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F5174" w14:textId="77777777" w:rsidR="001C405A" w:rsidRPr="000B41B7" w:rsidRDefault="001C405A" w:rsidP="00BF38C2">
      <w:pPr>
        <w:pStyle w:val="phtitlepageother"/>
        <w:rPr>
          <w:lang w:val="en-US"/>
        </w:rPr>
      </w:pPr>
      <w:bookmarkStart w:id="0" w:name="_Hlk76465484"/>
      <w:bookmarkEnd w:id="0"/>
    </w:p>
    <w:p w14:paraId="0F24B160" w14:textId="77777777" w:rsidR="00861FCB" w:rsidRPr="000B41B7" w:rsidRDefault="00861FCB" w:rsidP="00BF38C2">
      <w:pPr>
        <w:pStyle w:val="phtitlepageother"/>
      </w:pPr>
    </w:p>
    <w:p w14:paraId="0DB56860" w14:textId="77777777" w:rsidR="009A2E5B" w:rsidRPr="000B41B7" w:rsidRDefault="009A2E5B" w:rsidP="00BF38C2">
      <w:pPr>
        <w:pStyle w:val="phtitlepageother"/>
      </w:pPr>
    </w:p>
    <w:p w14:paraId="0371DCB5" w14:textId="77777777" w:rsidR="00861FCB" w:rsidRPr="000B41B7" w:rsidRDefault="00861FCB" w:rsidP="00BF38C2">
      <w:pPr>
        <w:pStyle w:val="phtitlepageother"/>
      </w:pPr>
    </w:p>
    <w:p w14:paraId="422CB736" w14:textId="77777777" w:rsidR="00861FCB" w:rsidRPr="000B41B7" w:rsidRDefault="00861FCB" w:rsidP="00BF38C2">
      <w:pPr>
        <w:pStyle w:val="phtitlepageother"/>
      </w:pPr>
    </w:p>
    <w:p w14:paraId="487D79F1" w14:textId="77777777" w:rsidR="009A2E5B" w:rsidRPr="000B41B7" w:rsidRDefault="009A2E5B" w:rsidP="00BF38C2">
      <w:pPr>
        <w:pStyle w:val="phtitlepageother"/>
      </w:pPr>
    </w:p>
    <w:p w14:paraId="4324A531" w14:textId="77777777" w:rsidR="001A59A3" w:rsidRDefault="001A59A3" w:rsidP="009A2E5B">
      <w:pPr>
        <w:pStyle w:val="afff3"/>
      </w:pPr>
    </w:p>
    <w:p w14:paraId="53FB40DC" w14:textId="77777777" w:rsidR="001A59A3" w:rsidRDefault="001A59A3" w:rsidP="009A2E5B">
      <w:pPr>
        <w:pStyle w:val="afff3"/>
      </w:pPr>
    </w:p>
    <w:p w14:paraId="74E48852" w14:textId="77777777" w:rsidR="001A59A3" w:rsidRDefault="001A59A3" w:rsidP="009A2E5B">
      <w:pPr>
        <w:pStyle w:val="afff3"/>
      </w:pPr>
    </w:p>
    <w:p w14:paraId="2BCA3220" w14:textId="77777777" w:rsidR="001A59A3" w:rsidRDefault="001A59A3" w:rsidP="009A2E5B">
      <w:pPr>
        <w:pStyle w:val="afff3"/>
      </w:pPr>
    </w:p>
    <w:p w14:paraId="0440EA76" w14:textId="77777777" w:rsidR="001A59A3" w:rsidRDefault="001A59A3" w:rsidP="009A2E5B">
      <w:pPr>
        <w:pStyle w:val="afff3"/>
      </w:pPr>
    </w:p>
    <w:p w14:paraId="10BBFEE6" w14:textId="06F1C5E1" w:rsidR="001C405A" w:rsidRPr="000B41B7" w:rsidRDefault="001C405A" w:rsidP="009A2E5B">
      <w:pPr>
        <w:pStyle w:val="afff3"/>
      </w:pPr>
      <w:r w:rsidRPr="000B41B7">
        <w:t>ЕДИНая ГОСУДАРСТВЕННая ИНФОРМАЦИОННая</w:t>
      </w:r>
    </w:p>
    <w:p w14:paraId="172E8A0F" w14:textId="77777777" w:rsidR="009A2E5B" w:rsidRPr="000B41B7" w:rsidRDefault="001C405A" w:rsidP="009A2E5B">
      <w:pPr>
        <w:pStyle w:val="afff3"/>
      </w:pPr>
      <w:r w:rsidRPr="000B41B7">
        <w:t>СИСТЕМа В СФЕРЕ ЗДРАВООХРАНЕНИЯ</w:t>
      </w:r>
    </w:p>
    <w:p w14:paraId="6F732661" w14:textId="77777777" w:rsidR="001C405A" w:rsidRPr="000B41B7" w:rsidRDefault="00C30433" w:rsidP="009A2E5B">
      <w:pPr>
        <w:pStyle w:val="afff3"/>
      </w:pPr>
      <w:r w:rsidRPr="000B41B7">
        <w:t xml:space="preserve"> </w:t>
      </w:r>
    </w:p>
    <w:p w14:paraId="2F945BA3" w14:textId="7BA96DDE" w:rsidR="001C405A" w:rsidRPr="009F6872" w:rsidRDefault="001C405A" w:rsidP="009A2E5B">
      <w:pPr>
        <w:pStyle w:val="afff5"/>
        <w:rPr>
          <w:rFonts w:ascii="Times New Roman" w:hAnsi="Times New Roman"/>
          <w:sz w:val="28"/>
          <w:szCs w:val="28"/>
        </w:rPr>
      </w:pPr>
      <w:r w:rsidRPr="009F6872">
        <w:rPr>
          <w:rFonts w:ascii="Times New Roman" w:hAnsi="Times New Roman"/>
          <w:sz w:val="28"/>
          <w:szCs w:val="28"/>
        </w:rPr>
        <w:t>Федеральный ре</w:t>
      </w:r>
      <w:r w:rsidR="009A2E5B" w:rsidRPr="009F6872">
        <w:rPr>
          <w:rFonts w:ascii="Times New Roman" w:hAnsi="Times New Roman"/>
          <w:sz w:val="28"/>
          <w:szCs w:val="28"/>
        </w:rPr>
        <w:t>е</w:t>
      </w:r>
      <w:r w:rsidRPr="009F6872">
        <w:rPr>
          <w:rFonts w:ascii="Times New Roman" w:hAnsi="Times New Roman"/>
          <w:sz w:val="28"/>
          <w:szCs w:val="28"/>
        </w:rPr>
        <w:t xml:space="preserve">стр медицинских </w:t>
      </w:r>
      <w:r w:rsidR="001C5915" w:rsidRPr="009F6872">
        <w:rPr>
          <w:rFonts w:ascii="Times New Roman" w:hAnsi="Times New Roman"/>
          <w:sz w:val="28"/>
          <w:szCs w:val="28"/>
        </w:rPr>
        <w:t>организаций</w:t>
      </w:r>
    </w:p>
    <w:p w14:paraId="698C548E" w14:textId="77777777" w:rsidR="001C405A" w:rsidRPr="009F6872" w:rsidRDefault="001C405A" w:rsidP="009A2E5B">
      <w:pPr>
        <w:pStyle w:val="afff7"/>
        <w:rPr>
          <w:b/>
          <w:sz w:val="28"/>
          <w:szCs w:val="28"/>
        </w:rPr>
      </w:pPr>
      <w:r w:rsidRPr="009F6872">
        <w:rPr>
          <w:b/>
          <w:sz w:val="28"/>
          <w:szCs w:val="28"/>
        </w:rPr>
        <w:t>РУКОВОДСТВО ПОЛЬЗОВАТЕЛЯ</w:t>
      </w:r>
    </w:p>
    <w:p w14:paraId="4794AB58" w14:textId="77777777" w:rsidR="00801C09" w:rsidRPr="00DE08B3" w:rsidRDefault="00801C09" w:rsidP="009A2E5B">
      <w:pPr>
        <w:pStyle w:val="afff2"/>
        <w:spacing w:line="240" w:lineRule="auto"/>
        <w:ind w:firstLine="0"/>
        <w:jc w:val="center"/>
        <w:rPr>
          <w:sz w:val="27"/>
          <w:szCs w:val="27"/>
        </w:rPr>
      </w:pPr>
    </w:p>
    <w:p w14:paraId="4D334EFC" w14:textId="55554EDF" w:rsidR="00207EDA" w:rsidRPr="00DE08B3" w:rsidRDefault="00207EDA" w:rsidP="00207EDA">
      <w:pPr>
        <w:pStyle w:val="affff"/>
        <w:rPr>
          <w:sz w:val="27"/>
        </w:rPr>
      </w:pPr>
      <w:r w:rsidRPr="00DE08B3">
        <w:rPr>
          <w:sz w:val="27"/>
        </w:rPr>
        <w:t xml:space="preserve">На </w:t>
      </w:r>
      <w:r w:rsidR="00E67D40">
        <w:rPr>
          <w:sz w:val="27"/>
        </w:rPr>
        <w:t>129</w:t>
      </w:r>
      <w:r w:rsidRPr="00DE08B3">
        <w:rPr>
          <w:sz w:val="27"/>
        </w:rPr>
        <w:t xml:space="preserve"> листах</w:t>
      </w:r>
    </w:p>
    <w:p w14:paraId="2D7E2E0E" w14:textId="77777777" w:rsidR="001C405A" w:rsidRPr="00DE08B3" w:rsidRDefault="001C405A" w:rsidP="00BF38C2">
      <w:pPr>
        <w:pStyle w:val="phtitlepageother"/>
        <w:rPr>
          <w:sz w:val="27"/>
          <w:szCs w:val="27"/>
        </w:rPr>
      </w:pPr>
    </w:p>
    <w:p w14:paraId="6D84BF45" w14:textId="611A6811" w:rsidR="005E324C" w:rsidRPr="00DE08B3" w:rsidRDefault="005E324C" w:rsidP="00BF38C2">
      <w:pPr>
        <w:pStyle w:val="phtitlepageother"/>
        <w:rPr>
          <w:sz w:val="27"/>
          <w:szCs w:val="27"/>
        </w:rPr>
      </w:pPr>
    </w:p>
    <w:p w14:paraId="4D173A14" w14:textId="77777777" w:rsidR="00BA11D1" w:rsidRPr="00DE08B3" w:rsidRDefault="00BA11D1" w:rsidP="00BF38C2">
      <w:pPr>
        <w:pStyle w:val="phtitlepageother"/>
        <w:rPr>
          <w:sz w:val="27"/>
          <w:szCs w:val="27"/>
        </w:rPr>
      </w:pPr>
    </w:p>
    <w:p w14:paraId="18AAB002" w14:textId="77777777" w:rsidR="005E324C" w:rsidRPr="00DE08B3" w:rsidRDefault="005E324C" w:rsidP="00BF38C2">
      <w:pPr>
        <w:pStyle w:val="phtitlepageother"/>
        <w:rPr>
          <w:sz w:val="27"/>
          <w:szCs w:val="27"/>
        </w:rPr>
      </w:pPr>
    </w:p>
    <w:p w14:paraId="672EEC9B" w14:textId="77777777" w:rsidR="005E324C" w:rsidRPr="00DE08B3" w:rsidRDefault="005E324C" w:rsidP="00BF38C2">
      <w:pPr>
        <w:pStyle w:val="phtitlepageother"/>
        <w:rPr>
          <w:sz w:val="27"/>
          <w:szCs w:val="27"/>
        </w:rPr>
      </w:pPr>
    </w:p>
    <w:p w14:paraId="0E37D2C6" w14:textId="77777777" w:rsidR="005E324C" w:rsidRPr="00DE08B3" w:rsidRDefault="005E324C" w:rsidP="00BF38C2">
      <w:pPr>
        <w:pStyle w:val="phtitlepageother"/>
        <w:rPr>
          <w:sz w:val="27"/>
          <w:szCs w:val="27"/>
        </w:rPr>
      </w:pPr>
    </w:p>
    <w:p w14:paraId="0E9DAEF4" w14:textId="63DC0A53" w:rsidR="005E324C" w:rsidRPr="00DE08B3" w:rsidRDefault="005E324C" w:rsidP="00BF38C2">
      <w:pPr>
        <w:pStyle w:val="phtitlepageother"/>
        <w:rPr>
          <w:sz w:val="27"/>
          <w:szCs w:val="27"/>
        </w:rPr>
      </w:pPr>
    </w:p>
    <w:p w14:paraId="524D82E2" w14:textId="77777777" w:rsidR="005E324C" w:rsidRPr="00DE08B3" w:rsidRDefault="005E324C" w:rsidP="00BF38C2">
      <w:pPr>
        <w:pStyle w:val="phtitlepageother"/>
        <w:rPr>
          <w:sz w:val="27"/>
          <w:szCs w:val="27"/>
        </w:rPr>
      </w:pPr>
    </w:p>
    <w:p w14:paraId="02A2F371" w14:textId="22459E71" w:rsidR="005E324C" w:rsidRPr="00DE08B3" w:rsidRDefault="005E324C" w:rsidP="00BF38C2">
      <w:pPr>
        <w:pStyle w:val="phtitlepageother"/>
        <w:rPr>
          <w:sz w:val="27"/>
          <w:szCs w:val="27"/>
        </w:rPr>
      </w:pPr>
      <w:r w:rsidRPr="00DE08B3">
        <w:rPr>
          <w:sz w:val="27"/>
          <w:szCs w:val="27"/>
        </w:rPr>
        <w:t>202</w:t>
      </w:r>
      <w:r w:rsidR="00B96EDD" w:rsidRPr="00DE08B3">
        <w:rPr>
          <w:sz w:val="27"/>
          <w:szCs w:val="27"/>
        </w:rPr>
        <w:t>2</w:t>
      </w:r>
      <w:r w:rsidR="008D0E0B" w:rsidRPr="00DE08B3">
        <w:rPr>
          <w:sz w:val="27"/>
          <w:szCs w:val="27"/>
        </w:rPr>
        <w:t xml:space="preserve"> год</w:t>
      </w:r>
    </w:p>
    <w:p w14:paraId="4061F9A3" w14:textId="77777777" w:rsidR="009A2E5B" w:rsidRPr="000B41B7" w:rsidRDefault="00902594" w:rsidP="00902594">
      <w:pPr>
        <w:pStyle w:val="phcontent"/>
        <w:tabs>
          <w:tab w:val="left" w:pos="1872"/>
          <w:tab w:val="center" w:pos="4677"/>
        </w:tabs>
        <w:jc w:val="left"/>
      </w:pPr>
      <w:r>
        <w:lastRenderedPageBreak/>
        <w:tab/>
      </w:r>
      <w:r>
        <w:tab/>
      </w:r>
      <w:r>
        <w:tab/>
      </w:r>
      <w:r>
        <w:tab/>
      </w:r>
      <w:r>
        <w:tab/>
      </w:r>
      <w:r w:rsidR="009A2E5B" w:rsidRPr="000B41B7">
        <w:t>АННОТАЦИЯ</w:t>
      </w:r>
    </w:p>
    <w:p w14:paraId="28601A9D" w14:textId="42AB43BD" w:rsidR="00E02482" w:rsidRDefault="009A2E5B" w:rsidP="00E02482">
      <w:pPr>
        <w:pStyle w:val="phnormal"/>
        <w:ind w:right="0" w:firstLine="709"/>
        <w:rPr>
          <w:szCs w:val="24"/>
        </w:rPr>
      </w:pPr>
      <w:r w:rsidRPr="000B41B7">
        <w:t xml:space="preserve">Настоящий документ является руководством пользователя по </w:t>
      </w:r>
      <w:r w:rsidR="00395BDF">
        <w:t>эксплуатации</w:t>
      </w:r>
      <w:r w:rsidRPr="000B41B7">
        <w:t xml:space="preserve"> Федерального реестра медицинских организаций</w:t>
      </w:r>
      <w:r w:rsidR="00E02482">
        <w:t xml:space="preserve"> </w:t>
      </w:r>
      <w:r w:rsidR="008D0E0B">
        <w:t>е</w:t>
      </w:r>
      <w:r w:rsidR="00E02482" w:rsidRPr="00792883">
        <w:rPr>
          <w:szCs w:val="24"/>
        </w:rPr>
        <w:t>диной государственной информационной системы в сфере здравоохранения</w:t>
      </w:r>
      <w:r w:rsidR="00EF3D90">
        <w:rPr>
          <w:szCs w:val="24"/>
        </w:rPr>
        <w:t xml:space="preserve"> (далее – реестр)</w:t>
      </w:r>
      <w:r w:rsidR="00E02482">
        <w:rPr>
          <w:szCs w:val="24"/>
        </w:rPr>
        <w:t>.</w:t>
      </w:r>
    </w:p>
    <w:p w14:paraId="27F9985E" w14:textId="0358FA37" w:rsidR="00DF42E3" w:rsidRPr="000B41B7" w:rsidRDefault="009A2E5B" w:rsidP="00DF42E3">
      <w:pPr>
        <w:pStyle w:val="phnormal"/>
        <w:rPr>
          <w:szCs w:val="24"/>
          <w:shd w:val="clear" w:color="auto" w:fill="FFFFFF"/>
        </w:rPr>
      </w:pPr>
      <w:r w:rsidRPr="000B41B7">
        <w:t xml:space="preserve">Данное руководство содержит информацию об операциях, выполняемых </w:t>
      </w:r>
      <w:r w:rsidRPr="000B41B7">
        <w:rPr>
          <w:szCs w:val="24"/>
        </w:rPr>
        <w:t xml:space="preserve">пользователями при ведении реестра, в части ввода сведений о медицинских </w:t>
      </w:r>
      <w:r w:rsidR="00DF42E3" w:rsidRPr="000B41B7">
        <w:rPr>
          <w:szCs w:val="24"/>
        </w:rPr>
        <w:br/>
      </w:r>
      <w:r w:rsidRPr="000B41B7">
        <w:rPr>
          <w:szCs w:val="24"/>
        </w:rPr>
        <w:t>организациях</w:t>
      </w:r>
      <w:r w:rsidR="003C4223" w:rsidRPr="000B41B7">
        <w:rPr>
          <w:szCs w:val="24"/>
        </w:rPr>
        <w:t>,</w:t>
      </w:r>
      <w:r w:rsidR="00DF42E3" w:rsidRPr="000B41B7">
        <w:rPr>
          <w:szCs w:val="24"/>
        </w:rPr>
        <w:t xml:space="preserve"> о </w:t>
      </w:r>
      <w:r w:rsidR="00DF42E3" w:rsidRPr="000B41B7">
        <w:rPr>
          <w:szCs w:val="24"/>
          <w:shd w:val="clear" w:color="auto" w:fill="FFFFFF"/>
        </w:rPr>
        <w:t>соискателях лицензии на осуществление медицинской деятельности,</w:t>
      </w:r>
      <w:r w:rsidR="00BD068B">
        <w:rPr>
          <w:szCs w:val="24"/>
          <w:shd w:val="clear" w:color="auto" w:fill="FFFFFF"/>
        </w:rPr>
        <w:t xml:space="preserve"> </w:t>
      </w:r>
      <w:r w:rsidR="001D48A2">
        <w:rPr>
          <w:szCs w:val="24"/>
          <w:shd w:val="clear" w:color="auto" w:fill="FFFFFF"/>
        </w:rPr>
        <w:br/>
      </w:r>
      <w:r w:rsidR="005F5CB7">
        <w:rPr>
          <w:szCs w:val="24"/>
          <w:shd w:val="clear" w:color="auto" w:fill="FFFFFF"/>
        </w:rPr>
        <w:t xml:space="preserve">о </w:t>
      </w:r>
      <w:r w:rsidR="005F5CB7">
        <w:t>фармацевтических организаци</w:t>
      </w:r>
      <w:r w:rsidR="001D48A2">
        <w:t xml:space="preserve">ях, </w:t>
      </w:r>
      <w:r w:rsidR="00BD068B">
        <w:rPr>
          <w:szCs w:val="24"/>
          <w:shd w:val="clear" w:color="auto" w:fill="FFFFFF"/>
        </w:rPr>
        <w:t>о</w:t>
      </w:r>
      <w:r w:rsidR="00DF42E3" w:rsidRPr="000B41B7">
        <w:rPr>
          <w:szCs w:val="24"/>
          <w:shd w:val="clear" w:color="auto" w:fill="FFFFFF"/>
        </w:rPr>
        <w:t xml:space="preserve">б организациях, осуществляющих образовательную деятельность по реализации основных и дополнительных профессиональных образовательных программ медицинского </w:t>
      </w:r>
      <w:r w:rsidR="00FF2697">
        <w:t>о</w:t>
      </w:r>
      <w:r w:rsidR="00FF2697" w:rsidRPr="000B41B7">
        <w:t>бразования</w:t>
      </w:r>
      <w:r w:rsidR="00FF2697">
        <w:t xml:space="preserve"> </w:t>
      </w:r>
      <w:r w:rsidR="00DF42E3" w:rsidRPr="000B41B7">
        <w:rPr>
          <w:szCs w:val="24"/>
          <w:shd w:val="clear" w:color="auto" w:fill="FFFFFF"/>
        </w:rPr>
        <w:t xml:space="preserve">и фармацевтического образования. </w:t>
      </w:r>
    </w:p>
    <w:p w14:paraId="011F23AF" w14:textId="5381B11C" w:rsidR="006F07A0" w:rsidRPr="007E1BCA" w:rsidRDefault="006F07A0" w:rsidP="006F07A0">
      <w:pPr>
        <w:pStyle w:val="phcontent"/>
        <w:rPr>
          <w:rFonts w:cs="Times New Roman"/>
          <w:sz w:val="24"/>
          <w:szCs w:val="24"/>
        </w:rPr>
      </w:pPr>
      <w:bookmarkStart w:id="1" w:name="_Toc463884014"/>
      <w:r w:rsidRPr="007E1BCA">
        <w:rPr>
          <w:rFonts w:cs="Times New Roman"/>
          <w:sz w:val="24"/>
          <w:szCs w:val="24"/>
        </w:rPr>
        <w:lastRenderedPageBreak/>
        <w:t>С</w:t>
      </w:r>
      <w:r w:rsidR="00E04769" w:rsidRPr="007E1BCA">
        <w:rPr>
          <w:rFonts w:cs="Times New Roman"/>
          <w:sz w:val="24"/>
          <w:szCs w:val="24"/>
        </w:rPr>
        <w:t>ОДЕРЖАНИЕ</w:t>
      </w:r>
    </w:p>
    <w:p w14:paraId="07C29C04" w14:textId="364057F2" w:rsidR="00E67D40" w:rsidRPr="00E67D40" w:rsidRDefault="007A153D" w:rsidP="00E67D40">
      <w:pPr>
        <w:pStyle w:val="13"/>
        <w:tabs>
          <w:tab w:val="left" w:pos="993"/>
          <w:tab w:val="right" w:leader="dot" w:pos="9344"/>
        </w:tabs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</w:rPr>
      </w:pPr>
      <w:r w:rsidRPr="00E67D40">
        <w:rPr>
          <w:rFonts w:ascii="Times New Roman" w:hAnsi="Times New Roman" w:cs="Times New Roman"/>
          <w:b w:val="0"/>
          <w:sz w:val="24"/>
          <w:szCs w:val="24"/>
        </w:rPr>
        <w:fldChar w:fldCharType="begin"/>
      </w:r>
      <w:r w:rsidRPr="00E67D40">
        <w:rPr>
          <w:rFonts w:ascii="Times New Roman" w:hAnsi="Times New Roman" w:cs="Times New Roman"/>
          <w:b w:val="0"/>
          <w:sz w:val="24"/>
          <w:szCs w:val="24"/>
        </w:rPr>
        <w:instrText xml:space="preserve"> TOC \o "1-4" \h \z \u </w:instrText>
      </w:r>
      <w:r w:rsidRPr="00E67D40">
        <w:rPr>
          <w:rFonts w:ascii="Times New Roman" w:hAnsi="Times New Roman" w:cs="Times New Roman"/>
          <w:b w:val="0"/>
          <w:sz w:val="24"/>
          <w:szCs w:val="24"/>
        </w:rPr>
        <w:fldChar w:fldCharType="separate"/>
      </w:r>
      <w:hyperlink w:anchor="_Toc100055185" w:history="1">
        <w:r w:rsidR="00E67D40"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Перечень терминов и сокращений</w:t>
        </w:r>
        <w:r w:rsidR="00E67D40"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E67D40"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E67D40"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_Toc100055185 \h </w:instrText>
        </w:r>
        <w:r w:rsidR="00E67D40"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E67D40"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E67D40"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E67D40"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FE7FE8C" w14:textId="33A41C5B" w:rsidR="00E67D40" w:rsidRPr="00E67D40" w:rsidRDefault="00E67D40" w:rsidP="00E67D40">
      <w:pPr>
        <w:pStyle w:val="13"/>
        <w:tabs>
          <w:tab w:val="left" w:pos="480"/>
          <w:tab w:val="left" w:pos="993"/>
          <w:tab w:val="right" w:leader="dot" w:pos="9344"/>
        </w:tabs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</w:rPr>
      </w:pPr>
      <w:hyperlink w:anchor="_Toc100055186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  <w:lang w:bidi="x-none"/>
          </w:rPr>
          <w:t>1</w:t>
        </w:r>
        <w:r w:rsidRPr="00E67D40">
          <w:rPr>
            <w:rFonts w:ascii="Times New Roman" w:eastAsiaTheme="minorEastAsia" w:hAnsi="Times New Roman" w:cs="Times New Roman"/>
            <w:b w:val="0"/>
            <w:bCs w:val="0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Введение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_Toc100055186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21D2A70" w14:textId="585F7AEB" w:rsidR="00E67D40" w:rsidRPr="00E67D40" w:rsidRDefault="00E67D40" w:rsidP="00E67D40">
      <w:pPr>
        <w:pStyle w:val="21"/>
        <w:tabs>
          <w:tab w:val="left" w:pos="720"/>
          <w:tab w:val="left" w:pos="993"/>
          <w:tab w:val="right" w:leader="dot" w:pos="9344"/>
        </w:tabs>
        <w:ind w:left="0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0055187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1.1</w:t>
        </w:r>
        <w:r w:rsidRPr="00E67D40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Область применения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_Toc100055187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3F1BB8B" w14:textId="48DAEFD9" w:rsidR="00E67D40" w:rsidRPr="00E67D40" w:rsidRDefault="00E67D40" w:rsidP="00E67D40">
      <w:pPr>
        <w:pStyle w:val="21"/>
        <w:tabs>
          <w:tab w:val="left" w:pos="720"/>
          <w:tab w:val="left" w:pos="993"/>
          <w:tab w:val="right" w:leader="dot" w:pos="9344"/>
        </w:tabs>
        <w:ind w:left="0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0055188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1.2</w:t>
        </w:r>
        <w:r w:rsidRPr="00E67D40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Краткое описание возможностей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_Toc100055188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BB48774" w14:textId="7919BB9B" w:rsidR="00E67D40" w:rsidRPr="00E67D40" w:rsidRDefault="00E67D40" w:rsidP="00E67D40">
      <w:pPr>
        <w:pStyle w:val="21"/>
        <w:tabs>
          <w:tab w:val="left" w:pos="720"/>
          <w:tab w:val="left" w:pos="993"/>
          <w:tab w:val="right" w:leader="dot" w:pos="9344"/>
        </w:tabs>
        <w:ind w:left="0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0055189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1.3</w:t>
        </w:r>
        <w:r w:rsidRPr="00E67D40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Уровень подготовки пользователя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_Toc100055189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8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7BD63AE" w14:textId="351FBB42" w:rsidR="00E67D40" w:rsidRPr="00E67D40" w:rsidRDefault="00E67D40" w:rsidP="00E67D40">
      <w:pPr>
        <w:pStyle w:val="21"/>
        <w:tabs>
          <w:tab w:val="left" w:pos="720"/>
          <w:tab w:val="left" w:pos="993"/>
          <w:tab w:val="right" w:leader="dot" w:pos="9344"/>
        </w:tabs>
        <w:ind w:left="0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0055190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1.4</w:t>
        </w:r>
        <w:r w:rsidRPr="00E67D40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Перечень эксплуатационной документации, с которой необходимо ознакомиться пользователю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_Toc100055190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8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7A5CB7A" w14:textId="57CF9508" w:rsidR="00E67D40" w:rsidRPr="00E67D40" w:rsidRDefault="00E67D40" w:rsidP="00E67D40">
      <w:pPr>
        <w:pStyle w:val="13"/>
        <w:tabs>
          <w:tab w:val="left" w:pos="480"/>
          <w:tab w:val="left" w:pos="993"/>
          <w:tab w:val="right" w:leader="dot" w:pos="9344"/>
        </w:tabs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</w:rPr>
      </w:pPr>
      <w:hyperlink w:anchor="_Toc100055191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  <w:lang w:bidi="x-none"/>
          </w:rPr>
          <w:t>2</w:t>
        </w:r>
        <w:r w:rsidRPr="00E67D40">
          <w:rPr>
            <w:rFonts w:ascii="Times New Roman" w:eastAsiaTheme="minorEastAsia" w:hAnsi="Times New Roman" w:cs="Times New Roman"/>
            <w:b w:val="0"/>
            <w:bCs w:val="0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Назначение Подсистемы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_Toc100055191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9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E7BC2CF" w14:textId="6C3C6039" w:rsidR="00E67D40" w:rsidRPr="00E67D40" w:rsidRDefault="00E67D40" w:rsidP="00E67D40">
      <w:pPr>
        <w:pStyle w:val="21"/>
        <w:tabs>
          <w:tab w:val="left" w:pos="720"/>
          <w:tab w:val="left" w:pos="993"/>
          <w:tab w:val="right" w:leader="dot" w:pos="9344"/>
        </w:tabs>
        <w:ind w:left="0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0055192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2.1</w:t>
        </w:r>
        <w:r w:rsidRPr="00E67D40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Функции, для автоматизации которых предназначена Подсистема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_Toc100055192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9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CED87F1" w14:textId="12D3FEDF" w:rsidR="00E67D40" w:rsidRPr="00E67D40" w:rsidRDefault="00E67D40" w:rsidP="00E67D40">
      <w:pPr>
        <w:pStyle w:val="21"/>
        <w:tabs>
          <w:tab w:val="left" w:pos="720"/>
          <w:tab w:val="left" w:pos="993"/>
          <w:tab w:val="right" w:leader="dot" w:pos="9344"/>
        </w:tabs>
        <w:ind w:left="0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0055193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2.2</w:t>
        </w:r>
        <w:r w:rsidRPr="00E67D40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Условия, при соблюдении которых обеспечивается применение Подсистемы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_Toc100055193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F85156B" w14:textId="459A2F53" w:rsidR="00E67D40" w:rsidRPr="00E67D40" w:rsidRDefault="00E67D40" w:rsidP="00E67D40">
      <w:pPr>
        <w:pStyle w:val="13"/>
        <w:tabs>
          <w:tab w:val="left" w:pos="480"/>
          <w:tab w:val="left" w:pos="993"/>
          <w:tab w:val="right" w:leader="dot" w:pos="9344"/>
        </w:tabs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</w:rPr>
      </w:pPr>
      <w:hyperlink w:anchor="_Toc100055194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  <w:lang w:bidi="x-none"/>
          </w:rPr>
          <w:t>3</w:t>
        </w:r>
        <w:r w:rsidRPr="00E67D40">
          <w:rPr>
            <w:rFonts w:ascii="Times New Roman" w:eastAsiaTheme="minorEastAsia" w:hAnsi="Times New Roman" w:cs="Times New Roman"/>
            <w:b w:val="0"/>
            <w:bCs w:val="0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Подготовка к работе в Подсистеме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_Toc100055194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F93A739" w14:textId="5659992D" w:rsidR="00E67D40" w:rsidRPr="00E67D40" w:rsidRDefault="00E67D40" w:rsidP="00E67D40">
      <w:pPr>
        <w:pStyle w:val="21"/>
        <w:tabs>
          <w:tab w:val="left" w:pos="720"/>
          <w:tab w:val="left" w:pos="993"/>
          <w:tab w:val="right" w:leader="dot" w:pos="9344"/>
        </w:tabs>
        <w:ind w:left="0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0055195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3.1</w:t>
        </w:r>
        <w:r w:rsidRPr="00E67D40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Порядок загрузки данных и программ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_Toc100055195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E833190" w14:textId="4FB2F6D5" w:rsidR="00E67D40" w:rsidRPr="00E67D40" w:rsidRDefault="00E67D40" w:rsidP="00E67D40">
      <w:pPr>
        <w:pStyle w:val="21"/>
        <w:tabs>
          <w:tab w:val="left" w:pos="720"/>
          <w:tab w:val="left" w:pos="993"/>
          <w:tab w:val="right" w:leader="dot" w:pos="9344"/>
        </w:tabs>
        <w:ind w:left="0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0055196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3.2</w:t>
        </w:r>
        <w:r w:rsidRPr="00E67D40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Вход в Подсистему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_Toc100055196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A1144D1" w14:textId="3D33BD0C" w:rsidR="00E67D40" w:rsidRPr="00E67D40" w:rsidRDefault="00E67D40" w:rsidP="00E67D40">
      <w:pPr>
        <w:pStyle w:val="21"/>
        <w:tabs>
          <w:tab w:val="left" w:pos="720"/>
          <w:tab w:val="left" w:pos="993"/>
          <w:tab w:val="right" w:leader="dot" w:pos="9344"/>
        </w:tabs>
        <w:ind w:left="0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0055197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3.3</w:t>
        </w:r>
        <w:r w:rsidRPr="00E67D40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Выход из Подсистемы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_Toc100055197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389E829" w14:textId="55366F61" w:rsidR="00E67D40" w:rsidRPr="00E67D40" w:rsidRDefault="00E67D40" w:rsidP="00E67D40">
      <w:pPr>
        <w:pStyle w:val="21"/>
        <w:tabs>
          <w:tab w:val="left" w:pos="720"/>
          <w:tab w:val="left" w:pos="993"/>
          <w:tab w:val="right" w:leader="dot" w:pos="9344"/>
        </w:tabs>
        <w:ind w:left="0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0055198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3.4</w:t>
        </w:r>
        <w:r w:rsidRPr="00E67D40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Порядок проверки работоспособности Подсистемы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_Toc100055198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C9C2564" w14:textId="5A9A67BE" w:rsidR="00E67D40" w:rsidRPr="00E67D40" w:rsidRDefault="00E67D40" w:rsidP="00E67D40">
      <w:pPr>
        <w:pStyle w:val="13"/>
        <w:tabs>
          <w:tab w:val="left" w:pos="480"/>
          <w:tab w:val="left" w:pos="993"/>
          <w:tab w:val="right" w:leader="dot" w:pos="9344"/>
        </w:tabs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</w:rPr>
      </w:pPr>
      <w:hyperlink w:anchor="_Toc100055199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  <w:lang w:bidi="x-none"/>
          </w:rPr>
          <w:t>4</w:t>
        </w:r>
        <w:r w:rsidRPr="00E67D40">
          <w:rPr>
            <w:rFonts w:ascii="Times New Roman" w:eastAsiaTheme="minorEastAsia" w:hAnsi="Times New Roman" w:cs="Times New Roman"/>
            <w:b w:val="0"/>
            <w:bCs w:val="0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Описание функциональности Подсистемы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_Toc100055199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D534584" w14:textId="75590BA7" w:rsidR="00E67D40" w:rsidRPr="00E67D40" w:rsidRDefault="00E67D40" w:rsidP="00E67D40">
      <w:pPr>
        <w:pStyle w:val="21"/>
        <w:tabs>
          <w:tab w:val="left" w:pos="720"/>
          <w:tab w:val="left" w:pos="993"/>
          <w:tab w:val="right" w:leader="dot" w:pos="9344"/>
        </w:tabs>
        <w:ind w:left="0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0055200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4.1</w:t>
        </w:r>
        <w:r w:rsidRPr="00E67D40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Описание выполняемых функций, задач, процедур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_Toc100055200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E9ED122" w14:textId="76C04FC7" w:rsidR="00E67D40" w:rsidRPr="00E67D40" w:rsidRDefault="00E67D40" w:rsidP="00E67D40">
      <w:pPr>
        <w:pStyle w:val="21"/>
        <w:tabs>
          <w:tab w:val="left" w:pos="720"/>
          <w:tab w:val="left" w:pos="993"/>
          <w:tab w:val="right" w:leader="dot" w:pos="9344"/>
        </w:tabs>
        <w:ind w:left="0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0055201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</w:t>
        </w:r>
        <w:r w:rsidRPr="00E67D40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Описание операций технологического процесса обработки данных, необходимых для выполнения функций, задач, процедур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_Toc100055201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DCA130B" w14:textId="02D8972C" w:rsidR="00E67D40" w:rsidRPr="00E67D40" w:rsidRDefault="00E67D40" w:rsidP="00E67D40">
      <w:pPr>
        <w:pStyle w:val="31"/>
        <w:tabs>
          <w:tab w:val="left" w:pos="993"/>
          <w:tab w:val="left" w:pos="1200"/>
          <w:tab w:val="right" w:leader="dot" w:pos="9344"/>
        </w:tabs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0055208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4.2.1.</w:t>
        </w:r>
        <w:r w:rsidRPr="00E67D40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Внесение сведений о медицинских организациях и соискателях лицензии  на осуществление медицинской деятельности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_Toc100055208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C49530E" w14:textId="71CF37AE" w:rsidR="00E67D40" w:rsidRPr="00E67D40" w:rsidRDefault="00E67D40" w:rsidP="00E67D40">
      <w:pPr>
        <w:pStyle w:val="41"/>
        <w:tabs>
          <w:tab w:val="left" w:pos="993"/>
          <w:tab w:val="left" w:pos="1680"/>
          <w:tab w:val="right" w:leader="dot" w:pos="9344"/>
        </w:tabs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0055209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4.2.1.1.</w:t>
        </w:r>
        <w:r w:rsidRPr="00E67D40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Добавление в ФРМО медицинских организаций и соискателей лицензии на осуществление медицинской деятельности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_Toc100055209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404138E" w14:textId="4054A6BE" w:rsidR="00E67D40" w:rsidRPr="00E67D40" w:rsidRDefault="00E67D40" w:rsidP="00E67D40">
      <w:pPr>
        <w:pStyle w:val="41"/>
        <w:tabs>
          <w:tab w:val="left" w:pos="993"/>
          <w:tab w:val="left" w:pos="1680"/>
          <w:tab w:val="right" w:leader="dot" w:pos="9344"/>
        </w:tabs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0055210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4.2.1.2.</w:t>
        </w:r>
        <w:r w:rsidRPr="00E67D40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Редактирование основных сведений о медицинской организации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_Toc100055210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B6F15C4" w14:textId="3CC6757B" w:rsidR="00E67D40" w:rsidRPr="00E67D40" w:rsidRDefault="00E67D40" w:rsidP="00E67D40">
      <w:pPr>
        <w:pStyle w:val="41"/>
        <w:tabs>
          <w:tab w:val="left" w:pos="993"/>
          <w:tab w:val="left" w:pos="1680"/>
          <w:tab w:val="right" w:leader="dot" w:pos="9344"/>
        </w:tabs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0055211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4.2.1.3.</w:t>
        </w:r>
        <w:r w:rsidRPr="00E67D40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Ввод сведений об адресе медицинской организации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_Toc100055211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26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FA2B840" w14:textId="334DDAC6" w:rsidR="00E67D40" w:rsidRPr="00E67D40" w:rsidRDefault="00E67D40" w:rsidP="00E67D40">
      <w:pPr>
        <w:pStyle w:val="41"/>
        <w:tabs>
          <w:tab w:val="left" w:pos="993"/>
          <w:tab w:val="left" w:pos="1680"/>
          <w:tab w:val="right" w:leader="dot" w:pos="9344"/>
        </w:tabs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0055212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4.2.1.4.</w:t>
        </w:r>
        <w:r w:rsidRPr="00E67D40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Ввод сведений о лечебно-профилактических зданиях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_Toc100055212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29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08343FE" w14:textId="3083954C" w:rsidR="00E67D40" w:rsidRPr="00E67D40" w:rsidRDefault="00E67D40" w:rsidP="00E67D40">
      <w:pPr>
        <w:pStyle w:val="41"/>
        <w:tabs>
          <w:tab w:val="left" w:pos="993"/>
          <w:tab w:val="left" w:pos="1680"/>
          <w:tab w:val="right" w:leader="dot" w:pos="9344"/>
        </w:tabs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0055213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4.2.1.5.</w:t>
        </w:r>
        <w:r w:rsidRPr="00E67D40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Ввод сведений о территориально выделенных структурных подразделениях (ТВСП)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_Toc100055213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34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6D451D3" w14:textId="5F3E9A30" w:rsidR="00E67D40" w:rsidRPr="00E67D40" w:rsidRDefault="00E67D40" w:rsidP="00E67D40">
      <w:pPr>
        <w:pStyle w:val="41"/>
        <w:tabs>
          <w:tab w:val="left" w:pos="993"/>
          <w:tab w:val="left" w:pos="1680"/>
          <w:tab w:val="right" w:leader="dot" w:pos="9344"/>
        </w:tabs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0055214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4.2.1.6.</w:t>
        </w:r>
        <w:r w:rsidRPr="00E67D40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Ввод сведений о структурных подразделениях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_Toc100055214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35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A53CA5E" w14:textId="23452E10" w:rsidR="00E67D40" w:rsidRPr="00E67D40" w:rsidRDefault="00E67D40" w:rsidP="00E67D40">
      <w:pPr>
        <w:pStyle w:val="41"/>
        <w:tabs>
          <w:tab w:val="left" w:pos="993"/>
          <w:tab w:val="left" w:pos="1680"/>
          <w:tab w:val="right" w:leader="dot" w:pos="9344"/>
        </w:tabs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0055215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4.2.1.7.</w:t>
        </w:r>
        <w:r w:rsidRPr="00E67D40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Ввод сведений о врачебных участках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_Toc100055215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50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B875343" w14:textId="395B69C6" w:rsidR="00E67D40" w:rsidRPr="00E67D40" w:rsidRDefault="00E67D40" w:rsidP="00E67D40">
      <w:pPr>
        <w:pStyle w:val="41"/>
        <w:tabs>
          <w:tab w:val="left" w:pos="993"/>
          <w:tab w:val="left" w:pos="1680"/>
          <w:tab w:val="right" w:leader="dot" w:pos="9344"/>
        </w:tabs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0055216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4.2.1.8.</w:t>
        </w:r>
        <w:r w:rsidRPr="00E67D40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Ввод сведений о штатном расписании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_Toc100055216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54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1920662" w14:textId="266E2391" w:rsidR="00E67D40" w:rsidRPr="00E67D40" w:rsidRDefault="00E67D40" w:rsidP="00E67D40">
      <w:pPr>
        <w:pStyle w:val="41"/>
        <w:tabs>
          <w:tab w:val="left" w:pos="993"/>
          <w:tab w:val="left" w:pos="1680"/>
          <w:tab w:val="right" w:leader="dot" w:pos="9344"/>
        </w:tabs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0055217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4.2.1.9.</w:t>
        </w:r>
        <w:r w:rsidRPr="00E67D40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Ввод сведений о доходах и расходах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_Toc100055217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60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A0BBDA8" w14:textId="2648B73D" w:rsidR="00E67D40" w:rsidRPr="00E67D40" w:rsidRDefault="00E67D40" w:rsidP="00E67D40">
      <w:pPr>
        <w:pStyle w:val="41"/>
        <w:tabs>
          <w:tab w:val="left" w:pos="993"/>
          <w:tab w:val="left" w:pos="1680"/>
          <w:tab w:val="right" w:leader="dot" w:pos="9344"/>
        </w:tabs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0055218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4.2.1.10.</w:t>
        </w:r>
        <w:r w:rsidRPr="00E67D40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Ввод сведений о медицинском оборудовании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_Toc100055218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63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F77D0FD" w14:textId="033B3F59" w:rsidR="00E67D40" w:rsidRPr="00E67D40" w:rsidRDefault="00E67D40" w:rsidP="00E67D40">
      <w:pPr>
        <w:pStyle w:val="41"/>
        <w:tabs>
          <w:tab w:val="left" w:pos="993"/>
          <w:tab w:val="left" w:pos="1680"/>
          <w:tab w:val="right" w:leader="dot" w:pos="9344"/>
        </w:tabs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0055219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4.2.1.11.</w:t>
        </w:r>
        <w:r w:rsidRPr="00E67D40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Ввод сведений о передвижных подразделениях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_Toc100055219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67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2995686" w14:textId="106B51D5" w:rsidR="00E67D40" w:rsidRPr="00E67D40" w:rsidRDefault="00E67D40" w:rsidP="00E67D40">
      <w:pPr>
        <w:pStyle w:val="41"/>
        <w:tabs>
          <w:tab w:val="left" w:pos="993"/>
          <w:tab w:val="left" w:pos="1680"/>
          <w:tab w:val="right" w:leader="dot" w:pos="9344"/>
        </w:tabs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0055220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4.2.1.12.</w:t>
        </w:r>
        <w:r w:rsidRPr="00E67D40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Ввод сведений о домовых хозяйствах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_Toc100055220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72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F9919A4" w14:textId="5613D943" w:rsidR="00E67D40" w:rsidRPr="00E67D40" w:rsidRDefault="00E67D40" w:rsidP="00E67D40">
      <w:pPr>
        <w:pStyle w:val="41"/>
        <w:tabs>
          <w:tab w:val="left" w:pos="993"/>
          <w:tab w:val="left" w:pos="1680"/>
          <w:tab w:val="right" w:leader="dot" w:pos="9344"/>
        </w:tabs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0055221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4.2.1.13.</w:t>
        </w:r>
        <w:r w:rsidRPr="00E67D40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Просмотр сведений о лицензиях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_Toc100055221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75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F795C94" w14:textId="70AAAA7F" w:rsidR="00E67D40" w:rsidRPr="00E67D40" w:rsidRDefault="00E67D40" w:rsidP="00E67D40">
      <w:pPr>
        <w:pStyle w:val="31"/>
        <w:tabs>
          <w:tab w:val="left" w:pos="993"/>
          <w:tab w:val="left" w:pos="1200"/>
          <w:tab w:val="right" w:leader="dot" w:pos="9344"/>
        </w:tabs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0055222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4.2.2.</w:t>
        </w:r>
        <w:r w:rsidRPr="00E67D40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Внесение сведений об образовательных организациях или НИИ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_Toc100055222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77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DE175D9" w14:textId="357E800C" w:rsidR="00E67D40" w:rsidRPr="00E67D40" w:rsidRDefault="00E67D40" w:rsidP="00E67D40">
      <w:pPr>
        <w:pStyle w:val="41"/>
        <w:tabs>
          <w:tab w:val="left" w:pos="993"/>
          <w:tab w:val="left" w:pos="1680"/>
          <w:tab w:val="right" w:leader="dot" w:pos="9344"/>
        </w:tabs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0055223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4.2.2.1.</w:t>
        </w:r>
        <w:r w:rsidRPr="00E67D40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Добавление в ФРМО образовательной организации или НИИ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_Toc100055223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77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D730F1A" w14:textId="212306F0" w:rsidR="00E67D40" w:rsidRPr="00E67D40" w:rsidRDefault="00E67D40" w:rsidP="00E67D40">
      <w:pPr>
        <w:pStyle w:val="41"/>
        <w:tabs>
          <w:tab w:val="left" w:pos="993"/>
          <w:tab w:val="left" w:pos="1680"/>
          <w:tab w:val="right" w:leader="dot" w:pos="9344"/>
        </w:tabs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0055224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4.2.2.2.</w:t>
        </w:r>
        <w:r w:rsidRPr="00E67D40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Редактирование основных сведений об образовательной организации или НИИ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_Toc100055224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77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217294B" w14:textId="3D595F65" w:rsidR="00E67D40" w:rsidRPr="00E67D40" w:rsidRDefault="00E67D40" w:rsidP="00E67D40">
      <w:pPr>
        <w:pStyle w:val="41"/>
        <w:tabs>
          <w:tab w:val="left" w:pos="993"/>
          <w:tab w:val="left" w:pos="1680"/>
          <w:tab w:val="right" w:leader="dot" w:pos="9344"/>
        </w:tabs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0055225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4.2.2.3.</w:t>
        </w:r>
        <w:r w:rsidRPr="00E67D40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Ввод сведений об адресе образовательной организации или НИИ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_Toc100055225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84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D97FBB6" w14:textId="5E5F3431" w:rsidR="00E67D40" w:rsidRPr="00E67D40" w:rsidRDefault="00E67D40" w:rsidP="00E67D40">
      <w:pPr>
        <w:pStyle w:val="41"/>
        <w:tabs>
          <w:tab w:val="left" w:pos="993"/>
          <w:tab w:val="left" w:pos="1680"/>
          <w:tab w:val="right" w:leader="dot" w:pos="9344"/>
        </w:tabs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0055237" w:history="1">
        <w:r w:rsidRPr="00E67D40">
          <w:rPr>
            <w:rStyle w:val="a9"/>
            <w:rFonts w:ascii="Times New Roman" w:hAnsi="Times New Roman" w:cs="Times New Roman"/>
            <w:iCs/>
            <w:noProof/>
            <w:sz w:val="24"/>
            <w:szCs w:val="24"/>
          </w:rPr>
          <w:t>4.2.2.4.</w:t>
        </w:r>
        <w:r w:rsidRPr="00E67D40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Ввод сведений о структурных подразделениях образовательной организации или НИИ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_Toc100055237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86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AA04A50" w14:textId="2BF7020D" w:rsidR="00E67D40" w:rsidRPr="00E67D40" w:rsidRDefault="00E67D40" w:rsidP="00E67D40">
      <w:pPr>
        <w:pStyle w:val="31"/>
        <w:tabs>
          <w:tab w:val="left" w:pos="993"/>
          <w:tab w:val="left" w:pos="1200"/>
          <w:tab w:val="right" w:leader="dot" w:pos="9344"/>
        </w:tabs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0055238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4.2.3.</w:t>
        </w:r>
        <w:r w:rsidRPr="00E67D40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Внесение сведений о фармацевтических организациях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_Toc100055238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89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24FA6B1" w14:textId="6329426D" w:rsidR="00E67D40" w:rsidRPr="00E67D40" w:rsidRDefault="00E67D40" w:rsidP="00E67D40">
      <w:pPr>
        <w:pStyle w:val="41"/>
        <w:tabs>
          <w:tab w:val="left" w:pos="993"/>
          <w:tab w:val="left" w:pos="1680"/>
          <w:tab w:val="right" w:leader="dot" w:pos="9344"/>
        </w:tabs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0055239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4.2.3.1.</w:t>
        </w:r>
        <w:r w:rsidRPr="00E67D40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Добавление в ФРМО фармацевтических организаций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_Toc100055239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89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4BAC705" w14:textId="5CD3C274" w:rsidR="00E67D40" w:rsidRPr="00E67D40" w:rsidRDefault="00E67D40" w:rsidP="00E67D40">
      <w:pPr>
        <w:pStyle w:val="41"/>
        <w:tabs>
          <w:tab w:val="left" w:pos="993"/>
          <w:tab w:val="left" w:pos="1680"/>
          <w:tab w:val="right" w:leader="dot" w:pos="9344"/>
        </w:tabs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0055242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4.2.3.2.</w:t>
        </w:r>
        <w:r w:rsidRPr="00E67D40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Редактирование основных сведений о фармацевтической организации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_Toc100055242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89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C71C1D1" w14:textId="11F38CDA" w:rsidR="00E67D40" w:rsidRPr="00E67D40" w:rsidRDefault="00E67D40" w:rsidP="00E67D40">
      <w:pPr>
        <w:pStyle w:val="41"/>
        <w:tabs>
          <w:tab w:val="left" w:pos="993"/>
          <w:tab w:val="left" w:pos="1680"/>
          <w:tab w:val="right" w:leader="dot" w:pos="9344"/>
        </w:tabs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0055243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4.2.3.3.</w:t>
        </w:r>
        <w:r w:rsidRPr="00E67D40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Ввод сведений об адресе фармацевтической организации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_Toc100055243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94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3252ED7" w14:textId="046E7517" w:rsidR="00E67D40" w:rsidRPr="00E67D40" w:rsidRDefault="00E67D40" w:rsidP="00E67D40">
      <w:pPr>
        <w:pStyle w:val="41"/>
        <w:tabs>
          <w:tab w:val="left" w:pos="993"/>
          <w:tab w:val="left" w:pos="1680"/>
          <w:tab w:val="right" w:leader="dot" w:pos="9344"/>
        </w:tabs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0055244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4.2.3.4.</w:t>
        </w:r>
        <w:r w:rsidRPr="00E67D40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Ввод сведений о зданиях фармацевтической организации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_Toc100055244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94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482C59F" w14:textId="70B7938F" w:rsidR="00E67D40" w:rsidRPr="00E67D40" w:rsidRDefault="00E67D40" w:rsidP="00E67D40">
      <w:pPr>
        <w:pStyle w:val="41"/>
        <w:tabs>
          <w:tab w:val="left" w:pos="993"/>
          <w:tab w:val="left" w:pos="1680"/>
          <w:tab w:val="right" w:leader="dot" w:pos="9344"/>
        </w:tabs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0055245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4.2.3.5.</w:t>
        </w:r>
        <w:r w:rsidRPr="00E67D40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Ввод сведений о структурных подразделениях фармацевтической организации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_Toc100055245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95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7E44499" w14:textId="3C4157B6" w:rsidR="00E67D40" w:rsidRPr="00E67D40" w:rsidRDefault="00E67D40" w:rsidP="00E67D40">
      <w:pPr>
        <w:pStyle w:val="41"/>
        <w:tabs>
          <w:tab w:val="left" w:pos="993"/>
          <w:tab w:val="left" w:pos="1680"/>
          <w:tab w:val="right" w:leader="dot" w:pos="9344"/>
        </w:tabs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0055246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4.2.3.6.</w:t>
        </w:r>
        <w:r w:rsidRPr="00E67D40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Внесение сведений о штатном расписании фармацевтической организации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_Toc100055246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96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B286145" w14:textId="0467EC6D" w:rsidR="00E67D40" w:rsidRPr="00E67D40" w:rsidRDefault="00E67D40" w:rsidP="00E67D40">
      <w:pPr>
        <w:pStyle w:val="41"/>
        <w:tabs>
          <w:tab w:val="left" w:pos="993"/>
          <w:tab w:val="left" w:pos="1680"/>
          <w:tab w:val="right" w:leader="dot" w:pos="9344"/>
        </w:tabs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0055247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4.2.3.7.</w:t>
        </w:r>
        <w:r w:rsidRPr="00E67D40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Внесение сведений о доходах и расходах фармацевтической организации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_Toc100055247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96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7287D0B" w14:textId="2690CB55" w:rsidR="00E67D40" w:rsidRPr="00E67D40" w:rsidRDefault="00E67D40" w:rsidP="00E67D40">
      <w:pPr>
        <w:pStyle w:val="41"/>
        <w:tabs>
          <w:tab w:val="left" w:pos="993"/>
          <w:tab w:val="left" w:pos="1680"/>
          <w:tab w:val="right" w:leader="dot" w:pos="9344"/>
        </w:tabs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0055248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4.2.3.8.</w:t>
        </w:r>
        <w:r w:rsidRPr="00E67D40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Просмотр сведений о лицензиях фармацевтической организации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_Toc100055248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96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751D4D5" w14:textId="215D593B" w:rsidR="00E67D40" w:rsidRPr="00E67D40" w:rsidRDefault="00E67D40" w:rsidP="00E67D40">
      <w:pPr>
        <w:pStyle w:val="31"/>
        <w:tabs>
          <w:tab w:val="left" w:pos="993"/>
          <w:tab w:val="left" w:pos="1200"/>
          <w:tab w:val="right" w:leader="dot" w:pos="9344"/>
        </w:tabs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0055249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4.2.4.</w:t>
        </w:r>
        <w:r w:rsidRPr="00E67D40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Изменение и удаление сведений в карточке организации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_Toc100055249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97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95EADF3" w14:textId="5D966282" w:rsidR="00E67D40" w:rsidRPr="00E67D40" w:rsidRDefault="00E67D40" w:rsidP="00E67D40">
      <w:pPr>
        <w:pStyle w:val="41"/>
        <w:tabs>
          <w:tab w:val="left" w:pos="993"/>
          <w:tab w:val="left" w:pos="1680"/>
          <w:tab w:val="right" w:leader="dot" w:pos="9344"/>
        </w:tabs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0055250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4.2.4.1.</w:t>
        </w:r>
        <w:r w:rsidRPr="00E67D40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Редактирование сведений в карточке организации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_Toc100055250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97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043EA18" w14:textId="1751265C" w:rsidR="00E67D40" w:rsidRPr="00E67D40" w:rsidRDefault="00E67D40" w:rsidP="00E67D40">
      <w:pPr>
        <w:pStyle w:val="41"/>
        <w:tabs>
          <w:tab w:val="left" w:pos="993"/>
          <w:tab w:val="left" w:pos="1680"/>
          <w:tab w:val="right" w:leader="dot" w:pos="9344"/>
        </w:tabs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0055251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4.2.4.2.</w:t>
        </w:r>
        <w:r w:rsidRPr="00E67D40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Удаление сведений в карточке организации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_Toc100055251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97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87851A5" w14:textId="44BE4190" w:rsidR="00E67D40" w:rsidRPr="00E67D40" w:rsidRDefault="00E67D40" w:rsidP="00E67D40">
      <w:pPr>
        <w:pStyle w:val="31"/>
        <w:tabs>
          <w:tab w:val="left" w:pos="993"/>
          <w:tab w:val="left" w:pos="1200"/>
          <w:tab w:val="right" w:leader="dot" w:pos="9344"/>
        </w:tabs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0055252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4.2.5.</w:t>
        </w:r>
        <w:r w:rsidRPr="00E67D40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Перевод организации в архив ФРМО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_Toc100055252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98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AE0DFE3" w14:textId="36742381" w:rsidR="00E67D40" w:rsidRPr="00E67D40" w:rsidRDefault="00E67D40" w:rsidP="00E67D40">
      <w:pPr>
        <w:pStyle w:val="13"/>
        <w:tabs>
          <w:tab w:val="left" w:pos="480"/>
          <w:tab w:val="left" w:pos="993"/>
          <w:tab w:val="right" w:leader="dot" w:pos="9344"/>
        </w:tabs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</w:rPr>
      </w:pPr>
      <w:hyperlink w:anchor="_Toc100055253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  <w:lang w:bidi="x-none"/>
          </w:rPr>
          <w:t>5</w:t>
        </w:r>
        <w:r w:rsidRPr="00E67D40">
          <w:rPr>
            <w:rFonts w:ascii="Times New Roman" w:eastAsiaTheme="minorEastAsia" w:hAnsi="Times New Roman" w:cs="Times New Roman"/>
            <w:b w:val="0"/>
            <w:bCs w:val="0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Отчеты об эксплуатации ФРМО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_Toc100055253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99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FF9E319" w14:textId="495BB3D3" w:rsidR="00E67D40" w:rsidRPr="00E67D40" w:rsidRDefault="00E67D40" w:rsidP="00E67D40">
      <w:pPr>
        <w:pStyle w:val="21"/>
        <w:tabs>
          <w:tab w:val="left" w:pos="720"/>
          <w:tab w:val="left" w:pos="993"/>
          <w:tab w:val="right" w:leader="dot" w:pos="9344"/>
        </w:tabs>
        <w:ind w:left="0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0055254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5.1</w:t>
        </w:r>
        <w:r w:rsidRPr="00E67D40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96. ФП ЦКЗ: Выгрузка сведений по структурным подразделениям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_Toc100055254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99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08A3BE8" w14:textId="6DF41C2B" w:rsidR="00E67D40" w:rsidRPr="00E67D40" w:rsidRDefault="00E67D40" w:rsidP="00E67D40">
      <w:pPr>
        <w:pStyle w:val="21"/>
        <w:tabs>
          <w:tab w:val="left" w:pos="720"/>
          <w:tab w:val="left" w:pos="993"/>
          <w:tab w:val="right" w:leader="dot" w:pos="9344"/>
        </w:tabs>
        <w:ind w:left="0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0055255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5.2</w:t>
        </w:r>
        <w:r w:rsidRPr="00E67D40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86. Отчет о наполняемости ФРМО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_Toc100055255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102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228F6A4" w14:textId="7D5F5ADE" w:rsidR="00E67D40" w:rsidRPr="00E67D40" w:rsidRDefault="00E67D40" w:rsidP="00E67D40">
      <w:pPr>
        <w:pStyle w:val="13"/>
        <w:tabs>
          <w:tab w:val="left" w:pos="480"/>
          <w:tab w:val="left" w:pos="993"/>
          <w:tab w:val="right" w:leader="dot" w:pos="9344"/>
        </w:tabs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</w:rPr>
      </w:pPr>
      <w:hyperlink w:anchor="_Toc100055256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  <w:lang w:bidi="x-none"/>
          </w:rPr>
          <w:t>6</w:t>
        </w:r>
        <w:r w:rsidRPr="00E67D40">
          <w:rPr>
            <w:rFonts w:ascii="Times New Roman" w:eastAsiaTheme="minorEastAsia" w:hAnsi="Times New Roman" w:cs="Times New Roman"/>
            <w:b w:val="0"/>
            <w:bCs w:val="0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Аварийные ситуации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_Toc100055256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107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88AD6BB" w14:textId="7B7FC7B2" w:rsidR="00E67D40" w:rsidRPr="00E67D40" w:rsidRDefault="00E67D40" w:rsidP="00E67D40">
      <w:pPr>
        <w:pStyle w:val="21"/>
        <w:tabs>
          <w:tab w:val="left" w:pos="960"/>
          <w:tab w:val="left" w:pos="993"/>
          <w:tab w:val="right" w:leader="dot" w:pos="9344"/>
        </w:tabs>
        <w:ind w:left="0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0055259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6.1.</w:t>
        </w:r>
        <w:r w:rsidRPr="00E67D40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Действия при аварийных ситуациях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_Toc100055259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107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15CA604" w14:textId="270B346D" w:rsidR="00E67D40" w:rsidRPr="00E67D40" w:rsidRDefault="00E67D40" w:rsidP="00E67D40">
      <w:pPr>
        <w:pStyle w:val="21"/>
        <w:tabs>
          <w:tab w:val="left" w:pos="960"/>
          <w:tab w:val="left" w:pos="993"/>
          <w:tab w:val="right" w:leader="dot" w:pos="9344"/>
        </w:tabs>
        <w:ind w:left="0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0055260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6.2.</w:t>
        </w:r>
        <w:r w:rsidRPr="00E67D40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Контактная информация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_Toc100055260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107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A59B861" w14:textId="311CD232" w:rsidR="00E67D40" w:rsidRPr="00E67D40" w:rsidRDefault="00E67D40" w:rsidP="00E67D40">
      <w:pPr>
        <w:pStyle w:val="21"/>
        <w:tabs>
          <w:tab w:val="left" w:pos="960"/>
          <w:tab w:val="left" w:pos="993"/>
          <w:tab w:val="right" w:leader="dot" w:pos="9344"/>
        </w:tabs>
        <w:ind w:left="0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0055261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6.3.</w:t>
        </w:r>
        <w:r w:rsidRPr="00E67D40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Порядок обращения в службу технической поддержки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_Toc100055261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107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F031B4E" w14:textId="6252A3C9" w:rsidR="00E67D40" w:rsidRPr="00E67D40" w:rsidRDefault="00E67D40" w:rsidP="00E67D40">
      <w:pPr>
        <w:pStyle w:val="21"/>
        <w:tabs>
          <w:tab w:val="left" w:pos="960"/>
          <w:tab w:val="left" w:pos="993"/>
          <w:tab w:val="right" w:leader="dot" w:pos="9344"/>
        </w:tabs>
        <w:ind w:left="0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0055262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6.4.</w:t>
        </w:r>
        <w:r w:rsidRPr="00E67D40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Создание снимков экрана («скриншотов»)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_Toc100055262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107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53B76C6" w14:textId="48221AE4" w:rsidR="00E67D40" w:rsidRPr="00E67D40" w:rsidRDefault="00E67D40" w:rsidP="00E67D40">
      <w:pPr>
        <w:pStyle w:val="13"/>
        <w:tabs>
          <w:tab w:val="left" w:pos="993"/>
          <w:tab w:val="right" w:leader="dot" w:pos="9344"/>
        </w:tabs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</w:rPr>
      </w:pPr>
      <w:hyperlink w:anchor="_Toc100055263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ПРИЛОЖЕНИЕ 1. Формы заявок на добавление организаций в ФРМО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_Toc100055263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108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5485216" w14:textId="017F4755" w:rsidR="00E67D40" w:rsidRPr="00E67D40" w:rsidRDefault="00E67D40" w:rsidP="00E67D40">
      <w:pPr>
        <w:pStyle w:val="21"/>
        <w:tabs>
          <w:tab w:val="left" w:pos="993"/>
          <w:tab w:val="right" w:leader="dot" w:pos="9344"/>
        </w:tabs>
        <w:ind w:left="0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0055264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1.1 Общее описание содержания заявок на добавление организаций в ФРМО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_Toc100055264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108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281ECC3" w14:textId="2D85734B" w:rsidR="00E67D40" w:rsidRPr="00E67D40" w:rsidRDefault="00E67D40" w:rsidP="00E67D40">
      <w:pPr>
        <w:pStyle w:val="21"/>
        <w:tabs>
          <w:tab w:val="left" w:pos="993"/>
          <w:tab w:val="right" w:leader="dot" w:pos="9344"/>
        </w:tabs>
        <w:ind w:left="0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0055265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1.2</w:t>
        </w:r>
        <w:r w:rsidRPr="00E67D40">
          <w:rPr>
            <w:rStyle w:val="a9"/>
            <w:rFonts w:ascii="Times New Roman" w:hAnsi="Times New Roman" w:cs="Times New Roman"/>
            <w:bCs/>
            <w:noProof/>
            <w:sz w:val="24"/>
            <w:szCs w:val="24"/>
          </w:rPr>
          <w:t xml:space="preserve"> </w:t>
        </w:r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Форма заявки на добавление государственной медицинской организации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_Toc100055265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111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D64B55A" w14:textId="41FF0E6E" w:rsidR="00E67D40" w:rsidRPr="00E67D40" w:rsidRDefault="00E67D40" w:rsidP="00E67D40">
      <w:pPr>
        <w:pStyle w:val="21"/>
        <w:tabs>
          <w:tab w:val="left" w:pos="993"/>
          <w:tab w:val="right" w:leader="dot" w:pos="9344"/>
        </w:tabs>
        <w:ind w:left="0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0055266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1.3 Форма заявки на добавление частной медицинской организации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_Toc100055266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112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B8E2699" w14:textId="7DD1FCDE" w:rsidR="00E67D40" w:rsidRPr="00E67D40" w:rsidRDefault="00E67D40" w:rsidP="00E67D40">
      <w:pPr>
        <w:pStyle w:val="21"/>
        <w:tabs>
          <w:tab w:val="left" w:pos="993"/>
          <w:tab w:val="right" w:leader="dot" w:pos="9344"/>
        </w:tabs>
        <w:ind w:left="0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0055267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1.4 Форма заявки на добавление филиала медицинской организации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_Toc100055267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113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76B9174" w14:textId="63B543B2" w:rsidR="00E67D40" w:rsidRPr="00E67D40" w:rsidRDefault="00E67D40" w:rsidP="00E67D40">
      <w:pPr>
        <w:pStyle w:val="21"/>
        <w:tabs>
          <w:tab w:val="left" w:pos="993"/>
          <w:tab w:val="right" w:leader="dot" w:pos="9344"/>
        </w:tabs>
        <w:ind w:left="0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0055268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1.5 Форма заявки на добавление индивидуального предпринимателя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_Toc100055268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114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4B7C8C3" w14:textId="3700634D" w:rsidR="00E67D40" w:rsidRPr="00E67D40" w:rsidRDefault="00E67D40" w:rsidP="00E67D40">
      <w:pPr>
        <w:pStyle w:val="21"/>
        <w:tabs>
          <w:tab w:val="left" w:pos="993"/>
          <w:tab w:val="right" w:leader="dot" w:pos="9344"/>
        </w:tabs>
        <w:ind w:left="0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0055269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1.6 Форма заявки на добавление организации здравоохранения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_Toc100055269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115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99DAE77" w14:textId="348C31F9" w:rsidR="00E67D40" w:rsidRPr="00E67D40" w:rsidRDefault="00E67D40" w:rsidP="00E67D40">
      <w:pPr>
        <w:pStyle w:val="21"/>
        <w:tabs>
          <w:tab w:val="left" w:pos="993"/>
          <w:tab w:val="right" w:leader="dot" w:pos="9344"/>
        </w:tabs>
        <w:ind w:left="0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0055270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1.7 Форма заявки на добавление фармацевтической организации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_Toc100055270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116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13AEBF7" w14:textId="45A4A092" w:rsidR="00E67D40" w:rsidRPr="00E67D40" w:rsidRDefault="00E67D40" w:rsidP="00E67D40">
      <w:pPr>
        <w:pStyle w:val="21"/>
        <w:tabs>
          <w:tab w:val="left" w:pos="993"/>
          <w:tab w:val="right" w:leader="dot" w:pos="9344"/>
        </w:tabs>
        <w:ind w:left="0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0055271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1.8 Форма заявки на добавление филиала фармацевтической организации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_Toc100055271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118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C7B2951" w14:textId="3772AF1C" w:rsidR="00E67D40" w:rsidRPr="00E67D40" w:rsidRDefault="00E67D40" w:rsidP="00E67D40">
      <w:pPr>
        <w:pStyle w:val="21"/>
        <w:tabs>
          <w:tab w:val="left" w:pos="993"/>
          <w:tab w:val="right" w:leader="dot" w:pos="9344"/>
        </w:tabs>
        <w:ind w:left="0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0055272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1.9 Форма заявки на добавление образовательной организации или НИИ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_Toc100055272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119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BECBFF3" w14:textId="0306FB3F" w:rsidR="00E67D40" w:rsidRPr="00E67D40" w:rsidRDefault="00E67D40" w:rsidP="00E67D40">
      <w:pPr>
        <w:pStyle w:val="21"/>
        <w:tabs>
          <w:tab w:val="left" w:pos="993"/>
          <w:tab w:val="right" w:leader="dot" w:pos="9344"/>
        </w:tabs>
        <w:ind w:left="0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0055273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1.10 Форма заявки на добавление филиала образовательной организации или НИИ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_Toc100055273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121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48C979C" w14:textId="6003FDA5" w:rsidR="00E67D40" w:rsidRPr="00E67D40" w:rsidRDefault="00E67D40" w:rsidP="00E67D40">
      <w:pPr>
        <w:pStyle w:val="13"/>
        <w:tabs>
          <w:tab w:val="left" w:pos="993"/>
          <w:tab w:val="right" w:leader="dot" w:pos="9344"/>
        </w:tabs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</w:rPr>
      </w:pPr>
      <w:hyperlink w:anchor="_Toc100055274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ПРИЛОЖЕНИЕ 2. Форма заявки на перевод организации в архив ФРМО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_Toc100055274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122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0A0F658" w14:textId="39121FDF" w:rsidR="00E67D40" w:rsidRPr="00E67D40" w:rsidRDefault="00E67D40" w:rsidP="00E67D40">
      <w:pPr>
        <w:pStyle w:val="21"/>
        <w:tabs>
          <w:tab w:val="left" w:pos="993"/>
          <w:tab w:val="right" w:leader="dot" w:pos="9344"/>
        </w:tabs>
        <w:ind w:left="0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0055275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1.1 Общее описание содержания заявки на перевод организации в архив ФРМО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_Toc100055275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122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A174A0F" w14:textId="6E049CE7" w:rsidR="00E67D40" w:rsidRPr="00E67D40" w:rsidRDefault="00E67D40" w:rsidP="00E67D40">
      <w:pPr>
        <w:pStyle w:val="21"/>
        <w:tabs>
          <w:tab w:val="left" w:pos="993"/>
          <w:tab w:val="right" w:leader="dot" w:pos="9344"/>
        </w:tabs>
        <w:ind w:left="0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0055276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1.2 Форма заявки на перевод организации в архив ФРМО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_Toc100055276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124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A811537" w14:textId="07CFF762" w:rsidR="00E67D40" w:rsidRPr="00E67D40" w:rsidRDefault="00E67D40" w:rsidP="00E67D40">
      <w:pPr>
        <w:pStyle w:val="13"/>
        <w:tabs>
          <w:tab w:val="left" w:pos="993"/>
          <w:tab w:val="right" w:leader="dot" w:pos="9344"/>
        </w:tabs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</w:rPr>
      </w:pPr>
      <w:hyperlink w:anchor="_Toc100055277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ПРИЛОЖЕНИЕ 3. Матрица прав и ролей пользователей ФРМО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_Toc100055277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125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A939F9B" w14:textId="7BA9E721" w:rsidR="006F07A0" w:rsidRPr="00E17EC8" w:rsidRDefault="00E67D40" w:rsidP="00E67D40">
      <w:pPr>
        <w:pStyle w:val="13"/>
        <w:tabs>
          <w:tab w:val="left" w:pos="993"/>
          <w:tab w:val="right" w:leader="dot" w:pos="9344"/>
        </w:tabs>
      </w:pPr>
      <w:hyperlink w:anchor="_Toc100055278" w:history="1">
        <w:r w:rsidRPr="00E67D40">
          <w:rPr>
            <w:rStyle w:val="a9"/>
            <w:rFonts w:ascii="Times New Roman" w:hAnsi="Times New Roman" w:cs="Times New Roman"/>
            <w:noProof/>
            <w:sz w:val="24"/>
            <w:szCs w:val="24"/>
          </w:rPr>
          <w:t>ПРИЛОЖЕНИЕ 4. История изменений документа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_Toc100055278 \h </w:instrTex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t>126</w:t>
        </w:r>
        <w:r w:rsidRPr="00E67D4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  <w:r w:rsidR="007A153D" w:rsidRPr="00E67D40">
        <w:rPr>
          <w:rFonts w:ascii="Times New Roman" w:hAnsi="Times New Roman" w:cs="Times New Roman"/>
          <w:b w:val="0"/>
          <w:sz w:val="24"/>
          <w:szCs w:val="24"/>
        </w:rPr>
        <w:fldChar w:fldCharType="end"/>
      </w:r>
    </w:p>
    <w:p w14:paraId="5C5EC6BD" w14:textId="7CDCC117" w:rsidR="00BD6B55" w:rsidRPr="000B41B7" w:rsidRDefault="00F77355" w:rsidP="006C697C">
      <w:pPr>
        <w:pStyle w:val="11"/>
        <w:numPr>
          <w:ilvl w:val="0"/>
          <w:numId w:val="0"/>
        </w:numPr>
        <w:jc w:val="center"/>
      </w:pPr>
      <w:bookmarkStart w:id="2" w:name="_Toc100055185"/>
      <w:bookmarkEnd w:id="1"/>
      <w:r w:rsidRPr="000B41B7">
        <w:lastRenderedPageBreak/>
        <w:t>Перечень терминов и сокращений</w:t>
      </w:r>
      <w:bookmarkEnd w:id="2"/>
    </w:p>
    <w:tbl>
      <w:tblPr>
        <w:tblW w:w="50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0"/>
        <w:gridCol w:w="6761"/>
      </w:tblGrid>
      <w:tr w:rsidR="000B41B7" w:rsidRPr="00491129" w14:paraId="062682F1" w14:textId="77777777" w:rsidTr="0068042D">
        <w:trPr>
          <w:trHeight w:val="510"/>
          <w:tblHeader/>
        </w:trPr>
        <w:tc>
          <w:tcPr>
            <w:tcW w:w="1423" w:type="pct"/>
            <w:shd w:val="clear" w:color="auto" w:fill="auto"/>
            <w:vAlign w:val="center"/>
          </w:tcPr>
          <w:p w14:paraId="3AFB1ACD" w14:textId="77777777" w:rsidR="003F0AC3" w:rsidRPr="0068042D" w:rsidRDefault="003F0AC3" w:rsidP="00E34D6D">
            <w:pPr>
              <w:jc w:val="center"/>
              <w:rPr>
                <w:b/>
                <w:bCs/>
                <w:szCs w:val="24"/>
              </w:rPr>
            </w:pPr>
            <w:r w:rsidRPr="0068042D">
              <w:rPr>
                <w:b/>
                <w:bCs/>
                <w:szCs w:val="24"/>
              </w:rPr>
              <w:t>Термин, сокращение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4E3FF1A7" w14:textId="77777777" w:rsidR="003F0AC3" w:rsidRPr="0068042D" w:rsidRDefault="003F0AC3" w:rsidP="00E34D6D">
            <w:pPr>
              <w:jc w:val="center"/>
              <w:rPr>
                <w:b/>
                <w:bCs/>
                <w:szCs w:val="24"/>
              </w:rPr>
            </w:pPr>
            <w:r w:rsidRPr="0068042D">
              <w:rPr>
                <w:b/>
                <w:bCs/>
                <w:szCs w:val="24"/>
              </w:rPr>
              <w:t>Определение</w:t>
            </w:r>
          </w:p>
        </w:tc>
      </w:tr>
      <w:tr w:rsidR="000B41B7" w:rsidRPr="00491129" w14:paraId="03E28922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0E7A00EA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ЕГИСЗ</w:t>
            </w:r>
            <w:r w:rsidR="00417604" w:rsidRPr="0068042D">
              <w:rPr>
                <w:szCs w:val="24"/>
              </w:rPr>
              <w:t>, Система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7981CEAC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Единая государственная информационная система в сфере здравоохранения</w:t>
            </w:r>
          </w:p>
        </w:tc>
      </w:tr>
      <w:tr w:rsidR="000B41B7" w:rsidRPr="00534B74" w14:paraId="58D2D9E5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24B39F84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ИА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19FB4D58" w14:textId="6FCD417C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 xml:space="preserve">Единая система идентификации, аутентификации и авторизации пользователей </w:t>
            </w:r>
            <w:r w:rsidR="00534B74" w:rsidRPr="0068042D">
              <w:rPr>
                <w:szCs w:val="24"/>
              </w:rPr>
              <w:t>единой государственной информационной системы в сфере здравоохранения</w:t>
            </w:r>
          </w:p>
        </w:tc>
      </w:tr>
      <w:tr w:rsidR="000B41B7" w:rsidRPr="00491129" w14:paraId="6857F2EE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2BFE177C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ИНН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4DD7BC19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Идентификационный номер налогоплательщика</w:t>
            </w:r>
          </w:p>
        </w:tc>
      </w:tr>
      <w:tr w:rsidR="000B41B7" w:rsidRPr="00491129" w14:paraId="31FFAA21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110F8B3A" w14:textId="77777777" w:rsidR="000C238F" w:rsidRPr="0068042D" w:rsidRDefault="000C238F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ИП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1C5CDFBA" w14:textId="77777777" w:rsidR="000C238F" w:rsidRPr="0068042D" w:rsidRDefault="000C238F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Индивидуальный предприниматель</w:t>
            </w:r>
          </w:p>
        </w:tc>
      </w:tr>
      <w:tr w:rsidR="000B41B7" w:rsidRPr="00491129" w14:paraId="2D2C802D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382E795F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КПП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69F312FE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Код причины постановки на учет</w:t>
            </w:r>
          </w:p>
        </w:tc>
      </w:tr>
      <w:tr w:rsidR="000B41B7" w:rsidRPr="00491129" w14:paraId="15A798D1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1F3E1963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МЗ РФ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2C60B90B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Министерство здравоохранения Российской Федерации</w:t>
            </w:r>
          </w:p>
        </w:tc>
      </w:tr>
      <w:tr w:rsidR="000B41B7" w:rsidRPr="00491129" w14:paraId="0A9FC7F3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599E37C8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МО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25CED3CB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Медицинская организация</w:t>
            </w:r>
          </w:p>
        </w:tc>
      </w:tr>
      <w:tr w:rsidR="000B41B7" w:rsidRPr="00491129" w14:paraId="36FED761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2EC66768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НСИ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0C79C81E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Нормативно-справочная информация</w:t>
            </w:r>
          </w:p>
        </w:tc>
      </w:tr>
      <w:tr w:rsidR="000B41B7" w:rsidRPr="00491129" w14:paraId="7CF5F75C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69996BB8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ОГРН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3DC6569F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Основной государственный регистрационный номер</w:t>
            </w:r>
          </w:p>
        </w:tc>
      </w:tr>
      <w:tr w:rsidR="000B41B7" w:rsidRPr="00491129" w14:paraId="54C93550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031F9051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ОЗУ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6CF02BB2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Оперативное запоминающее устройство</w:t>
            </w:r>
          </w:p>
        </w:tc>
      </w:tr>
      <w:tr w:rsidR="000B41B7" w:rsidRPr="00491129" w14:paraId="7D584039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460F3353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ОКОПФ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5030DB42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Общероссийский классификатор организационно-правовых форм</w:t>
            </w:r>
          </w:p>
        </w:tc>
      </w:tr>
      <w:tr w:rsidR="000B41B7" w:rsidRPr="00491129" w14:paraId="371E215C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3DA4D553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ОО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7798AC7D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Образовательная организация</w:t>
            </w:r>
          </w:p>
        </w:tc>
      </w:tr>
      <w:tr w:rsidR="000B41B7" w:rsidRPr="00491129" w14:paraId="40A1C13A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19F29A45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ОУЗ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0B15065C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Орган управления здравоохранением</w:t>
            </w:r>
          </w:p>
        </w:tc>
      </w:tr>
      <w:tr w:rsidR="000B41B7" w:rsidRPr="00491129" w14:paraId="61409E84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187EA4B1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ПК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4D80CCE0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Персональный компьютер</w:t>
            </w:r>
          </w:p>
        </w:tc>
      </w:tr>
      <w:tr w:rsidR="000B41B7" w:rsidRPr="00491129" w14:paraId="2E1D46BC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070E1270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РЗН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41E5F60E" w14:textId="77777777" w:rsidR="003F0AC3" w:rsidRPr="0068042D" w:rsidRDefault="00FE7396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 xml:space="preserve">Федеральная служба по надзору в </w:t>
            </w:r>
            <w:r w:rsidR="007511DA" w:rsidRPr="0068042D">
              <w:rPr>
                <w:szCs w:val="24"/>
              </w:rPr>
              <w:t>сфере здравоохранения (Росздравнадзор)</w:t>
            </w:r>
          </w:p>
        </w:tc>
      </w:tr>
      <w:tr w:rsidR="000B41B7" w:rsidRPr="00491129" w14:paraId="32C55CA7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342F775C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РФ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1C02CED4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Российская Федерация</w:t>
            </w:r>
          </w:p>
        </w:tc>
      </w:tr>
      <w:tr w:rsidR="000B41B7" w:rsidRPr="00491129" w14:paraId="028B6A63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58805100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СМЭВ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4DB06123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Единая система межведомственного электронного взаимодействия</w:t>
            </w:r>
          </w:p>
        </w:tc>
      </w:tr>
      <w:tr w:rsidR="000B41B7" w:rsidRPr="00491129" w14:paraId="7EA606BE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397D164E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СНИЛС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0ECD8CFA" w14:textId="7A15C048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Страховой номер индивидуального лицевого сч</w:t>
            </w:r>
            <w:r w:rsidR="00534DB4" w:rsidRPr="0068042D">
              <w:rPr>
                <w:szCs w:val="24"/>
              </w:rPr>
              <w:t>е</w:t>
            </w:r>
            <w:r w:rsidRPr="0068042D">
              <w:rPr>
                <w:szCs w:val="24"/>
              </w:rPr>
              <w:t>та</w:t>
            </w:r>
          </w:p>
        </w:tc>
      </w:tr>
      <w:tr w:rsidR="000B41B7" w:rsidRPr="00491129" w14:paraId="58C49C4D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425DA281" w14:textId="77777777" w:rsidR="00837DCD" w:rsidRPr="0068042D" w:rsidRDefault="00837DCD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ТВСП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1D3015E4" w14:textId="4254E61A" w:rsidR="00837DCD" w:rsidRPr="0068042D" w:rsidRDefault="00837DCD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Территориально</w:t>
            </w:r>
            <w:r w:rsidR="00EE66CE" w:rsidRPr="0068042D">
              <w:rPr>
                <w:szCs w:val="24"/>
              </w:rPr>
              <w:t xml:space="preserve"> </w:t>
            </w:r>
            <w:r w:rsidRPr="0068042D">
              <w:rPr>
                <w:szCs w:val="24"/>
              </w:rPr>
              <w:t>выделенные структурные подразделения медицинских организаций</w:t>
            </w:r>
          </w:p>
        </w:tc>
      </w:tr>
      <w:tr w:rsidR="000B41B7" w:rsidRPr="00491129" w14:paraId="271FE699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09AD12F6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ФИАС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4FBD2ACD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Федеральная информационная адресная система</w:t>
            </w:r>
          </w:p>
        </w:tc>
      </w:tr>
      <w:tr w:rsidR="000B41B7" w:rsidRPr="00491129" w14:paraId="5A5752A3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0DDE332F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ФИО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205E3D03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Фамилия, имя, отчество</w:t>
            </w:r>
          </w:p>
        </w:tc>
      </w:tr>
      <w:tr w:rsidR="0079738D" w:rsidRPr="00491129" w14:paraId="37C6E9BF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630A1A0B" w14:textId="77777777" w:rsidR="0079738D" w:rsidRPr="0068042D" w:rsidRDefault="0079738D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ФО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1596083E" w14:textId="77777777" w:rsidR="0079738D" w:rsidRPr="0068042D" w:rsidRDefault="0079738D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Фармацевтическая организация</w:t>
            </w:r>
          </w:p>
        </w:tc>
      </w:tr>
      <w:tr w:rsidR="000B41B7" w:rsidRPr="00491129" w14:paraId="07A763BE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65021934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ФОИВ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1C8DD169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Федеральный орган исполнительной власти</w:t>
            </w:r>
          </w:p>
        </w:tc>
      </w:tr>
      <w:tr w:rsidR="000B41B7" w:rsidRPr="00491129" w14:paraId="412D05F8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3BAA2526" w14:textId="356CC39D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lastRenderedPageBreak/>
              <w:t>ФРМО,</w:t>
            </w:r>
            <w:r w:rsidR="005E324C" w:rsidRPr="0068042D">
              <w:rPr>
                <w:szCs w:val="24"/>
              </w:rPr>
              <w:t xml:space="preserve"> </w:t>
            </w:r>
            <w:r w:rsidRPr="0068042D">
              <w:rPr>
                <w:szCs w:val="24"/>
              </w:rPr>
              <w:t>Подсистема</w:t>
            </w:r>
            <w:r w:rsidR="0040316C" w:rsidRPr="0068042D">
              <w:rPr>
                <w:szCs w:val="24"/>
              </w:rPr>
              <w:t>, реестр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095FF455" w14:textId="512E8343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Федеральный реестр медицинских организаций</w:t>
            </w:r>
            <w:r w:rsidR="00E97B90" w:rsidRPr="0068042D">
              <w:rPr>
                <w:szCs w:val="24"/>
              </w:rPr>
              <w:t xml:space="preserve"> единой государственной информационной системы в сфере здравоохранения</w:t>
            </w:r>
          </w:p>
        </w:tc>
      </w:tr>
      <w:tr w:rsidR="000B41B7" w:rsidRPr="00491129" w14:paraId="65BA9285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774AD18F" w14:textId="77777777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ФРМР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0C564C52" w14:textId="7B22D952" w:rsidR="003F0AC3" w:rsidRPr="0068042D" w:rsidRDefault="003F0AC3" w:rsidP="00E34D6D">
            <w:pPr>
              <w:rPr>
                <w:szCs w:val="24"/>
              </w:rPr>
            </w:pPr>
            <w:r w:rsidRPr="0068042D">
              <w:rPr>
                <w:szCs w:val="24"/>
              </w:rPr>
              <w:t>Федеральный регистр медицинских работников</w:t>
            </w:r>
            <w:r w:rsidR="00E97B90" w:rsidRPr="0068042D">
              <w:rPr>
                <w:szCs w:val="24"/>
              </w:rPr>
              <w:t xml:space="preserve"> единой государственной информационной системы в сфере здравоохранения</w:t>
            </w:r>
          </w:p>
        </w:tc>
      </w:tr>
    </w:tbl>
    <w:p w14:paraId="4193E304" w14:textId="4C160E16" w:rsidR="003812FE" w:rsidRPr="000B41B7" w:rsidRDefault="00A71870" w:rsidP="005174F6">
      <w:pPr>
        <w:pStyle w:val="11"/>
      </w:pPr>
      <w:bookmarkStart w:id="3" w:name="_Toc463884015"/>
      <w:bookmarkStart w:id="4" w:name="_Toc100055186"/>
      <w:r w:rsidRPr="000B41B7">
        <w:lastRenderedPageBreak/>
        <w:t>Введение</w:t>
      </w:r>
      <w:bookmarkEnd w:id="3"/>
      <w:bookmarkEnd w:id="4"/>
    </w:p>
    <w:p w14:paraId="6178DD1A" w14:textId="77777777" w:rsidR="003812FE" w:rsidRPr="000B41B7" w:rsidRDefault="003812FE" w:rsidP="0068042D">
      <w:pPr>
        <w:pStyle w:val="2"/>
        <w:tabs>
          <w:tab w:val="left" w:pos="567"/>
        </w:tabs>
        <w:ind w:left="0"/>
      </w:pPr>
      <w:bookmarkStart w:id="5" w:name="_Toc463884016"/>
      <w:bookmarkStart w:id="6" w:name="_Toc100055187"/>
      <w:r w:rsidRPr="000B41B7">
        <w:t>Область применения</w:t>
      </w:r>
      <w:bookmarkEnd w:id="5"/>
      <w:bookmarkEnd w:id="6"/>
    </w:p>
    <w:p w14:paraId="74C727AD" w14:textId="0D360CB0" w:rsidR="00980401" w:rsidRPr="000B41B7" w:rsidRDefault="007A191A" w:rsidP="00AE2427">
      <w:pPr>
        <w:pStyle w:val="phnormal"/>
      </w:pPr>
      <w:r>
        <w:t>ФРМО</w:t>
      </w:r>
      <w:r w:rsidR="00F94D2F" w:rsidRPr="000B41B7">
        <w:t xml:space="preserve"> представляет собой подсистему </w:t>
      </w:r>
      <w:r>
        <w:t>ЕГИСЗ</w:t>
      </w:r>
      <w:r w:rsidR="00F94D2F" w:rsidRPr="000B41B7">
        <w:t xml:space="preserve"> и предназначен для учета сведений о</w:t>
      </w:r>
      <w:r w:rsidR="00D34D32" w:rsidRPr="000B41B7">
        <w:t xml:space="preserve"> </w:t>
      </w:r>
      <w:r w:rsidR="00F94D2F" w:rsidRPr="000B41B7">
        <w:t xml:space="preserve">медицинских организациях государственной, муниципальной и частной систем здравоохранения, об их структурных подразделениях с указанием профилей </w:t>
      </w:r>
      <w:r>
        <w:br/>
      </w:r>
      <w:r w:rsidR="00F94D2F" w:rsidRPr="000B41B7">
        <w:t>их медицинской деятельности, местонахождения, а</w:t>
      </w:r>
      <w:r w:rsidR="00BC71AD" w:rsidRPr="000B41B7">
        <w:t xml:space="preserve"> </w:t>
      </w:r>
      <w:r w:rsidR="00F94D2F" w:rsidRPr="000B41B7">
        <w:t xml:space="preserve">также сведений об их оснащении </w:t>
      </w:r>
      <w:r>
        <w:br/>
      </w:r>
      <w:r w:rsidR="00F94D2F" w:rsidRPr="000B41B7">
        <w:t>и использовании медицинских изделий.</w:t>
      </w:r>
    </w:p>
    <w:p w14:paraId="174A1402" w14:textId="77777777" w:rsidR="00040DF7" w:rsidRPr="000B41B7" w:rsidRDefault="00793B33" w:rsidP="00AE2427">
      <w:pPr>
        <w:pStyle w:val="phnormal"/>
      </w:pPr>
      <w:r w:rsidRPr="000B41B7">
        <w:t>ФРМО</w:t>
      </w:r>
      <w:r w:rsidR="003812FE" w:rsidRPr="000B41B7">
        <w:t xml:space="preserve"> </w:t>
      </w:r>
      <w:r w:rsidR="00EC6D12" w:rsidRPr="000B41B7">
        <w:t xml:space="preserve">используется </w:t>
      </w:r>
      <w:r w:rsidR="00825D8C" w:rsidRPr="000B41B7">
        <w:t xml:space="preserve">медицинскими организациями, </w:t>
      </w:r>
      <w:r w:rsidR="00117C34" w:rsidRPr="000B41B7">
        <w:t>уполномоченными органами государственной власти субъектов Российской Федерации</w:t>
      </w:r>
      <w:r w:rsidR="00687E46" w:rsidRPr="000B41B7">
        <w:t xml:space="preserve">, Федеральной службой </w:t>
      </w:r>
      <w:r w:rsidR="0019171F" w:rsidRPr="000B41B7">
        <w:br/>
      </w:r>
      <w:r w:rsidR="00687E46" w:rsidRPr="000B41B7">
        <w:t>по надзору в сфере здравоохранения</w:t>
      </w:r>
      <w:r w:rsidR="00AB1CDB" w:rsidRPr="000B41B7">
        <w:t xml:space="preserve"> и Министерством </w:t>
      </w:r>
      <w:r w:rsidR="00077F76" w:rsidRPr="000B41B7">
        <w:t xml:space="preserve">здравоохранения Российской Федерации </w:t>
      </w:r>
      <w:r w:rsidR="00B669DB" w:rsidRPr="000B41B7">
        <w:t>с целью осуществления информационно-аналитической поддержки принятия решений в сфере здравоохранения</w:t>
      </w:r>
      <w:r w:rsidR="00AE77F5" w:rsidRPr="000B41B7">
        <w:t>.</w:t>
      </w:r>
    </w:p>
    <w:p w14:paraId="0FEE4375" w14:textId="77777777" w:rsidR="003812FE" w:rsidRPr="000B41B7" w:rsidRDefault="003812FE" w:rsidP="0068042D">
      <w:pPr>
        <w:pStyle w:val="2"/>
        <w:tabs>
          <w:tab w:val="left" w:pos="567"/>
        </w:tabs>
        <w:ind w:left="0"/>
      </w:pPr>
      <w:bookmarkStart w:id="7" w:name="_Toc463884017"/>
      <w:bookmarkStart w:id="8" w:name="_Toc100055188"/>
      <w:r w:rsidRPr="000B41B7">
        <w:t>Краткое описание возможностей</w:t>
      </w:r>
      <w:bookmarkEnd w:id="7"/>
      <w:bookmarkEnd w:id="8"/>
    </w:p>
    <w:p w14:paraId="429E91DB" w14:textId="0DAAC91C" w:rsidR="00A9595B" w:rsidRPr="000B41B7" w:rsidRDefault="003812FE" w:rsidP="00F45F6B">
      <w:pPr>
        <w:pStyle w:val="phnormal"/>
      </w:pPr>
      <w:r w:rsidRPr="00EA2186">
        <w:t>ФРМ</w:t>
      </w:r>
      <w:r w:rsidR="00BF57CB" w:rsidRPr="00EA2186">
        <w:t>О</w:t>
      </w:r>
      <w:r w:rsidRPr="00EA2186">
        <w:t xml:space="preserve"> </w:t>
      </w:r>
      <w:r w:rsidR="00A9595B" w:rsidRPr="00EA2186">
        <w:t>обеспечивает сбор, накопление, хранение, обработку и</w:t>
      </w:r>
      <w:r w:rsidR="00BC71AD" w:rsidRPr="00EA2186">
        <w:t xml:space="preserve"> </w:t>
      </w:r>
      <w:r w:rsidR="00A9595B" w:rsidRPr="00EA2186">
        <w:t xml:space="preserve">передачу сведений </w:t>
      </w:r>
      <w:r w:rsidR="00B80718" w:rsidRPr="00EA2186">
        <w:t>об организациях системы здравоохранения</w:t>
      </w:r>
      <w:r w:rsidR="00F45F6B">
        <w:t>;</w:t>
      </w:r>
      <w:r w:rsidR="00B80718" w:rsidRPr="00EA2186">
        <w:t xml:space="preserve"> </w:t>
      </w:r>
      <w:r w:rsidR="00E637E3" w:rsidRPr="00EA2186">
        <w:t>о медицинских организациях и их структурных подразделениях</w:t>
      </w:r>
      <w:r w:rsidR="003C4223" w:rsidRPr="00EA2186">
        <w:t>,</w:t>
      </w:r>
      <w:r w:rsidR="00E637E3" w:rsidRPr="00EA2186">
        <w:t xml:space="preserve"> </w:t>
      </w:r>
      <w:r w:rsidR="00A9595B" w:rsidRPr="00EA2186">
        <w:t>в</w:t>
      </w:r>
      <w:r w:rsidR="00BC71AD" w:rsidRPr="00EA2186">
        <w:t xml:space="preserve"> </w:t>
      </w:r>
      <w:r w:rsidR="00A9595B" w:rsidRPr="00EA2186">
        <w:t>которых</w:t>
      </w:r>
      <w:r w:rsidR="005B10FC" w:rsidRPr="00EA2186">
        <w:t xml:space="preserve"> </w:t>
      </w:r>
      <w:r w:rsidR="00A9595B" w:rsidRPr="00EA2186">
        <w:t>оказывается медицинская помощь</w:t>
      </w:r>
      <w:r w:rsidR="00F45F6B">
        <w:t>;</w:t>
      </w:r>
      <w:r w:rsidR="00A9595B" w:rsidRPr="00EA2186">
        <w:t xml:space="preserve"> </w:t>
      </w:r>
      <w:r w:rsidR="00FE08CE" w:rsidRPr="00EA2186">
        <w:t xml:space="preserve">о </w:t>
      </w:r>
      <w:r w:rsidR="00FE08CE" w:rsidRPr="00EA2186">
        <w:rPr>
          <w:szCs w:val="24"/>
          <w:shd w:val="clear" w:color="auto" w:fill="FFFFFF"/>
        </w:rPr>
        <w:t>соискателях лицензии на осуществление</w:t>
      </w:r>
      <w:r w:rsidR="005B10FC" w:rsidRPr="00EA2186">
        <w:rPr>
          <w:szCs w:val="24"/>
          <w:shd w:val="clear" w:color="auto" w:fill="FFFFFF"/>
        </w:rPr>
        <w:t xml:space="preserve"> </w:t>
      </w:r>
      <w:r w:rsidR="00FE08CE" w:rsidRPr="00EA2186">
        <w:rPr>
          <w:szCs w:val="24"/>
          <w:shd w:val="clear" w:color="auto" w:fill="FFFFFF"/>
        </w:rPr>
        <w:t xml:space="preserve">медицинской деятельности, </w:t>
      </w:r>
      <w:r w:rsidR="00F45F6B" w:rsidRPr="00F45F6B">
        <w:rPr>
          <w:szCs w:val="24"/>
          <w:shd w:val="clear" w:color="auto" w:fill="FFFFFF"/>
        </w:rPr>
        <w:t xml:space="preserve">представляющих сведения в ЕГИСЗ </w:t>
      </w:r>
      <w:r w:rsidR="00CA3CE4">
        <w:rPr>
          <w:szCs w:val="24"/>
          <w:shd w:val="clear" w:color="auto" w:fill="FFFFFF"/>
        </w:rPr>
        <w:br/>
      </w:r>
      <w:r w:rsidR="00F45F6B" w:rsidRPr="00F45F6B">
        <w:rPr>
          <w:szCs w:val="24"/>
          <w:shd w:val="clear" w:color="auto" w:fill="FFFFFF"/>
        </w:rPr>
        <w:t xml:space="preserve">в соответствии с Положением о лицензировании медицинской деятельности </w:t>
      </w:r>
      <w:r w:rsidR="00CA3CE4">
        <w:rPr>
          <w:szCs w:val="24"/>
          <w:shd w:val="clear" w:color="auto" w:fill="FFFFFF"/>
        </w:rPr>
        <w:br/>
      </w:r>
      <w:r w:rsidR="00F45F6B" w:rsidRPr="00F45F6B">
        <w:rPr>
          <w:szCs w:val="24"/>
          <w:shd w:val="clear" w:color="auto" w:fill="FFFFFF"/>
        </w:rPr>
        <w:t>(за исключением указанной деятельности, осуществляемой медицинскими организациями и другими организациями, входящими в частную систему здравоохранения, уна территории инновационного центра «Сколково»), утвержденным постановлением Правительства Российской Федерации от 1 июня 2021 года № 852 «О лицензировании медицинской деятельности (за исключением указанной деятельности, осуществляемой медицинскими организациями и другими организациями, входящими в частную систему здравоохранения, на территории инновационного центра «Сколково») и признании утратившими силу некоторых актов Правительства Российской Федерации»</w:t>
      </w:r>
      <w:r w:rsidR="00F45F6B">
        <w:rPr>
          <w:szCs w:val="24"/>
          <w:shd w:val="clear" w:color="auto" w:fill="FFFFFF"/>
        </w:rPr>
        <w:t>;</w:t>
      </w:r>
      <w:r w:rsidR="00CA3CE4">
        <w:rPr>
          <w:szCs w:val="24"/>
          <w:shd w:val="clear" w:color="auto" w:fill="FFFFFF"/>
        </w:rPr>
        <w:t xml:space="preserve"> </w:t>
      </w:r>
      <w:r w:rsidR="00A9595B" w:rsidRPr="00EA2186">
        <w:t>о фармацевтических организациях</w:t>
      </w:r>
      <w:r w:rsidR="00F45F6B">
        <w:t>;</w:t>
      </w:r>
      <w:r w:rsidR="003C4223" w:rsidRPr="00EA2186">
        <w:t xml:space="preserve"> </w:t>
      </w:r>
      <w:r w:rsidR="00A9595B" w:rsidRPr="00EA2186">
        <w:t xml:space="preserve">об организациях, осуществляющих образовательную </w:t>
      </w:r>
      <w:r w:rsidR="005B10FC" w:rsidRPr="00EA2186">
        <w:t>д</w:t>
      </w:r>
      <w:r w:rsidR="00A9595B" w:rsidRPr="00EA2186">
        <w:t xml:space="preserve">еятельность </w:t>
      </w:r>
      <w:r w:rsidR="00CA3CE4">
        <w:br/>
      </w:r>
      <w:r w:rsidR="00A9595B" w:rsidRPr="00EA2186">
        <w:t>по реализации основных</w:t>
      </w:r>
      <w:r w:rsidR="005B10FC" w:rsidRPr="00EA2186">
        <w:t xml:space="preserve"> </w:t>
      </w:r>
      <w:r w:rsidR="00A9595B" w:rsidRPr="00EA2186">
        <w:t xml:space="preserve">и дополнительных профессиональных образовательных программ медицинского </w:t>
      </w:r>
      <w:r w:rsidR="00B7327E" w:rsidRPr="00EA2186">
        <w:t>о</w:t>
      </w:r>
      <w:r w:rsidR="00A9595B" w:rsidRPr="00EA2186">
        <w:t>бразования и фармацевтического образования</w:t>
      </w:r>
      <w:r w:rsidR="00FE08CE" w:rsidRPr="00EA2186">
        <w:t>.</w:t>
      </w:r>
    </w:p>
    <w:p w14:paraId="584E5ACB" w14:textId="77777777" w:rsidR="003812FE" w:rsidRPr="000B41B7" w:rsidRDefault="003812FE" w:rsidP="0068042D">
      <w:pPr>
        <w:pStyle w:val="2"/>
        <w:tabs>
          <w:tab w:val="left" w:pos="567"/>
        </w:tabs>
        <w:ind w:left="0"/>
      </w:pPr>
      <w:bookmarkStart w:id="9" w:name="_Toc406506798"/>
      <w:bookmarkStart w:id="10" w:name="_Toc405544799"/>
      <w:bookmarkStart w:id="11" w:name="_Toc346552867"/>
      <w:bookmarkStart w:id="12" w:name="_Toc349055682"/>
      <w:bookmarkStart w:id="13" w:name="_Toc438134326"/>
      <w:bookmarkStart w:id="14" w:name="_Toc438137867"/>
      <w:bookmarkStart w:id="15" w:name="_Toc463884018"/>
      <w:bookmarkStart w:id="16" w:name="_Toc100055189"/>
      <w:r w:rsidRPr="000B41B7">
        <w:lastRenderedPageBreak/>
        <w:t>Уровень подготовки пользователя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50FE0E96" w14:textId="77777777" w:rsidR="003812FE" w:rsidRPr="000B41B7" w:rsidRDefault="003812FE" w:rsidP="00BC71AD">
      <w:pPr>
        <w:pStyle w:val="phnormal"/>
      </w:pPr>
      <w:r w:rsidRPr="000B41B7">
        <w:t>При работе с ФРМ</w:t>
      </w:r>
      <w:r w:rsidR="00846192" w:rsidRPr="000B41B7">
        <w:t>О</w:t>
      </w:r>
      <w:r w:rsidRPr="000B41B7">
        <w:t xml:space="preserve"> пользователь должен обладать знаниями предметной области, навыками работы с операционной системой </w:t>
      </w:r>
      <w:r w:rsidR="00C610C4" w:rsidRPr="000B41B7">
        <w:t>Microsoft Windows</w:t>
      </w:r>
      <w:r w:rsidRPr="000B41B7">
        <w:t xml:space="preserve"> и </w:t>
      </w:r>
      <w:r w:rsidR="005C3BAA" w:rsidRPr="000B41B7">
        <w:rPr>
          <w:lang w:val="en-US"/>
        </w:rPr>
        <w:t>web</w:t>
      </w:r>
      <w:r w:rsidRPr="000B41B7">
        <w:t xml:space="preserve">-браузером, </w:t>
      </w:r>
      <w:r w:rsidR="0019171F" w:rsidRPr="000B41B7">
        <w:br/>
      </w:r>
      <w:r w:rsidRPr="000B41B7">
        <w:t>а также пройти специальное обучение работе с ФРМ</w:t>
      </w:r>
      <w:r w:rsidR="00846192" w:rsidRPr="000B41B7">
        <w:t>О</w:t>
      </w:r>
      <w:r w:rsidRPr="000B41B7">
        <w:t xml:space="preserve"> или ознакомиться с </w:t>
      </w:r>
      <w:r w:rsidR="009676C5" w:rsidRPr="000B41B7">
        <w:t xml:space="preserve">данным </w:t>
      </w:r>
      <w:r w:rsidRPr="000B41B7">
        <w:t>руководством пользователя, входящим в комплект документации ФРМ</w:t>
      </w:r>
      <w:r w:rsidR="00846192" w:rsidRPr="000B41B7">
        <w:t>О</w:t>
      </w:r>
      <w:r w:rsidRPr="000B41B7">
        <w:t>.</w:t>
      </w:r>
    </w:p>
    <w:p w14:paraId="3D827F76" w14:textId="29D5690A" w:rsidR="003812FE" w:rsidRPr="000B41B7" w:rsidRDefault="003812FE" w:rsidP="0068042D">
      <w:pPr>
        <w:pStyle w:val="2"/>
        <w:tabs>
          <w:tab w:val="left" w:pos="567"/>
        </w:tabs>
        <w:ind w:left="0"/>
      </w:pPr>
      <w:bookmarkStart w:id="17" w:name="_Toc463884019"/>
      <w:bookmarkStart w:id="18" w:name="_Toc349055683"/>
      <w:bookmarkStart w:id="19" w:name="_Toc346552868"/>
      <w:bookmarkStart w:id="20" w:name="_Toc405544800"/>
      <w:bookmarkStart w:id="21" w:name="_Toc406506799"/>
      <w:bookmarkStart w:id="22" w:name="_Toc433898670"/>
      <w:bookmarkStart w:id="23" w:name="_Toc100055190"/>
      <w:r w:rsidRPr="000B41B7">
        <w:t>Перечень эксплуатационной документации, с которой необходимо ознакомиться пользователю</w:t>
      </w:r>
      <w:bookmarkEnd w:id="17"/>
      <w:bookmarkEnd w:id="18"/>
      <w:bookmarkEnd w:id="19"/>
      <w:bookmarkEnd w:id="20"/>
      <w:bookmarkEnd w:id="21"/>
      <w:bookmarkEnd w:id="22"/>
      <w:bookmarkEnd w:id="23"/>
    </w:p>
    <w:p w14:paraId="5260AC14" w14:textId="77777777" w:rsidR="003812FE" w:rsidRPr="000B41B7" w:rsidRDefault="003812FE" w:rsidP="00AE77F5">
      <w:pPr>
        <w:pStyle w:val="phnormal"/>
      </w:pPr>
      <w:r w:rsidRPr="000B41B7">
        <w:t>Для успешной эксплуатации ФРМ</w:t>
      </w:r>
      <w:r w:rsidR="00846192" w:rsidRPr="000B41B7">
        <w:t>О</w:t>
      </w:r>
      <w:r w:rsidRPr="000B41B7">
        <w:t xml:space="preserve"> пользователю необходимо озна</w:t>
      </w:r>
      <w:r w:rsidR="009676C5" w:rsidRPr="000B41B7">
        <w:t xml:space="preserve">комиться </w:t>
      </w:r>
      <w:r w:rsidR="0019171F" w:rsidRPr="000B41B7">
        <w:br/>
      </w:r>
      <w:r w:rsidR="009676C5" w:rsidRPr="000B41B7">
        <w:t>с данным руководством.</w:t>
      </w:r>
    </w:p>
    <w:p w14:paraId="61B66FC7" w14:textId="77777777" w:rsidR="003812FE" w:rsidRPr="000B41B7" w:rsidRDefault="00A71870" w:rsidP="00BC71AD">
      <w:pPr>
        <w:pStyle w:val="11"/>
      </w:pPr>
      <w:bookmarkStart w:id="24" w:name="_Toc463884020"/>
      <w:bookmarkStart w:id="25" w:name="_Toc100055191"/>
      <w:r w:rsidRPr="000B41B7">
        <w:lastRenderedPageBreak/>
        <w:t xml:space="preserve">Назначение </w:t>
      </w:r>
      <w:bookmarkEnd w:id="24"/>
      <w:r w:rsidRPr="000B41B7">
        <w:t>Подсистемы</w:t>
      </w:r>
      <w:bookmarkEnd w:id="25"/>
    </w:p>
    <w:p w14:paraId="2EEB1071" w14:textId="77777777" w:rsidR="003812FE" w:rsidRPr="000B41B7" w:rsidRDefault="003812FE" w:rsidP="0068042D">
      <w:pPr>
        <w:pStyle w:val="2"/>
        <w:tabs>
          <w:tab w:val="left" w:pos="567"/>
        </w:tabs>
        <w:ind w:left="0"/>
      </w:pPr>
      <w:bookmarkStart w:id="26" w:name="_Toc463884021"/>
      <w:bookmarkStart w:id="27" w:name="_Toc100055192"/>
      <w:r w:rsidRPr="000B41B7">
        <w:t xml:space="preserve">Функции, для автоматизации которых предназначена </w:t>
      </w:r>
      <w:r w:rsidR="00BC71AD" w:rsidRPr="000B41B7">
        <w:t>Подс</w:t>
      </w:r>
      <w:r w:rsidRPr="000B41B7">
        <w:t>истема</w:t>
      </w:r>
      <w:bookmarkEnd w:id="26"/>
      <w:bookmarkEnd w:id="27"/>
    </w:p>
    <w:p w14:paraId="0AE28F27" w14:textId="77777777" w:rsidR="003812FE" w:rsidRPr="000B41B7" w:rsidRDefault="003812FE" w:rsidP="00BC71AD">
      <w:pPr>
        <w:pStyle w:val="phlistitemizedtitle"/>
      </w:pPr>
      <w:r w:rsidRPr="000B41B7">
        <w:t>ФРМ</w:t>
      </w:r>
      <w:r w:rsidR="00846192" w:rsidRPr="000B41B7">
        <w:t>О</w:t>
      </w:r>
      <w:r w:rsidRPr="000B41B7">
        <w:t xml:space="preserve"> предназначен для автоматизации следующих процессов:</w:t>
      </w:r>
    </w:p>
    <w:p w14:paraId="21E27E39" w14:textId="383AE6D0" w:rsidR="00760FCA" w:rsidRPr="00760FCA" w:rsidRDefault="003812FE" w:rsidP="003D46DB">
      <w:pPr>
        <w:pStyle w:val="phlistitemized1"/>
      </w:pPr>
      <w:r w:rsidRPr="000B41B7">
        <w:t>сбора, об</w:t>
      </w:r>
      <w:r w:rsidR="00877277" w:rsidRPr="000B41B7">
        <w:t xml:space="preserve">работки и хранения информации </w:t>
      </w:r>
      <w:r w:rsidR="001669C6" w:rsidRPr="00CA5AFA">
        <w:rPr>
          <w:szCs w:val="24"/>
          <w:shd w:val="clear" w:color="auto" w:fill="FFFFFF"/>
        </w:rPr>
        <w:t>о</w:t>
      </w:r>
      <w:r w:rsidR="00877277" w:rsidRPr="000B41B7">
        <w:t xml:space="preserve"> </w:t>
      </w:r>
      <w:r w:rsidR="003B0523" w:rsidRPr="00CA5AFA">
        <w:rPr>
          <w:szCs w:val="24"/>
          <w:shd w:val="clear" w:color="auto" w:fill="FFFFFF"/>
        </w:rPr>
        <w:t xml:space="preserve">соискателях лицензии </w:t>
      </w:r>
      <w:r w:rsidR="003B0523" w:rsidRPr="00CA5AFA">
        <w:rPr>
          <w:szCs w:val="24"/>
          <w:shd w:val="clear" w:color="auto" w:fill="FFFFFF"/>
        </w:rPr>
        <w:br/>
        <w:t>на осуществление медицинской деятельности</w:t>
      </w:r>
      <w:r w:rsidR="00A54FA4" w:rsidRPr="00CA5AFA">
        <w:rPr>
          <w:szCs w:val="24"/>
          <w:shd w:val="clear" w:color="auto" w:fill="FFFFFF"/>
        </w:rPr>
        <w:t xml:space="preserve">, </w:t>
      </w:r>
      <w:r w:rsidR="00F45F6B" w:rsidRPr="00CA5AFA">
        <w:rPr>
          <w:szCs w:val="24"/>
          <w:shd w:val="clear" w:color="auto" w:fill="FFFFFF"/>
        </w:rPr>
        <w:t xml:space="preserve">представляющих сведения </w:t>
      </w:r>
      <w:r w:rsidR="00CA5AFA" w:rsidRPr="00CA5AFA">
        <w:rPr>
          <w:szCs w:val="24"/>
          <w:shd w:val="clear" w:color="auto" w:fill="FFFFFF"/>
        </w:rPr>
        <w:br/>
      </w:r>
      <w:r w:rsidR="00F45F6B" w:rsidRPr="00CA5AFA">
        <w:rPr>
          <w:szCs w:val="24"/>
          <w:shd w:val="clear" w:color="auto" w:fill="FFFFFF"/>
        </w:rPr>
        <w:t xml:space="preserve">в ЕГИСЗ в соответствии с Положением о лицензировании медицинской деятельности (за исключением указанной деятельности, осуществляемой медицинскими организациями и другими организациями, входящими </w:t>
      </w:r>
      <w:r w:rsidR="00CA5AFA" w:rsidRPr="00CA5AFA">
        <w:rPr>
          <w:szCs w:val="24"/>
          <w:shd w:val="clear" w:color="auto" w:fill="FFFFFF"/>
        </w:rPr>
        <w:br/>
      </w:r>
      <w:r w:rsidR="00F45F6B" w:rsidRPr="00CA5AFA">
        <w:rPr>
          <w:szCs w:val="24"/>
          <w:shd w:val="clear" w:color="auto" w:fill="FFFFFF"/>
        </w:rPr>
        <w:t xml:space="preserve">в частную систему здравоохранения, на территории инновационного центра «Сколково»), утвержденным постановлением Правительства Российской Федерации от 1 июня 2021 года № 852 «О лицензировании медицинской деятельности (за исключением указанной деятельности, осуществляемой медицинскими организациями и другими организациями, входящими </w:t>
      </w:r>
      <w:r w:rsidR="00CA5AFA">
        <w:rPr>
          <w:szCs w:val="24"/>
          <w:shd w:val="clear" w:color="auto" w:fill="FFFFFF"/>
        </w:rPr>
        <w:br/>
      </w:r>
      <w:r w:rsidR="00F45F6B" w:rsidRPr="00CA5AFA">
        <w:rPr>
          <w:szCs w:val="24"/>
          <w:shd w:val="clear" w:color="auto" w:fill="FFFFFF"/>
        </w:rPr>
        <w:t>в частную систему здравоохранения, на территории инновационного центра «Сколково») и признании утратившими силу некоторых актов Правительства Российской Федерации</w:t>
      </w:r>
      <w:r w:rsidR="00CA5AFA">
        <w:rPr>
          <w:szCs w:val="24"/>
          <w:shd w:val="clear" w:color="auto" w:fill="FFFFFF"/>
        </w:rPr>
        <w:t>»</w:t>
      </w:r>
      <w:r w:rsidR="00C078E3">
        <w:rPr>
          <w:szCs w:val="24"/>
          <w:shd w:val="clear" w:color="auto" w:fill="FFFFFF"/>
        </w:rPr>
        <w:t>;</w:t>
      </w:r>
    </w:p>
    <w:p w14:paraId="309A8550" w14:textId="766DD20B" w:rsidR="003812FE" w:rsidRPr="000B41B7" w:rsidRDefault="00760FCA" w:rsidP="00F45F6B">
      <w:pPr>
        <w:pStyle w:val="phlistitemized1"/>
      </w:pPr>
      <w:r w:rsidRPr="000B41B7">
        <w:t xml:space="preserve">сбора, обработки и хранения информации </w:t>
      </w:r>
      <w:r w:rsidRPr="00F45F6B">
        <w:rPr>
          <w:szCs w:val="24"/>
          <w:shd w:val="clear" w:color="auto" w:fill="FFFFFF"/>
        </w:rPr>
        <w:t>о</w:t>
      </w:r>
      <w:r w:rsidRPr="000B41B7">
        <w:t xml:space="preserve"> </w:t>
      </w:r>
      <w:r w:rsidR="003B0523" w:rsidRPr="000B41B7">
        <w:rPr>
          <w:szCs w:val="24"/>
          <w:shd w:val="clear" w:color="auto" w:fill="FFFFFF"/>
        </w:rPr>
        <w:t>медицинских организациях</w:t>
      </w:r>
      <w:r w:rsidR="009C275C" w:rsidRPr="000B41B7">
        <w:rPr>
          <w:szCs w:val="24"/>
          <w:shd w:val="clear" w:color="auto" w:fill="FFFFFF"/>
        </w:rPr>
        <w:t xml:space="preserve"> </w:t>
      </w:r>
      <w:r w:rsidR="009C275C" w:rsidRPr="000B41B7">
        <w:rPr>
          <w:szCs w:val="24"/>
          <w:shd w:val="clear" w:color="auto" w:fill="FFFFFF"/>
        </w:rPr>
        <w:br/>
      </w:r>
      <w:r w:rsidR="009C275C" w:rsidRPr="000B41B7">
        <w:t>и их структурных подразделениях, оказывающих медицинскую помощь</w:t>
      </w:r>
      <w:r w:rsidR="00F87219">
        <w:t>.</w:t>
      </w:r>
      <w:r w:rsidR="009C275C" w:rsidRPr="000B41B7">
        <w:t xml:space="preserve"> </w:t>
      </w:r>
      <w:r w:rsidR="003B0523" w:rsidRPr="000B41B7">
        <w:rPr>
          <w:szCs w:val="24"/>
          <w:shd w:val="clear" w:color="auto" w:fill="FFFFFF"/>
        </w:rPr>
        <w:br/>
      </w:r>
      <w:r w:rsidR="009C275C" w:rsidRPr="000B41B7">
        <w:t xml:space="preserve">Указанная информация </w:t>
      </w:r>
      <w:r w:rsidR="003812FE" w:rsidRPr="000B41B7">
        <w:t>включает в себя:</w:t>
      </w:r>
    </w:p>
    <w:p w14:paraId="32F9261B" w14:textId="77777777" w:rsidR="003812FE" w:rsidRPr="000B41B7" w:rsidRDefault="003C4223" w:rsidP="009C275C">
      <w:pPr>
        <w:pStyle w:val="phlistitemized2"/>
        <w:tabs>
          <w:tab w:val="clear" w:pos="1780"/>
          <w:tab w:val="num" w:pos="2835"/>
        </w:tabs>
        <w:ind w:left="2268"/>
      </w:pPr>
      <w:r w:rsidRPr="000B41B7">
        <w:t xml:space="preserve">основные </w:t>
      </w:r>
      <w:r w:rsidR="00877277" w:rsidRPr="000B41B7">
        <w:t>сведени</w:t>
      </w:r>
      <w:r w:rsidR="004F00B5" w:rsidRPr="000B41B7">
        <w:t>я</w:t>
      </w:r>
      <w:r w:rsidR="00877277" w:rsidRPr="000B41B7">
        <w:t xml:space="preserve"> об</w:t>
      </w:r>
      <w:r w:rsidR="0019171F" w:rsidRPr="000B41B7">
        <w:t xml:space="preserve"> организации;</w:t>
      </w:r>
    </w:p>
    <w:p w14:paraId="1B379DB2" w14:textId="77777777" w:rsidR="003812FE" w:rsidRPr="000B41B7" w:rsidRDefault="003812FE" w:rsidP="009C275C">
      <w:pPr>
        <w:pStyle w:val="phlistitemized2"/>
        <w:tabs>
          <w:tab w:val="clear" w:pos="1780"/>
          <w:tab w:val="num" w:pos="2835"/>
        </w:tabs>
        <w:ind w:left="2268"/>
      </w:pPr>
      <w:r w:rsidRPr="000B41B7">
        <w:t>сведения о</w:t>
      </w:r>
      <w:r w:rsidR="009C275C" w:rsidRPr="000B41B7">
        <w:t xml:space="preserve">б </w:t>
      </w:r>
      <w:r w:rsidRPr="000B41B7">
        <w:t>адрес</w:t>
      </w:r>
      <w:r w:rsidR="003B0523" w:rsidRPr="000B41B7">
        <w:t>е</w:t>
      </w:r>
      <w:r w:rsidRPr="000B41B7">
        <w:t>;</w:t>
      </w:r>
    </w:p>
    <w:p w14:paraId="3FA97EDF" w14:textId="77777777" w:rsidR="003812FE" w:rsidRPr="000B41B7" w:rsidRDefault="003812FE" w:rsidP="009C275C">
      <w:pPr>
        <w:pStyle w:val="phlistitemized2"/>
        <w:tabs>
          <w:tab w:val="clear" w:pos="1780"/>
          <w:tab w:val="num" w:pos="2835"/>
        </w:tabs>
        <w:ind w:left="2268"/>
      </w:pPr>
      <w:r w:rsidRPr="000B41B7">
        <w:t xml:space="preserve">сведения </w:t>
      </w:r>
      <w:r w:rsidR="00877277" w:rsidRPr="000B41B7">
        <w:t>о зданиях</w:t>
      </w:r>
      <w:r w:rsidRPr="000B41B7">
        <w:t>;</w:t>
      </w:r>
    </w:p>
    <w:p w14:paraId="6474F63E" w14:textId="77777777" w:rsidR="00C87299" w:rsidRPr="000B41B7" w:rsidRDefault="00C87299" w:rsidP="009C275C">
      <w:pPr>
        <w:pStyle w:val="phlistitemized2"/>
        <w:tabs>
          <w:tab w:val="clear" w:pos="1780"/>
          <w:tab w:val="num" w:pos="2835"/>
        </w:tabs>
        <w:ind w:left="2268"/>
      </w:pPr>
      <w:r w:rsidRPr="000B41B7">
        <w:t>сведения о территориально выделенных структурных подразделениях;</w:t>
      </w:r>
    </w:p>
    <w:p w14:paraId="7617A26E" w14:textId="77777777" w:rsidR="003812FE" w:rsidRPr="000B41B7" w:rsidRDefault="003812FE" w:rsidP="009C275C">
      <w:pPr>
        <w:pStyle w:val="phlistitemized2"/>
        <w:tabs>
          <w:tab w:val="clear" w:pos="1780"/>
          <w:tab w:val="num" w:pos="2835"/>
        </w:tabs>
        <w:ind w:left="2268"/>
      </w:pPr>
      <w:r w:rsidRPr="000B41B7">
        <w:t xml:space="preserve">сведения о </w:t>
      </w:r>
      <w:r w:rsidR="00877277" w:rsidRPr="000B41B7">
        <w:t>структурных подразделениях;</w:t>
      </w:r>
    </w:p>
    <w:p w14:paraId="03BF441C" w14:textId="77777777" w:rsidR="00F56A7F" w:rsidRPr="000B41B7" w:rsidRDefault="00F56A7F" w:rsidP="009C275C">
      <w:pPr>
        <w:pStyle w:val="phlistitemized2"/>
        <w:tabs>
          <w:tab w:val="clear" w:pos="1780"/>
          <w:tab w:val="num" w:pos="2835"/>
        </w:tabs>
        <w:ind w:left="2268"/>
      </w:pPr>
      <w:r w:rsidRPr="000B41B7">
        <w:t>сведения о врачебных участках;</w:t>
      </w:r>
    </w:p>
    <w:p w14:paraId="5BA49A3F" w14:textId="77777777" w:rsidR="009676C5" w:rsidRPr="000B41B7" w:rsidRDefault="009676C5" w:rsidP="009C275C">
      <w:pPr>
        <w:pStyle w:val="phlistitemized2"/>
        <w:tabs>
          <w:tab w:val="clear" w:pos="1780"/>
          <w:tab w:val="num" w:pos="2835"/>
        </w:tabs>
        <w:ind w:left="2268"/>
      </w:pPr>
      <w:r w:rsidRPr="000B41B7">
        <w:t>сведения о штатном расписании;</w:t>
      </w:r>
    </w:p>
    <w:p w14:paraId="54BE45F1" w14:textId="77777777" w:rsidR="00F56A7F" w:rsidRPr="000B41B7" w:rsidRDefault="00F56A7F" w:rsidP="009C275C">
      <w:pPr>
        <w:pStyle w:val="phlistitemized2"/>
        <w:tabs>
          <w:tab w:val="clear" w:pos="1780"/>
          <w:tab w:val="num" w:pos="2835"/>
        </w:tabs>
        <w:ind w:left="2268"/>
      </w:pPr>
      <w:r w:rsidRPr="000B41B7">
        <w:t>сведения о доходах и расходах;</w:t>
      </w:r>
    </w:p>
    <w:p w14:paraId="228E0D56" w14:textId="77777777" w:rsidR="009676C5" w:rsidRPr="000B41B7" w:rsidRDefault="009676C5" w:rsidP="009C275C">
      <w:pPr>
        <w:pStyle w:val="phlistitemized2"/>
        <w:tabs>
          <w:tab w:val="clear" w:pos="1780"/>
          <w:tab w:val="num" w:pos="2835"/>
        </w:tabs>
        <w:ind w:left="2268"/>
      </w:pPr>
      <w:r w:rsidRPr="000B41B7">
        <w:t>сведения о медицинском оборудовании;</w:t>
      </w:r>
    </w:p>
    <w:p w14:paraId="3EA26D77" w14:textId="77777777" w:rsidR="00BD6C9F" w:rsidRPr="000B41B7" w:rsidRDefault="00BD6C9F" w:rsidP="009C275C">
      <w:pPr>
        <w:pStyle w:val="phlistitemized2"/>
        <w:tabs>
          <w:tab w:val="clear" w:pos="1780"/>
          <w:tab w:val="num" w:pos="2835"/>
        </w:tabs>
        <w:ind w:left="2268"/>
      </w:pPr>
      <w:r w:rsidRPr="000B41B7">
        <w:t>сведения о передвижных подразделениях;</w:t>
      </w:r>
    </w:p>
    <w:p w14:paraId="784E442C" w14:textId="77777777" w:rsidR="00877277" w:rsidRPr="000B41B7" w:rsidRDefault="00877277" w:rsidP="009C275C">
      <w:pPr>
        <w:pStyle w:val="phlistitemized2"/>
        <w:tabs>
          <w:tab w:val="clear" w:pos="1780"/>
          <w:tab w:val="num" w:pos="2835"/>
        </w:tabs>
        <w:ind w:left="2268"/>
      </w:pPr>
      <w:r w:rsidRPr="000B41B7">
        <w:t>сведения о домовых хозяйствах</w:t>
      </w:r>
      <w:r w:rsidR="00A7525C" w:rsidRPr="000B41B7">
        <w:t>;</w:t>
      </w:r>
    </w:p>
    <w:p w14:paraId="6D9A32EF" w14:textId="77777777" w:rsidR="009A05D0" w:rsidRDefault="009A05D0" w:rsidP="009C275C">
      <w:pPr>
        <w:pStyle w:val="phlistitemized2"/>
        <w:tabs>
          <w:tab w:val="clear" w:pos="1780"/>
          <w:tab w:val="num" w:pos="2835"/>
        </w:tabs>
        <w:ind w:left="2268"/>
      </w:pPr>
      <w:r w:rsidRPr="000B41B7">
        <w:t>сведения о лицензиях</w:t>
      </w:r>
      <w:r w:rsidR="006F6368" w:rsidRPr="000B41B7">
        <w:t>;</w:t>
      </w:r>
    </w:p>
    <w:p w14:paraId="4FA0EAD7" w14:textId="76CCDE73" w:rsidR="00393DF2" w:rsidRPr="00333719" w:rsidRDefault="00393DF2" w:rsidP="00393DF2">
      <w:pPr>
        <w:pStyle w:val="phlistitemized1"/>
      </w:pPr>
      <w:r w:rsidRPr="00333719">
        <w:lastRenderedPageBreak/>
        <w:t xml:space="preserve">сбора, обработки и хранения информации </w:t>
      </w:r>
      <w:r w:rsidRPr="00333719">
        <w:rPr>
          <w:szCs w:val="24"/>
          <w:shd w:val="clear" w:color="auto" w:fill="FFFFFF"/>
        </w:rPr>
        <w:t>о</w:t>
      </w:r>
      <w:r w:rsidRPr="00333719">
        <w:t xml:space="preserve"> </w:t>
      </w:r>
      <w:r w:rsidRPr="00333719">
        <w:rPr>
          <w:szCs w:val="24"/>
          <w:shd w:val="clear" w:color="auto" w:fill="FFFFFF"/>
        </w:rPr>
        <w:t xml:space="preserve">фармацевтических организациях. </w:t>
      </w:r>
      <w:r w:rsidRPr="00333719">
        <w:t>Указанная информация включает в себя:</w:t>
      </w:r>
    </w:p>
    <w:p w14:paraId="6B5E2939" w14:textId="77777777" w:rsidR="00393DF2" w:rsidRPr="00333719" w:rsidRDefault="00393DF2" w:rsidP="00930DEF">
      <w:pPr>
        <w:pStyle w:val="phlistitemized2"/>
        <w:tabs>
          <w:tab w:val="clear" w:pos="1780"/>
          <w:tab w:val="num" w:pos="2835"/>
        </w:tabs>
        <w:ind w:left="2268"/>
      </w:pPr>
      <w:r w:rsidRPr="00333719">
        <w:t>основные сведения об организации;</w:t>
      </w:r>
    </w:p>
    <w:p w14:paraId="166057DC" w14:textId="77777777" w:rsidR="00393DF2" w:rsidRPr="00333719" w:rsidRDefault="00393DF2" w:rsidP="00930DEF">
      <w:pPr>
        <w:pStyle w:val="phlistitemized2"/>
        <w:tabs>
          <w:tab w:val="clear" w:pos="1780"/>
          <w:tab w:val="num" w:pos="2835"/>
        </w:tabs>
        <w:ind w:left="2268"/>
      </w:pPr>
      <w:r w:rsidRPr="00333719">
        <w:t>сведения об адресе;</w:t>
      </w:r>
    </w:p>
    <w:p w14:paraId="091758FC" w14:textId="77777777" w:rsidR="00393DF2" w:rsidRPr="00333719" w:rsidRDefault="00393DF2" w:rsidP="00930DEF">
      <w:pPr>
        <w:pStyle w:val="phlistitemized2"/>
        <w:tabs>
          <w:tab w:val="clear" w:pos="1780"/>
          <w:tab w:val="num" w:pos="2835"/>
        </w:tabs>
        <w:ind w:left="2268"/>
      </w:pPr>
      <w:r w:rsidRPr="00333719">
        <w:t>сведения о зданиях;</w:t>
      </w:r>
    </w:p>
    <w:p w14:paraId="5FBD68A7" w14:textId="2C7EE44E" w:rsidR="00393DF2" w:rsidRPr="00333719" w:rsidRDefault="00393DF2" w:rsidP="00930DEF">
      <w:pPr>
        <w:pStyle w:val="phlistitemized2"/>
        <w:tabs>
          <w:tab w:val="clear" w:pos="1780"/>
          <w:tab w:val="num" w:pos="2835"/>
        </w:tabs>
        <w:ind w:left="2268"/>
      </w:pPr>
      <w:r w:rsidRPr="00333719">
        <w:t>сведения о структурных подразделениях;</w:t>
      </w:r>
    </w:p>
    <w:p w14:paraId="72C58207" w14:textId="77777777" w:rsidR="00930DEF" w:rsidRPr="00333719" w:rsidRDefault="00930DEF" w:rsidP="00930DEF">
      <w:pPr>
        <w:pStyle w:val="phlistitemized2"/>
        <w:ind w:left="2268"/>
      </w:pPr>
      <w:r w:rsidRPr="00333719">
        <w:t>сведения о штатном расписании;</w:t>
      </w:r>
    </w:p>
    <w:p w14:paraId="1DC9A486" w14:textId="77777777" w:rsidR="00930DEF" w:rsidRPr="00333719" w:rsidRDefault="00930DEF" w:rsidP="00930DEF">
      <w:pPr>
        <w:pStyle w:val="phlistitemized2"/>
        <w:ind w:left="2268"/>
      </w:pPr>
      <w:r w:rsidRPr="00333719">
        <w:t>сведения о доходах и расходах;</w:t>
      </w:r>
    </w:p>
    <w:p w14:paraId="0064B5D9" w14:textId="37359609" w:rsidR="00393DF2" w:rsidRPr="00333719" w:rsidRDefault="00393DF2" w:rsidP="00930DEF">
      <w:pPr>
        <w:pStyle w:val="phlistitemized2"/>
        <w:ind w:left="2268"/>
      </w:pPr>
      <w:r w:rsidRPr="00333719">
        <w:t>сведения о лицензиях;</w:t>
      </w:r>
    </w:p>
    <w:p w14:paraId="32A0FDE1" w14:textId="79F35D23" w:rsidR="00393DF2" w:rsidRPr="000B41B7" w:rsidRDefault="00DB61E5" w:rsidP="00393DF2">
      <w:pPr>
        <w:pStyle w:val="phlistitemized1"/>
      </w:pPr>
      <w:r w:rsidRPr="00DB61E5">
        <w:t xml:space="preserve">сбора, обработки и хранения информации </w:t>
      </w:r>
      <w:r w:rsidR="006152B1" w:rsidRPr="006152B1">
        <w:t xml:space="preserve">об организациях, осуществляющих образовательную деятельность по реализации основных и дополнительных профессиональных образовательных программ медицинского образования </w:t>
      </w:r>
      <w:r w:rsidR="00BE60E5">
        <w:br/>
      </w:r>
      <w:r w:rsidR="006152B1" w:rsidRPr="006152B1">
        <w:t>и фармацевтического образования.</w:t>
      </w:r>
      <w:r w:rsidR="00393DF2">
        <w:rPr>
          <w:szCs w:val="24"/>
          <w:shd w:val="clear" w:color="auto" w:fill="FFFFFF"/>
        </w:rPr>
        <w:t xml:space="preserve"> </w:t>
      </w:r>
      <w:r w:rsidR="00393DF2" w:rsidRPr="000B41B7">
        <w:t>Указанная информация включает в себя:</w:t>
      </w:r>
    </w:p>
    <w:p w14:paraId="6538757B" w14:textId="77777777" w:rsidR="00393DF2" w:rsidRPr="000B41B7" w:rsidRDefault="00393DF2" w:rsidP="00393DF2">
      <w:pPr>
        <w:pStyle w:val="phlistitemized2"/>
        <w:tabs>
          <w:tab w:val="clear" w:pos="1780"/>
          <w:tab w:val="num" w:pos="2835"/>
        </w:tabs>
        <w:ind w:left="2268"/>
      </w:pPr>
      <w:r w:rsidRPr="000B41B7">
        <w:t>основные сведения об организации;</w:t>
      </w:r>
    </w:p>
    <w:p w14:paraId="41FFE89E" w14:textId="77777777" w:rsidR="00393DF2" w:rsidRPr="000B41B7" w:rsidRDefault="00393DF2" w:rsidP="00393DF2">
      <w:pPr>
        <w:pStyle w:val="phlistitemized2"/>
        <w:tabs>
          <w:tab w:val="clear" w:pos="1780"/>
          <w:tab w:val="num" w:pos="2835"/>
        </w:tabs>
        <w:ind w:left="2268"/>
      </w:pPr>
      <w:r w:rsidRPr="000B41B7">
        <w:t>сведения об адресе;</w:t>
      </w:r>
    </w:p>
    <w:p w14:paraId="118BD5AF" w14:textId="77777777" w:rsidR="00393DF2" w:rsidRPr="000B41B7" w:rsidRDefault="00393DF2" w:rsidP="00393DF2">
      <w:pPr>
        <w:pStyle w:val="phlistitemized2"/>
        <w:tabs>
          <w:tab w:val="clear" w:pos="1780"/>
          <w:tab w:val="num" w:pos="2835"/>
        </w:tabs>
        <w:ind w:left="2268"/>
      </w:pPr>
      <w:r w:rsidRPr="000B41B7">
        <w:t>сведения о структурных подразделениях</w:t>
      </w:r>
      <w:r w:rsidR="0068130A">
        <w:t xml:space="preserve"> (факультетах/отделениях) образовательной организации</w:t>
      </w:r>
      <w:r w:rsidRPr="000B41B7">
        <w:t>;</w:t>
      </w:r>
    </w:p>
    <w:p w14:paraId="3C915DB6" w14:textId="77777777" w:rsidR="0068130A" w:rsidRPr="000B41B7" w:rsidRDefault="0068130A" w:rsidP="0068130A">
      <w:pPr>
        <w:pStyle w:val="phlistitemized1"/>
      </w:pPr>
      <w:r w:rsidRPr="000B41B7">
        <w:t xml:space="preserve">сбора, обработки и хранения информации </w:t>
      </w:r>
      <w:r w:rsidRPr="000B41B7">
        <w:rPr>
          <w:szCs w:val="24"/>
          <w:shd w:val="clear" w:color="auto" w:fill="FFFFFF"/>
        </w:rPr>
        <w:t>о</w:t>
      </w:r>
      <w:r>
        <w:rPr>
          <w:szCs w:val="24"/>
          <w:shd w:val="clear" w:color="auto" w:fill="FFFFFF"/>
        </w:rPr>
        <w:t>б</w:t>
      </w:r>
      <w:r w:rsidRPr="000B41B7">
        <w:t xml:space="preserve"> организаци</w:t>
      </w:r>
      <w:r>
        <w:t>ях</w:t>
      </w:r>
      <w:r w:rsidRPr="000B41B7">
        <w:t xml:space="preserve"> </w:t>
      </w:r>
      <w:r>
        <w:t>здравоохранения</w:t>
      </w:r>
      <w:r>
        <w:rPr>
          <w:szCs w:val="24"/>
          <w:shd w:val="clear" w:color="auto" w:fill="FFFFFF"/>
        </w:rPr>
        <w:t xml:space="preserve">. </w:t>
      </w:r>
      <w:r w:rsidR="005C4224">
        <w:rPr>
          <w:szCs w:val="24"/>
          <w:shd w:val="clear" w:color="auto" w:fill="FFFFFF"/>
        </w:rPr>
        <w:t>У</w:t>
      </w:r>
      <w:r w:rsidRPr="000B41B7">
        <w:t>казанная информация включает в себя:</w:t>
      </w:r>
    </w:p>
    <w:p w14:paraId="2FC4DF5E" w14:textId="77777777" w:rsidR="0068130A" w:rsidRPr="000B41B7" w:rsidRDefault="0068130A" w:rsidP="0068130A">
      <w:pPr>
        <w:pStyle w:val="phlistitemized2"/>
        <w:tabs>
          <w:tab w:val="clear" w:pos="1780"/>
          <w:tab w:val="num" w:pos="2835"/>
        </w:tabs>
        <w:ind w:left="2268"/>
      </w:pPr>
      <w:r w:rsidRPr="000B41B7">
        <w:t>основные сведения об организации;</w:t>
      </w:r>
    </w:p>
    <w:p w14:paraId="2EB9E13B" w14:textId="77777777" w:rsidR="0068130A" w:rsidRPr="000B41B7" w:rsidRDefault="0068130A" w:rsidP="0068130A">
      <w:pPr>
        <w:pStyle w:val="phlistitemized2"/>
        <w:tabs>
          <w:tab w:val="clear" w:pos="1780"/>
          <w:tab w:val="num" w:pos="2835"/>
        </w:tabs>
        <w:ind w:left="2268"/>
      </w:pPr>
      <w:r w:rsidRPr="000B41B7">
        <w:t>сведения об адресе;</w:t>
      </w:r>
    </w:p>
    <w:p w14:paraId="2C02643C" w14:textId="77777777" w:rsidR="003812FE" w:rsidRPr="000B41B7" w:rsidRDefault="003812FE" w:rsidP="00BC71AD">
      <w:pPr>
        <w:pStyle w:val="phlistitemized1"/>
      </w:pPr>
      <w:r w:rsidRPr="000B41B7">
        <w:t xml:space="preserve">поиска </w:t>
      </w:r>
      <w:r w:rsidR="00877277" w:rsidRPr="000B41B7">
        <w:t>организаций</w:t>
      </w:r>
      <w:r w:rsidRPr="000B41B7">
        <w:t xml:space="preserve"> по ключевым параметрам.</w:t>
      </w:r>
    </w:p>
    <w:p w14:paraId="72CC166E" w14:textId="77777777" w:rsidR="003812FE" w:rsidRPr="000B41B7" w:rsidRDefault="003812FE" w:rsidP="0068042D">
      <w:pPr>
        <w:pStyle w:val="2"/>
        <w:tabs>
          <w:tab w:val="left" w:pos="567"/>
        </w:tabs>
        <w:ind w:left="0"/>
      </w:pPr>
      <w:bookmarkStart w:id="28" w:name="_Toc405902066"/>
      <w:bookmarkStart w:id="29" w:name="_Toc406506802"/>
      <w:bookmarkStart w:id="30" w:name="_Toc433898673"/>
      <w:bookmarkStart w:id="31" w:name="_Toc463884022"/>
      <w:bookmarkStart w:id="32" w:name="_Toc100055193"/>
      <w:r w:rsidRPr="000B41B7">
        <w:t xml:space="preserve">Условия, при соблюдении которых обеспечивается применение </w:t>
      </w:r>
      <w:r w:rsidR="00BC71AD" w:rsidRPr="000B41B7">
        <w:t>Подс</w:t>
      </w:r>
      <w:r w:rsidRPr="000B41B7">
        <w:t>истемы</w:t>
      </w:r>
      <w:bookmarkEnd w:id="28"/>
      <w:bookmarkEnd w:id="29"/>
      <w:bookmarkEnd w:id="30"/>
      <w:bookmarkEnd w:id="31"/>
      <w:bookmarkEnd w:id="32"/>
    </w:p>
    <w:p w14:paraId="1A85627D" w14:textId="77777777" w:rsidR="003812FE" w:rsidRPr="00CD6BAE" w:rsidRDefault="003812FE" w:rsidP="00BC71AD">
      <w:pPr>
        <w:pStyle w:val="phlistitemizedtitle"/>
        <w:rPr>
          <w:rFonts w:eastAsia="Calibri"/>
        </w:rPr>
      </w:pPr>
      <w:r w:rsidRPr="00CD6BAE">
        <w:rPr>
          <w:rFonts w:eastAsia="Calibri"/>
        </w:rPr>
        <w:t>Для обеспечения применения ФРМ</w:t>
      </w:r>
      <w:r w:rsidR="00877277" w:rsidRPr="00CD6BAE">
        <w:rPr>
          <w:rFonts w:eastAsia="Calibri"/>
        </w:rPr>
        <w:t>О</w:t>
      </w:r>
      <w:r w:rsidRPr="00CD6BAE">
        <w:rPr>
          <w:rFonts w:eastAsia="Calibri"/>
        </w:rPr>
        <w:t xml:space="preserve"> необходимо наличие следующих минимальных технических средств:</w:t>
      </w:r>
    </w:p>
    <w:p w14:paraId="0A2017E0" w14:textId="77777777" w:rsidR="003812FE" w:rsidRPr="000B41B7" w:rsidRDefault="003812FE" w:rsidP="00BC71AD">
      <w:pPr>
        <w:pStyle w:val="phlistitemized1"/>
      </w:pPr>
      <w:r w:rsidRPr="000B41B7">
        <w:t>IBM-совместимый ПК, с процессором частотой 700 МГц и выше;</w:t>
      </w:r>
    </w:p>
    <w:p w14:paraId="0C40A446" w14:textId="77777777" w:rsidR="00FA41B2" w:rsidRPr="000B41B7" w:rsidRDefault="003812FE" w:rsidP="00BC71AD">
      <w:pPr>
        <w:pStyle w:val="phlistitemized1"/>
      </w:pPr>
      <w:r w:rsidRPr="000B41B7">
        <w:t>512 М</w:t>
      </w:r>
      <w:r w:rsidR="00C85A2F" w:rsidRPr="000B41B7">
        <w:t>Б</w:t>
      </w:r>
      <w:r w:rsidRPr="000B41B7">
        <w:t xml:space="preserve"> ОЗУ</w:t>
      </w:r>
      <w:r w:rsidR="00FA1B55" w:rsidRPr="000B41B7">
        <w:t xml:space="preserve"> и более</w:t>
      </w:r>
      <w:r w:rsidRPr="000B41B7">
        <w:t>;</w:t>
      </w:r>
    </w:p>
    <w:p w14:paraId="26EAD83D" w14:textId="77777777" w:rsidR="003812FE" w:rsidRPr="000B41B7" w:rsidRDefault="003812FE" w:rsidP="00BC71AD">
      <w:pPr>
        <w:pStyle w:val="phlistitemized1"/>
      </w:pPr>
      <w:r w:rsidRPr="000B41B7">
        <w:t xml:space="preserve">операционная система </w:t>
      </w:r>
      <w:r w:rsidR="00C610C4" w:rsidRPr="000B41B7">
        <w:t xml:space="preserve">Microsoft </w:t>
      </w:r>
      <w:r w:rsidRPr="000B41B7">
        <w:t>Windows XP/7/8</w:t>
      </w:r>
      <w:r w:rsidR="00022CAE" w:rsidRPr="000B41B7">
        <w:t xml:space="preserve"> и выше</w:t>
      </w:r>
      <w:r w:rsidRPr="000B41B7">
        <w:t>.</w:t>
      </w:r>
    </w:p>
    <w:p w14:paraId="1A766897" w14:textId="77777777" w:rsidR="003812FE" w:rsidRPr="00CD6BAE" w:rsidRDefault="003812FE" w:rsidP="00BC71AD">
      <w:pPr>
        <w:pStyle w:val="phlistitemizedtitle"/>
        <w:rPr>
          <w:rFonts w:eastAsia="Calibri"/>
        </w:rPr>
      </w:pPr>
      <w:r w:rsidRPr="00CD6BAE">
        <w:rPr>
          <w:rFonts w:eastAsia="Calibri"/>
        </w:rPr>
        <w:t>Рекомендуемые технические средства:</w:t>
      </w:r>
    </w:p>
    <w:p w14:paraId="4B9726D2" w14:textId="77777777" w:rsidR="003812FE" w:rsidRPr="000B41B7" w:rsidRDefault="003812FE" w:rsidP="00BC71AD">
      <w:pPr>
        <w:pStyle w:val="phlistitemized1"/>
      </w:pPr>
      <w:r w:rsidRPr="000B41B7">
        <w:t>ПК с тактовой частотой процессора 2 ГГц и выше;</w:t>
      </w:r>
    </w:p>
    <w:p w14:paraId="00B92873" w14:textId="77777777" w:rsidR="003812FE" w:rsidRPr="000B41B7" w:rsidRDefault="003812FE" w:rsidP="00BC71AD">
      <w:pPr>
        <w:pStyle w:val="phlistitemized1"/>
      </w:pPr>
      <w:r w:rsidRPr="000B41B7">
        <w:t>2 Г</w:t>
      </w:r>
      <w:r w:rsidR="00BC71AD" w:rsidRPr="000B41B7">
        <w:t>Б</w:t>
      </w:r>
      <w:r w:rsidRPr="000B41B7">
        <w:t xml:space="preserve"> ОЗУ</w:t>
      </w:r>
      <w:r w:rsidR="00FA1B55" w:rsidRPr="000B41B7">
        <w:t xml:space="preserve"> и более</w:t>
      </w:r>
      <w:r w:rsidRPr="000B41B7">
        <w:t>;</w:t>
      </w:r>
    </w:p>
    <w:p w14:paraId="5A51754E" w14:textId="77777777" w:rsidR="003812FE" w:rsidRPr="000B41B7" w:rsidRDefault="003812FE" w:rsidP="00BC71AD">
      <w:pPr>
        <w:pStyle w:val="phlistitemized1"/>
      </w:pPr>
      <w:r w:rsidRPr="000B41B7">
        <w:t xml:space="preserve">операционная система </w:t>
      </w:r>
      <w:r w:rsidR="00C610C4" w:rsidRPr="000B41B7">
        <w:t xml:space="preserve">Microsoft </w:t>
      </w:r>
      <w:r w:rsidRPr="000B41B7">
        <w:t>Windows 7/8</w:t>
      </w:r>
      <w:r w:rsidR="00022CAE" w:rsidRPr="000B41B7">
        <w:t xml:space="preserve"> и выше</w:t>
      </w:r>
      <w:r w:rsidRPr="000B41B7">
        <w:t>.</w:t>
      </w:r>
    </w:p>
    <w:p w14:paraId="020E0DA7" w14:textId="77777777" w:rsidR="003812FE" w:rsidRPr="00CD6BAE" w:rsidRDefault="003812FE" w:rsidP="00BC71AD">
      <w:pPr>
        <w:pStyle w:val="phnormal"/>
        <w:rPr>
          <w:rFonts w:eastAsia="Calibri"/>
        </w:rPr>
      </w:pPr>
      <w:r w:rsidRPr="00CD6BAE">
        <w:rPr>
          <w:rFonts w:eastAsia="Calibri"/>
        </w:rPr>
        <w:lastRenderedPageBreak/>
        <w:t>Персональный компьютер должен быть подключен к сети Интернет со скоростью передачи данных не менее 256 Кбит/с.</w:t>
      </w:r>
    </w:p>
    <w:p w14:paraId="702E7637" w14:textId="77777777" w:rsidR="0076485D" w:rsidRPr="000B41B7" w:rsidRDefault="003812FE" w:rsidP="00BC71AD">
      <w:pPr>
        <w:pStyle w:val="phnormal"/>
      </w:pPr>
      <w:r w:rsidRPr="000B41B7">
        <w:t>Системные программные средства, необходимые для работы с ФРМ</w:t>
      </w:r>
      <w:r w:rsidR="00877277" w:rsidRPr="000B41B7">
        <w:t>О</w:t>
      </w:r>
      <w:r w:rsidRPr="000B41B7">
        <w:t>, должны быть представлены лицензионной локализованной версией систе</w:t>
      </w:r>
      <w:bookmarkStart w:id="33" w:name="_Toc463884023"/>
      <w:r w:rsidR="009676C5" w:rsidRPr="000B41B7">
        <w:t>много программного обеспечения.</w:t>
      </w:r>
    </w:p>
    <w:p w14:paraId="4179FED0" w14:textId="0FA7B268" w:rsidR="003812FE" w:rsidRPr="000B41B7" w:rsidRDefault="00A71870" w:rsidP="00BC71AD">
      <w:pPr>
        <w:pStyle w:val="11"/>
      </w:pPr>
      <w:bookmarkStart w:id="34" w:name="_Toc100055194"/>
      <w:r w:rsidRPr="000B41B7">
        <w:lastRenderedPageBreak/>
        <w:t>Подготовка к работе</w:t>
      </w:r>
      <w:bookmarkEnd w:id="33"/>
      <w:r w:rsidRPr="000B41B7">
        <w:t xml:space="preserve"> в Подсистеме</w:t>
      </w:r>
      <w:bookmarkEnd w:id="34"/>
    </w:p>
    <w:p w14:paraId="00315273" w14:textId="77777777" w:rsidR="003812FE" w:rsidRPr="000B41B7" w:rsidRDefault="00095F35" w:rsidP="0068042D">
      <w:pPr>
        <w:pStyle w:val="2"/>
        <w:tabs>
          <w:tab w:val="left" w:pos="567"/>
        </w:tabs>
        <w:ind w:left="0"/>
      </w:pPr>
      <w:bookmarkStart w:id="35" w:name="_Toc100055195"/>
      <w:r w:rsidRPr="000B41B7">
        <w:t>Порядок загрузки данных и программ</w:t>
      </w:r>
      <w:bookmarkEnd w:id="35"/>
    </w:p>
    <w:p w14:paraId="7F34B3EE" w14:textId="1B8FE688" w:rsidR="0046522B" w:rsidRPr="000B41B7" w:rsidRDefault="0046522B" w:rsidP="00BC71AD">
      <w:pPr>
        <w:pStyle w:val="phlistitemizedtitle"/>
      </w:pPr>
      <w:r w:rsidRPr="000B41B7">
        <w:t xml:space="preserve">Для начала работы с </w:t>
      </w:r>
      <w:r w:rsidR="00BC71AD" w:rsidRPr="000B41B7">
        <w:t>Подс</w:t>
      </w:r>
      <w:r w:rsidRPr="000B41B7">
        <w:t xml:space="preserve">истемой на рабочем месте пользователя должен быть настроен постоянный доступ к сети Интернет. Интерфейс пользователя </w:t>
      </w:r>
      <w:r w:rsidR="00BC71AD" w:rsidRPr="000B41B7">
        <w:t>Подс</w:t>
      </w:r>
      <w:r w:rsidRPr="000B41B7">
        <w:t xml:space="preserve">истемы поддерживает следующие </w:t>
      </w:r>
      <w:r w:rsidR="005C3BAA" w:rsidRPr="000B41B7">
        <w:rPr>
          <w:lang w:val="en-US"/>
        </w:rPr>
        <w:t>web</w:t>
      </w:r>
      <w:r w:rsidRPr="000B41B7">
        <w:t>-браузеры:</w:t>
      </w:r>
    </w:p>
    <w:p w14:paraId="23E7AD79" w14:textId="77777777" w:rsidR="0046522B" w:rsidRPr="000B41B7" w:rsidRDefault="0046522B" w:rsidP="00BC71AD">
      <w:pPr>
        <w:pStyle w:val="phlistitemized1"/>
      </w:pPr>
      <w:r w:rsidRPr="000B41B7">
        <w:t>Google Chrome от версии 40.0 и выше;</w:t>
      </w:r>
    </w:p>
    <w:p w14:paraId="09F6AE23" w14:textId="77777777" w:rsidR="0046522B" w:rsidRPr="000B41B7" w:rsidRDefault="0046522B" w:rsidP="00BC71AD">
      <w:pPr>
        <w:pStyle w:val="phlistitemized1"/>
      </w:pPr>
      <w:r w:rsidRPr="000B41B7">
        <w:t>Mozilla Firefox от версии 50.0 и выше;</w:t>
      </w:r>
    </w:p>
    <w:p w14:paraId="57832A83" w14:textId="74174650" w:rsidR="0046522B" w:rsidRPr="000B41B7" w:rsidRDefault="005A70E8" w:rsidP="00BC71AD">
      <w:pPr>
        <w:pStyle w:val="phlistitemized1"/>
      </w:pPr>
      <w:r>
        <w:rPr>
          <w:lang w:val="en-US"/>
        </w:rPr>
        <w:t>Yandex</w:t>
      </w:r>
      <w:r w:rsidRPr="006C23D3">
        <w:t xml:space="preserve"> </w:t>
      </w:r>
      <w:r w:rsidR="0046522B" w:rsidRPr="000B41B7">
        <w:t xml:space="preserve">от версии </w:t>
      </w:r>
      <w:r>
        <w:t>21.6</w:t>
      </w:r>
      <w:r w:rsidR="0046522B" w:rsidRPr="000B41B7">
        <w:t xml:space="preserve"> и выше</w:t>
      </w:r>
      <w:r w:rsidR="00C610C4" w:rsidRPr="000B41B7">
        <w:t>.</w:t>
      </w:r>
    </w:p>
    <w:p w14:paraId="5E02CD76" w14:textId="05FCDE9D" w:rsidR="003812FE" w:rsidRPr="000B41B7" w:rsidRDefault="00095F35" w:rsidP="0068042D">
      <w:pPr>
        <w:pStyle w:val="2"/>
        <w:tabs>
          <w:tab w:val="left" w:pos="567"/>
        </w:tabs>
        <w:ind w:left="0"/>
      </w:pPr>
      <w:bookmarkStart w:id="36" w:name="_Ref514664524"/>
      <w:bookmarkStart w:id="37" w:name="_Toc100055196"/>
      <w:r w:rsidRPr="000B41B7">
        <w:t xml:space="preserve">Вход в </w:t>
      </w:r>
      <w:r w:rsidR="00BC71AD" w:rsidRPr="000B41B7">
        <w:t>Подс</w:t>
      </w:r>
      <w:r w:rsidRPr="000B41B7">
        <w:t>истему</w:t>
      </w:r>
      <w:bookmarkEnd w:id="36"/>
      <w:bookmarkEnd w:id="37"/>
    </w:p>
    <w:p w14:paraId="2C911AF5" w14:textId="5C17510D" w:rsidR="00D66CAA" w:rsidRPr="000B41B7" w:rsidRDefault="003812FE" w:rsidP="00D66CAA">
      <w:pPr>
        <w:pStyle w:val="phnormal"/>
      </w:pPr>
      <w:r w:rsidRPr="000B41B7">
        <w:t xml:space="preserve">Для успешного входа в </w:t>
      </w:r>
      <w:r w:rsidR="00BC71AD" w:rsidRPr="000B41B7">
        <w:t>Подс</w:t>
      </w:r>
      <w:r w:rsidRPr="000B41B7">
        <w:t xml:space="preserve">истему </w:t>
      </w:r>
      <w:r w:rsidR="004E2016" w:rsidRPr="000B41B7">
        <w:t xml:space="preserve">необходимо </w:t>
      </w:r>
      <w:r w:rsidR="002F6C3C" w:rsidRPr="000B41B7">
        <w:t>откр</w:t>
      </w:r>
      <w:r w:rsidR="004E2016" w:rsidRPr="000B41B7">
        <w:t>ыть</w:t>
      </w:r>
      <w:r w:rsidRPr="000B41B7">
        <w:t xml:space="preserve"> </w:t>
      </w:r>
      <w:r w:rsidR="002F6C3C" w:rsidRPr="000B41B7">
        <w:rPr>
          <w:lang w:val="en-US"/>
        </w:rPr>
        <w:t>web</w:t>
      </w:r>
      <w:r w:rsidRPr="000B41B7">
        <w:t>-браузер и в адресной строке</w:t>
      </w:r>
      <w:r w:rsidR="005D6919" w:rsidRPr="000B41B7">
        <w:t xml:space="preserve"> </w:t>
      </w:r>
      <w:r w:rsidRPr="000B41B7">
        <w:t>вве</w:t>
      </w:r>
      <w:r w:rsidR="005D6919" w:rsidRPr="000B41B7">
        <w:t>сти</w:t>
      </w:r>
      <w:r w:rsidRPr="000B41B7">
        <w:t xml:space="preserve"> </w:t>
      </w:r>
      <w:hyperlink r:id="rId11" w:history="1">
        <w:r w:rsidR="007F4B12" w:rsidRPr="00CD6BAE">
          <w:rPr>
            <w:rStyle w:val="a9"/>
            <w:rFonts w:eastAsia="Calibri"/>
            <w:color w:val="auto"/>
            <w:szCs w:val="24"/>
          </w:rPr>
          <w:t>http://nr.egisz.rosminzdrav.ru/</w:t>
        </w:r>
      </w:hyperlink>
    </w:p>
    <w:p w14:paraId="55C402D8" w14:textId="058D482D" w:rsidR="00D66CAA" w:rsidRDefault="001A59A3" w:rsidP="001A59A3">
      <w:pPr>
        <w:pStyle w:val="phnormal"/>
        <w:ind w:firstLine="0"/>
      </w:pPr>
      <w:r w:rsidRPr="001A59A3">
        <w:rPr>
          <w:noProof/>
        </w:rPr>
        <w:drawing>
          <wp:anchor distT="0" distB="0" distL="114300" distR="114300" simplePos="0" relativeHeight="251655679" behindDoc="0" locked="0" layoutInCell="1" allowOverlap="1" wp14:anchorId="40A71BB4" wp14:editId="5609996B">
            <wp:simplePos x="0" y="0"/>
            <wp:positionH relativeFrom="column">
              <wp:posOffset>1608455</wp:posOffset>
            </wp:positionH>
            <wp:positionV relativeFrom="paragraph">
              <wp:posOffset>257810</wp:posOffset>
            </wp:positionV>
            <wp:extent cx="2925445" cy="4541520"/>
            <wp:effectExtent l="0" t="0" r="8255" b="0"/>
            <wp:wrapTopAndBottom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2FE" w:rsidRPr="000B41B7">
        <w:t>На экране отобразится страница авторизации</w:t>
      </w:r>
      <w:r w:rsidR="004E2016" w:rsidRPr="000B41B7">
        <w:t> </w:t>
      </w:r>
      <w:r w:rsidR="004A0624" w:rsidRPr="000B41B7">
        <w:t>ИА</w:t>
      </w:r>
      <w:r w:rsidR="003A3B16" w:rsidRPr="000B41B7">
        <w:t xml:space="preserve"> (</w:t>
      </w:r>
      <w:r w:rsidR="00D66CAA" w:rsidRPr="000B41B7">
        <w:t>Рисунок 1).</w:t>
      </w:r>
    </w:p>
    <w:p w14:paraId="443EAD5D" w14:textId="2CEE2D8B" w:rsidR="001A59A3" w:rsidRPr="000B41B7" w:rsidRDefault="001A59A3" w:rsidP="00D66CAA">
      <w:pPr>
        <w:pStyle w:val="phnormal"/>
      </w:pPr>
    </w:p>
    <w:p w14:paraId="5BADEA24" w14:textId="5DA77684" w:rsidR="005756A5" w:rsidRPr="000B41B7" w:rsidRDefault="00BC6398" w:rsidP="00BC6398">
      <w:pPr>
        <w:pStyle w:val="phnormal"/>
      </w:pPr>
      <w:bookmarkStart w:id="38" w:name="_Ref13142776"/>
      <w:r>
        <w:t xml:space="preserve">                               </w:t>
      </w:r>
      <w:r w:rsidR="00CB307B"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1</w:t>
      </w:r>
      <w:r w:rsidR="00445B65" w:rsidRPr="000B41B7">
        <w:rPr>
          <w:noProof/>
        </w:rPr>
        <w:fldChar w:fldCharType="end"/>
      </w:r>
      <w:bookmarkEnd w:id="38"/>
      <w:r w:rsidR="00CB307B" w:rsidRPr="000B41B7">
        <w:t xml:space="preserve"> – Страница авторизации ИА</w:t>
      </w:r>
    </w:p>
    <w:p w14:paraId="39FC4078" w14:textId="42E62998" w:rsidR="0019171F" w:rsidRPr="000B41B7" w:rsidRDefault="00BE2D7C" w:rsidP="006D0667">
      <w:pPr>
        <w:pStyle w:val="phlistitemizedtitle"/>
      </w:pPr>
      <w:r w:rsidRPr="000B41B7">
        <w:lastRenderedPageBreak/>
        <w:t xml:space="preserve">Для предоставления доступа </w:t>
      </w:r>
      <w:r w:rsidR="001E3E3F" w:rsidRPr="000B41B7">
        <w:t>к</w:t>
      </w:r>
      <w:r w:rsidRPr="000B41B7">
        <w:t xml:space="preserve"> ФРМО через </w:t>
      </w:r>
      <w:r w:rsidR="00BF38C2" w:rsidRPr="000B41B7">
        <w:t>ИА</w:t>
      </w:r>
      <w:r w:rsidRPr="000B41B7">
        <w:t xml:space="preserve"> </w:t>
      </w:r>
      <w:r w:rsidR="008A5ACA" w:rsidRPr="000B41B7">
        <w:t xml:space="preserve">необходимо зарегистрироваться </w:t>
      </w:r>
      <w:r w:rsidR="00626D0F" w:rsidRPr="000B41B7">
        <w:br/>
      </w:r>
      <w:r w:rsidR="008A5ACA" w:rsidRPr="000B41B7">
        <w:t xml:space="preserve">на едином портале государственных услуг (далее </w:t>
      </w:r>
      <w:r w:rsidR="00626D0F" w:rsidRPr="000B41B7">
        <w:t>–</w:t>
      </w:r>
      <w:r w:rsidR="008A5ACA" w:rsidRPr="000B41B7">
        <w:t xml:space="preserve"> ЕПГУ) по адресу </w:t>
      </w:r>
      <w:r w:rsidR="00C30433" w:rsidRPr="000B41B7">
        <w:t xml:space="preserve"> </w:t>
      </w:r>
      <w:hyperlink r:id="rId13" w:history="1">
        <w:r w:rsidR="007F4B12" w:rsidRPr="000B41B7">
          <w:rPr>
            <w:rStyle w:val="a9"/>
            <w:color w:val="auto"/>
            <w:szCs w:val="24"/>
          </w:rPr>
          <w:t>https://www.gosuslugi.ru/</w:t>
        </w:r>
      </w:hyperlink>
      <w:r w:rsidR="007F4B12" w:rsidRPr="000B41B7">
        <w:rPr>
          <w:rStyle w:val="a9"/>
          <w:color w:val="auto"/>
          <w:szCs w:val="24"/>
          <w:u w:val="none"/>
        </w:rPr>
        <w:t xml:space="preserve"> </w:t>
      </w:r>
      <w:r w:rsidR="00C30433" w:rsidRPr="000B41B7">
        <w:t xml:space="preserve">и подтвердить </w:t>
      </w:r>
      <w:r w:rsidR="007F4B12" w:rsidRPr="000B41B7">
        <w:t>учетную запись до 3-го уровня</w:t>
      </w:r>
      <w:r w:rsidRPr="000B41B7">
        <w:t xml:space="preserve">, </w:t>
      </w:r>
      <w:r w:rsidR="00626D0F" w:rsidRPr="000B41B7">
        <w:t>затем</w:t>
      </w:r>
      <w:r w:rsidRPr="000B41B7">
        <w:t xml:space="preserve"> направить заявку</w:t>
      </w:r>
      <w:r w:rsidR="004D43CB" w:rsidRPr="000B41B7">
        <w:t xml:space="preserve"> </w:t>
      </w:r>
      <w:r w:rsidR="002649EE" w:rsidRPr="006D242E">
        <w:t>в формат</w:t>
      </w:r>
      <w:r w:rsidR="002649EE">
        <w:t xml:space="preserve">е файла </w:t>
      </w:r>
      <w:r w:rsidR="002649EE" w:rsidRPr="006D242E">
        <w:t>Microsoft Word</w:t>
      </w:r>
      <w:r w:rsidR="002649EE" w:rsidRPr="00205C14">
        <w:t xml:space="preserve"> </w:t>
      </w:r>
      <w:r w:rsidR="002649EE">
        <w:t>или</w:t>
      </w:r>
      <w:r w:rsidR="002649EE" w:rsidRPr="00F04078">
        <w:t xml:space="preserve"> </w:t>
      </w:r>
      <w:r w:rsidR="002649EE" w:rsidRPr="00784874">
        <w:rPr>
          <w:lang w:val="en-US"/>
        </w:rPr>
        <w:t>Excel</w:t>
      </w:r>
      <w:r w:rsidR="002649EE">
        <w:t xml:space="preserve"> </w:t>
      </w:r>
      <w:r w:rsidR="004D43CB" w:rsidRPr="000B41B7">
        <w:t>и ее сканированную копию</w:t>
      </w:r>
      <w:r w:rsidRPr="000B41B7">
        <w:t xml:space="preserve"> </w:t>
      </w:r>
      <w:r w:rsidR="002649EE">
        <w:t>в формате</w:t>
      </w:r>
      <w:r w:rsidR="00E94DB1">
        <w:t xml:space="preserve"> </w:t>
      </w:r>
      <w:r w:rsidR="00370D77">
        <w:t xml:space="preserve">файла </w:t>
      </w:r>
      <w:r w:rsidR="00DC7D07">
        <w:rPr>
          <w:lang w:val="en-US"/>
        </w:rPr>
        <w:t>PDF</w:t>
      </w:r>
      <w:r w:rsidR="00370D77">
        <w:t xml:space="preserve"> или </w:t>
      </w:r>
      <w:r w:rsidR="00FC059C">
        <w:rPr>
          <w:szCs w:val="24"/>
          <w:lang w:val="en-US"/>
        </w:rPr>
        <w:t>JPG</w:t>
      </w:r>
      <w:r w:rsidR="00DC7D07">
        <w:t xml:space="preserve"> </w:t>
      </w:r>
      <w:r w:rsidR="00383C70" w:rsidRPr="000B41B7">
        <w:t xml:space="preserve">с подписью </w:t>
      </w:r>
      <w:r w:rsidR="00626D0F" w:rsidRPr="000B41B7">
        <w:t>уполномоченного</w:t>
      </w:r>
      <w:r w:rsidR="00383C70" w:rsidRPr="000B41B7">
        <w:t xml:space="preserve"> лица и печатью организации</w:t>
      </w:r>
      <w:r w:rsidR="00106263" w:rsidRPr="000B41B7">
        <w:t>/</w:t>
      </w:r>
      <w:r w:rsidR="009374FF" w:rsidRPr="000B41B7">
        <w:t>ИП</w:t>
      </w:r>
      <w:r w:rsidR="00106263" w:rsidRPr="000B41B7">
        <w:t xml:space="preserve"> </w:t>
      </w:r>
      <w:r w:rsidR="00FC059C">
        <w:br/>
      </w:r>
      <w:r w:rsidR="00106263" w:rsidRPr="000B41B7">
        <w:t>(при наличии печати</w:t>
      </w:r>
      <w:r w:rsidR="009374FF" w:rsidRPr="000B41B7">
        <w:t xml:space="preserve"> у организации/ИП</w:t>
      </w:r>
      <w:r w:rsidR="00106263" w:rsidRPr="000B41B7">
        <w:t>)</w:t>
      </w:r>
      <w:r w:rsidR="00383C70" w:rsidRPr="000B41B7">
        <w:t xml:space="preserve"> </w:t>
      </w:r>
      <w:r w:rsidRPr="000B41B7">
        <w:t>в службу технической поддержки</w:t>
      </w:r>
      <w:r w:rsidR="00532FCD" w:rsidRPr="000B41B7">
        <w:t xml:space="preserve"> (далее – СТП)</w:t>
      </w:r>
      <w:r w:rsidRPr="000B41B7">
        <w:t xml:space="preserve"> ЕГИСЗ по адресу </w:t>
      </w:r>
      <w:r w:rsidR="0019171F" w:rsidRPr="000B41B7">
        <w:rPr>
          <w:b/>
        </w:rPr>
        <w:t>egisz@rt-eu.ru</w:t>
      </w:r>
      <w:r w:rsidRPr="000B41B7">
        <w:t xml:space="preserve"> </w:t>
      </w:r>
    </w:p>
    <w:p w14:paraId="1D4209D2" w14:textId="77777777" w:rsidR="0019171F" w:rsidRPr="000B41B7" w:rsidRDefault="0019171F" w:rsidP="006D0667">
      <w:pPr>
        <w:pStyle w:val="phlistitemizedtitle"/>
      </w:pPr>
      <w:bookmarkStart w:id="39" w:name="_Hlk80711567"/>
      <w:r w:rsidRPr="000B41B7">
        <w:t>Ф</w:t>
      </w:r>
      <w:r w:rsidR="00BE2D7C" w:rsidRPr="000B41B7">
        <w:t xml:space="preserve">орма </w:t>
      </w:r>
      <w:r w:rsidR="006F07A0" w:rsidRPr="000B41B7">
        <w:t xml:space="preserve">заявки </w:t>
      </w:r>
      <w:r w:rsidR="00BE2D7C" w:rsidRPr="000B41B7">
        <w:t xml:space="preserve">приведена </w:t>
      </w:r>
      <w:bookmarkStart w:id="40" w:name="_Hlk76399413"/>
      <w:bookmarkStart w:id="41" w:name="_Hlk76573599"/>
      <w:r w:rsidR="00BE2D7C" w:rsidRPr="000B41B7">
        <w:t>в</w:t>
      </w:r>
      <w:r w:rsidR="00C22E37" w:rsidRPr="000B41B7">
        <w:t xml:space="preserve"> </w:t>
      </w:r>
      <w:bookmarkStart w:id="42" w:name="_Hlk76469262"/>
      <w:r w:rsidR="00FF1074" w:rsidRPr="000B41B7">
        <w:t xml:space="preserve">Инструкции по получению доступа к Федеральному реестру медицинских организаций и Федеральному регистру медицинских работников, размещенной по адресу </w:t>
      </w:r>
      <w:hyperlink r:id="rId14" w:history="1">
        <w:r w:rsidRPr="000B41B7">
          <w:rPr>
            <w:rStyle w:val="a9"/>
            <w:color w:val="auto"/>
          </w:rPr>
          <w:t>https://portal.egisz.rosminzdrav.ru/materials/3549</w:t>
        </w:r>
      </w:hyperlink>
      <w:bookmarkEnd w:id="40"/>
    </w:p>
    <w:bookmarkEnd w:id="39"/>
    <w:bookmarkEnd w:id="41"/>
    <w:bookmarkEnd w:id="42"/>
    <w:p w14:paraId="097F890C" w14:textId="2E6B0472" w:rsidR="003812FE" w:rsidRPr="000B41B7" w:rsidRDefault="003812FE" w:rsidP="00626D0F">
      <w:pPr>
        <w:pStyle w:val="phnormal"/>
      </w:pPr>
      <w:r w:rsidRPr="000B41B7">
        <w:t xml:space="preserve">Описание </w:t>
      </w:r>
      <w:r w:rsidR="00D66CAA" w:rsidRPr="000B41B7">
        <w:t xml:space="preserve">прав и </w:t>
      </w:r>
      <w:r w:rsidRPr="000B41B7">
        <w:t xml:space="preserve">ролей пользователей </w:t>
      </w:r>
      <w:r w:rsidR="00D66CAA" w:rsidRPr="000B41B7">
        <w:t xml:space="preserve">ФРМО </w:t>
      </w:r>
      <w:r w:rsidRPr="000B41B7">
        <w:t>приведено в</w:t>
      </w:r>
      <w:r w:rsidR="006D0667" w:rsidRPr="000B41B7">
        <w:t xml:space="preserve"> </w:t>
      </w:r>
      <w:r w:rsidR="00FF1074" w:rsidRPr="000B41B7">
        <w:t xml:space="preserve">Приложении </w:t>
      </w:r>
      <w:r w:rsidR="00D66CAA" w:rsidRPr="000B41B7">
        <w:t>3</w:t>
      </w:r>
      <w:r w:rsidR="00FF1074" w:rsidRPr="000B41B7">
        <w:t xml:space="preserve"> </w:t>
      </w:r>
      <w:r w:rsidR="00E1303B">
        <w:br/>
      </w:r>
      <w:r w:rsidR="00FF1074" w:rsidRPr="000B41B7">
        <w:t xml:space="preserve">к </w:t>
      </w:r>
      <w:r w:rsidR="00E1303B">
        <w:t xml:space="preserve">настоящему </w:t>
      </w:r>
      <w:r w:rsidR="00D66CAA" w:rsidRPr="000B41B7">
        <w:t>руководству пользователя.</w:t>
      </w:r>
    </w:p>
    <w:p w14:paraId="7CB936F8" w14:textId="30CEC7C3" w:rsidR="003812FE" w:rsidRPr="000B41B7" w:rsidRDefault="00394762" w:rsidP="00DE1915">
      <w:pPr>
        <w:pStyle w:val="phnormal"/>
      </w:pPr>
      <w:r w:rsidRPr="000B41B7">
        <w:t>На странице</w:t>
      </w:r>
      <w:r w:rsidR="002C1F9C" w:rsidRPr="000B41B7">
        <w:t xml:space="preserve"> авторизации ИА </w:t>
      </w:r>
      <w:r w:rsidR="009F1122" w:rsidRPr="000B41B7">
        <w:t xml:space="preserve">необходимо </w:t>
      </w:r>
      <w:r w:rsidR="002F6C3C" w:rsidRPr="000B41B7">
        <w:t>вве</w:t>
      </w:r>
      <w:r w:rsidR="009F1122" w:rsidRPr="000B41B7">
        <w:t>сти</w:t>
      </w:r>
      <w:r w:rsidR="002C1F9C" w:rsidRPr="000B41B7">
        <w:t xml:space="preserve"> логин </w:t>
      </w:r>
      <w:r w:rsidR="0019171F" w:rsidRPr="000B41B7">
        <w:t xml:space="preserve">(СНИЛС) </w:t>
      </w:r>
      <w:r w:rsidR="002C1F9C" w:rsidRPr="000B41B7">
        <w:t>и пароль пользователя и наж</w:t>
      </w:r>
      <w:r w:rsidR="009F1122" w:rsidRPr="000B41B7">
        <w:t>ать</w:t>
      </w:r>
      <w:r w:rsidR="002C1F9C" w:rsidRPr="000B41B7">
        <w:t xml:space="preserve"> на кнопку «Войти». </w:t>
      </w:r>
      <w:r w:rsidR="003812FE" w:rsidRPr="000B41B7">
        <w:t xml:space="preserve">Произойдет переход на </w:t>
      </w:r>
      <w:r w:rsidR="00AD2434" w:rsidRPr="000B41B7">
        <w:t>стартовую</w:t>
      </w:r>
      <w:r w:rsidR="003812FE" w:rsidRPr="000B41B7">
        <w:t xml:space="preserve"> страницу </w:t>
      </w:r>
      <w:r w:rsidR="0019171F" w:rsidRPr="000B41B7">
        <w:t>Подс</w:t>
      </w:r>
      <w:r w:rsidR="00AD2434" w:rsidRPr="000B41B7">
        <w:t>истемы</w:t>
      </w:r>
      <w:r w:rsidR="00000CB1" w:rsidRPr="000B41B7">
        <w:t xml:space="preserve"> </w:t>
      </w:r>
      <w:r w:rsidR="003812FE" w:rsidRPr="000B41B7">
        <w:t>(</w:t>
      </w:r>
      <w:r w:rsidR="00445B65" w:rsidRPr="000B41B7">
        <w:fldChar w:fldCharType="begin"/>
      </w:r>
      <w:r w:rsidR="008B5487" w:rsidRPr="000B41B7">
        <w:instrText xml:space="preserve"> REF _Ref531769876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2</w:t>
      </w:r>
      <w:r w:rsidR="00445B65" w:rsidRPr="000B41B7">
        <w:fldChar w:fldCharType="end"/>
      </w:r>
      <w:r w:rsidR="003812FE" w:rsidRPr="000B41B7">
        <w:t>).</w:t>
      </w:r>
    </w:p>
    <w:p w14:paraId="687ECF56" w14:textId="616F5174" w:rsidR="008B5487" w:rsidRPr="000B41B7" w:rsidRDefault="000151AA" w:rsidP="002830AD">
      <w:pPr>
        <w:pStyle w:val="phfigure"/>
      </w:pPr>
      <w:r>
        <w:rPr>
          <w:noProof/>
        </w:rPr>
        <w:drawing>
          <wp:inline distT="0" distB="0" distL="0" distR="0" wp14:anchorId="73312A2C" wp14:editId="30F5D168">
            <wp:extent cx="6048375" cy="2924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51133" w14:textId="77777777" w:rsidR="00CF212D" w:rsidRPr="000B41B7" w:rsidRDefault="008B5487" w:rsidP="001D2B9B">
      <w:pPr>
        <w:pStyle w:val="phfiguretitle"/>
      </w:pPr>
      <w:bookmarkStart w:id="43" w:name="_Ref531769876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2</w:t>
      </w:r>
      <w:r w:rsidR="00445B65" w:rsidRPr="000B41B7">
        <w:rPr>
          <w:noProof/>
        </w:rPr>
        <w:fldChar w:fldCharType="end"/>
      </w:r>
      <w:bookmarkEnd w:id="43"/>
      <w:r w:rsidRPr="000B41B7">
        <w:t xml:space="preserve"> – </w:t>
      </w:r>
      <w:r w:rsidR="00AD2434" w:rsidRPr="000B41B7">
        <w:t>Стартовая</w:t>
      </w:r>
      <w:r w:rsidRPr="000B41B7">
        <w:t xml:space="preserve"> страница</w:t>
      </w:r>
      <w:r w:rsidR="00AD2434" w:rsidRPr="000B41B7">
        <w:t xml:space="preserve"> </w:t>
      </w:r>
      <w:r w:rsidR="00FF1074" w:rsidRPr="000B41B7">
        <w:t>Подс</w:t>
      </w:r>
      <w:r w:rsidR="00AD2434" w:rsidRPr="000B41B7">
        <w:t>истемы</w:t>
      </w:r>
    </w:p>
    <w:p w14:paraId="65D1AE23" w14:textId="023D73D3" w:rsidR="007F4B12" w:rsidRPr="000B41B7" w:rsidRDefault="003812FE" w:rsidP="008B5487">
      <w:pPr>
        <w:pStyle w:val="phnormal"/>
      </w:pPr>
      <w:r w:rsidRPr="000B41B7">
        <w:t xml:space="preserve">На </w:t>
      </w:r>
      <w:r w:rsidR="00E022C0" w:rsidRPr="000B41B7">
        <w:t>стартовой</w:t>
      </w:r>
      <w:r w:rsidRPr="000B41B7">
        <w:t xml:space="preserve"> странице</w:t>
      </w:r>
      <w:r w:rsidR="00FF1074" w:rsidRPr="000B41B7">
        <w:t xml:space="preserve"> Подс</w:t>
      </w:r>
      <w:r w:rsidR="00E022C0" w:rsidRPr="000B41B7">
        <w:t xml:space="preserve">истемы </w:t>
      </w:r>
      <w:r w:rsidRPr="000B41B7">
        <w:t>в блоке «</w:t>
      </w:r>
      <w:r w:rsidR="000D7F54" w:rsidRPr="000B41B7">
        <w:t>ФРМО/ФРМР</w:t>
      </w:r>
      <w:r w:rsidRPr="000B41B7">
        <w:t xml:space="preserve">» будет отображен список доступных пользователю </w:t>
      </w:r>
      <w:r w:rsidR="00FF1074" w:rsidRPr="000B41B7">
        <w:t>п</w:t>
      </w:r>
      <w:r w:rsidR="006C5BDE" w:rsidRPr="000B41B7">
        <w:t>одсистем ЕГИСЗ</w:t>
      </w:r>
      <w:r w:rsidRPr="000B41B7">
        <w:t xml:space="preserve"> согласно предоставленным</w:t>
      </w:r>
      <w:r w:rsidR="008A5ACA" w:rsidRPr="000B41B7">
        <w:t xml:space="preserve"> правам доступа</w:t>
      </w:r>
      <w:r w:rsidR="00B34504">
        <w:t xml:space="preserve">. </w:t>
      </w:r>
      <w:r w:rsidRPr="000B41B7">
        <w:t xml:space="preserve"> </w:t>
      </w:r>
    </w:p>
    <w:p w14:paraId="38126209" w14:textId="77777777" w:rsidR="003812FE" w:rsidRPr="000B41B7" w:rsidRDefault="003812FE" w:rsidP="008B5487">
      <w:pPr>
        <w:pStyle w:val="phnormal"/>
      </w:pPr>
      <w:r w:rsidRPr="000B41B7">
        <w:t>Для перехода в ФРМ</w:t>
      </w:r>
      <w:r w:rsidR="00F0149A" w:rsidRPr="000B41B7">
        <w:t>О</w:t>
      </w:r>
      <w:r w:rsidRPr="000B41B7">
        <w:t xml:space="preserve"> </w:t>
      </w:r>
      <w:r w:rsidR="009F1122" w:rsidRPr="000B41B7">
        <w:t xml:space="preserve">необходимо </w:t>
      </w:r>
      <w:r w:rsidR="00DE2AA0" w:rsidRPr="000B41B7">
        <w:t>наж</w:t>
      </w:r>
      <w:r w:rsidR="009F1122" w:rsidRPr="000B41B7">
        <w:t>ать</w:t>
      </w:r>
      <w:r w:rsidR="00DE2AA0" w:rsidRPr="000B41B7">
        <w:t xml:space="preserve"> на</w:t>
      </w:r>
      <w:r w:rsidRPr="000B41B7">
        <w:t xml:space="preserve"> ссылк</w:t>
      </w:r>
      <w:r w:rsidR="00DE2AA0" w:rsidRPr="000B41B7">
        <w:t>у</w:t>
      </w:r>
      <w:r w:rsidRPr="000B41B7">
        <w:t xml:space="preserve"> «</w:t>
      </w:r>
      <w:r w:rsidR="000D7F54" w:rsidRPr="000B41B7">
        <w:t>Медицинские организации</w:t>
      </w:r>
      <w:r w:rsidRPr="000B41B7">
        <w:t>» (</w:t>
      </w:r>
      <w:r w:rsidR="00445B65" w:rsidRPr="000B41B7">
        <w:fldChar w:fldCharType="begin"/>
      </w:r>
      <w:r w:rsidR="008B5487" w:rsidRPr="000B41B7">
        <w:instrText xml:space="preserve"> REF _Ref531770027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3</w:t>
      </w:r>
      <w:r w:rsidR="00445B65" w:rsidRPr="000B41B7">
        <w:fldChar w:fldCharType="end"/>
      </w:r>
      <w:r w:rsidRPr="000B41B7">
        <w:t>).</w:t>
      </w:r>
    </w:p>
    <w:p w14:paraId="3447CDA2" w14:textId="4876855A" w:rsidR="008B5487" w:rsidRPr="000B41B7" w:rsidRDefault="000151AA" w:rsidP="002830AD">
      <w:pPr>
        <w:pStyle w:val="phfigure"/>
      </w:pPr>
      <w:r>
        <w:rPr>
          <w:noProof/>
        </w:rPr>
        <w:lastRenderedPageBreak/>
        <w:drawing>
          <wp:inline distT="0" distB="0" distL="0" distR="0" wp14:anchorId="402BC1C3" wp14:editId="37AED036">
            <wp:extent cx="2657475" cy="1295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89BF0" w14:textId="77777777" w:rsidR="003812FE" w:rsidRPr="00CD6BAE" w:rsidRDefault="008B5487" w:rsidP="001D2B9B">
      <w:pPr>
        <w:pStyle w:val="phfiguretitle"/>
        <w:rPr>
          <w:rFonts w:eastAsia="Calibri"/>
        </w:rPr>
      </w:pPr>
      <w:bookmarkStart w:id="44" w:name="_Ref531770027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3</w:t>
      </w:r>
      <w:r w:rsidR="00445B65" w:rsidRPr="000B41B7">
        <w:rPr>
          <w:noProof/>
        </w:rPr>
        <w:fldChar w:fldCharType="end"/>
      </w:r>
      <w:bookmarkEnd w:id="44"/>
      <w:r w:rsidR="00867535" w:rsidRPr="000B41B7">
        <w:t xml:space="preserve"> </w:t>
      </w:r>
      <w:r w:rsidRPr="000B41B7">
        <w:t xml:space="preserve">– Вход в ФРМО через </w:t>
      </w:r>
      <w:r w:rsidR="00E022C0" w:rsidRPr="000B41B7">
        <w:t>стартовую</w:t>
      </w:r>
      <w:r w:rsidRPr="000B41B7">
        <w:t xml:space="preserve"> страницу </w:t>
      </w:r>
      <w:r w:rsidR="00FF1074" w:rsidRPr="000B41B7">
        <w:t>Подс</w:t>
      </w:r>
      <w:r w:rsidRPr="000B41B7">
        <w:t>истемы</w:t>
      </w:r>
    </w:p>
    <w:p w14:paraId="7C732917" w14:textId="77777777" w:rsidR="003812FE" w:rsidRPr="000B41B7" w:rsidRDefault="00BE2D7C" w:rsidP="008B5487">
      <w:pPr>
        <w:pStyle w:val="phnormal"/>
      </w:pPr>
      <w:r w:rsidRPr="000B41B7">
        <w:t>Так</w:t>
      </w:r>
      <w:r w:rsidR="003812FE" w:rsidRPr="000B41B7">
        <w:t>же вход в ФРМ</w:t>
      </w:r>
      <w:r w:rsidR="00F0149A" w:rsidRPr="000B41B7">
        <w:t>О</w:t>
      </w:r>
      <w:r w:rsidR="003812FE" w:rsidRPr="000B41B7">
        <w:t xml:space="preserve"> возможно осуществить посредством нажатия на ссылку «</w:t>
      </w:r>
      <w:r w:rsidR="000D7F54" w:rsidRPr="000B41B7">
        <w:t>ФРМО/ФРМР</w:t>
      </w:r>
      <w:r w:rsidR="003812FE" w:rsidRPr="000B41B7">
        <w:t>» в верхнем (главном) меню и выбора параметра «Мед</w:t>
      </w:r>
      <w:r w:rsidR="00F0149A" w:rsidRPr="000B41B7">
        <w:t>ицинские организации</w:t>
      </w:r>
      <w:r w:rsidR="003812FE" w:rsidRPr="000B41B7">
        <w:t>» (</w:t>
      </w:r>
      <w:r w:rsidR="00445B65" w:rsidRPr="000B41B7">
        <w:fldChar w:fldCharType="begin"/>
      </w:r>
      <w:r w:rsidR="008B5487" w:rsidRPr="000B41B7">
        <w:instrText xml:space="preserve"> REF _Ref531770289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4</w:t>
      </w:r>
      <w:r w:rsidR="00445B65" w:rsidRPr="000B41B7">
        <w:fldChar w:fldCharType="end"/>
      </w:r>
      <w:r w:rsidR="003812FE" w:rsidRPr="000B41B7">
        <w:t>).</w:t>
      </w:r>
    </w:p>
    <w:p w14:paraId="68FC4E90" w14:textId="15CE4629" w:rsidR="008B5487" w:rsidRPr="000B41B7" w:rsidRDefault="000151AA" w:rsidP="002830AD">
      <w:pPr>
        <w:pStyle w:val="phfigure"/>
      </w:pPr>
      <w:r>
        <w:rPr>
          <w:noProof/>
        </w:rPr>
        <w:drawing>
          <wp:inline distT="0" distB="0" distL="0" distR="0" wp14:anchorId="69B51F58" wp14:editId="6BB83B77">
            <wp:extent cx="6124575" cy="2924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EEA37" w14:textId="77777777" w:rsidR="000D7F54" w:rsidRPr="000B41B7" w:rsidRDefault="008B5487" w:rsidP="001D2B9B">
      <w:pPr>
        <w:pStyle w:val="phfiguretitle"/>
        <w:rPr>
          <w:szCs w:val="24"/>
        </w:rPr>
      </w:pPr>
      <w:bookmarkStart w:id="45" w:name="_Ref531770289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4</w:t>
      </w:r>
      <w:r w:rsidR="00445B65" w:rsidRPr="000B41B7">
        <w:rPr>
          <w:noProof/>
        </w:rPr>
        <w:fldChar w:fldCharType="end"/>
      </w:r>
      <w:bookmarkEnd w:id="45"/>
      <w:r w:rsidRPr="000B41B7">
        <w:t xml:space="preserve"> – Вход в ФРМО через </w:t>
      </w:r>
      <w:r w:rsidR="008A5ACA" w:rsidRPr="000B41B7">
        <w:t>верхнее (</w:t>
      </w:r>
      <w:r w:rsidRPr="000B41B7">
        <w:t>главное</w:t>
      </w:r>
      <w:r w:rsidR="008A5ACA" w:rsidRPr="000B41B7">
        <w:t>)</w:t>
      </w:r>
      <w:r w:rsidRPr="000B41B7">
        <w:t xml:space="preserve"> меню</w:t>
      </w:r>
    </w:p>
    <w:p w14:paraId="7E4C1C24" w14:textId="060492D1" w:rsidR="003812FE" w:rsidRPr="000B41B7" w:rsidRDefault="005D3065" w:rsidP="008B5487">
      <w:pPr>
        <w:pStyle w:val="phnormal"/>
      </w:pPr>
      <w:r>
        <w:t>П</w:t>
      </w:r>
      <w:r w:rsidR="003812FE" w:rsidRPr="000B41B7">
        <w:t xml:space="preserve">роизойдет переход на </w:t>
      </w:r>
      <w:r w:rsidR="00796B56" w:rsidRPr="000B41B7">
        <w:t xml:space="preserve">главную </w:t>
      </w:r>
      <w:r w:rsidR="003812FE" w:rsidRPr="000B41B7">
        <w:t>страницу</w:t>
      </w:r>
      <w:r w:rsidR="008A5ACA" w:rsidRPr="000B41B7">
        <w:t xml:space="preserve"> </w:t>
      </w:r>
      <w:r w:rsidR="00796B56" w:rsidRPr="000B41B7">
        <w:t>реестра</w:t>
      </w:r>
      <w:r w:rsidR="008A5ACA" w:rsidRPr="000B41B7">
        <w:t xml:space="preserve"> </w:t>
      </w:r>
      <w:r w:rsidR="003812FE" w:rsidRPr="000B41B7">
        <w:t>(</w:t>
      </w:r>
      <w:r w:rsidR="00445B65" w:rsidRPr="000B41B7">
        <w:fldChar w:fldCharType="begin"/>
      </w:r>
      <w:r w:rsidR="00E83C05" w:rsidRPr="000B41B7">
        <w:instrText xml:space="preserve"> REF _Ref532287339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5</w:t>
      </w:r>
      <w:r w:rsidR="00445B65" w:rsidRPr="000B41B7">
        <w:fldChar w:fldCharType="end"/>
      </w:r>
      <w:r w:rsidR="003812FE" w:rsidRPr="000B41B7">
        <w:t>).</w:t>
      </w:r>
    </w:p>
    <w:p w14:paraId="48E07AF4" w14:textId="02723A05" w:rsidR="000B523C" w:rsidRPr="000B41B7" w:rsidRDefault="000151AA" w:rsidP="002830AD">
      <w:pPr>
        <w:pStyle w:val="phfigure"/>
      </w:pPr>
      <w:r>
        <w:rPr>
          <w:noProof/>
        </w:rPr>
        <w:drawing>
          <wp:inline distT="0" distB="0" distL="0" distR="0" wp14:anchorId="64805413" wp14:editId="4AAA4DA9">
            <wp:extent cx="6067425" cy="2066925"/>
            <wp:effectExtent l="0" t="0" r="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9AF71" w14:textId="77777777" w:rsidR="00990BCD" w:rsidRPr="000B41B7" w:rsidRDefault="000B523C" w:rsidP="001D2B9B">
      <w:pPr>
        <w:pStyle w:val="phfiguretitle"/>
        <w:rPr>
          <w:szCs w:val="24"/>
        </w:rPr>
      </w:pPr>
      <w:bookmarkStart w:id="46" w:name="_Ref532287339"/>
      <w:bookmarkStart w:id="47" w:name="_Ref531938908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5</w:t>
      </w:r>
      <w:r w:rsidR="00445B65" w:rsidRPr="000B41B7">
        <w:rPr>
          <w:noProof/>
        </w:rPr>
        <w:fldChar w:fldCharType="end"/>
      </w:r>
      <w:bookmarkEnd w:id="46"/>
      <w:r w:rsidRPr="000B41B7">
        <w:t xml:space="preserve"> – </w:t>
      </w:r>
      <w:r w:rsidR="00796B56" w:rsidRPr="000B41B7">
        <w:t>Главная</w:t>
      </w:r>
      <w:r w:rsidRPr="000B41B7">
        <w:t xml:space="preserve"> страница </w:t>
      </w:r>
      <w:bookmarkEnd w:id="47"/>
      <w:r w:rsidR="00796B56" w:rsidRPr="000B41B7">
        <w:t>реестра</w:t>
      </w:r>
    </w:p>
    <w:p w14:paraId="482C62DC" w14:textId="77777777" w:rsidR="003812FE" w:rsidRPr="000B41B7" w:rsidRDefault="003812FE" w:rsidP="0068042D">
      <w:pPr>
        <w:pStyle w:val="2"/>
        <w:tabs>
          <w:tab w:val="left" w:pos="567"/>
        </w:tabs>
        <w:ind w:left="0"/>
      </w:pPr>
      <w:bookmarkStart w:id="48" w:name="_Toc463884026"/>
      <w:bookmarkStart w:id="49" w:name="_Toc100055197"/>
      <w:r w:rsidRPr="000B41B7">
        <w:lastRenderedPageBreak/>
        <w:t xml:space="preserve">Выход из </w:t>
      </w:r>
      <w:r w:rsidR="000B523C" w:rsidRPr="000B41B7">
        <w:t>Подс</w:t>
      </w:r>
      <w:r w:rsidRPr="000B41B7">
        <w:t>истемы</w:t>
      </w:r>
      <w:bookmarkEnd w:id="48"/>
      <w:bookmarkEnd w:id="49"/>
    </w:p>
    <w:p w14:paraId="69D95F78" w14:textId="6453C6F8" w:rsidR="000F7D7A" w:rsidRPr="000B41B7" w:rsidRDefault="000F7D7A" w:rsidP="000B523C">
      <w:pPr>
        <w:pStyle w:val="phnormal"/>
      </w:pPr>
      <w:r w:rsidRPr="000B41B7">
        <w:t xml:space="preserve">Для корректного выхода из </w:t>
      </w:r>
      <w:r w:rsidR="000B523C" w:rsidRPr="000B41B7">
        <w:t>Подс</w:t>
      </w:r>
      <w:r w:rsidRPr="000B41B7">
        <w:t xml:space="preserve">истемы </w:t>
      </w:r>
      <w:r w:rsidR="009F2481" w:rsidRPr="000B41B7">
        <w:t xml:space="preserve">необходимо </w:t>
      </w:r>
      <w:r w:rsidR="002F6C3C" w:rsidRPr="000B41B7">
        <w:t>наж</w:t>
      </w:r>
      <w:r w:rsidR="009F2481" w:rsidRPr="000B41B7">
        <w:t>ать</w:t>
      </w:r>
      <w:r w:rsidRPr="000B41B7">
        <w:t xml:space="preserve"> на кнопку с ФИО пользователя в правом верхнем углу</w:t>
      </w:r>
      <w:r w:rsidR="004A3E3F">
        <w:t xml:space="preserve"> страни</w:t>
      </w:r>
      <w:r w:rsidR="009F31E5">
        <w:t>ц</w:t>
      </w:r>
      <w:r w:rsidR="004A3E3F">
        <w:t>ы</w:t>
      </w:r>
      <w:r w:rsidRPr="000B41B7">
        <w:t xml:space="preserve">, </w:t>
      </w:r>
      <w:r w:rsidR="005D3065">
        <w:t xml:space="preserve">затем </w:t>
      </w:r>
      <w:r w:rsidRPr="000B41B7">
        <w:t xml:space="preserve">в выпадающем списке </w:t>
      </w:r>
      <w:r w:rsidR="0019171F" w:rsidRPr="000B41B7">
        <w:t xml:space="preserve">следует </w:t>
      </w:r>
      <w:r w:rsidRPr="000B41B7">
        <w:t>выбр</w:t>
      </w:r>
      <w:r w:rsidR="009F2481" w:rsidRPr="000B41B7">
        <w:t>ать</w:t>
      </w:r>
      <w:r w:rsidRPr="000B41B7">
        <w:t xml:space="preserve"> кнопку </w:t>
      </w:r>
      <w:r w:rsidR="000151AA">
        <w:rPr>
          <w:noProof/>
        </w:rPr>
        <w:drawing>
          <wp:inline distT="0" distB="0" distL="0" distR="0" wp14:anchorId="2A264654" wp14:editId="229D8794">
            <wp:extent cx="695325" cy="285750"/>
            <wp:effectExtent l="0" t="0" r="0" b="0"/>
            <wp:docPr id="5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065">
        <w:rPr>
          <w:noProof/>
        </w:rPr>
        <w:t>;</w:t>
      </w:r>
      <w:r w:rsidRPr="000B41B7">
        <w:t xml:space="preserve"> будет осуществлён </w:t>
      </w:r>
      <w:r w:rsidR="00532FCD" w:rsidRPr="000B41B7">
        <w:t>выход и</w:t>
      </w:r>
      <w:r w:rsidR="003C03FF" w:rsidRPr="000B41B7">
        <w:t>з</w:t>
      </w:r>
      <w:r w:rsidR="00532FCD" w:rsidRPr="000B41B7">
        <w:t xml:space="preserve"> </w:t>
      </w:r>
      <w:r w:rsidR="000B523C" w:rsidRPr="000B41B7">
        <w:t>Подс</w:t>
      </w:r>
      <w:r w:rsidR="00532FCD" w:rsidRPr="000B41B7">
        <w:t>истемы</w:t>
      </w:r>
      <w:r w:rsidR="00796B56" w:rsidRPr="000B41B7">
        <w:t>.</w:t>
      </w:r>
    </w:p>
    <w:p w14:paraId="53307EB8" w14:textId="77777777" w:rsidR="00095F35" w:rsidRPr="000B41B7" w:rsidRDefault="00095F35" w:rsidP="0068042D">
      <w:pPr>
        <w:pStyle w:val="2"/>
        <w:tabs>
          <w:tab w:val="left" w:pos="567"/>
        </w:tabs>
        <w:ind w:left="0"/>
      </w:pPr>
      <w:bookmarkStart w:id="50" w:name="_Toc464809398"/>
      <w:bookmarkStart w:id="51" w:name="_Toc100055198"/>
      <w:r w:rsidRPr="000B41B7">
        <w:t>Порядок проверки работоспособности</w:t>
      </w:r>
      <w:bookmarkEnd w:id="50"/>
      <w:r w:rsidR="00032FB4" w:rsidRPr="000B41B7">
        <w:t xml:space="preserve"> </w:t>
      </w:r>
      <w:r w:rsidR="000B523C" w:rsidRPr="000B41B7">
        <w:t>Подс</w:t>
      </w:r>
      <w:r w:rsidR="00032FB4" w:rsidRPr="000B41B7">
        <w:t>истемы</w:t>
      </w:r>
      <w:bookmarkEnd w:id="51"/>
    </w:p>
    <w:p w14:paraId="067A49EA" w14:textId="77777777" w:rsidR="00095F35" w:rsidRPr="000B41B7" w:rsidRDefault="00095F35" w:rsidP="000B523C">
      <w:pPr>
        <w:pStyle w:val="phnormal"/>
        <w:rPr>
          <w:b/>
          <w:sz w:val="32"/>
          <w:szCs w:val="24"/>
        </w:rPr>
      </w:pPr>
      <w:r w:rsidRPr="000B41B7">
        <w:t>Программное обеспечение работоспособно, если в результате действий пользователя, изложенных в разделе</w:t>
      </w:r>
      <w:r w:rsidR="00532FCD" w:rsidRPr="000B41B7">
        <w:t xml:space="preserve"> </w:t>
      </w:r>
      <w:r w:rsidR="00FE7396" w:rsidRPr="000B41B7">
        <w:fldChar w:fldCharType="begin"/>
      </w:r>
      <w:r w:rsidR="00FE7396" w:rsidRPr="000B41B7">
        <w:instrText xml:space="preserve"> REF _Ref514664524 \r \h  \* MERGEFORMAT </w:instrText>
      </w:r>
      <w:r w:rsidR="00FE7396" w:rsidRPr="000B41B7">
        <w:fldChar w:fldCharType="separate"/>
      </w:r>
      <w:r w:rsidR="00E10E0C" w:rsidRPr="000B41B7">
        <w:t>3.2</w:t>
      </w:r>
      <w:r w:rsidR="00FE7396" w:rsidRPr="000B41B7">
        <w:fldChar w:fldCharType="end"/>
      </w:r>
      <w:r w:rsidR="00532FCD" w:rsidRPr="000B41B7">
        <w:t xml:space="preserve"> «Вход в </w:t>
      </w:r>
      <w:r w:rsidR="00057A8A" w:rsidRPr="000B41B7">
        <w:t>Подс</w:t>
      </w:r>
      <w:r w:rsidR="00532FCD" w:rsidRPr="000B41B7">
        <w:t>истему»</w:t>
      </w:r>
      <w:r w:rsidR="00893CF1" w:rsidRPr="000B41B7">
        <w:t>,</w:t>
      </w:r>
      <w:r w:rsidRPr="000B41B7">
        <w:t xml:space="preserve"> загрузилась страница главного окна </w:t>
      </w:r>
      <w:r w:rsidR="00057A8A" w:rsidRPr="000B41B7">
        <w:t>Подс</w:t>
      </w:r>
      <w:r w:rsidRPr="000B41B7">
        <w:t>истемы без выдачи пользователю сообщени</w:t>
      </w:r>
      <w:r w:rsidR="00292CEB" w:rsidRPr="000B41B7">
        <w:t>я</w:t>
      </w:r>
      <w:r w:rsidRPr="000B41B7">
        <w:t xml:space="preserve"> об ошибке</w:t>
      </w:r>
      <w:r w:rsidRPr="000B41B7">
        <w:rPr>
          <w:noProof/>
          <w:szCs w:val="24"/>
        </w:rPr>
        <w:t>.</w:t>
      </w:r>
    </w:p>
    <w:p w14:paraId="1C724D28" w14:textId="77777777" w:rsidR="00BD6B55" w:rsidRPr="000B41B7" w:rsidRDefault="00A71870" w:rsidP="00057A8A">
      <w:pPr>
        <w:pStyle w:val="11"/>
      </w:pPr>
      <w:bookmarkStart w:id="52" w:name="_Toc463884027"/>
      <w:bookmarkStart w:id="53" w:name="_Toc100055199"/>
      <w:r w:rsidRPr="000B41B7">
        <w:lastRenderedPageBreak/>
        <w:t xml:space="preserve">Описание функциональности </w:t>
      </w:r>
      <w:bookmarkEnd w:id="52"/>
      <w:r w:rsidRPr="000B41B7">
        <w:t>Подсистемы</w:t>
      </w:r>
      <w:bookmarkEnd w:id="53"/>
    </w:p>
    <w:p w14:paraId="6806C561" w14:textId="77777777" w:rsidR="006127AD" w:rsidRPr="000B41B7" w:rsidRDefault="006127AD" w:rsidP="0068042D">
      <w:pPr>
        <w:pStyle w:val="2"/>
        <w:tabs>
          <w:tab w:val="left" w:pos="567"/>
        </w:tabs>
        <w:ind w:left="0"/>
      </w:pPr>
      <w:bookmarkStart w:id="54" w:name="_Toc349055692"/>
      <w:bookmarkStart w:id="55" w:name="_Toc388376028"/>
      <w:bookmarkStart w:id="56" w:name="_Toc405544808"/>
      <w:bookmarkStart w:id="57" w:name="_Toc406506811"/>
      <w:bookmarkStart w:id="58" w:name="_Toc433898683"/>
      <w:bookmarkStart w:id="59" w:name="_Toc464809400"/>
      <w:bookmarkStart w:id="60" w:name="_Toc468721574"/>
      <w:bookmarkStart w:id="61" w:name="_Toc100055200"/>
      <w:r w:rsidRPr="000B41B7">
        <w:t xml:space="preserve">Описание </w:t>
      </w:r>
      <w:r w:rsidR="004B11E3" w:rsidRPr="000B41B7">
        <w:t>выполняемых функций, задач</w:t>
      </w:r>
      <w:r w:rsidRPr="000B41B7">
        <w:t>, процедур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14:paraId="66CF0FE0" w14:textId="77777777" w:rsidR="00C250D1" w:rsidRPr="005902A1" w:rsidRDefault="00C250D1" w:rsidP="00C250D1">
      <w:pPr>
        <w:pStyle w:val="phlistitemizedtitle"/>
      </w:pPr>
      <w:bookmarkStart w:id="62" w:name="_Toc464809401"/>
      <w:bookmarkStart w:id="63" w:name="_Toc468721575"/>
      <w:bookmarkStart w:id="64" w:name="_Toc468721576"/>
      <w:r>
        <w:t>ФРМО предназначен</w:t>
      </w:r>
      <w:r w:rsidRPr="005902A1">
        <w:t xml:space="preserve"> для автоматизации следующих функций, задач, комплексов задач, процедур:</w:t>
      </w:r>
    </w:p>
    <w:p w14:paraId="30A0E4F5" w14:textId="77777777" w:rsidR="00C250D1" w:rsidRPr="005902A1" w:rsidRDefault="00C250D1" w:rsidP="0050443C">
      <w:pPr>
        <w:pStyle w:val="phlistitemized1"/>
        <w:tabs>
          <w:tab w:val="clear" w:pos="1457"/>
          <w:tab w:val="num" w:pos="1276"/>
        </w:tabs>
        <w:ind w:left="851" w:firstLine="0"/>
      </w:pPr>
      <w:r w:rsidRPr="005902A1">
        <w:t xml:space="preserve">учет сведений </w:t>
      </w:r>
      <w:r>
        <w:t>о</w:t>
      </w:r>
      <w:r w:rsidRPr="005902A1">
        <w:t xml:space="preserve"> медицински</w:t>
      </w:r>
      <w:r>
        <w:t>х организациях</w:t>
      </w:r>
      <w:r w:rsidRPr="005902A1">
        <w:t xml:space="preserve"> </w:t>
      </w:r>
      <w:r>
        <w:t>и их структурных подразделениях</w:t>
      </w:r>
      <w:r w:rsidRPr="005902A1">
        <w:t>, оказывающих медицинскую помощь;</w:t>
      </w:r>
    </w:p>
    <w:p w14:paraId="277C6A04" w14:textId="062116C4" w:rsidR="00C250D1" w:rsidRDefault="00C250D1" w:rsidP="0050443C">
      <w:pPr>
        <w:pStyle w:val="phlistitemized1"/>
        <w:tabs>
          <w:tab w:val="clear" w:pos="1457"/>
          <w:tab w:val="num" w:pos="1276"/>
        </w:tabs>
        <w:ind w:left="851" w:firstLine="0"/>
      </w:pPr>
      <w:r w:rsidRPr="005902A1">
        <w:t>сбор и актуализация сведений об адрес</w:t>
      </w:r>
      <w:r>
        <w:t>ах</w:t>
      </w:r>
      <w:r w:rsidRPr="005902A1">
        <w:t xml:space="preserve"> медицинских организаций, </w:t>
      </w:r>
      <w:r w:rsidR="00020233">
        <w:br/>
      </w:r>
      <w:r w:rsidRPr="005902A1">
        <w:t>включая сведения о географических координатах их местоположения;</w:t>
      </w:r>
    </w:p>
    <w:p w14:paraId="6AFBDB37" w14:textId="77777777" w:rsidR="00C250D1" w:rsidRDefault="00C250D1" w:rsidP="0050443C">
      <w:pPr>
        <w:pStyle w:val="phlistitemized1"/>
        <w:tabs>
          <w:tab w:val="clear" w:pos="1457"/>
          <w:tab w:val="num" w:pos="1276"/>
        </w:tabs>
        <w:ind w:left="851" w:firstLine="0"/>
      </w:pPr>
      <w:r>
        <w:t xml:space="preserve">сбор и актуализация сведений о лечебно-профилактических зданиях медицинских организаций, в том числе </w:t>
      </w:r>
      <w:r w:rsidRPr="005902A1">
        <w:t>об адрес</w:t>
      </w:r>
      <w:r>
        <w:t>ах</w:t>
      </w:r>
      <w:r w:rsidRPr="005902A1">
        <w:t xml:space="preserve"> </w:t>
      </w:r>
      <w:r>
        <w:t>зданий</w:t>
      </w:r>
      <w:r w:rsidRPr="005902A1">
        <w:t xml:space="preserve">, включая сведения </w:t>
      </w:r>
      <w:r w:rsidR="00B05BC9">
        <w:br/>
      </w:r>
      <w:r w:rsidRPr="005902A1">
        <w:t>о географических координатах их местоположения</w:t>
      </w:r>
      <w:r>
        <w:t>;</w:t>
      </w:r>
    </w:p>
    <w:p w14:paraId="5B15BCEC" w14:textId="77777777" w:rsidR="00C250D1" w:rsidRDefault="00C250D1" w:rsidP="0050443C">
      <w:pPr>
        <w:pStyle w:val="phlistitemized1"/>
        <w:tabs>
          <w:tab w:val="clear" w:pos="1457"/>
          <w:tab w:val="num" w:pos="1276"/>
        </w:tabs>
        <w:ind w:left="851" w:firstLine="0"/>
      </w:pPr>
      <w:r>
        <w:t xml:space="preserve">сбор и актуализация сведений о </w:t>
      </w:r>
      <w:r w:rsidRPr="00837DCD">
        <w:t>территориально выделенны</w:t>
      </w:r>
      <w:r>
        <w:t>х</w:t>
      </w:r>
      <w:r w:rsidRPr="00837DCD">
        <w:t xml:space="preserve"> структурны</w:t>
      </w:r>
      <w:r>
        <w:t>х</w:t>
      </w:r>
      <w:r w:rsidRPr="00837DCD">
        <w:t xml:space="preserve"> подразделени</w:t>
      </w:r>
      <w:r>
        <w:t>ях</w:t>
      </w:r>
      <w:r w:rsidRPr="00837DCD">
        <w:t xml:space="preserve"> медицинских организаций</w:t>
      </w:r>
      <w:r>
        <w:t>;</w:t>
      </w:r>
    </w:p>
    <w:p w14:paraId="6BFD91F5" w14:textId="0C9AABCA" w:rsidR="00C250D1" w:rsidRDefault="00C250D1" w:rsidP="0050443C">
      <w:pPr>
        <w:pStyle w:val="phlistitemized1"/>
        <w:tabs>
          <w:tab w:val="clear" w:pos="1457"/>
          <w:tab w:val="num" w:pos="1276"/>
        </w:tabs>
        <w:ind w:left="851" w:firstLine="0"/>
      </w:pPr>
      <w:r>
        <w:t>сбор и актуализация сведений о штатных расписаниях медицинских организаций;</w:t>
      </w:r>
    </w:p>
    <w:p w14:paraId="24BD2473" w14:textId="33254A49" w:rsidR="00EA1844" w:rsidRDefault="00EA1844" w:rsidP="0050443C">
      <w:pPr>
        <w:pStyle w:val="phlistitemized1"/>
        <w:tabs>
          <w:tab w:val="clear" w:pos="1457"/>
          <w:tab w:val="num" w:pos="1276"/>
        </w:tabs>
        <w:ind w:left="851" w:firstLine="0"/>
      </w:pPr>
      <w:r w:rsidRPr="00EA1844">
        <w:t xml:space="preserve">сбор и актуализация сведений о </w:t>
      </w:r>
      <w:r>
        <w:t>врачебных участках м</w:t>
      </w:r>
      <w:r w:rsidRPr="00EA1844">
        <w:t>едицинских организаций</w:t>
      </w:r>
      <w:r w:rsidR="00C97E95">
        <w:t>, включая сведения о прикрепленном населении и обслуживаемых адресах</w:t>
      </w:r>
      <w:r>
        <w:t>;</w:t>
      </w:r>
    </w:p>
    <w:p w14:paraId="2C07A5A7" w14:textId="7ADB4D60" w:rsidR="00D86F2B" w:rsidRPr="00D86F2B" w:rsidRDefault="00D86F2B" w:rsidP="0050443C">
      <w:pPr>
        <w:pStyle w:val="phlistitemized1"/>
        <w:tabs>
          <w:tab w:val="clear" w:pos="1457"/>
          <w:tab w:val="num" w:pos="1276"/>
        </w:tabs>
        <w:ind w:left="851" w:firstLine="0"/>
      </w:pPr>
      <w:r w:rsidRPr="00D86F2B">
        <w:t xml:space="preserve">сбор и актуализация сведений о </w:t>
      </w:r>
      <w:r>
        <w:t>доходах и расходах медицинских</w:t>
      </w:r>
      <w:r w:rsidRPr="00D86F2B">
        <w:t xml:space="preserve"> организаций;</w:t>
      </w:r>
    </w:p>
    <w:p w14:paraId="79D5573E" w14:textId="1A180E3A" w:rsidR="00C250D1" w:rsidRDefault="00C250D1" w:rsidP="0050443C">
      <w:pPr>
        <w:pStyle w:val="phlistitemized1"/>
        <w:tabs>
          <w:tab w:val="clear" w:pos="1457"/>
          <w:tab w:val="num" w:pos="1276"/>
        </w:tabs>
        <w:ind w:left="851" w:firstLine="0"/>
      </w:pPr>
      <w:bookmarkStart w:id="65" w:name="_Hlk89939946"/>
      <w:r>
        <w:t xml:space="preserve">сбор и актуализация сведений о </w:t>
      </w:r>
      <w:bookmarkEnd w:id="65"/>
      <w:r>
        <w:t>передвижных подразделениях</w:t>
      </w:r>
      <w:r w:rsidR="00EA1844">
        <w:t xml:space="preserve"> медицинских организаций</w:t>
      </w:r>
      <w:r>
        <w:t>;</w:t>
      </w:r>
    </w:p>
    <w:p w14:paraId="0880CD74" w14:textId="77777777" w:rsidR="00C250D1" w:rsidRPr="005902A1" w:rsidRDefault="00C250D1" w:rsidP="0050443C">
      <w:pPr>
        <w:pStyle w:val="phlistitemized1"/>
        <w:tabs>
          <w:tab w:val="clear" w:pos="1457"/>
          <w:tab w:val="num" w:pos="1276"/>
        </w:tabs>
        <w:ind w:left="851" w:firstLine="0"/>
      </w:pPr>
      <w:r>
        <w:t>сбор и актуализация сведений о медицинском оборудовании медицинских организаций;</w:t>
      </w:r>
    </w:p>
    <w:p w14:paraId="50568C38" w14:textId="7CA27AB5" w:rsidR="00C250D1" w:rsidRPr="005902A1" w:rsidRDefault="00C250D1" w:rsidP="0050443C">
      <w:pPr>
        <w:pStyle w:val="phlistitemized1"/>
        <w:tabs>
          <w:tab w:val="clear" w:pos="1457"/>
          <w:tab w:val="num" w:pos="1276"/>
        </w:tabs>
        <w:ind w:left="851" w:firstLine="0"/>
      </w:pPr>
      <w:r>
        <w:t>сбор и актуализация сведений о</w:t>
      </w:r>
      <w:r w:rsidRPr="005902A1">
        <w:t xml:space="preserve"> домовых хозяйств</w:t>
      </w:r>
      <w:r>
        <w:t>ах</w:t>
      </w:r>
      <w:r w:rsidRPr="005902A1">
        <w:t>, оказывающих первую помощь населению до прибытия медицинских работников при несчастных случаях, травмах, отравлениях и других</w:t>
      </w:r>
      <w:r>
        <w:t xml:space="preserve"> </w:t>
      </w:r>
      <w:r w:rsidRPr="005902A1">
        <w:t xml:space="preserve">состояниях, и заболеваниях, угрожающих </w:t>
      </w:r>
      <w:r>
        <w:t>его</w:t>
      </w:r>
      <w:r w:rsidRPr="005902A1">
        <w:t xml:space="preserve"> жизни и здоровью;</w:t>
      </w:r>
    </w:p>
    <w:p w14:paraId="234E1936" w14:textId="77777777" w:rsidR="00C250D1" w:rsidRDefault="00C250D1" w:rsidP="0050443C">
      <w:pPr>
        <w:pStyle w:val="phlistitemized1"/>
        <w:tabs>
          <w:tab w:val="clear" w:pos="1457"/>
          <w:tab w:val="num" w:pos="1276"/>
        </w:tabs>
        <w:ind w:left="851" w:firstLine="0"/>
      </w:pPr>
      <w:r w:rsidRPr="005902A1">
        <w:t>учет сведений о лицензиях, выдаваемых медицинским организациям</w:t>
      </w:r>
      <w:r w:rsidR="00C13B0A">
        <w:t>;</w:t>
      </w:r>
    </w:p>
    <w:p w14:paraId="0629F06E" w14:textId="77777777" w:rsidR="003E78B6" w:rsidRDefault="003E78B6" w:rsidP="0050443C">
      <w:pPr>
        <w:pStyle w:val="phlistitemized1"/>
        <w:tabs>
          <w:tab w:val="clear" w:pos="1457"/>
          <w:tab w:val="num" w:pos="1276"/>
        </w:tabs>
        <w:ind w:left="851" w:firstLine="0"/>
      </w:pPr>
      <w:r w:rsidRPr="005902A1">
        <w:t xml:space="preserve">учет сведений </w:t>
      </w:r>
      <w:r>
        <w:t>о соискателях лицензии на осуществление медицинской деятельности;</w:t>
      </w:r>
    </w:p>
    <w:p w14:paraId="11F96E33" w14:textId="77777777" w:rsidR="00C13B0A" w:rsidRPr="005902A1" w:rsidRDefault="00C13B0A" w:rsidP="0050443C">
      <w:pPr>
        <w:pStyle w:val="phlistitemized1"/>
        <w:tabs>
          <w:tab w:val="clear" w:pos="1457"/>
          <w:tab w:val="num" w:pos="1276"/>
        </w:tabs>
        <w:ind w:left="851" w:firstLine="0"/>
      </w:pPr>
      <w:r w:rsidRPr="005902A1">
        <w:t xml:space="preserve">учет сведений </w:t>
      </w:r>
      <w:r>
        <w:t>о</w:t>
      </w:r>
      <w:r w:rsidRPr="005902A1">
        <w:t xml:space="preserve"> </w:t>
      </w:r>
      <w:r>
        <w:t>фармацевтических организациях</w:t>
      </w:r>
      <w:r w:rsidRPr="005902A1">
        <w:t xml:space="preserve"> </w:t>
      </w:r>
      <w:r>
        <w:t>и их структурных подразделениях</w:t>
      </w:r>
      <w:r w:rsidRPr="005902A1">
        <w:t>;</w:t>
      </w:r>
    </w:p>
    <w:p w14:paraId="290563E2" w14:textId="77777777" w:rsidR="00C13B0A" w:rsidRDefault="00C13B0A" w:rsidP="0050443C">
      <w:pPr>
        <w:pStyle w:val="phlistitemized1"/>
        <w:tabs>
          <w:tab w:val="clear" w:pos="1457"/>
          <w:tab w:val="num" w:pos="1276"/>
        </w:tabs>
        <w:ind w:left="851" w:firstLine="0"/>
      </w:pPr>
      <w:r w:rsidRPr="005902A1">
        <w:lastRenderedPageBreak/>
        <w:t>сбор и актуализация сведений об адрес</w:t>
      </w:r>
      <w:r>
        <w:t>ах</w:t>
      </w:r>
      <w:r w:rsidRPr="005902A1">
        <w:t xml:space="preserve"> </w:t>
      </w:r>
      <w:r>
        <w:t>фармацевтических</w:t>
      </w:r>
      <w:r w:rsidRPr="005902A1">
        <w:t xml:space="preserve"> организаций, включая сведения о географических координатах их местоположения;</w:t>
      </w:r>
    </w:p>
    <w:p w14:paraId="4ED5A845" w14:textId="2B1F9B41" w:rsidR="00C13B0A" w:rsidRDefault="00C13B0A" w:rsidP="0050443C">
      <w:pPr>
        <w:pStyle w:val="phlistitemized1"/>
        <w:tabs>
          <w:tab w:val="clear" w:pos="1457"/>
          <w:tab w:val="num" w:pos="1276"/>
        </w:tabs>
        <w:ind w:left="851" w:firstLine="0"/>
      </w:pPr>
      <w:r>
        <w:t xml:space="preserve">сбор и актуализация сведений о зданиях фармацевтических организаций, </w:t>
      </w:r>
      <w:r w:rsidR="003E78B6">
        <w:br/>
      </w:r>
      <w:r>
        <w:t xml:space="preserve">в том числе </w:t>
      </w:r>
      <w:r w:rsidRPr="005902A1">
        <w:t>об адрес</w:t>
      </w:r>
      <w:r>
        <w:t>ах</w:t>
      </w:r>
      <w:r w:rsidRPr="005902A1">
        <w:t xml:space="preserve"> </w:t>
      </w:r>
      <w:r>
        <w:t>зданий</w:t>
      </w:r>
      <w:r w:rsidRPr="005902A1">
        <w:t xml:space="preserve">, включая сведения о географических координатах </w:t>
      </w:r>
      <w:r w:rsidR="00F85CE9">
        <w:br/>
      </w:r>
      <w:r w:rsidRPr="005902A1">
        <w:t>их местоположения</w:t>
      </w:r>
      <w:r>
        <w:t>;</w:t>
      </w:r>
    </w:p>
    <w:p w14:paraId="0A71AB4C" w14:textId="780556D8" w:rsidR="00EA1844" w:rsidRDefault="00EA1844" w:rsidP="0050443C">
      <w:pPr>
        <w:pStyle w:val="phlistitemized1"/>
        <w:tabs>
          <w:tab w:val="clear" w:pos="1457"/>
          <w:tab w:val="num" w:pos="1276"/>
        </w:tabs>
        <w:ind w:left="851" w:firstLine="0"/>
      </w:pPr>
      <w:r w:rsidRPr="00EA1844">
        <w:t xml:space="preserve">сбор и актуализация сведений о штатных расписаниях </w:t>
      </w:r>
      <w:r>
        <w:t>фармацевтических</w:t>
      </w:r>
      <w:r w:rsidRPr="00EA1844">
        <w:t xml:space="preserve"> организаций</w:t>
      </w:r>
      <w:r>
        <w:t>;</w:t>
      </w:r>
    </w:p>
    <w:p w14:paraId="1FA2247D" w14:textId="0441652F" w:rsidR="00D86F2B" w:rsidRPr="00D86F2B" w:rsidRDefault="00D86F2B" w:rsidP="0050443C">
      <w:pPr>
        <w:pStyle w:val="phlistitemized1"/>
        <w:tabs>
          <w:tab w:val="clear" w:pos="1457"/>
          <w:tab w:val="num" w:pos="1276"/>
        </w:tabs>
        <w:ind w:left="851" w:firstLine="0"/>
      </w:pPr>
      <w:r w:rsidRPr="00D86F2B">
        <w:t xml:space="preserve">сбор и актуализация сведений о </w:t>
      </w:r>
      <w:r>
        <w:t xml:space="preserve">доходах и расходах </w:t>
      </w:r>
      <w:r w:rsidRPr="00D86F2B">
        <w:t>фармацевтических организаций;</w:t>
      </w:r>
    </w:p>
    <w:p w14:paraId="75A550BB" w14:textId="04173C51" w:rsidR="00C13B0A" w:rsidRDefault="00C13B0A" w:rsidP="0050443C">
      <w:pPr>
        <w:pStyle w:val="phlistitemized1"/>
        <w:tabs>
          <w:tab w:val="clear" w:pos="1457"/>
          <w:tab w:val="num" w:pos="1276"/>
        </w:tabs>
        <w:ind w:left="851" w:firstLine="0"/>
      </w:pPr>
      <w:r w:rsidRPr="005902A1">
        <w:t xml:space="preserve">учет сведений о лицензиях, выдаваемых </w:t>
      </w:r>
      <w:r>
        <w:t xml:space="preserve">фармацевтическим </w:t>
      </w:r>
      <w:r w:rsidRPr="005902A1">
        <w:t>организациям</w:t>
      </w:r>
      <w:r w:rsidR="00B05BC9">
        <w:t>;</w:t>
      </w:r>
      <w:r>
        <w:t xml:space="preserve"> </w:t>
      </w:r>
    </w:p>
    <w:p w14:paraId="28210C43" w14:textId="77777777" w:rsidR="003E78B6" w:rsidRDefault="003E78B6" w:rsidP="0050443C">
      <w:pPr>
        <w:pStyle w:val="phlistitemized1"/>
        <w:tabs>
          <w:tab w:val="clear" w:pos="1457"/>
          <w:tab w:val="num" w:pos="1276"/>
        </w:tabs>
        <w:ind w:left="851" w:firstLine="0"/>
      </w:pPr>
      <w:r>
        <w:t>учет сведений об образовательных организациях и их структурных подразделениях;</w:t>
      </w:r>
    </w:p>
    <w:p w14:paraId="16E0389D" w14:textId="77777777" w:rsidR="003E78B6" w:rsidRDefault="003E78B6" w:rsidP="0050443C">
      <w:pPr>
        <w:pStyle w:val="phlistitemized1"/>
        <w:tabs>
          <w:tab w:val="clear" w:pos="1457"/>
          <w:tab w:val="num" w:pos="1276"/>
        </w:tabs>
        <w:ind w:left="851" w:firstLine="0"/>
      </w:pPr>
      <w:r>
        <w:t>сбор и актуализация сведений об адресах образовательных организаций, включая сведения о географических координатах их местоположения;</w:t>
      </w:r>
    </w:p>
    <w:p w14:paraId="32E8A372" w14:textId="77777777" w:rsidR="003E78B6" w:rsidRDefault="003E78B6" w:rsidP="0050443C">
      <w:pPr>
        <w:pStyle w:val="phlistitemized1"/>
        <w:tabs>
          <w:tab w:val="clear" w:pos="1457"/>
          <w:tab w:val="num" w:pos="1276"/>
        </w:tabs>
        <w:ind w:left="851" w:firstLine="0"/>
      </w:pPr>
      <w:r w:rsidRPr="005D54CE">
        <w:t>учет сведений о</w:t>
      </w:r>
      <w:r>
        <w:t>б организациях здравоохранения</w:t>
      </w:r>
      <w:r w:rsidR="009436E6">
        <w:t>;</w:t>
      </w:r>
    </w:p>
    <w:p w14:paraId="21D32009" w14:textId="77777777" w:rsidR="009436E6" w:rsidRDefault="009436E6" w:rsidP="0050443C">
      <w:pPr>
        <w:pStyle w:val="phlistitemized1"/>
        <w:tabs>
          <w:tab w:val="clear" w:pos="1457"/>
          <w:tab w:val="num" w:pos="1276"/>
        </w:tabs>
        <w:ind w:left="851" w:firstLine="0"/>
      </w:pPr>
      <w:r>
        <w:t>сбор и актуализация сведений об адресах организаций здравоохранения, включая сведения о географических координатах их местоположения.</w:t>
      </w:r>
    </w:p>
    <w:p w14:paraId="3B80C805" w14:textId="77777777" w:rsidR="00FE2F16" w:rsidRPr="000B41B7" w:rsidRDefault="00FE2F16" w:rsidP="0068042D">
      <w:pPr>
        <w:pStyle w:val="2"/>
        <w:tabs>
          <w:tab w:val="left" w:pos="567"/>
        </w:tabs>
        <w:ind w:left="0"/>
      </w:pPr>
      <w:bookmarkStart w:id="66" w:name="_Toc100055201"/>
      <w:r w:rsidRPr="000B41B7">
        <w:t>Описание операций технологического процесса обработки данных, необходимых для выполнения функций, задач, процедур</w:t>
      </w:r>
      <w:bookmarkEnd w:id="62"/>
      <w:bookmarkEnd w:id="63"/>
      <w:bookmarkEnd w:id="66"/>
    </w:p>
    <w:p w14:paraId="5A254582" w14:textId="77777777" w:rsidR="009344D3" w:rsidRPr="009344D3" w:rsidRDefault="009344D3" w:rsidP="009344D3">
      <w:pPr>
        <w:pStyle w:val="aa"/>
        <w:keepNext/>
        <w:keepLines/>
        <w:numPr>
          <w:ilvl w:val="0"/>
          <w:numId w:val="43"/>
        </w:numPr>
        <w:tabs>
          <w:tab w:val="left" w:pos="851"/>
        </w:tabs>
        <w:spacing w:before="360" w:after="240" w:line="360" w:lineRule="auto"/>
        <w:jc w:val="both"/>
        <w:outlineLvl w:val="2"/>
        <w:rPr>
          <w:b/>
          <w:bCs/>
          <w:vanish/>
        </w:rPr>
      </w:pPr>
      <w:bookmarkStart w:id="67" w:name="_Toc100054885"/>
      <w:bookmarkStart w:id="68" w:name="_Toc100055004"/>
      <w:bookmarkStart w:id="69" w:name="_Toc100055202"/>
      <w:bookmarkEnd w:id="67"/>
      <w:bookmarkEnd w:id="68"/>
      <w:bookmarkEnd w:id="69"/>
    </w:p>
    <w:p w14:paraId="0D46764F" w14:textId="77777777" w:rsidR="009344D3" w:rsidRPr="009344D3" w:rsidRDefault="009344D3" w:rsidP="009344D3">
      <w:pPr>
        <w:pStyle w:val="aa"/>
        <w:keepNext/>
        <w:keepLines/>
        <w:numPr>
          <w:ilvl w:val="0"/>
          <w:numId w:val="43"/>
        </w:numPr>
        <w:tabs>
          <w:tab w:val="left" w:pos="851"/>
        </w:tabs>
        <w:spacing w:before="360" w:after="240" w:line="360" w:lineRule="auto"/>
        <w:jc w:val="both"/>
        <w:outlineLvl w:val="2"/>
        <w:rPr>
          <w:b/>
          <w:bCs/>
          <w:vanish/>
        </w:rPr>
      </w:pPr>
      <w:bookmarkStart w:id="70" w:name="_Toc100054886"/>
      <w:bookmarkStart w:id="71" w:name="_Toc100055005"/>
      <w:bookmarkStart w:id="72" w:name="_Toc100055203"/>
      <w:bookmarkEnd w:id="70"/>
      <w:bookmarkEnd w:id="71"/>
      <w:bookmarkEnd w:id="72"/>
    </w:p>
    <w:p w14:paraId="15E135E1" w14:textId="77777777" w:rsidR="009344D3" w:rsidRPr="009344D3" w:rsidRDefault="009344D3" w:rsidP="009344D3">
      <w:pPr>
        <w:pStyle w:val="aa"/>
        <w:keepNext/>
        <w:keepLines/>
        <w:numPr>
          <w:ilvl w:val="0"/>
          <w:numId w:val="43"/>
        </w:numPr>
        <w:tabs>
          <w:tab w:val="left" w:pos="851"/>
        </w:tabs>
        <w:spacing w:before="360" w:after="240" w:line="360" w:lineRule="auto"/>
        <w:jc w:val="both"/>
        <w:outlineLvl w:val="2"/>
        <w:rPr>
          <w:b/>
          <w:bCs/>
          <w:vanish/>
        </w:rPr>
      </w:pPr>
      <w:bookmarkStart w:id="73" w:name="_Toc100054887"/>
      <w:bookmarkStart w:id="74" w:name="_Toc100055006"/>
      <w:bookmarkStart w:id="75" w:name="_Toc100055204"/>
      <w:bookmarkEnd w:id="73"/>
      <w:bookmarkEnd w:id="74"/>
      <w:bookmarkEnd w:id="75"/>
    </w:p>
    <w:p w14:paraId="5F652202" w14:textId="77777777" w:rsidR="009344D3" w:rsidRPr="009344D3" w:rsidRDefault="009344D3" w:rsidP="009344D3">
      <w:pPr>
        <w:pStyle w:val="aa"/>
        <w:keepNext/>
        <w:keepLines/>
        <w:numPr>
          <w:ilvl w:val="0"/>
          <w:numId w:val="43"/>
        </w:numPr>
        <w:tabs>
          <w:tab w:val="left" w:pos="851"/>
        </w:tabs>
        <w:spacing w:before="360" w:after="240" w:line="360" w:lineRule="auto"/>
        <w:jc w:val="both"/>
        <w:outlineLvl w:val="2"/>
        <w:rPr>
          <w:b/>
          <w:bCs/>
          <w:vanish/>
        </w:rPr>
      </w:pPr>
      <w:bookmarkStart w:id="76" w:name="_Toc100054888"/>
      <w:bookmarkStart w:id="77" w:name="_Toc100055007"/>
      <w:bookmarkStart w:id="78" w:name="_Toc100055205"/>
      <w:bookmarkEnd w:id="76"/>
      <w:bookmarkEnd w:id="77"/>
      <w:bookmarkEnd w:id="78"/>
    </w:p>
    <w:p w14:paraId="535971F7" w14:textId="77777777" w:rsidR="009344D3" w:rsidRPr="009344D3" w:rsidRDefault="009344D3" w:rsidP="009344D3">
      <w:pPr>
        <w:pStyle w:val="aa"/>
        <w:keepNext/>
        <w:keepLines/>
        <w:numPr>
          <w:ilvl w:val="1"/>
          <w:numId w:val="43"/>
        </w:numPr>
        <w:tabs>
          <w:tab w:val="left" w:pos="851"/>
        </w:tabs>
        <w:spacing w:before="360" w:after="240" w:line="360" w:lineRule="auto"/>
        <w:jc w:val="both"/>
        <w:outlineLvl w:val="2"/>
        <w:rPr>
          <w:b/>
          <w:bCs/>
          <w:vanish/>
        </w:rPr>
      </w:pPr>
      <w:bookmarkStart w:id="79" w:name="_Toc100054889"/>
      <w:bookmarkStart w:id="80" w:name="_Toc100055008"/>
      <w:bookmarkStart w:id="81" w:name="_Toc100055206"/>
      <w:bookmarkEnd w:id="79"/>
      <w:bookmarkEnd w:id="80"/>
      <w:bookmarkEnd w:id="81"/>
    </w:p>
    <w:p w14:paraId="2C21EFCC" w14:textId="77777777" w:rsidR="009344D3" w:rsidRPr="009344D3" w:rsidRDefault="009344D3" w:rsidP="009344D3">
      <w:pPr>
        <w:pStyle w:val="aa"/>
        <w:keepNext/>
        <w:keepLines/>
        <w:numPr>
          <w:ilvl w:val="1"/>
          <w:numId w:val="43"/>
        </w:numPr>
        <w:tabs>
          <w:tab w:val="left" w:pos="851"/>
        </w:tabs>
        <w:spacing w:before="360" w:after="240" w:line="360" w:lineRule="auto"/>
        <w:jc w:val="both"/>
        <w:outlineLvl w:val="2"/>
        <w:rPr>
          <w:b/>
          <w:bCs/>
          <w:vanish/>
        </w:rPr>
      </w:pPr>
      <w:bookmarkStart w:id="82" w:name="_Toc100054890"/>
      <w:bookmarkStart w:id="83" w:name="_Toc100055009"/>
      <w:bookmarkStart w:id="84" w:name="_Toc100055207"/>
      <w:bookmarkEnd w:id="82"/>
      <w:bookmarkEnd w:id="83"/>
      <w:bookmarkEnd w:id="84"/>
    </w:p>
    <w:p w14:paraId="56863DFC" w14:textId="2975ED6B" w:rsidR="00FE2F16" w:rsidRDefault="00FF4ED2" w:rsidP="009344D3">
      <w:pPr>
        <w:pStyle w:val="3"/>
      </w:pPr>
      <w:bookmarkStart w:id="85" w:name="_Toc100055208"/>
      <w:r>
        <w:t>Внесение сведе</w:t>
      </w:r>
      <w:r w:rsidR="00080524">
        <w:t xml:space="preserve">ний о </w:t>
      </w:r>
      <w:bookmarkEnd w:id="64"/>
      <w:r w:rsidR="00F100C7">
        <w:rPr>
          <w:szCs w:val="24"/>
        </w:rPr>
        <w:t>медицинских организаци</w:t>
      </w:r>
      <w:r w:rsidR="00080524">
        <w:rPr>
          <w:szCs w:val="24"/>
        </w:rPr>
        <w:t xml:space="preserve">ях </w:t>
      </w:r>
      <w:r w:rsidR="00F100C7">
        <w:rPr>
          <w:szCs w:val="24"/>
        </w:rPr>
        <w:t xml:space="preserve">и </w:t>
      </w:r>
      <w:r w:rsidR="00F100C7" w:rsidRPr="000B41B7">
        <w:t>соискател</w:t>
      </w:r>
      <w:r w:rsidR="00080524">
        <w:t>ях</w:t>
      </w:r>
      <w:r w:rsidR="00F100C7" w:rsidRPr="000B41B7">
        <w:t xml:space="preserve"> лицензии </w:t>
      </w:r>
      <w:r w:rsidR="008531F6">
        <w:br/>
      </w:r>
      <w:r w:rsidR="00F100C7">
        <w:t>н</w:t>
      </w:r>
      <w:r w:rsidR="00F100C7" w:rsidRPr="000B41B7">
        <w:t>а осуществление медицинской деятельности</w:t>
      </w:r>
      <w:bookmarkEnd w:id="85"/>
    </w:p>
    <w:p w14:paraId="7704C209" w14:textId="77777777" w:rsidR="00080524" w:rsidRPr="000B41B7" w:rsidRDefault="00080524" w:rsidP="00080524">
      <w:pPr>
        <w:pStyle w:val="phlistitemizedtitle"/>
      </w:pPr>
      <w:r w:rsidRPr="000B41B7">
        <w:t>Данный раздел руководства пользователя содержит следующие пункты:</w:t>
      </w:r>
    </w:p>
    <w:p w14:paraId="0C94DD24" w14:textId="77777777" w:rsidR="00080524" w:rsidRDefault="00080524" w:rsidP="00080524">
      <w:pPr>
        <w:pStyle w:val="phlistitemized1"/>
      </w:pPr>
      <w:r>
        <w:t>описание порядка добавления</w:t>
      </w:r>
      <w:r w:rsidR="00666DDE">
        <w:t xml:space="preserve"> </w:t>
      </w:r>
      <w:r w:rsidR="00666DDE" w:rsidRPr="00666DDE">
        <w:t>в ФРМО</w:t>
      </w:r>
      <w:r>
        <w:t xml:space="preserve"> медицинских организаций </w:t>
      </w:r>
      <w:r w:rsidR="00666DDE">
        <w:br/>
      </w:r>
      <w:r>
        <w:t>и соискателей лицензии на осуществление медицинской деятельности</w:t>
      </w:r>
      <w:r w:rsidR="00666DDE">
        <w:t>;</w:t>
      </w:r>
      <w:r>
        <w:t xml:space="preserve"> </w:t>
      </w:r>
    </w:p>
    <w:p w14:paraId="45F469F2" w14:textId="3717A8A2" w:rsidR="00080524" w:rsidRPr="000B41B7" w:rsidRDefault="00E67D40" w:rsidP="00080524">
      <w:pPr>
        <w:pStyle w:val="phlistitemized1"/>
      </w:pPr>
      <w:hyperlink w:anchor="_Ввод_общих_сведений" w:history="1">
        <w:r w:rsidR="00080524" w:rsidRPr="000B41B7">
          <w:rPr>
            <w:rStyle w:val="a9"/>
            <w:color w:val="auto"/>
            <w:szCs w:val="24"/>
            <w:u w:val="none"/>
          </w:rPr>
          <w:t>описание процесса редактирования основных сведений о</w:t>
        </w:r>
        <w:r w:rsidR="008531F6">
          <w:rPr>
            <w:rStyle w:val="a9"/>
            <w:color w:val="auto"/>
            <w:szCs w:val="24"/>
            <w:u w:val="none"/>
          </w:rPr>
          <w:t>б ор</w:t>
        </w:r>
        <w:r w:rsidR="00080524" w:rsidRPr="000B41B7">
          <w:rPr>
            <w:rStyle w:val="a9"/>
            <w:color w:val="auto"/>
            <w:szCs w:val="24"/>
            <w:u w:val="none"/>
          </w:rPr>
          <w:t>ганизации</w:t>
        </w:r>
      </w:hyperlink>
      <w:r w:rsidR="00080524" w:rsidRPr="000B41B7">
        <w:t>;</w:t>
      </w:r>
    </w:p>
    <w:p w14:paraId="4C9147C6" w14:textId="77777777" w:rsidR="00080524" w:rsidRPr="000B41B7" w:rsidRDefault="00E67D40" w:rsidP="00080524">
      <w:pPr>
        <w:pStyle w:val="phlistitemized1"/>
      </w:pPr>
      <w:hyperlink w:anchor="_Ввод_сведений_об" w:history="1">
        <w:r w:rsidR="00080524" w:rsidRPr="000B41B7">
          <w:rPr>
            <w:rStyle w:val="a9"/>
            <w:color w:val="auto"/>
            <w:szCs w:val="24"/>
            <w:u w:val="none"/>
          </w:rPr>
          <w:t>описание процесса ввода сведений об адресе</w:t>
        </w:r>
      </w:hyperlink>
      <w:r w:rsidR="00080524" w:rsidRPr="000B41B7">
        <w:rPr>
          <w:rStyle w:val="a9"/>
          <w:color w:val="auto"/>
          <w:szCs w:val="24"/>
          <w:u w:val="none"/>
        </w:rPr>
        <w:t xml:space="preserve"> медицинской организации</w:t>
      </w:r>
      <w:r w:rsidR="00080524" w:rsidRPr="000B41B7">
        <w:t>;</w:t>
      </w:r>
    </w:p>
    <w:p w14:paraId="7C7B4F1E" w14:textId="77777777" w:rsidR="00080524" w:rsidRPr="000B41B7" w:rsidRDefault="00E67D40" w:rsidP="00080524">
      <w:pPr>
        <w:pStyle w:val="phlistitemized1"/>
      </w:pPr>
      <w:hyperlink w:anchor="_Ввод_сведений_о" w:history="1">
        <w:r w:rsidR="00080524" w:rsidRPr="000B41B7">
          <w:rPr>
            <w:rStyle w:val="a9"/>
            <w:color w:val="auto"/>
            <w:szCs w:val="24"/>
            <w:u w:val="none"/>
          </w:rPr>
          <w:t>описание процесса ввода сведений о лечебно-профилактических зданиях</w:t>
        </w:r>
      </w:hyperlink>
      <w:r w:rsidR="00080524" w:rsidRPr="000B41B7">
        <w:t>;</w:t>
      </w:r>
    </w:p>
    <w:p w14:paraId="21972A16" w14:textId="77777777" w:rsidR="00080524" w:rsidRPr="000B41B7" w:rsidRDefault="00080524" w:rsidP="00080524">
      <w:pPr>
        <w:pStyle w:val="phlistitemized1"/>
      </w:pPr>
      <w:r w:rsidRPr="000B41B7">
        <w:t>описание процесса ввода сведений о ТВСП;</w:t>
      </w:r>
    </w:p>
    <w:p w14:paraId="3F364EF5" w14:textId="77777777" w:rsidR="00080524" w:rsidRPr="000B41B7" w:rsidRDefault="00E67D40" w:rsidP="00080524">
      <w:pPr>
        <w:pStyle w:val="phlistitemized1"/>
        <w:rPr>
          <w:szCs w:val="24"/>
        </w:rPr>
      </w:pPr>
      <w:hyperlink w:anchor="_4.1.4_Ввод_сведений" w:history="1">
        <w:r w:rsidR="00080524" w:rsidRPr="000B41B7">
          <w:rPr>
            <w:rStyle w:val="a9"/>
            <w:color w:val="auto"/>
            <w:szCs w:val="24"/>
            <w:u w:val="none"/>
          </w:rPr>
          <w:t>описание процесса ввода сведений о структурных подразделениях</w:t>
        </w:r>
      </w:hyperlink>
      <w:r w:rsidR="00080524" w:rsidRPr="000B41B7">
        <w:t>;</w:t>
      </w:r>
    </w:p>
    <w:p w14:paraId="217FD2FD" w14:textId="77777777" w:rsidR="00080524" w:rsidRPr="000B41B7" w:rsidRDefault="00080524" w:rsidP="00080524">
      <w:pPr>
        <w:pStyle w:val="phlistitemized1"/>
        <w:rPr>
          <w:rStyle w:val="a9"/>
          <w:color w:val="auto"/>
          <w:szCs w:val="24"/>
          <w:u w:val="none"/>
        </w:rPr>
      </w:pPr>
      <w:r w:rsidRPr="000B41B7">
        <w:t>описание процесса ввода сведений о врачебных участках;</w:t>
      </w:r>
    </w:p>
    <w:p w14:paraId="3FCE006A" w14:textId="77777777" w:rsidR="00080524" w:rsidRPr="000B41B7" w:rsidRDefault="00E67D40" w:rsidP="00080524">
      <w:pPr>
        <w:pStyle w:val="phlistitemized1"/>
      </w:pPr>
      <w:hyperlink w:anchor="_Ввод_сведений_о_1" w:history="1">
        <w:r w:rsidR="00080524" w:rsidRPr="000B41B7">
          <w:rPr>
            <w:rStyle w:val="a9"/>
            <w:color w:val="auto"/>
            <w:szCs w:val="24"/>
            <w:u w:val="none"/>
          </w:rPr>
          <w:t>описание процесса ввода сведений о штатном расписании</w:t>
        </w:r>
      </w:hyperlink>
      <w:r w:rsidR="00080524" w:rsidRPr="000B41B7">
        <w:t>;</w:t>
      </w:r>
    </w:p>
    <w:p w14:paraId="5CF2A771" w14:textId="77777777" w:rsidR="00080524" w:rsidRPr="000B41B7" w:rsidRDefault="00080524" w:rsidP="00080524">
      <w:pPr>
        <w:pStyle w:val="phlistitemized1"/>
      </w:pPr>
      <w:r w:rsidRPr="000B41B7">
        <w:t>описание процесса ввода сведений о доходах и расходах;</w:t>
      </w:r>
    </w:p>
    <w:p w14:paraId="640E7815" w14:textId="77777777" w:rsidR="00080524" w:rsidRPr="000B41B7" w:rsidRDefault="00080524" w:rsidP="00080524">
      <w:pPr>
        <w:pStyle w:val="phlistitemized1"/>
      </w:pPr>
      <w:r w:rsidRPr="000B41B7">
        <w:lastRenderedPageBreak/>
        <w:t>описание процесса ввода сведений о передвижных подразделениях;</w:t>
      </w:r>
    </w:p>
    <w:p w14:paraId="1A21BC43" w14:textId="77777777" w:rsidR="00080524" w:rsidRPr="000B41B7" w:rsidRDefault="00E67D40" w:rsidP="00080524">
      <w:pPr>
        <w:pStyle w:val="phlistitemized1"/>
      </w:pPr>
      <w:hyperlink w:anchor="_Ввод_сведений_о_2" w:history="1">
        <w:r w:rsidR="00080524" w:rsidRPr="000B41B7">
          <w:rPr>
            <w:rStyle w:val="a9"/>
            <w:color w:val="auto"/>
            <w:szCs w:val="24"/>
            <w:u w:val="none"/>
          </w:rPr>
          <w:t>описание процесса ввода сведений о медицинском оборудовании</w:t>
        </w:r>
      </w:hyperlink>
      <w:r w:rsidR="00080524" w:rsidRPr="000B41B7">
        <w:t>;</w:t>
      </w:r>
    </w:p>
    <w:p w14:paraId="1B4008C5" w14:textId="77777777" w:rsidR="00080524" w:rsidRPr="000B41B7" w:rsidRDefault="00E67D40" w:rsidP="00080524">
      <w:pPr>
        <w:pStyle w:val="phlistitemized1"/>
      </w:pPr>
      <w:hyperlink w:anchor="_4.1.5_Ввод_сведений" w:history="1">
        <w:r w:rsidR="00080524" w:rsidRPr="000B41B7">
          <w:rPr>
            <w:rStyle w:val="a9"/>
            <w:color w:val="auto"/>
            <w:szCs w:val="24"/>
            <w:u w:val="none"/>
          </w:rPr>
          <w:t>описание процесса ввода сведений о домовых хозяйствах</w:t>
        </w:r>
      </w:hyperlink>
      <w:r w:rsidR="00080524" w:rsidRPr="000B41B7">
        <w:t>;</w:t>
      </w:r>
    </w:p>
    <w:p w14:paraId="029D2A6A" w14:textId="77777777" w:rsidR="00080524" w:rsidRPr="000B41B7" w:rsidRDefault="00080524" w:rsidP="00080524">
      <w:pPr>
        <w:pStyle w:val="phlistitemized1"/>
      </w:pPr>
      <w:r w:rsidRPr="000B41B7">
        <w:t>описание сведений о лицензиях.</w:t>
      </w:r>
    </w:p>
    <w:p w14:paraId="6270C480" w14:textId="77777777" w:rsidR="00FF4ED2" w:rsidRPr="000B41B7" w:rsidRDefault="00FF4ED2" w:rsidP="009344D3">
      <w:pPr>
        <w:pStyle w:val="4"/>
        <w:ind w:left="0" w:hanging="15"/>
      </w:pPr>
      <w:bookmarkStart w:id="86" w:name="_Toc100055209"/>
      <w:r w:rsidRPr="000B41B7">
        <w:t xml:space="preserve">Добавление </w:t>
      </w:r>
      <w:r w:rsidR="00FE7BDF">
        <w:t xml:space="preserve">в ФРМО </w:t>
      </w:r>
      <w:r>
        <w:rPr>
          <w:szCs w:val="24"/>
        </w:rPr>
        <w:t xml:space="preserve">медицинских организаций и </w:t>
      </w:r>
      <w:r w:rsidRPr="000B41B7">
        <w:t>соискател</w:t>
      </w:r>
      <w:r>
        <w:t>ей</w:t>
      </w:r>
      <w:r w:rsidRPr="000B41B7">
        <w:t xml:space="preserve"> лицензии </w:t>
      </w:r>
      <w:r>
        <w:t>н</w:t>
      </w:r>
      <w:r w:rsidRPr="000B41B7">
        <w:t>а осуществление медицинской деятельности</w:t>
      </w:r>
      <w:bookmarkEnd w:id="86"/>
    </w:p>
    <w:p w14:paraId="1B2F51D9" w14:textId="77777777" w:rsidR="007C1E6D" w:rsidRPr="000B41B7" w:rsidRDefault="007F129B" w:rsidP="007C1E6D">
      <w:pPr>
        <w:pStyle w:val="phlistitemized1"/>
        <w:numPr>
          <w:ilvl w:val="0"/>
          <w:numId w:val="0"/>
        </w:numPr>
        <w:ind w:firstLine="851"/>
      </w:pPr>
      <w:r w:rsidRPr="000B41B7">
        <w:t>В ФРМО подлежат включению</w:t>
      </w:r>
      <w:r w:rsidR="007C1E6D" w:rsidRPr="000B41B7">
        <w:t>:</w:t>
      </w:r>
    </w:p>
    <w:p w14:paraId="0163B92B" w14:textId="77777777" w:rsidR="007C1E6D" w:rsidRPr="000B41B7" w:rsidRDefault="007C1E6D" w:rsidP="007C1E6D">
      <w:pPr>
        <w:pStyle w:val="phlistitemized1"/>
        <w:numPr>
          <w:ilvl w:val="0"/>
          <w:numId w:val="41"/>
        </w:numPr>
      </w:pPr>
      <w:r w:rsidRPr="000B41B7">
        <w:t xml:space="preserve">соискатели лицензии на осуществление медицинской деятельности; </w:t>
      </w:r>
    </w:p>
    <w:p w14:paraId="69C35719" w14:textId="77777777" w:rsidR="007F129B" w:rsidRPr="000B41B7" w:rsidRDefault="007F129B" w:rsidP="007C1E6D">
      <w:pPr>
        <w:pStyle w:val="phlistitemized1"/>
        <w:numPr>
          <w:ilvl w:val="0"/>
          <w:numId w:val="41"/>
        </w:numPr>
      </w:pPr>
      <w:r w:rsidRPr="000B41B7">
        <w:t xml:space="preserve">организации, независимо от того, являются ли они медицинскими </w:t>
      </w:r>
      <w:r w:rsidR="007C1E6D" w:rsidRPr="000B41B7">
        <w:br/>
      </w:r>
      <w:r w:rsidRPr="000B41B7">
        <w:t>в соответствии с законодательством РФ, имеющие в штате хотя бы одного медицинского работника и лицензию на осуществление медицинской деятельности, выданную в порядке, предусмотренном действующим законодательством.</w:t>
      </w:r>
      <w:r w:rsidR="007C1E6D" w:rsidRPr="000B41B7">
        <w:t xml:space="preserve"> </w:t>
      </w:r>
      <w:r w:rsidRPr="000B41B7">
        <w:t xml:space="preserve">Под медицинским работником понимается физическое лицо, которое имеет медицинское или иное образование, работает </w:t>
      </w:r>
      <w:r w:rsidR="007C1E6D" w:rsidRPr="000B41B7">
        <w:br/>
      </w:r>
      <w:r w:rsidRPr="000B41B7">
        <w:t>в медицинской организации и в трудовые (должностные) обязанности которого входит осуществление медицинской деятельности, либо физическое лицо, которое является индивидуальным предпринимателем, непосредственно осуществляющим медицинскую деятельность (п</w:t>
      </w:r>
      <w:r w:rsidR="008B41E0">
        <w:t xml:space="preserve">одпункт </w:t>
      </w:r>
      <w:r w:rsidRPr="000B41B7">
        <w:t xml:space="preserve">13 </w:t>
      </w:r>
      <w:r w:rsidR="00363D69">
        <w:t xml:space="preserve">части 1 </w:t>
      </w:r>
      <w:r w:rsidRPr="000B41B7">
        <w:t>ст</w:t>
      </w:r>
      <w:r w:rsidR="008B41E0">
        <w:t xml:space="preserve">атьи </w:t>
      </w:r>
      <w:r w:rsidRPr="000B41B7">
        <w:t>2 Федеральн</w:t>
      </w:r>
      <w:r w:rsidR="0019171F" w:rsidRPr="000B41B7">
        <w:t xml:space="preserve">ого </w:t>
      </w:r>
      <w:r w:rsidRPr="000B41B7">
        <w:t>закон</w:t>
      </w:r>
      <w:r w:rsidR="0019171F" w:rsidRPr="000B41B7">
        <w:t>а</w:t>
      </w:r>
      <w:r w:rsidRPr="000B41B7">
        <w:t xml:space="preserve"> от 21 ноября 2011 г. </w:t>
      </w:r>
      <w:r w:rsidR="0019171F" w:rsidRPr="000B41B7">
        <w:t>№</w:t>
      </w:r>
      <w:r w:rsidRPr="000B41B7">
        <w:t xml:space="preserve"> 323-ФЗ «Об основах охраны здоровья граждан</w:t>
      </w:r>
      <w:r w:rsidR="008B41E0">
        <w:t xml:space="preserve"> </w:t>
      </w:r>
      <w:r w:rsidRPr="000B41B7">
        <w:t xml:space="preserve">в Российской Федерации»). </w:t>
      </w:r>
    </w:p>
    <w:p w14:paraId="05F147EF" w14:textId="77777777" w:rsidR="008B41E0" w:rsidRDefault="00136794" w:rsidP="00196436">
      <w:pPr>
        <w:pStyle w:val="phnormal"/>
      </w:pPr>
      <w:r w:rsidRPr="000B41B7">
        <w:t>Для добавления</w:t>
      </w:r>
      <w:r w:rsidR="004B11E3" w:rsidRPr="000B41B7">
        <w:t xml:space="preserve"> </w:t>
      </w:r>
      <w:r w:rsidR="00994069" w:rsidRPr="000B41B7">
        <w:t xml:space="preserve">в ФРМО </w:t>
      </w:r>
      <w:r w:rsidRPr="000B41B7">
        <w:t>организации</w:t>
      </w:r>
      <w:r w:rsidR="008B41E0">
        <w:t>/</w:t>
      </w:r>
      <w:r w:rsidR="008B41E0" w:rsidRPr="000B41B7">
        <w:t>соискател</w:t>
      </w:r>
      <w:r w:rsidR="008B41E0">
        <w:t>я</w:t>
      </w:r>
      <w:r w:rsidR="008B41E0" w:rsidRPr="000B41B7">
        <w:t xml:space="preserve"> лицензии на осуществление медицинской деятельности</w:t>
      </w:r>
      <w:r w:rsidRPr="000B41B7">
        <w:t xml:space="preserve"> необходимо направить заявку</w:t>
      </w:r>
      <w:r w:rsidR="00586CDD" w:rsidRPr="000B41B7">
        <w:t xml:space="preserve"> с подписью </w:t>
      </w:r>
      <w:r w:rsidR="001E3E3F" w:rsidRPr="000B41B7">
        <w:t>уполномоченного</w:t>
      </w:r>
      <w:r w:rsidR="00586CDD" w:rsidRPr="000B41B7">
        <w:t xml:space="preserve"> лица и печатью организации</w:t>
      </w:r>
      <w:r w:rsidR="009374FF" w:rsidRPr="000B41B7">
        <w:t>/ИП (при наличии печати у организации/ИП)</w:t>
      </w:r>
      <w:r w:rsidRPr="000B41B7">
        <w:t xml:space="preserve"> в </w:t>
      </w:r>
      <w:r w:rsidR="004B11E3" w:rsidRPr="000B41B7">
        <w:t>СТП</w:t>
      </w:r>
      <w:r w:rsidRPr="000B41B7">
        <w:t xml:space="preserve"> ЕГИСЗ </w:t>
      </w:r>
      <w:r w:rsidR="008B41E0">
        <w:br/>
      </w:r>
      <w:r w:rsidRPr="000B41B7">
        <w:t>по адресу</w:t>
      </w:r>
      <w:r w:rsidR="008C1580" w:rsidRPr="00CD6BAE">
        <w:rPr>
          <w:rFonts w:eastAsia="Calibri"/>
        </w:rPr>
        <w:t xml:space="preserve"> </w:t>
      </w:r>
      <w:r w:rsidR="00016B2C" w:rsidRPr="00CD6BAE">
        <w:rPr>
          <w:rFonts w:eastAsia="Calibri"/>
          <w:b/>
          <w:lang w:val="en-US"/>
        </w:rPr>
        <w:t>egisz</w:t>
      </w:r>
      <w:r w:rsidR="008C1580" w:rsidRPr="00CD6BAE">
        <w:rPr>
          <w:rFonts w:eastAsia="Calibri"/>
          <w:b/>
        </w:rPr>
        <w:t>@rt-eu.ru</w:t>
      </w:r>
      <w:r w:rsidRPr="000B41B7">
        <w:t xml:space="preserve"> (фор</w:t>
      </w:r>
      <w:r w:rsidR="0019171F" w:rsidRPr="000B41B7">
        <w:t xml:space="preserve">мы заявок </w:t>
      </w:r>
      <w:r w:rsidR="008B41E0">
        <w:t xml:space="preserve">и требования </w:t>
      </w:r>
      <w:r w:rsidR="00722C51">
        <w:t>к</w:t>
      </w:r>
      <w:r w:rsidR="008B41E0">
        <w:t xml:space="preserve"> их оформлению содержатся </w:t>
      </w:r>
      <w:r w:rsidR="008B41E0">
        <w:br/>
      </w:r>
      <w:r w:rsidRPr="000B41B7">
        <w:t>в</w:t>
      </w:r>
      <w:r w:rsidR="004417C3" w:rsidRPr="000B41B7">
        <w:t xml:space="preserve"> </w:t>
      </w:r>
      <w:r w:rsidR="0019171F" w:rsidRPr="000B41B7">
        <w:t>П</w:t>
      </w:r>
      <w:r w:rsidR="004417C3" w:rsidRPr="000B41B7">
        <w:t>риложении</w:t>
      </w:r>
      <w:r w:rsidR="0019171F" w:rsidRPr="000B41B7">
        <w:t xml:space="preserve"> 1 к </w:t>
      </w:r>
      <w:r w:rsidR="0091213C">
        <w:t>настоящему</w:t>
      </w:r>
      <w:r w:rsidR="0019171F" w:rsidRPr="000B41B7">
        <w:t xml:space="preserve"> руководс</w:t>
      </w:r>
      <w:r w:rsidR="00032298" w:rsidRPr="000B41B7">
        <w:t>тву пользователя</w:t>
      </w:r>
      <w:r w:rsidR="0019171F" w:rsidRPr="000B41B7">
        <w:t xml:space="preserve">). </w:t>
      </w:r>
    </w:p>
    <w:p w14:paraId="14613F58" w14:textId="772CDE04" w:rsidR="00136794" w:rsidRDefault="0019171F" w:rsidP="00196436">
      <w:pPr>
        <w:pStyle w:val="phnormal"/>
      </w:pPr>
      <w:r w:rsidRPr="000B41B7">
        <w:t xml:space="preserve">После </w:t>
      </w:r>
      <w:r w:rsidR="00136794" w:rsidRPr="000B41B7">
        <w:t>добавления организации</w:t>
      </w:r>
      <w:r w:rsidR="008B41E0">
        <w:t xml:space="preserve"> </w:t>
      </w:r>
      <w:r w:rsidR="00136794" w:rsidRPr="000B41B7">
        <w:t xml:space="preserve">в </w:t>
      </w:r>
      <w:r w:rsidR="00196436" w:rsidRPr="000B41B7">
        <w:t>Подс</w:t>
      </w:r>
      <w:r w:rsidR="00136794" w:rsidRPr="000B41B7">
        <w:t xml:space="preserve">истему пользователю, отправившему заявку, будет </w:t>
      </w:r>
      <w:r w:rsidR="00815523" w:rsidRPr="000B41B7">
        <w:t>направлен</w:t>
      </w:r>
      <w:r w:rsidR="00136794" w:rsidRPr="000B41B7">
        <w:t xml:space="preserve"> ответ</w:t>
      </w:r>
      <w:r w:rsidR="00206F4F" w:rsidRPr="000B41B7">
        <w:t xml:space="preserve"> на адрес электронной почты, с которого была направлена заявка</w:t>
      </w:r>
      <w:r w:rsidR="00650EFD" w:rsidRPr="000B41B7">
        <w:t>;</w:t>
      </w:r>
      <w:r w:rsidR="00136794" w:rsidRPr="000B41B7">
        <w:t xml:space="preserve"> </w:t>
      </w:r>
      <w:r w:rsidR="0006050E">
        <w:br/>
      </w:r>
      <w:r w:rsidR="00136794" w:rsidRPr="000B41B7">
        <w:t xml:space="preserve">в </w:t>
      </w:r>
      <w:r w:rsidR="00206F4F" w:rsidRPr="000B41B7">
        <w:t>ответе</w:t>
      </w:r>
      <w:r w:rsidR="00136794" w:rsidRPr="000B41B7">
        <w:t xml:space="preserve"> будет указан уникальный идентификатор организации в </w:t>
      </w:r>
      <w:r w:rsidR="004B11E3" w:rsidRPr="000B41B7">
        <w:t>ФРМО</w:t>
      </w:r>
      <w:r w:rsidR="00136794" w:rsidRPr="000B41B7">
        <w:t xml:space="preserve"> – </w:t>
      </w:r>
      <w:r w:rsidR="00136794" w:rsidRPr="000B41B7">
        <w:rPr>
          <w:lang w:val="en-US"/>
        </w:rPr>
        <w:t>OID</w:t>
      </w:r>
      <w:r w:rsidR="00136794" w:rsidRPr="000B41B7">
        <w:t>.</w:t>
      </w:r>
    </w:p>
    <w:p w14:paraId="71C7CA30" w14:textId="7DD5AFF8" w:rsidR="00011B78" w:rsidRPr="000B41B7" w:rsidRDefault="00011B78" w:rsidP="00196436">
      <w:pPr>
        <w:pStyle w:val="phnormal"/>
      </w:pPr>
      <w:r w:rsidRPr="000B41B7">
        <w:t>Переход в карточку сведений о</w:t>
      </w:r>
      <w:r>
        <w:t xml:space="preserve">б </w:t>
      </w:r>
      <w:r w:rsidRPr="000B41B7">
        <w:t>организации осуществляется на главной странице реестра п</w:t>
      </w:r>
      <w:r>
        <w:t xml:space="preserve">осле нажатия </w:t>
      </w:r>
      <w:r w:rsidRPr="000B41B7">
        <w:t xml:space="preserve">на кнопку </w:t>
      </w:r>
      <w:r w:rsidR="000151AA">
        <w:rPr>
          <w:noProof/>
        </w:rPr>
        <w:drawing>
          <wp:inline distT="0" distB="0" distL="0" distR="0" wp14:anchorId="1964CDCC" wp14:editId="5E9E66AC">
            <wp:extent cx="314325" cy="257175"/>
            <wp:effectExtent l="0" t="0" r="0" b="0"/>
            <wp:docPr id="6" name="Рисунок 103" descr="https://i.gyazo.com/59eff314bf1cf53eb70bf319f52512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https://i.gyazo.com/59eff314bf1cf53eb70bf319f52512c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 </w:t>
      </w:r>
      <w:r>
        <w:t xml:space="preserve">в строке с наименованием организации. </w:t>
      </w:r>
    </w:p>
    <w:p w14:paraId="18A48E9F" w14:textId="77777777" w:rsidR="0084536A" w:rsidRPr="000B41B7" w:rsidRDefault="0084536A" w:rsidP="009344D3">
      <w:pPr>
        <w:pStyle w:val="4"/>
        <w:ind w:left="0" w:hanging="15"/>
      </w:pPr>
      <w:bookmarkStart w:id="87" w:name="_4.1.4_Ввод_сведений"/>
      <w:bookmarkStart w:id="88" w:name="_Ввод_сведений_об"/>
      <w:bookmarkStart w:id="89" w:name="_Ввод_общих_сведений"/>
      <w:bookmarkStart w:id="90" w:name="_Toc516138296"/>
      <w:bookmarkStart w:id="91" w:name="_Toc516138297"/>
      <w:bookmarkStart w:id="92" w:name="_Toc516138298"/>
      <w:bookmarkStart w:id="93" w:name="_Toc516138299"/>
      <w:bookmarkStart w:id="94" w:name="_Toc100055210"/>
      <w:bookmarkEnd w:id="87"/>
      <w:bookmarkEnd w:id="88"/>
      <w:bookmarkEnd w:id="89"/>
      <w:bookmarkEnd w:id="90"/>
      <w:bookmarkEnd w:id="91"/>
      <w:bookmarkEnd w:id="92"/>
      <w:bookmarkEnd w:id="93"/>
      <w:r w:rsidRPr="000B41B7">
        <w:lastRenderedPageBreak/>
        <w:t>Ред</w:t>
      </w:r>
      <w:r w:rsidR="004B11E3" w:rsidRPr="000B41B7">
        <w:t>актирование основных сведений о медицинской</w:t>
      </w:r>
      <w:r w:rsidRPr="000B41B7">
        <w:t xml:space="preserve"> организации</w:t>
      </w:r>
      <w:bookmarkEnd w:id="94"/>
    </w:p>
    <w:p w14:paraId="7C0034E9" w14:textId="5966BD2C" w:rsidR="000144ED" w:rsidRPr="000B41B7" w:rsidRDefault="0084536A" w:rsidP="007458A6">
      <w:pPr>
        <w:pStyle w:val="phnormal"/>
        <w:jc w:val="left"/>
      </w:pPr>
      <w:r w:rsidRPr="000B41B7">
        <w:t xml:space="preserve">Для редактирования основных сведений </w:t>
      </w:r>
      <w:r w:rsidR="00B517ED" w:rsidRPr="000B41B7">
        <w:t xml:space="preserve">о медицинской </w:t>
      </w:r>
      <w:r w:rsidRPr="000B41B7">
        <w:t xml:space="preserve">организации </w:t>
      </w:r>
      <w:r w:rsidR="005D6919" w:rsidRPr="000B41B7">
        <w:t xml:space="preserve">необходимо </w:t>
      </w:r>
      <w:r w:rsidRPr="000B41B7">
        <w:t>наж</w:t>
      </w:r>
      <w:r w:rsidR="005D6919" w:rsidRPr="000B41B7">
        <w:t>ать</w:t>
      </w:r>
      <w:r w:rsidRPr="000B41B7">
        <w:t xml:space="preserve"> на кнопку </w:t>
      </w:r>
      <w:r w:rsidR="000151AA">
        <w:rPr>
          <w:noProof/>
        </w:rPr>
        <w:drawing>
          <wp:inline distT="0" distB="0" distL="0" distR="0" wp14:anchorId="4B37D750" wp14:editId="4384D185">
            <wp:extent cx="732459" cy="233055"/>
            <wp:effectExtent l="0" t="0" r="0" b="0"/>
            <wp:docPr id="7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3" cy="24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B3D">
        <w:t xml:space="preserve"> </w:t>
      </w:r>
      <w:r w:rsidRPr="000B41B7">
        <w:t xml:space="preserve">в </w:t>
      </w:r>
      <w:r w:rsidR="00117869" w:rsidRPr="000B41B7">
        <w:t xml:space="preserve">карточке сведений </w:t>
      </w:r>
      <w:r w:rsidR="00F159C6" w:rsidRPr="000B41B7">
        <w:t>о</w:t>
      </w:r>
      <w:r w:rsidR="00D04B3D">
        <w:t>б</w:t>
      </w:r>
      <w:r w:rsidR="00117869" w:rsidRPr="000B41B7">
        <w:t xml:space="preserve"> организации</w:t>
      </w:r>
      <w:r w:rsidR="00D04B3D">
        <w:t xml:space="preserve"> </w:t>
      </w:r>
      <w:r w:rsidR="00D04B3D" w:rsidRPr="000B41B7">
        <w:t>(</w:t>
      </w:r>
      <w:r w:rsidR="00D04B3D" w:rsidRPr="000B41B7">
        <w:fldChar w:fldCharType="begin"/>
      </w:r>
      <w:r w:rsidR="00D04B3D" w:rsidRPr="000B41B7">
        <w:instrText xml:space="preserve"> REF _Ref531939025 \h </w:instrText>
      </w:r>
      <w:r w:rsidR="007458A6">
        <w:instrText xml:space="preserve"> \* MERGEFORMAT </w:instrText>
      </w:r>
      <w:r w:rsidR="00D04B3D" w:rsidRPr="000B41B7">
        <w:fldChar w:fldCharType="separate"/>
      </w:r>
      <w:r w:rsidR="00D04B3D" w:rsidRPr="000B41B7">
        <w:t xml:space="preserve">Рисунок </w:t>
      </w:r>
      <w:r w:rsidR="00D04B3D" w:rsidRPr="000B41B7">
        <w:rPr>
          <w:noProof/>
        </w:rPr>
        <w:t>6</w:t>
      </w:r>
      <w:r w:rsidR="00D04B3D" w:rsidRPr="000B41B7">
        <w:fldChar w:fldCharType="end"/>
      </w:r>
      <w:r w:rsidR="00D04B3D" w:rsidRPr="000B41B7">
        <w:t>)</w:t>
      </w:r>
      <w:r w:rsidRPr="000B41B7">
        <w:t xml:space="preserve">. </w:t>
      </w:r>
      <w:r w:rsidR="000151AA">
        <w:rPr>
          <w:noProof/>
        </w:rPr>
        <w:drawing>
          <wp:inline distT="0" distB="0" distL="0" distR="0" wp14:anchorId="384BE77D" wp14:editId="58FEC50F">
            <wp:extent cx="5783204" cy="1746914"/>
            <wp:effectExtent l="0" t="0" r="8255" b="5715"/>
            <wp:docPr id="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615" cy="180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AD5F7" w14:textId="77777777" w:rsidR="005E0ACE" w:rsidRPr="000B41B7" w:rsidRDefault="00196436" w:rsidP="001D2B9B">
      <w:pPr>
        <w:pStyle w:val="phfiguretitle"/>
        <w:rPr>
          <w:sz w:val="20"/>
        </w:rPr>
      </w:pPr>
      <w:bookmarkStart w:id="95" w:name="_Ref531939025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6</w:t>
      </w:r>
      <w:r w:rsidR="00445B65" w:rsidRPr="000B41B7">
        <w:rPr>
          <w:noProof/>
        </w:rPr>
        <w:fldChar w:fldCharType="end"/>
      </w:r>
      <w:bookmarkEnd w:id="95"/>
      <w:r w:rsidRPr="000B41B7">
        <w:t xml:space="preserve"> –</w:t>
      </w:r>
      <w:r w:rsidR="00AD6DA9" w:rsidRPr="000B41B7">
        <w:t xml:space="preserve"> Б</w:t>
      </w:r>
      <w:r w:rsidR="00206F4F" w:rsidRPr="000B41B7">
        <w:t>лок</w:t>
      </w:r>
      <w:r w:rsidRPr="000B41B7">
        <w:t xml:space="preserve"> «Основные сведения</w:t>
      </w:r>
      <w:r w:rsidR="00C65863" w:rsidRPr="000B41B7">
        <w:t xml:space="preserve"> о медицинской организации</w:t>
      </w:r>
      <w:r w:rsidRPr="000B41B7">
        <w:t>»</w:t>
      </w:r>
    </w:p>
    <w:p w14:paraId="67EF405E" w14:textId="77777777" w:rsidR="003941B3" w:rsidRDefault="0084536A" w:rsidP="00D428A0">
      <w:pPr>
        <w:pStyle w:val="phnormal"/>
      </w:pPr>
      <w:r w:rsidRPr="000B41B7">
        <w:t xml:space="preserve">После нажатия на кнопку «Изменить» откроется форма для редактирования основных сведений </w:t>
      </w:r>
      <w:r w:rsidR="00B72720" w:rsidRPr="000B41B7">
        <w:t xml:space="preserve">о медицинской </w:t>
      </w:r>
      <w:r w:rsidRPr="000B41B7">
        <w:t>организации (</w:t>
      </w:r>
      <w:r w:rsidR="00445B65" w:rsidRPr="000B41B7">
        <w:fldChar w:fldCharType="begin"/>
      </w:r>
      <w:r w:rsidR="00202875" w:rsidRPr="000B41B7">
        <w:instrText xml:space="preserve"> REF _Ref532214477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7</w:t>
      </w:r>
      <w:r w:rsidR="00445B65" w:rsidRPr="000B41B7">
        <w:fldChar w:fldCharType="end"/>
      </w:r>
      <w:r w:rsidR="00202875" w:rsidRPr="000B41B7">
        <w:t xml:space="preserve"> </w:t>
      </w:r>
      <w:r w:rsidR="00D428A0" w:rsidRPr="000B41B7">
        <w:t xml:space="preserve">– </w:t>
      </w:r>
      <w:r w:rsidR="00FE7396" w:rsidRPr="000B41B7">
        <w:fldChar w:fldCharType="begin"/>
      </w:r>
      <w:r w:rsidR="00FE7396" w:rsidRPr="000B41B7">
        <w:instrText xml:space="preserve"> REF _Ref531941070 \h  \* MERGEFORMAT </w:instrText>
      </w:r>
      <w:r w:rsidR="00FE7396" w:rsidRPr="000B41B7">
        <w:fldChar w:fldCharType="separate"/>
      </w:r>
      <w:r w:rsidR="00E10E0C" w:rsidRPr="000B41B7">
        <w:t>Рисунок 9</w:t>
      </w:r>
      <w:r w:rsidR="00FE7396" w:rsidRPr="000B41B7">
        <w:fldChar w:fldCharType="end"/>
      </w:r>
      <w:r w:rsidRPr="000B41B7">
        <w:t xml:space="preserve">). </w:t>
      </w:r>
    </w:p>
    <w:p w14:paraId="27DC4C2E" w14:textId="77777777" w:rsidR="0006050E" w:rsidRDefault="0084536A" w:rsidP="00D428A0">
      <w:pPr>
        <w:pStyle w:val="phnormal"/>
      </w:pPr>
      <w:r w:rsidRPr="000B41B7">
        <w:t xml:space="preserve">Набор полей на форме зависит от значений, указанных в вышестоящих полях. </w:t>
      </w:r>
      <w:r w:rsidR="003941B3">
        <w:br/>
      </w:r>
      <w:r w:rsidRPr="000B41B7">
        <w:t xml:space="preserve">В открывшемся окне </w:t>
      </w:r>
      <w:r w:rsidR="005D6919" w:rsidRPr="000B41B7">
        <w:t xml:space="preserve">необходимо </w:t>
      </w:r>
      <w:r w:rsidR="002F6C3C" w:rsidRPr="000B41B7">
        <w:t>заполнит</w:t>
      </w:r>
      <w:r w:rsidR="005D6919" w:rsidRPr="000B41B7">
        <w:t>ь</w:t>
      </w:r>
      <w:r w:rsidRPr="000B41B7">
        <w:t xml:space="preserve"> поля формы редактирования (описание полей представлено в</w:t>
      </w:r>
      <w:r w:rsidR="0074735A" w:rsidRPr="000B41B7">
        <w:t xml:space="preserve"> таблице [</w:t>
      </w:r>
      <w:r w:rsidR="00445B65" w:rsidRPr="000B41B7">
        <w:fldChar w:fldCharType="begin"/>
      </w:r>
      <w:r w:rsidR="00A275A4" w:rsidRPr="000B41B7">
        <w:instrText xml:space="preserve"> REF _Ref531941420 \h </w:instrText>
      </w:r>
      <w:r w:rsidR="00445B65" w:rsidRPr="000B41B7">
        <w:fldChar w:fldCharType="separate"/>
      </w:r>
      <w:r w:rsidR="00E10E0C" w:rsidRPr="000B41B7">
        <w:t xml:space="preserve">Таблица </w:t>
      </w:r>
      <w:r w:rsidR="00E10E0C" w:rsidRPr="000B41B7">
        <w:rPr>
          <w:noProof/>
        </w:rPr>
        <w:t>1</w:t>
      </w:r>
      <w:r w:rsidR="00445B65" w:rsidRPr="000B41B7">
        <w:fldChar w:fldCharType="end"/>
      </w:r>
      <w:r w:rsidR="0074735A" w:rsidRPr="000B41B7">
        <w:t>]</w:t>
      </w:r>
      <w:r w:rsidRPr="000B41B7">
        <w:t xml:space="preserve">). </w:t>
      </w:r>
    </w:p>
    <w:p w14:paraId="6085359B" w14:textId="7F6A30BA" w:rsidR="0084536A" w:rsidRPr="000B41B7" w:rsidRDefault="0084536A" w:rsidP="00D428A0">
      <w:pPr>
        <w:pStyle w:val="phnormal"/>
      </w:pPr>
      <w:r w:rsidRPr="000B41B7">
        <w:t>Поля, отмеченные знаком «*» («звездочка»), обязательны для заполнения.</w:t>
      </w:r>
    </w:p>
    <w:p w14:paraId="716664E1" w14:textId="00A92E7E" w:rsidR="00452719" w:rsidRPr="000B41B7" w:rsidRDefault="000151AA" w:rsidP="002830AD">
      <w:pPr>
        <w:pStyle w:val="phfigure"/>
      </w:pPr>
      <w:bookmarkStart w:id="96" w:name="_Ref531941053"/>
      <w:r>
        <w:rPr>
          <w:noProof/>
        </w:rPr>
        <w:lastRenderedPageBreak/>
        <w:drawing>
          <wp:inline distT="0" distB="0" distL="0" distR="0" wp14:anchorId="52FC6E91" wp14:editId="38DFE6E2">
            <wp:extent cx="5772150" cy="5629275"/>
            <wp:effectExtent l="0" t="0" r="0" b="0"/>
            <wp:docPr id="9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90953" w14:textId="43BFB97E" w:rsidR="00275F42" w:rsidRPr="000B41B7" w:rsidRDefault="005C2A24" w:rsidP="001D2B9B">
      <w:pPr>
        <w:pStyle w:val="phfiguretitle"/>
        <w:rPr>
          <w:sz w:val="20"/>
        </w:rPr>
      </w:pPr>
      <w:bookmarkStart w:id="97" w:name="_Ref532214477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7</w:t>
      </w:r>
      <w:r w:rsidR="00445B65" w:rsidRPr="000B41B7">
        <w:rPr>
          <w:noProof/>
        </w:rPr>
        <w:fldChar w:fldCharType="end"/>
      </w:r>
      <w:bookmarkEnd w:id="96"/>
      <w:bookmarkEnd w:id="97"/>
      <w:r w:rsidRPr="000B41B7">
        <w:t xml:space="preserve"> – </w:t>
      </w:r>
      <w:r w:rsidR="006C697C" w:rsidRPr="006C697C">
        <w:t xml:space="preserve">Форма редактирования основных сведений о </w:t>
      </w:r>
      <w:r w:rsidR="006C697C">
        <w:t>медицинской</w:t>
      </w:r>
      <w:r w:rsidR="006C697C" w:rsidRPr="006C697C">
        <w:t xml:space="preserve"> организации </w:t>
      </w:r>
      <w:r w:rsidR="006C697C">
        <w:br/>
      </w:r>
      <w:r w:rsidR="006C697C" w:rsidRPr="006C697C">
        <w:t xml:space="preserve">для государственных </w:t>
      </w:r>
      <w:r w:rsidR="009A08AD">
        <w:t xml:space="preserve">и муниципальных </w:t>
      </w:r>
      <w:r w:rsidR="006C697C" w:rsidRPr="006C697C">
        <w:t>организаций</w:t>
      </w:r>
    </w:p>
    <w:p w14:paraId="272752C0" w14:textId="152B2BB3" w:rsidR="00D428A0" w:rsidRPr="000B41B7" w:rsidRDefault="000151AA" w:rsidP="002830AD">
      <w:pPr>
        <w:pStyle w:val="phfigure"/>
      </w:pPr>
      <w:r>
        <w:rPr>
          <w:noProof/>
        </w:rPr>
        <w:lastRenderedPageBreak/>
        <w:drawing>
          <wp:inline distT="0" distB="0" distL="0" distR="0" wp14:anchorId="392A8772" wp14:editId="3D12CC0F">
            <wp:extent cx="5848350" cy="5391150"/>
            <wp:effectExtent l="0" t="0" r="0" b="0"/>
            <wp:docPr id="10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D1A1D" w14:textId="77777777" w:rsidR="00682982" w:rsidRDefault="00682982" w:rsidP="001D2B9B">
      <w:pPr>
        <w:pStyle w:val="phfiguretitle"/>
      </w:pPr>
      <w:bookmarkStart w:id="98" w:name="_Ref531941068"/>
    </w:p>
    <w:p w14:paraId="2A9E5FED" w14:textId="1410FB80" w:rsidR="001F261F" w:rsidRPr="000B41B7" w:rsidRDefault="00D428A0" w:rsidP="001D2B9B">
      <w:pPr>
        <w:pStyle w:val="phfiguretitle"/>
        <w:rPr>
          <w:sz w:val="20"/>
        </w:rPr>
      </w:pPr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8</w:t>
      </w:r>
      <w:r w:rsidR="00445B65" w:rsidRPr="000B41B7">
        <w:rPr>
          <w:noProof/>
        </w:rPr>
        <w:fldChar w:fldCharType="end"/>
      </w:r>
      <w:bookmarkEnd w:id="98"/>
      <w:r w:rsidRPr="000B41B7">
        <w:t xml:space="preserve"> – </w:t>
      </w:r>
      <w:r w:rsidR="006C697C" w:rsidRPr="006C697C">
        <w:t xml:space="preserve">Форма редактирования основных сведений о медицинской организации </w:t>
      </w:r>
      <w:r w:rsidR="006C697C">
        <w:br/>
      </w:r>
      <w:r w:rsidRPr="000B41B7">
        <w:t>для частных юридических</w:t>
      </w:r>
      <w:r w:rsidR="009C6B3D" w:rsidRPr="000B41B7">
        <w:t> </w:t>
      </w:r>
      <w:r w:rsidRPr="000B41B7">
        <w:t>лиц</w:t>
      </w:r>
    </w:p>
    <w:p w14:paraId="18D2D699" w14:textId="5FB2BCF5" w:rsidR="00D428A0" w:rsidRPr="000B41B7" w:rsidRDefault="009E0556" w:rsidP="002830AD">
      <w:pPr>
        <w:pStyle w:val="phfigure"/>
      </w:pPr>
      <w:r>
        <w:rPr>
          <w:noProof/>
        </w:rPr>
        <w:lastRenderedPageBreak/>
        <w:drawing>
          <wp:inline distT="0" distB="0" distL="0" distR="0" wp14:anchorId="6707E276" wp14:editId="0A5364ED">
            <wp:extent cx="5939790" cy="5033645"/>
            <wp:effectExtent l="0" t="0" r="381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3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F7AB4" w14:textId="77777777" w:rsidR="0084536A" w:rsidRPr="000B41B7" w:rsidRDefault="00D428A0" w:rsidP="001D2B9B">
      <w:pPr>
        <w:pStyle w:val="phfiguretitle"/>
      </w:pPr>
      <w:bookmarkStart w:id="99" w:name="_Ref531941070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9</w:t>
      </w:r>
      <w:r w:rsidR="00445B65" w:rsidRPr="000B41B7">
        <w:rPr>
          <w:noProof/>
        </w:rPr>
        <w:fldChar w:fldCharType="end"/>
      </w:r>
      <w:bookmarkEnd w:id="99"/>
      <w:r w:rsidRPr="000B41B7">
        <w:t xml:space="preserve"> – </w:t>
      </w:r>
      <w:r w:rsidR="006C697C" w:rsidRPr="006C697C">
        <w:t xml:space="preserve">Форма редактирования основных сведений о </w:t>
      </w:r>
      <w:r w:rsidR="006C697C">
        <w:t>медицинской</w:t>
      </w:r>
      <w:r w:rsidR="006C697C" w:rsidRPr="006C697C">
        <w:t xml:space="preserve"> организации </w:t>
      </w:r>
      <w:r w:rsidR="006C697C">
        <w:br/>
      </w:r>
      <w:r w:rsidRPr="000B41B7">
        <w:t>для индивидуальных предпринимателей</w:t>
      </w:r>
    </w:p>
    <w:p w14:paraId="389A3B33" w14:textId="77777777" w:rsidR="00F45015" w:rsidRDefault="00F45015" w:rsidP="00A275A4">
      <w:pPr>
        <w:pStyle w:val="phtabletitle"/>
      </w:pPr>
      <w:bookmarkStart w:id="100" w:name="_Ref531941420"/>
    </w:p>
    <w:p w14:paraId="14934467" w14:textId="0FDDE281" w:rsidR="00A275A4" w:rsidRPr="000B41B7" w:rsidRDefault="00F45015" w:rsidP="00A275A4">
      <w:pPr>
        <w:pStyle w:val="phtabletitle"/>
      </w:pPr>
      <w:r>
        <w:br w:type="page"/>
      </w:r>
      <w:r w:rsidR="00A275A4" w:rsidRPr="000B41B7">
        <w:lastRenderedPageBreak/>
        <w:t xml:space="preserve">Таблица 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1</w:t>
      </w:r>
      <w:r w:rsidR="00445B65" w:rsidRPr="000B41B7">
        <w:rPr>
          <w:noProof/>
        </w:rPr>
        <w:fldChar w:fldCharType="end"/>
      </w:r>
      <w:bookmarkEnd w:id="100"/>
      <w:r w:rsidR="00A275A4" w:rsidRPr="000B41B7">
        <w:t xml:space="preserve"> – Описание полей для редактирования основных сведений </w:t>
      </w:r>
      <w:r w:rsidR="001511F4" w:rsidRPr="000B41B7">
        <w:t xml:space="preserve">о </w:t>
      </w:r>
      <w:r w:rsidR="00A275A4" w:rsidRPr="000B41B7">
        <w:t>медицинской организации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"/>
        <w:gridCol w:w="2062"/>
        <w:gridCol w:w="2961"/>
        <w:gridCol w:w="3818"/>
      </w:tblGrid>
      <w:tr w:rsidR="005174F6" w:rsidRPr="000B41B7" w14:paraId="4B612501" w14:textId="77777777" w:rsidTr="000673E7">
        <w:trPr>
          <w:trHeight w:val="454"/>
          <w:tblHeader/>
        </w:trPr>
        <w:tc>
          <w:tcPr>
            <w:tcW w:w="254" w:type="pct"/>
            <w:shd w:val="clear" w:color="auto" w:fill="auto"/>
            <w:vAlign w:val="center"/>
          </w:tcPr>
          <w:p w14:paraId="70B3E461" w14:textId="706E1D43" w:rsidR="008F5211" w:rsidRPr="000B41B7" w:rsidRDefault="008F5211" w:rsidP="000673E7">
            <w:pPr>
              <w:pStyle w:val="phtablecolcaption"/>
              <w:spacing w:before="0" w:after="0"/>
            </w:pPr>
            <w:r w:rsidRPr="000B41B7">
              <w:t>№</w:t>
            </w:r>
            <w:r w:rsidR="000673E7">
              <w:t xml:space="preserve"> п/п</w:t>
            </w:r>
          </w:p>
        </w:tc>
        <w:tc>
          <w:tcPr>
            <w:tcW w:w="1094" w:type="pct"/>
            <w:shd w:val="clear" w:color="auto" w:fill="auto"/>
            <w:vAlign w:val="center"/>
          </w:tcPr>
          <w:p w14:paraId="404D4996" w14:textId="77777777" w:rsidR="008F5211" w:rsidRPr="000B41B7" w:rsidRDefault="008F5211" w:rsidP="000673E7">
            <w:pPr>
              <w:pStyle w:val="phtablecolcaption"/>
              <w:spacing w:before="0" w:after="0"/>
            </w:pPr>
            <w:r w:rsidRPr="000B41B7">
              <w:t>Наименование поля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700CCC24" w14:textId="77777777" w:rsidR="008F5211" w:rsidRPr="000B41B7" w:rsidRDefault="008F5211" w:rsidP="000673E7">
            <w:pPr>
              <w:pStyle w:val="phtablecolcaption"/>
              <w:spacing w:before="0" w:after="0"/>
            </w:pPr>
            <w:r w:rsidRPr="000B41B7">
              <w:t>Описание</w:t>
            </w:r>
          </w:p>
        </w:tc>
        <w:tc>
          <w:tcPr>
            <w:tcW w:w="2055" w:type="pct"/>
            <w:shd w:val="clear" w:color="auto" w:fill="auto"/>
            <w:vAlign w:val="center"/>
          </w:tcPr>
          <w:p w14:paraId="36007A50" w14:textId="77777777" w:rsidR="008F5211" w:rsidRPr="000B41B7" w:rsidRDefault="008F5211" w:rsidP="000673E7">
            <w:pPr>
              <w:pStyle w:val="phtablecolcaption"/>
              <w:spacing w:before="0" w:after="0"/>
            </w:pPr>
            <w:r w:rsidRPr="000B41B7">
              <w:t>Вид, способ ввода</w:t>
            </w:r>
          </w:p>
        </w:tc>
      </w:tr>
      <w:tr w:rsidR="005174F6" w:rsidRPr="000B41B7" w14:paraId="3F94DFBA" w14:textId="77777777" w:rsidTr="00203E77">
        <w:tc>
          <w:tcPr>
            <w:tcW w:w="254" w:type="pct"/>
            <w:shd w:val="clear" w:color="auto" w:fill="auto"/>
          </w:tcPr>
          <w:p w14:paraId="68D57E50" w14:textId="77777777" w:rsidR="008F5211" w:rsidRPr="000B41B7" w:rsidRDefault="008F5211" w:rsidP="00D428A0">
            <w:pPr>
              <w:pStyle w:val="phtablecellleft"/>
            </w:pPr>
            <w:r w:rsidRPr="000B41B7">
              <w:t>1</w:t>
            </w:r>
          </w:p>
        </w:tc>
        <w:tc>
          <w:tcPr>
            <w:tcW w:w="1094" w:type="pct"/>
            <w:shd w:val="clear" w:color="auto" w:fill="auto"/>
          </w:tcPr>
          <w:p w14:paraId="615BB2EE" w14:textId="77777777" w:rsidR="008F5211" w:rsidRPr="00CD6BAE" w:rsidRDefault="008F5211" w:rsidP="00D428A0">
            <w:pPr>
              <w:pStyle w:val="phtablecellleft"/>
              <w:rPr>
                <w:lang w:val="en-US"/>
              </w:rPr>
            </w:pPr>
            <w:r w:rsidRPr="00CD6BAE">
              <w:rPr>
                <w:lang w:val="en-US"/>
              </w:rPr>
              <w:t>OID</w:t>
            </w:r>
          </w:p>
        </w:tc>
        <w:tc>
          <w:tcPr>
            <w:tcW w:w="1597" w:type="pct"/>
            <w:shd w:val="clear" w:color="auto" w:fill="auto"/>
          </w:tcPr>
          <w:p w14:paraId="15EC3592" w14:textId="77777777" w:rsidR="008F5211" w:rsidRPr="000B41B7" w:rsidRDefault="008F5211" w:rsidP="00D428A0">
            <w:pPr>
              <w:pStyle w:val="phtablecellleft"/>
            </w:pPr>
            <w:r w:rsidRPr="000B41B7">
              <w:t>Уникальный идентификатор организации, присвоенный в рамках ФРМО</w:t>
            </w:r>
          </w:p>
        </w:tc>
        <w:tc>
          <w:tcPr>
            <w:tcW w:w="2055" w:type="pct"/>
            <w:shd w:val="clear" w:color="auto" w:fill="auto"/>
          </w:tcPr>
          <w:p w14:paraId="21CFE51A" w14:textId="77777777" w:rsidR="008F5211" w:rsidRPr="000B41B7" w:rsidRDefault="008F5211" w:rsidP="00861D89">
            <w:pPr>
              <w:pStyle w:val="phtablecellleft"/>
            </w:pPr>
            <w:r w:rsidRPr="000B41B7">
              <w:t xml:space="preserve">Присваивается автоматически при создании организации в </w:t>
            </w:r>
            <w:r w:rsidR="00861D89" w:rsidRPr="000B41B7">
              <w:t>Подс</w:t>
            </w:r>
            <w:r w:rsidRPr="000B41B7">
              <w:t>истеме. Поле</w:t>
            </w:r>
            <w:r w:rsidR="00206F4F" w:rsidRPr="000B41B7">
              <w:t xml:space="preserve"> не</w:t>
            </w:r>
            <w:r w:rsidR="00B72720" w:rsidRPr="000B41B7">
              <w:t>доступно для редактирования</w:t>
            </w:r>
          </w:p>
        </w:tc>
      </w:tr>
      <w:tr w:rsidR="005174F6" w:rsidRPr="000B41B7" w14:paraId="259CED3E" w14:textId="77777777" w:rsidTr="00203E77">
        <w:tc>
          <w:tcPr>
            <w:tcW w:w="254" w:type="pct"/>
            <w:shd w:val="clear" w:color="auto" w:fill="auto"/>
          </w:tcPr>
          <w:p w14:paraId="4D57AEC6" w14:textId="77777777" w:rsidR="008F5211" w:rsidRPr="000B41B7" w:rsidRDefault="008F5211" w:rsidP="00D428A0">
            <w:pPr>
              <w:pStyle w:val="phtablecellleft"/>
            </w:pPr>
            <w:r w:rsidRPr="000B41B7">
              <w:t>2</w:t>
            </w:r>
          </w:p>
        </w:tc>
        <w:tc>
          <w:tcPr>
            <w:tcW w:w="1094" w:type="pct"/>
            <w:shd w:val="clear" w:color="auto" w:fill="auto"/>
          </w:tcPr>
          <w:p w14:paraId="37D8B15B" w14:textId="77777777" w:rsidR="008F5211" w:rsidRPr="000B41B7" w:rsidRDefault="008F5211" w:rsidP="00D428A0">
            <w:pPr>
              <w:pStyle w:val="phtablecellleft"/>
            </w:pPr>
            <w:r w:rsidRPr="00CD6BAE">
              <w:rPr>
                <w:lang w:val="en-US"/>
              </w:rPr>
              <w:t>OID (</w:t>
            </w:r>
            <w:r w:rsidRPr="000B41B7">
              <w:t>неактивный)</w:t>
            </w:r>
          </w:p>
        </w:tc>
        <w:tc>
          <w:tcPr>
            <w:tcW w:w="1597" w:type="pct"/>
            <w:shd w:val="clear" w:color="auto" w:fill="auto"/>
          </w:tcPr>
          <w:p w14:paraId="0F18B838" w14:textId="77777777" w:rsidR="008F5211" w:rsidRPr="000B41B7" w:rsidRDefault="008F5211" w:rsidP="00D428A0">
            <w:pPr>
              <w:pStyle w:val="phtablecellleft"/>
            </w:pPr>
            <w:r w:rsidRPr="000B41B7">
              <w:t>Уникальный идентификатор организации, не</w:t>
            </w:r>
            <w:r w:rsidR="003C03FF" w:rsidRPr="000B41B7">
              <w:t xml:space="preserve"> </w:t>
            </w:r>
            <w:r w:rsidRPr="000B41B7">
              <w:t>активный в рамках ФРМО.</w:t>
            </w:r>
          </w:p>
          <w:p w14:paraId="425FECBF" w14:textId="77777777" w:rsidR="008F5211" w:rsidRPr="000B41B7" w:rsidRDefault="008F5211" w:rsidP="00D428A0">
            <w:pPr>
              <w:pStyle w:val="phtablecellleft"/>
            </w:pPr>
            <w:r w:rsidRPr="000B41B7">
              <w:t>Был присвоен в рамках «Программного комплекса по ведению паспортов медицинских учреждений» (https://pmu.rosminzdrav.ru)</w:t>
            </w:r>
          </w:p>
        </w:tc>
        <w:tc>
          <w:tcPr>
            <w:tcW w:w="2055" w:type="pct"/>
            <w:shd w:val="clear" w:color="auto" w:fill="auto"/>
          </w:tcPr>
          <w:p w14:paraId="750A4243" w14:textId="77777777" w:rsidR="008F5211" w:rsidRPr="000B41B7" w:rsidRDefault="00206F4F" w:rsidP="00D428A0">
            <w:pPr>
              <w:pStyle w:val="phtablecellleft"/>
            </w:pPr>
            <w:r w:rsidRPr="000B41B7">
              <w:t>Поле не</w:t>
            </w:r>
            <w:r w:rsidR="008F5211" w:rsidRPr="000B41B7">
              <w:t>доступно для редактирования</w:t>
            </w:r>
            <w:r w:rsidR="00B72720" w:rsidRPr="000B41B7">
              <w:t xml:space="preserve"> и носит информативный характер</w:t>
            </w:r>
          </w:p>
        </w:tc>
      </w:tr>
      <w:tr w:rsidR="005174F6" w:rsidRPr="000B41B7" w14:paraId="12B9A6D8" w14:textId="77777777" w:rsidTr="00203E77">
        <w:tc>
          <w:tcPr>
            <w:tcW w:w="254" w:type="pct"/>
            <w:shd w:val="clear" w:color="auto" w:fill="auto"/>
          </w:tcPr>
          <w:p w14:paraId="10462264" w14:textId="77777777" w:rsidR="008F5211" w:rsidRPr="000B41B7" w:rsidRDefault="008F5211" w:rsidP="00D428A0">
            <w:pPr>
              <w:pStyle w:val="phtablecellleft"/>
            </w:pPr>
            <w:r w:rsidRPr="000B41B7">
              <w:t>3</w:t>
            </w:r>
          </w:p>
        </w:tc>
        <w:tc>
          <w:tcPr>
            <w:tcW w:w="1094" w:type="pct"/>
            <w:shd w:val="clear" w:color="auto" w:fill="auto"/>
          </w:tcPr>
          <w:p w14:paraId="6DA21903" w14:textId="77777777" w:rsidR="008F5211" w:rsidRPr="000B41B7" w:rsidRDefault="008F5211" w:rsidP="00D428A0">
            <w:pPr>
              <w:pStyle w:val="phtablecellleft"/>
            </w:pPr>
            <w:r w:rsidRPr="000B41B7">
              <w:t>Головная организация</w:t>
            </w:r>
          </w:p>
        </w:tc>
        <w:tc>
          <w:tcPr>
            <w:tcW w:w="1597" w:type="pct"/>
            <w:shd w:val="clear" w:color="auto" w:fill="auto"/>
          </w:tcPr>
          <w:p w14:paraId="7EA67B40" w14:textId="77777777" w:rsidR="008F5211" w:rsidRPr="000B41B7" w:rsidRDefault="008F5211" w:rsidP="00D428A0">
            <w:pPr>
              <w:pStyle w:val="phtablecellleft"/>
            </w:pPr>
            <w:r w:rsidRPr="000B41B7">
              <w:t>Головная организация для редактируемой организации</w:t>
            </w:r>
          </w:p>
        </w:tc>
        <w:tc>
          <w:tcPr>
            <w:tcW w:w="2055" w:type="pct"/>
            <w:shd w:val="clear" w:color="auto" w:fill="auto"/>
          </w:tcPr>
          <w:p w14:paraId="53D34D7F" w14:textId="77777777" w:rsidR="008F5211" w:rsidRPr="000B41B7" w:rsidRDefault="003577AF" w:rsidP="00D428A0">
            <w:pPr>
              <w:pStyle w:val="phtablecellleft"/>
            </w:pPr>
            <w:r w:rsidRPr="000B41B7">
              <w:t>Указывается в случае,</w:t>
            </w:r>
            <w:r w:rsidR="008F5211" w:rsidRPr="000B41B7">
              <w:t xml:space="preserve"> если редактируемая организация является филиалом.</w:t>
            </w:r>
          </w:p>
          <w:p w14:paraId="6C50D5BA" w14:textId="77777777" w:rsidR="008F5211" w:rsidRPr="000B41B7" w:rsidRDefault="008F5211" w:rsidP="00D428A0">
            <w:pPr>
              <w:pStyle w:val="phtablecellleft"/>
            </w:pPr>
            <w:r w:rsidRPr="000B41B7">
              <w:t>В случае указания головной организации поля формы:</w:t>
            </w:r>
          </w:p>
          <w:p w14:paraId="7424438B" w14:textId="77777777" w:rsidR="008F5211" w:rsidRPr="000B41B7" w:rsidRDefault="008F5211" w:rsidP="00D428A0">
            <w:pPr>
              <w:pStyle w:val="phtablecellleft"/>
            </w:pPr>
            <w:r w:rsidRPr="000B41B7">
              <w:t xml:space="preserve">«ИНН», «ОГРН» – скрываются </w:t>
            </w:r>
            <w:r w:rsidR="00B72720" w:rsidRPr="000B41B7">
              <w:t>на</w:t>
            </w:r>
            <w:r w:rsidRPr="000B41B7">
              <w:t xml:space="preserve"> форме;</w:t>
            </w:r>
          </w:p>
          <w:p w14:paraId="2E4018D1" w14:textId="77777777" w:rsidR="00B72720" w:rsidRPr="000B41B7" w:rsidRDefault="008F5211" w:rsidP="00D428A0">
            <w:pPr>
              <w:pStyle w:val="phtablecellleft"/>
            </w:pPr>
            <w:r w:rsidRPr="000B41B7">
              <w:t>«Тип организации», «Ведомственная принадлежность»/</w:t>
            </w:r>
            <w:r w:rsidR="003941B3">
              <w:t xml:space="preserve"> </w:t>
            </w:r>
            <w:r w:rsidRPr="000B41B7">
              <w:t>«Учредитель», «Вид деятельности», «Профиль деятельности» – становят</w:t>
            </w:r>
            <w:r w:rsidR="00206F4F" w:rsidRPr="000B41B7">
              <w:t>ся не</w:t>
            </w:r>
            <w:r w:rsidR="00B72720" w:rsidRPr="000B41B7">
              <w:t>доступными для изменения.</w:t>
            </w:r>
          </w:p>
          <w:p w14:paraId="6C04E45D" w14:textId="77777777" w:rsidR="008F5211" w:rsidRPr="000B41B7" w:rsidRDefault="008F5211" w:rsidP="00D428A0">
            <w:pPr>
              <w:pStyle w:val="phtablecellleft"/>
            </w:pPr>
            <w:r w:rsidRPr="000B41B7">
              <w:t>Значения вышеуказанных полей наследуются от головной организации, т.к. организации являются одним ю</w:t>
            </w:r>
            <w:r w:rsidR="00B72720" w:rsidRPr="000B41B7">
              <w:t>ридическим лицом</w:t>
            </w:r>
          </w:p>
        </w:tc>
      </w:tr>
      <w:tr w:rsidR="005174F6" w:rsidRPr="000B41B7" w14:paraId="78A50A23" w14:textId="77777777" w:rsidTr="00203E77">
        <w:tc>
          <w:tcPr>
            <w:tcW w:w="254" w:type="pct"/>
            <w:shd w:val="clear" w:color="auto" w:fill="auto"/>
          </w:tcPr>
          <w:p w14:paraId="77426509" w14:textId="77777777" w:rsidR="008F5211" w:rsidRPr="000B41B7" w:rsidRDefault="008F5211" w:rsidP="00D428A0">
            <w:pPr>
              <w:pStyle w:val="phtablecellleft"/>
            </w:pPr>
            <w:r w:rsidRPr="000B41B7">
              <w:t>4</w:t>
            </w:r>
          </w:p>
        </w:tc>
        <w:tc>
          <w:tcPr>
            <w:tcW w:w="1094" w:type="pct"/>
            <w:shd w:val="clear" w:color="auto" w:fill="auto"/>
          </w:tcPr>
          <w:p w14:paraId="492B0FCB" w14:textId="77777777" w:rsidR="008F5211" w:rsidRPr="000B41B7" w:rsidRDefault="008F5211" w:rsidP="00D428A0">
            <w:pPr>
              <w:pStyle w:val="phtablecellleft"/>
            </w:pPr>
            <w:r w:rsidRPr="000B41B7">
              <w:t>Полное наименование</w:t>
            </w:r>
          </w:p>
        </w:tc>
        <w:tc>
          <w:tcPr>
            <w:tcW w:w="1597" w:type="pct"/>
            <w:shd w:val="clear" w:color="auto" w:fill="auto"/>
          </w:tcPr>
          <w:p w14:paraId="1409AC99" w14:textId="77777777" w:rsidR="008F5211" w:rsidRPr="000B41B7" w:rsidRDefault="008F5211" w:rsidP="00D428A0">
            <w:pPr>
              <w:pStyle w:val="phtablecellleft"/>
            </w:pPr>
            <w:r w:rsidRPr="000B41B7">
              <w:t>Полное наименование редактируемой организации</w:t>
            </w:r>
          </w:p>
        </w:tc>
        <w:tc>
          <w:tcPr>
            <w:tcW w:w="2055" w:type="pct"/>
            <w:shd w:val="clear" w:color="auto" w:fill="auto"/>
          </w:tcPr>
          <w:p w14:paraId="522F38DB" w14:textId="77777777" w:rsidR="008F5211" w:rsidRPr="000B41B7" w:rsidRDefault="008F5211" w:rsidP="00D428A0">
            <w:pPr>
              <w:pStyle w:val="phtablecellleft"/>
            </w:pPr>
            <w:r w:rsidRPr="000B41B7">
              <w:t xml:space="preserve">Текстовое поле для ввода </w:t>
            </w:r>
          </w:p>
        </w:tc>
      </w:tr>
      <w:tr w:rsidR="005174F6" w:rsidRPr="000B41B7" w14:paraId="542CF1E7" w14:textId="77777777" w:rsidTr="00203E77">
        <w:tc>
          <w:tcPr>
            <w:tcW w:w="254" w:type="pct"/>
            <w:shd w:val="clear" w:color="auto" w:fill="auto"/>
          </w:tcPr>
          <w:p w14:paraId="6E82E616" w14:textId="77777777" w:rsidR="008F5211" w:rsidRPr="000B41B7" w:rsidRDefault="00022BAB" w:rsidP="00D428A0">
            <w:pPr>
              <w:pStyle w:val="phtablecellleft"/>
            </w:pPr>
            <w:r w:rsidRPr="000B41B7">
              <w:t>5</w:t>
            </w:r>
          </w:p>
        </w:tc>
        <w:tc>
          <w:tcPr>
            <w:tcW w:w="1094" w:type="pct"/>
            <w:shd w:val="clear" w:color="auto" w:fill="auto"/>
          </w:tcPr>
          <w:p w14:paraId="2EC1C01F" w14:textId="77777777" w:rsidR="008F5211" w:rsidRPr="000B41B7" w:rsidRDefault="008F5211" w:rsidP="00D428A0">
            <w:pPr>
              <w:pStyle w:val="phtablecellleft"/>
            </w:pPr>
            <w:r w:rsidRPr="000B41B7">
              <w:t>Сокращенное наименование</w:t>
            </w:r>
          </w:p>
        </w:tc>
        <w:tc>
          <w:tcPr>
            <w:tcW w:w="1597" w:type="pct"/>
            <w:shd w:val="clear" w:color="auto" w:fill="auto"/>
          </w:tcPr>
          <w:p w14:paraId="59F42EEA" w14:textId="77777777" w:rsidR="008F5211" w:rsidRPr="000B41B7" w:rsidRDefault="008F5211" w:rsidP="00D428A0">
            <w:pPr>
              <w:pStyle w:val="phtablecellleft"/>
            </w:pPr>
            <w:r w:rsidRPr="000B41B7">
              <w:t>Сокращенное наименование редактируемой организации</w:t>
            </w:r>
          </w:p>
        </w:tc>
        <w:tc>
          <w:tcPr>
            <w:tcW w:w="2055" w:type="pct"/>
            <w:shd w:val="clear" w:color="auto" w:fill="auto"/>
          </w:tcPr>
          <w:p w14:paraId="07B8B60E" w14:textId="77777777" w:rsidR="008F5211" w:rsidRPr="000B41B7" w:rsidRDefault="008F5211" w:rsidP="00D428A0">
            <w:pPr>
              <w:pStyle w:val="phtablecellleft"/>
            </w:pPr>
            <w:r w:rsidRPr="000B41B7">
              <w:t>Текстовое поле для ввода</w:t>
            </w:r>
          </w:p>
        </w:tc>
      </w:tr>
      <w:tr w:rsidR="005174F6" w:rsidRPr="000B41B7" w14:paraId="1D8C7F73" w14:textId="77777777" w:rsidTr="00203E77">
        <w:tc>
          <w:tcPr>
            <w:tcW w:w="254" w:type="pct"/>
            <w:shd w:val="clear" w:color="auto" w:fill="auto"/>
          </w:tcPr>
          <w:p w14:paraId="5B491B4F" w14:textId="77777777" w:rsidR="008F5211" w:rsidRPr="000B41B7" w:rsidRDefault="00022BAB" w:rsidP="00D428A0">
            <w:pPr>
              <w:pStyle w:val="phtablecellleft"/>
            </w:pPr>
            <w:r w:rsidRPr="000B41B7">
              <w:t>6</w:t>
            </w:r>
          </w:p>
        </w:tc>
        <w:tc>
          <w:tcPr>
            <w:tcW w:w="1094" w:type="pct"/>
            <w:shd w:val="clear" w:color="auto" w:fill="auto"/>
          </w:tcPr>
          <w:p w14:paraId="1EA99139" w14:textId="77777777" w:rsidR="008F5211" w:rsidRPr="000B41B7" w:rsidRDefault="008F5211" w:rsidP="00D428A0">
            <w:pPr>
              <w:pStyle w:val="phtablecellleft"/>
            </w:pPr>
            <w:r w:rsidRPr="000B41B7">
              <w:t>Субъект РФ</w:t>
            </w:r>
          </w:p>
        </w:tc>
        <w:tc>
          <w:tcPr>
            <w:tcW w:w="1597" w:type="pct"/>
            <w:shd w:val="clear" w:color="auto" w:fill="auto"/>
          </w:tcPr>
          <w:p w14:paraId="6A350448" w14:textId="77777777" w:rsidR="008F5211" w:rsidRPr="000B41B7" w:rsidRDefault="008F5211" w:rsidP="00D428A0">
            <w:pPr>
              <w:pStyle w:val="phtablecellleft"/>
            </w:pPr>
            <w:r w:rsidRPr="000B41B7">
              <w:t>Субъект РФ, к которому относится организация</w:t>
            </w:r>
          </w:p>
        </w:tc>
        <w:tc>
          <w:tcPr>
            <w:tcW w:w="2055" w:type="pct"/>
            <w:shd w:val="clear" w:color="auto" w:fill="auto"/>
          </w:tcPr>
          <w:p w14:paraId="0EF2306D" w14:textId="77777777" w:rsidR="00D63109" w:rsidRPr="000B41B7" w:rsidRDefault="009612C3" w:rsidP="00D428A0">
            <w:pPr>
              <w:pStyle w:val="phtablecellleft"/>
            </w:pPr>
            <w:r w:rsidRPr="000B41B7">
              <w:t xml:space="preserve">Значение устанавливается при создании организации в Подсистеме. </w:t>
            </w:r>
          </w:p>
          <w:p w14:paraId="7C387925" w14:textId="77777777" w:rsidR="000A163F" w:rsidRPr="000B41B7" w:rsidRDefault="000A163F" w:rsidP="00D428A0">
            <w:pPr>
              <w:pStyle w:val="phtablecellleft"/>
            </w:pPr>
            <w:r w:rsidRPr="000B41B7">
              <w:t>Поле</w:t>
            </w:r>
            <w:r w:rsidR="00206F4F" w:rsidRPr="000B41B7">
              <w:t xml:space="preserve"> не</w:t>
            </w:r>
            <w:r w:rsidRPr="000B41B7">
              <w:t>доступно для редактирования</w:t>
            </w:r>
          </w:p>
        </w:tc>
      </w:tr>
      <w:tr w:rsidR="005174F6" w:rsidRPr="000B41B7" w14:paraId="1FE4E8CC" w14:textId="77777777" w:rsidTr="00203E77">
        <w:tc>
          <w:tcPr>
            <w:tcW w:w="254" w:type="pct"/>
            <w:shd w:val="clear" w:color="auto" w:fill="auto"/>
          </w:tcPr>
          <w:p w14:paraId="32020DC2" w14:textId="77777777" w:rsidR="008F5211" w:rsidRPr="000B41B7" w:rsidRDefault="00022BAB" w:rsidP="00D428A0">
            <w:pPr>
              <w:pStyle w:val="phtablecellleft"/>
            </w:pPr>
            <w:r w:rsidRPr="000B41B7">
              <w:t>7</w:t>
            </w:r>
          </w:p>
        </w:tc>
        <w:tc>
          <w:tcPr>
            <w:tcW w:w="1094" w:type="pct"/>
            <w:shd w:val="clear" w:color="auto" w:fill="auto"/>
          </w:tcPr>
          <w:p w14:paraId="13D6A10C" w14:textId="77777777" w:rsidR="008F5211" w:rsidRPr="000B41B7" w:rsidRDefault="008F5211" w:rsidP="00D428A0">
            <w:pPr>
              <w:pStyle w:val="phtablecellleft"/>
            </w:pPr>
            <w:r w:rsidRPr="000B41B7">
              <w:t>Субъект системы здравоохранения</w:t>
            </w:r>
          </w:p>
        </w:tc>
        <w:tc>
          <w:tcPr>
            <w:tcW w:w="1597" w:type="pct"/>
            <w:shd w:val="clear" w:color="auto" w:fill="auto"/>
          </w:tcPr>
          <w:p w14:paraId="2BED0D79" w14:textId="77777777" w:rsidR="008F5211" w:rsidRPr="000B41B7" w:rsidRDefault="00022BAB" w:rsidP="00D428A0">
            <w:pPr>
              <w:pStyle w:val="phtablecellleft"/>
            </w:pPr>
            <w:r w:rsidRPr="000B41B7">
              <w:t>Вид организации</w:t>
            </w:r>
          </w:p>
        </w:tc>
        <w:tc>
          <w:tcPr>
            <w:tcW w:w="2055" w:type="pct"/>
            <w:shd w:val="clear" w:color="auto" w:fill="auto"/>
          </w:tcPr>
          <w:p w14:paraId="402A92B4" w14:textId="77777777" w:rsidR="00D63109" w:rsidRPr="000B41B7" w:rsidRDefault="00AC7BE1" w:rsidP="00D428A0">
            <w:pPr>
              <w:pStyle w:val="phtablecellleft"/>
            </w:pPr>
            <w:r w:rsidRPr="000B41B7">
              <w:t xml:space="preserve">Значение устанавливается при создании организации в </w:t>
            </w:r>
            <w:r w:rsidR="00861D89" w:rsidRPr="000B41B7">
              <w:t>Подс</w:t>
            </w:r>
            <w:r w:rsidRPr="000B41B7">
              <w:t xml:space="preserve">истеме. </w:t>
            </w:r>
          </w:p>
          <w:p w14:paraId="3C4AE2A0" w14:textId="77777777" w:rsidR="00AC7BE1" w:rsidRPr="000B41B7" w:rsidRDefault="00AC7BE1" w:rsidP="00D428A0">
            <w:pPr>
              <w:pStyle w:val="phtablecellleft"/>
            </w:pPr>
            <w:r w:rsidRPr="000B41B7">
              <w:t>Поле</w:t>
            </w:r>
            <w:r w:rsidR="00206F4F" w:rsidRPr="000B41B7">
              <w:t xml:space="preserve"> не</w:t>
            </w:r>
            <w:r w:rsidR="00B72720" w:rsidRPr="000B41B7">
              <w:t>доступно для редактирования</w:t>
            </w:r>
          </w:p>
        </w:tc>
      </w:tr>
      <w:tr w:rsidR="005174F6" w:rsidRPr="000B41B7" w14:paraId="38A1E4B7" w14:textId="77777777" w:rsidTr="00203E77">
        <w:tc>
          <w:tcPr>
            <w:tcW w:w="254" w:type="pct"/>
            <w:shd w:val="clear" w:color="auto" w:fill="auto"/>
          </w:tcPr>
          <w:p w14:paraId="2BC39754" w14:textId="77777777" w:rsidR="008F5211" w:rsidRPr="000B41B7" w:rsidRDefault="00022BAB" w:rsidP="00D428A0">
            <w:pPr>
              <w:pStyle w:val="phtablecellleft"/>
            </w:pPr>
            <w:r w:rsidRPr="000B41B7">
              <w:t>8</w:t>
            </w:r>
          </w:p>
        </w:tc>
        <w:tc>
          <w:tcPr>
            <w:tcW w:w="1094" w:type="pct"/>
            <w:shd w:val="clear" w:color="auto" w:fill="auto"/>
          </w:tcPr>
          <w:p w14:paraId="0991345B" w14:textId="77777777" w:rsidR="008F5211" w:rsidRPr="000B41B7" w:rsidRDefault="008F5211" w:rsidP="00D428A0">
            <w:pPr>
              <w:pStyle w:val="phtablecellleft"/>
            </w:pPr>
            <w:r w:rsidRPr="000B41B7">
              <w:t>Тип организации</w:t>
            </w:r>
          </w:p>
        </w:tc>
        <w:tc>
          <w:tcPr>
            <w:tcW w:w="1597" w:type="pct"/>
            <w:shd w:val="clear" w:color="auto" w:fill="auto"/>
          </w:tcPr>
          <w:p w14:paraId="22923B70" w14:textId="77777777" w:rsidR="008F5211" w:rsidRPr="000B41B7" w:rsidRDefault="00022BAB" w:rsidP="00D428A0">
            <w:pPr>
              <w:pStyle w:val="phtablecellleft"/>
            </w:pPr>
            <w:r w:rsidRPr="000B41B7">
              <w:t>Тип организации</w:t>
            </w:r>
          </w:p>
        </w:tc>
        <w:tc>
          <w:tcPr>
            <w:tcW w:w="2055" w:type="pct"/>
            <w:shd w:val="clear" w:color="auto" w:fill="auto"/>
          </w:tcPr>
          <w:p w14:paraId="5EFEE9E3" w14:textId="77777777" w:rsidR="00D63109" w:rsidRPr="000B41B7" w:rsidRDefault="009612C3" w:rsidP="00D428A0">
            <w:pPr>
              <w:pStyle w:val="phtablecellleft"/>
            </w:pPr>
            <w:r w:rsidRPr="000B41B7">
              <w:t xml:space="preserve">Значение устанавливается при создании организации в Подсистеме. </w:t>
            </w:r>
          </w:p>
          <w:p w14:paraId="745F9E20" w14:textId="77777777" w:rsidR="009612C3" w:rsidRPr="000B41B7" w:rsidRDefault="009612C3" w:rsidP="00D428A0">
            <w:pPr>
              <w:pStyle w:val="phtablecellleft"/>
            </w:pPr>
            <w:r w:rsidRPr="000B41B7">
              <w:t xml:space="preserve">Поле недоступно для редактирования </w:t>
            </w:r>
          </w:p>
          <w:p w14:paraId="13422AB6" w14:textId="77777777" w:rsidR="00022BAB" w:rsidRPr="000B41B7" w:rsidRDefault="00022BAB" w:rsidP="00D428A0">
            <w:pPr>
              <w:pStyle w:val="phtablecellleft"/>
            </w:pPr>
            <w:r w:rsidRPr="000B41B7">
              <w:t>При выборе значения «</w:t>
            </w:r>
            <w:r w:rsidR="001932A4" w:rsidRPr="000B41B7">
              <w:t>Государственное юридическое лицо</w:t>
            </w:r>
            <w:r w:rsidRPr="000B41B7">
              <w:t xml:space="preserve">» появляется дополнительное поле «Ведомственная принадлежность» </w:t>
            </w:r>
            <w:r w:rsidR="001648A2" w:rsidRPr="000B41B7">
              <w:t xml:space="preserve">(описание см. </w:t>
            </w:r>
            <w:r w:rsidR="003941B3">
              <w:br/>
            </w:r>
            <w:r w:rsidR="001648A2" w:rsidRPr="000B41B7">
              <w:t>в п. 8.1</w:t>
            </w:r>
            <w:r w:rsidR="003941B3">
              <w:t xml:space="preserve"> настоящей таблицы</w:t>
            </w:r>
            <w:r w:rsidR="001648A2" w:rsidRPr="000B41B7">
              <w:t>).</w:t>
            </w:r>
          </w:p>
          <w:p w14:paraId="6C6D4FF9" w14:textId="77777777" w:rsidR="000A163F" w:rsidRPr="000B41B7" w:rsidRDefault="00022BAB" w:rsidP="009612C3">
            <w:pPr>
              <w:pStyle w:val="phtablecellleft"/>
            </w:pPr>
            <w:r w:rsidRPr="000B41B7">
              <w:lastRenderedPageBreak/>
              <w:t>При выборе значения «</w:t>
            </w:r>
            <w:r w:rsidR="00890016" w:rsidRPr="000B41B7">
              <w:t>Частное юридическое лицо</w:t>
            </w:r>
            <w:r w:rsidRPr="000B41B7">
              <w:t>»</w:t>
            </w:r>
            <w:r w:rsidR="00890016" w:rsidRPr="000B41B7">
              <w:t xml:space="preserve"> или «Индивидуальный предприниматель»</w:t>
            </w:r>
            <w:r w:rsidRPr="000B41B7">
              <w:t xml:space="preserve"> появляется до</w:t>
            </w:r>
            <w:r w:rsidR="00E83C05" w:rsidRPr="000B41B7">
              <w:t>полнительное поле «Учредитель»</w:t>
            </w:r>
            <w:r w:rsidR="001648A2" w:rsidRPr="000B41B7">
              <w:t xml:space="preserve"> (описание см. в п. 8.2</w:t>
            </w:r>
            <w:r w:rsidR="003941B3">
              <w:t xml:space="preserve"> настоящей таблицы</w:t>
            </w:r>
            <w:r w:rsidR="001648A2" w:rsidRPr="000B41B7">
              <w:t>)</w:t>
            </w:r>
          </w:p>
        </w:tc>
      </w:tr>
      <w:tr w:rsidR="005174F6" w:rsidRPr="000B41B7" w14:paraId="41BB3F6A" w14:textId="77777777" w:rsidTr="00203E77">
        <w:tc>
          <w:tcPr>
            <w:tcW w:w="254" w:type="pct"/>
            <w:shd w:val="clear" w:color="auto" w:fill="auto"/>
          </w:tcPr>
          <w:p w14:paraId="35D011A1" w14:textId="77777777" w:rsidR="00022BAB" w:rsidRPr="000B41B7" w:rsidRDefault="00022BAB" w:rsidP="00D428A0">
            <w:pPr>
              <w:pStyle w:val="phtablecellleft"/>
            </w:pPr>
            <w:r w:rsidRPr="000B41B7">
              <w:lastRenderedPageBreak/>
              <w:t>8.1</w:t>
            </w:r>
          </w:p>
        </w:tc>
        <w:tc>
          <w:tcPr>
            <w:tcW w:w="1094" w:type="pct"/>
            <w:shd w:val="clear" w:color="auto" w:fill="auto"/>
          </w:tcPr>
          <w:p w14:paraId="0A411C77" w14:textId="77777777" w:rsidR="00022BAB" w:rsidRPr="000B41B7" w:rsidRDefault="00022BAB" w:rsidP="00D428A0">
            <w:pPr>
              <w:pStyle w:val="phtablecellleft"/>
            </w:pPr>
            <w:r w:rsidRPr="000B41B7">
              <w:t>Ведомственная принадлежность</w:t>
            </w:r>
          </w:p>
        </w:tc>
        <w:tc>
          <w:tcPr>
            <w:tcW w:w="1597" w:type="pct"/>
            <w:shd w:val="clear" w:color="auto" w:fill="auto"/>
          </w:tcPr>
          <w:p w14:paraId="6511F877" w14:textId="5400ECCF" w:rsidR="00022BAB" w:rsidRDefault="00022BAB" w:rsidP="00D428A0">
            <w:pPr>
              <w:pStyle w:val="phtablecellleft"/>
            </w:pPr>
            <w:r w:rsidRPr="000B41B7">
              <w:t>Ведомственная принадлежность</w:t>
            </w:r>
            <w:r w:rsidR="000D3610">
              <w:t xml:space="preserve"> </w:t>
            </w:r>
            <w:r w:rsidR="000D3610" w:rsidRPr="000B41B7">
              <w:t>организации</w:t>
            </w:r>
          </w:p>
          <w:p w14:paraId="7EEDC5F0" w14:textId="0F37A718" w:rsidR="000D3610" w:rsidRPr="000B41B7" w:rsidRDefault="000D3610" w:rsidP="00D428A0">
            <w:pPr>
              <w:pStyle w:val="phtablecellleft"/>
            </w:pPr>
          </w:p>
        </w:tc>
        <w:tc>
          <w:tcPr>
            <w:tcW w:w="2055" w:type="pct"/>
            <w:shd w:val="clear" w:color="auto" w:fill="auto"/>
          </w:tcPr>
          <w:p w14:paraId="02CF77AF" w14:textId="77777777" w:rsidR="009612C3" w:rsidRPr="000B41B7" w:rsidRDefault="009612C3" w:rsidP="00D428A0">
            <w:pPr>
              <w:pStyle w:val="phtablecellleft"/>
            </w:pPr>
            <w:r w:rsidRPr="000B41B7">
              <w:t>Значение устанавливается при создании организации в Подсистеме.</w:t>
            </w:r>
          </w:p>
          <w:p w14:paraId="6C2F32D6" w14:textId="77777777" w:rsidR="000A163F" w:rsidRPr="000B41B7" w:rsidRDefault="000A163F" w:rsidP="00D428A0">
            <w:pPr>
              <w:pStyle w:val="phtablecellleft"/>
            </w:pPr>
            <w:r w:rsidRPr="000B41B7">
              <w:t>Поле</w:t>
            </w:r>
            <w:r w:rsidR="003220F7" w:rsidRPr="000B41B7">
              <w:t xml:space="preserve"> не</w:t>
            </w:r>
            <w:r w:rsidRPr="000B41B7">
              <w:t>доступно для редактирования</w:t>
            </w:r>
            <w:r w:rsidR="00E10E0C" w:rsidRPr="000B41B7">
              <w:rPr>
                <w:rStyle w:val="ae"/>
              </w:rPr>
              <w:footnoteReference w:id="2"/>
            </w:r>
            <w:r w:rsidR="00D63109" w:rsidRPr="000B41B7">
              <w:t>.</w:t>
            </w:r>
          </w:p>
          <w:p w14:paraId="69BE39C6" w14:textId="77777777" w:rsidR="00D63109" w:rsidRPr="000B41B7" w:rsidRDefault="00D63109" w:rsidP="00D63109">
            <w:pPr>
              <w:pStyle w:val="phtablecellleft"/>
            </w:pPr>
            <w:r w:rsidRPr="000B41B7">
              <w:t>Поле доступно только для организаций типа «Государственное юридическое лицо»</w:t>
            </w:r>
          </w:p>
        </w:tc>
      </w:tr>
      <w:tr w:rsidR="005174F6" w:rsidRPr="000B41B7" w14:paraId="0A3B5F10" w14:textId="77777777" w:rsidTr="00203E77">
        <w:tc>
          <w:tcPr>
            <w:tcW w:w="254" w:type="pct"/>
            <w:shd w:val="clear" w:color="auto" w:fill="auto"/>
          </w:tcPr>
          <w:p w14:paraId="477CA138" w14:textId="77777777" w:rsidR="00022BAB" w:rsidRPr="000B41B7" w:rsidRDefault="00022BAB" w:rsidP="00D428A0">
            <w:pPr>
              <w:pStyle w:val="phtablecellleft"/>
            </w:pPr>
            <w:r w:rsidRPr="000B41B7">
              <w:t>8.2</w:t>
            </w:r>
          </w:p>
        </w:tc>
        <w:tc>
          <w:tcPr>
            <w:tcW w:w="1094" w:type="pct"/>
            <w:shd w:val="clear" w:color="auto" w:fill="auto"/>
          </w:tcPr>
          <w:p w14:paraId="1341C7C6" w14:textId="77777777" w:rsidR="00022BAB" w:rsidRPr="000B41B7" w:rsidRDefault="00022BAB" w:rsidP="00D428A0">
            <w:pPr>
              <w:pStyle w:val="phtablecellleft"/>
            </w:pPr>
            <w:r w:rsidRPr="000B41B7">
              <w:t>Учредитель</w:t>
            </w:r>
          </w:p>
        </w:tc>
        <w:tc>
          <w:tcPr>
            <w:tcW w:w="1597" w:type="pct"/>
            <w:shd w:val="clear" w:color="auto" w:fill="auto"/>
          </w:tcPr>
          <w:p w14:paraId="5D99B605" w14:textId="37D094FB" w:rsidR="00022BAB" w:rsidRPr="000B41B7" w:rsidRDefault="00AA524E" w:rsidP="00D428A0">
            <w:pPr>
              <w:pStyle w:val="phtablecellleft"/>
            </w:pPr>
            <w:r w:rsidRPr="000B41B7">
              <w:t>Учредитель</w:t>
            </w:r>
            <w:r w:rsidR="000D3610">
              <w:t xml:space="preserve"> </w:t>
            </w:r>
            <w:r w:rsidR="000D3610" w:rsidRPr="000B41B7">
              <w:t>организации</w:t>
            </w:r>
          </w:p>
        </w:tc>
        <w:tc>
          <w:tcPr>
            <w:tcW w:w="2055" w:type="pct"/>
            <w:shd w:val="clear" w:color="auto" w:fill="auto"/>
          </w:tcPr>
          <w:p w14:paraId="6CE8B568" w14:textId="77777777" w:rsidR="00022BAB" w:rsidRPr="000B41B7" w:rsidRDefault="00AA524E" w:rsidP="00D428A0">
            <w:pPr>
              <w:pStyle w:val="phtablecellleft"/>
            </w:pPr>
            <w:r w:rsidRPr="000B41B7">
              <w:t xml:space="preserve">Текстовое поле для ввода </w:t>
            </w:r>
            <w:r w:rsidR="003941B3">
              <w:br/>
            </w:r>
            <w:r w:rsidRPr="000B41B7">
              <w:t>с ограничением до 512</w:t>
            </w:r>
            <w:r w:rsidR="0074735A" w:rsidRPr="000B41B7">
              <w:t>-ти</w:t>
            </w:r>
            <w:r w:rsidRPr="000B41B7">
              <w:t xml:space="preserve"> символов.</w:t>
            </w:r>
          </w:p>
          <w:p w14:paraId="36843D95" w14:textId="77777777" w:rsidR="00AA524E" w:rsidRPr="000B41B7" w:rsidRDefault="00AA524E" w:rsidP="00D428A0">
            <w:pPr>
              <w:pStyle w:val="phtablecellleft"/>
            </w:pPr>
            <w:r w:rsidRPr="000B41B7">
              <w:t>Поле доступно только для организаций типа «</w:t>
            </w:r>
            <w:r w:rsidR="00890016" w:rsidRPr="000B41B7">
              <w:t>Частное юридическое лицо</w:t>
            </w:r>
            <w:r w:rsidRPr="000B41B7">
              <w:t>»</w:t>
            </w:r>
            <w:r w:rsidR="00890016" w:rsidRPr="000B41B7">
              <w:t xml:space="preserve"> или «</w:t>
            </w:r>
            <w:r w:rsidR="00BE3B41" w:rsidRPr="000B41B7">
              <w:t>Индивидуальный предприниматель»</w:t>
            </w:r>
          </w:p>
        </w:tc>
      </w:tr>
      <w:tr w:rsidR="005174F6" w:rsidRPr="000B41B7" w14:paraId="5F41CB71" w14:textId="77777777" w:rsidTr="00203E77">
        <w:tc>
          <w:tcPr>
            <w:tcW w:w="254" w:type="pct"/>
            <w:shd w:val="clear" w:color="auto" w:fill="auto"/>
          </w:tcPr>
          <w:p w14:paraId="22BAABCD" w14:textId="77777777" w:rsidR="00022BAB" w:rsidRPr="000B41B7" w:rsidRDefault="00AA524E" w:rsidP="00D428A0">
            <w:pPr>
              <w:pStyle w:val="phtablecellleft"/>
            </w:pPr>
            <w:r w:rsidRPr="000B41B7">
              <w:t>9</w:t>
            </w:r>
          </w:p>
        </w:tc>
        <w:tc>
          <w:tcPr>
            <w:tcW w:w="1094" w:type="pct"/>
            <w:shd w:val="clear" w:color="auto" w:fill="auto"/>
          </w:tcPr>
          <w:p w14:paraId="6E5D99C8" w14:textId="77777777" w:rsidR="00022BAB" w:rsidRPr="000B41B7" w:rsidRDefault="00022BAB" w:rsidP="00D428A0">
            <w:pPr>
              <w:pStyle w:val="phtablecellleft"/>
            </w:pPr>
            <w:r w:rsidRPr="000B41B7">
              <w:t>Вид деятельности</w:t>
            </w:r>
          </w:p>
        </w:tc>
        <w:tc>
          <w:tcPr>
            <w:tcW w:w="1597" w:type="pct"/>
            <w:shd w:val="clear" w:color="auto" w:fill="auto"/>
          </w:tcPr>
          <w:p w14:paraId="17E18458" w14:textId="77777777" w:rsidR="00022BAB" w:rsidRPr="000B41B7" w:rsidRDefault="00AA524E" w:rsidP="00D428A0">
            <w:pPr>
              <w:pStyle w:val="phtablecellleft"/>
            </w:pPr>
            <w:r w:rsidRPr="000B41B7">
              <w:t>Вид деятельности медицинской организации</w:t>
            </w:r>
          </w:p>
        </w:tc>
        <w:tc>
          <w:tcPr>
            <w:tcW w:w="2055" w:type="pct"/>
            <w:shd w:val="clear" w:color="auto" w:fill="auto"/>
          </w:tcPr>
          <w:p w14:paraId="419EF305" w14:textId="7D27F924" w:rsidR="00022BAB" w:rsidRPr="000B41B7" w:rsidRDefault="00DC290B" w:rsidP="00D428A0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63B3CCFF" wp14:editId="26A759AD">
                  <wp:extent cx="228600" cy="228600"/>
                  <wp:effectExtent l="0" t="0" r="0" b="0"/>
                  <wp:docPr id="12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524E" w:rsidRPr="000B41B7">
              <w:t>.</w:t>
            </w:r>
          </w:p>
          <w:p w14:paraId="09DDD27F" w14:textId="77777777" w:rsidR="00AA524E" w:rsidRPr="000B41B7" w:rsidRDefault="00AA524E" w:rsidP="00D428A0">
            <w:pPr>
              <w:pStyle w:val="phtablecellleft"/>
            </w:pPr>
            <w:r w:rsidRPr="000B41B7">
              <w:t xml:space="preserve">При выборе </w:t>
            </w:r>
            <w:r w:rsidR="00AC7BE1" w:rsidRPr="000B41B7">
              <w:t xml:space="preserve">одного из следующих значений: </w:t>
            </w:r>
            <w:r w:rsidRPr="000B41B7">
              <w:t>«Специализированная больница»</w:t>
            </w:r>
            <w:r w:rsidR="00AC7BE1" w:rsidRPr="000B41B7">
              <w:t>, «Диспансер», «Поликлиника», «Центр (Лечебно-профилактические медицинские организации)», «Медицинские организации скорой медицинской помощи и переливания крови», «Санаторно-курортные организации», «Центр (Медицинские организации особого типа)», «Бюро», «Лаборатория</w:t>
            </w:r>
            <w:r w:rsidR="00BE3B41" w:rsidRPr="000B41B7">
              <w:t xml:space="preserve">», </w:t>
            </w:r>
            <w:r w:rsidR="00BE3B41" w:rsidRPr="00CD6BAE">
              <w:sym w:font="Symbol" w:char="F02D"/>
            </w:r>
            <w:r w:rsidR="00BE3B41" w:rsidRPr="000B41B7">
              <w:t xml:space="preserve"> появляется</w:t>
            </w:r>
            <w:r w:rsidR="00AC7BE1" w:rsidRPr="000B41B7">
              <w:t xml:space="preserve"> д</w:t>
            </w:r>
            <w:r w:rsidRPr="000B41B7">
              <w:t>ополнительное поле «Профиль деятельности» (описание см. в п. 9.1</w:t>
            </w:r>
            <w:r w:rsidR="003941B3">
              <w:t xml:space="preserve"> настоящей таблицы</w:t>
            </w:r>
            <w:r w:rsidRPr="000B41B7">
              <w:t>)</w:t>
            </w:r>
            <w:r w:rsidR="00BE3B41" w:rsidRPr="000B41B7">
              <w:t>.</w:t>
            </w:r>
          </w:p>
          <w:p w14:paraId="1DE11726" w14:textId="77777777" w:rsidR="00A630A3" w:rsidRPr="000B41B7" w:rsidRDefault="00A630A3" w:rsidP="00D428A0">
            <w:pPr>
              <w:pStyle w:val="phtablecellleft"/>
            </w:pPr>
            <w:r w:rsidRPr="000B41B7">
              <w:t>Поле доступно только для организаций типа «Государственное юридическое лицо»</w:t>
            </w:r>
            <w:r w:rsidR="00BE3B41" w:rsidRPr="000B41B7">
              <w:t xml:space="preserve"> или «Частное юридическое лицо»</w:t>
            </w:r>
          </w:p>
        </w:tc>
      </w:tr>
      <w:tr w:rsidR="005174F6" w:rsidRPr="000B41B7" w14:paraId="548DC6B2" w14:textId="77777777" w:rsidTr="00203E77">
        <w:tc>
          <w:tcPr>
            <w:tcW w:w="254" w:type="pct"/>
            <w:shd w:val="clear" w:color="auto" w:fill="auto"/>
          </w:tcPr>
          <w:p w14:paraId="7A26A88E" w14:textId="77777777" w:rsidR="00022BAB" w:rsidRPr="000B41B7" w:rsidRDefault="00AA524E" w:rsidP="00D428A0">
            <w:pPr>
              <w:pStyle w:val="phtablecellleft"/>
            </w:pPr>
            <w:r w:rsidRPr="000B41B7">
              <w:t>9.1</w:t>
            </w:r>
          </w:p>
        </w:tc>
        <w:tc>
          <w:tcPr>
            <w:tcW w:w="1094" w:type="pct"/>
            <w:shd w:val="clear" w:color="auto" w:fill="auto"/>
          </w:tcPr>
          <w:p w14:paraId="381D4F1D" w14:textId="77777777" w:rsidR="00022BAB" w:rsidRPr="000B41B7" w:rsidRDefault="00022BAB" w:rsidP="00D428A0">
            <w:pPr>
              <w:pStyle w:val="phtablecellleft"/>
            </w:pPr>
            <w:r w:rsidRPr="000B41B7">
              <w:t>Профиль деятельности</w:t>
            </w:r>
          </w:p>
        </w:tc>
        <w:tc>
          <w:tcPr>
            <w:tcW w:w="1597" w:type="pct"/>
            <w:shd w:val="clear" w:color="auto" w:fill="auto"/>
          </w:tcPr>
          <w:p w14:paraId="5770EB5E" w14:textId="361806B9" w:rsidR="00022BAB" w:rsidRPr="000B41B7" w:rsidRDefault="00AA524E" w:rsidP="00D428A0">
            <w:pPr>
              <w:pStyle w:val="phtablecellleft"/>
            </w:pPr>
            <w:r w:rsidRPr="000B41B7">
              <w:t>Профиль деятельности</w:t>
            </w:r>
            <w:r w:rsidR="000D3610">
              <w:t xml:space="preserve"> </w:t>
            </w:r>
            <w:r w:rsidR="000D3610" w:rsidRPr="000B41B7">
              <w:t>организации</w:t>
            </w:r>
          </w:p>
        </w:tc>
        <w:tc>
          <w:tcPr>
            <w:tcW w:w="2055" w:type="pct"/>
            <w:shd w:val="clear" w:color="auto" w:fill="auto"/>
          </w:tcPr>
          <w:p w14:paraId="22025B34" w14:textId="1CC06A16" w:rsidR="00022BAB" w:rsidRPr="000B41B7" w:rsidRDefault="00DC290B" w:rsidP="00D428A0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03CC37DE" wp14:editId="3A02E964">
                  <wp:extent cx="228600" cy="228600"/>
                  <wp:effectExtent l="0" t="0" r="0" b="0"/>
                  <wp:docPr id="13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3B41" w:rsidRPr="000B41B7">
              <w:t>.</w:t>
            </w:r>
          </w:p>
          <w:p w14:paraId="4F719C80" w14:textId="77777777" w:rsidR="00AF26DD" w:rsidRPr="000B41B7" w:rsidRDefault="00AF26DD" w:rsidP="00D428A0">
            <w:pPr>
              <w:pStyle w:val="phtablecellleft"/>
            </w:pPr>
            <w:r w:rsidRPr="000B41B7">
              <w:lastRenderedPageBreak/>
              <w:t>Поле доступно только для организаций типа «Государственное юридическое лицо» или «Частное юридическое лицо»</w:t>
            </w:r>
          </w:p>
        </w:tc>
      </w:tr>
      <w:tr w:rsidR="005174F6" w:rsidRPr="000B41B7" w14:paraId="28FBD5A1" w14:textId="77777777" w:rsidTr="00203E77">
        <w:tc>
          <w:tcPr>
            <w:tcW w:w="254" w:type="pct"/>
            <w:shd w:val="clear" w:color="auto" w:fill="auto"/>
          </w:tcPr>
          <w:p w14:paraId="5E0C7F97" w14:textId="77777777" w:rsidR="00022BAB" w:rsidRPr="000B41B7" w:rsidRDefault="00AA524E" w:rsidP="00D428A0">
            <w:pPr>
              <w:pStyle w:val="phtablecellleft"/>
            </w:pPr>
            <w:r w:rsidRPr="000B41B7">
              <w:lastRenderedPageBreak/>
              <w:t>10</w:t>
            </w:r>
          </w:p>
        </w:tc>
        <w:tc>
          <w:tcPr>
            <w:tcW w:w="1094" w:type="pct"/>
            <w:shd w:val="clear" w:color="auto" w:fill="auto"/>
          </w:tcPr>
          <w:p w14:paraId="2087B766" w14:textId="77777777" w:rsidR="00022BAB" w:rsidRPr="000B41B7" w:rsidRDefault="00022BAB" w:rsidP="00D428A0">
            <w:pPr>
              <w:pStyle w:val="phtablecellleft"/>
            </w:pPr>
            <w:r w:rsidRPr="000B41B7">
              <w:t>Уровень организации</w:t>
            </w:r>
          </w:p>
        </w:tc>
        <w:tc>
          <w:tcPr>
            <w:tcW w:w="1597" w:type="pct"/>
            <w:shd w:val="clear" w:color="auto" w:fill="auto"/>
          </w:tcPr>
          <w:p w14:paraId="11937AFB" w14:textId="77777777" w:rsidR="00022BAB" w:rsidRPr="000B41B7" w:rsidRDefault="00AA524E" w:rsidP="00D428A0">
            <w:pPr>
              <w:pStyle w:val="phtablecellleft"/>
            </w:pPr>
            <w:r w:rsidRPr="000B41B7">
              <w:t>Уровень медицинской организации</w:t>
            </w:r>
          </w:p>
        </w:tc>
        <w:tc>
          <w:tcPr>
            <w:tcW w:w="2055" w:type="pct"/>
            <w:shd w:val="clear" w:color="auto" w:fill="auto"/>
          </w:tcPr>
          <w:p w14:paraId="61E1A821" w14:textId="045A53E8" w:rsidR="00022BAB" w:rsidRPr="000B41B7" w:rsidRDefault="00DC290B" w:rsidP="00D428A0">
            <w:pPr>
              <w:pStyle w:val="phtablecellleft"/>
            </w:pPr>
            <w:r w:rsidRPr="000B41B7">
              <w:t xml:space="preserve">Выбор значения </w:t>
            </w:r>
            <w:r w:rsidR="00677DD8" w:rsidRPr="000B41B7">
              <w:t>из выпадающего списка с помощью кнопки</w:t>
            </w:r>
            <w:r w:rsidR="00CC66E6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4C880256" wp14:editId="4BE3FC7E">
                  <wp:extent cx="228600" cy="228600"/>
                  <wp:effectExtent l="0" t="0" r="0" b="0"/>
                  <wp:docPr id="14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4F6" w:rsidRPr="000B41B7" w14:paraId="4F9CFBA8" w14:textId="77777777" w:rsidTr="00203E77">
        <w:tc>
          <w:tcPr>
            <w:tcW w:w="254" w:type="pct"/>
            <w:shd w:val="clear" w:color="auto" w:fill="auto"/>
          </w:tcPr>
          <w:p w14:paraId="603F3A95" w14:textId="77777777" w:rsidR="00022BAB" w:rsidRPr="000B41B7" w:rsidRDefault="00AA524E" w:rsidP="00D428A0">
            <w:pPr>
              <w:pStyle w:val="phtablecellleft"/>
            </w:pPr>
            <w:r w:rsidRPr="000B41B7">
              <w:t>11</w:t>
            </w:r>
          </w:p>
        </w:tc>
        <w:tc>
          <w:tcPr>
            <w:tcW w:w="1094" w:type="pct"/>
            <w:shd w:val="clear" w:color="auto" w:fill="auto"/>
          </w:tcPr>
          <w:p w14:paraId="74B74FB3" w14:textId="77777777" w:rsidR="00022BAB" w:rsidRPr="000B41B7" w:rsidRDefault="00022BAB" w:rsidP="00D428A0">
            <w:pPr>
              <w:pStyle w:val="phtablecellleft"/>
            </w:pPr>
            <w:r w:rsidRPr="000B41B7">
              <w:t>Территориальный признак</w:t>
            </w:r>
          </w:p>
        </w:tc>
        <w:tc>
          <w:tcPr>
            <w:tcW w:w="1597" w:type="pct"/>
            <w:shd w:val="clear" w:color="auto" w:fill="auto"/>
          </w:tcPr>
          <w:p w14:paraId="3779839C" w14:textId="2D3962EC" w:rsidR="00022BAB" w:rsidRPr="000B41B7" w:rsidRDefault="0098193A" w:rsidP="00D428A0">
            <w:pPr>
              <w:pStyle w:val="phtablecellleft"/>
            </w:pPr>
            <w:r w:rsidRPr="000B41B7">
              <w:t>Территориальный признак</w:t>
            </w:r>
            <w:r w:rsidR="000D3610" w:rsidRPr="000B41B7">
              <w:t xml:space="preserve"> организации</w:t>
            </w:r>
          </w:p>
        </w:tc>
        <w:tc>
          <w:tcPr>
            <w:tcW w:w="2055" w:type="pct"/>
            <w:shd w:val="clear" w:color="auto" w:fill="auto"/>
          </w:tcPr>
          <w:p w14:paraId="4BBABBA2" w14:textId="1F8EC00B" w:rsidR="00022BAB" w:rsidRPr="000B41B7" w:rsidRDefault="00DC290B" w:rsidP="00D428A0">
            <w:pPr>
              <w:pStyle w:val="phtablecellleft"/>
            </w:pPr>
            <w:r w:rsidRPr="000B41B7">
              <w:t xml:space="preserve">Выбор значения </w:t>
            </w:r>
            <w:r w:rsidR="00677DD8" w:rsidRPr="000B41B7">
              <w:t>из выпадающего списка с помощью кнопки</w:t>
            </w:r>
            <w:r w:rsidR="00CC66E6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18CE6A0C" wp14:editId="3D6D2770">
                  <wp:extent cx="228600" cy="228600"/>
                  <wp:effectExtent l="0" t="0" r="0" b="0"/>
                  <wp:docPr id="15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193A" w:rsidRPr="000B41B7">
              <w:t xml:space="preserve">. </w:t>
            </w:r>
          </w:p>
          <w:p w14:paraId="55BD0606" w14:textId="77777777" w:rsidR="0098193A" w:rsidRPr="000B41B7" w:rsidRDefault="0098193A" w:rsidP="00D428A0">
            <w:pPr>
              <w:pStyle w:val="phtablecellleft"/>
            </w:pPr>
            <w:r w:rsidRPr="000B41B7">
              <w:t>Поле доступно только для организаций типа «</w:t>
            </w:r>
            <w:r w:rsidR="00023FC3" w:rsidRPr="000B41B7">
              <w:t>Государственное юридическое лицо</w:t>
            </w:r>
            <w:r w:rsidRPr="000B41B7">
              <w:t>»</w:t>
            </w:r>
          </w:p>
        </w:tc>
      </w:tr>
      <w:tr w:rsidR="005174F6" w:rsidRPr="000B41B7" w14:paraId="18E3F2D9" w14:textId="77777777" w:rsidTr="00203E77">
        <w:tc>
          <w:tcPr>
            <w:tcW w:w="254" w:type="pct"/>
            <w:shd w:val="clear" w:color="auto" w:fill="auto"/>
          </w:tcPr>
          <w:p w14:paraId="546F2FF3" w14:textId="77777777" w:rsidR="00022BAB" w:rsidRPr="000B41B7" w:rsidRDefault="0098193A" w:rsidP="00D428A0">
            <w:pPr>
              <w:pStyle w:val="phtablecellleft"/>
            </w:pPr>
            <w:r w:rsidRPr="000B41B7">
              <w:t>12</w:t>
            </w:r>
          </w:p>
        </w:tc>
        <w:tc>
          <w:tcPr>
            <w:tcW w:w="1094" w:type="pct"/>
            <w:shd w:val="clear" w:color="auto" w:fill="auto"/>
          </w:tcPr>
          <w:p w14:paraId="488F67E6" w14:textId="77777777" w:rsidR="00022BAB" w:rsidRPr="000B41B7" w:rsidRDefault="00022BAB" w:rsidP="00D428A0">
            <w:pPr>
              <w:pStyle w:val="phtablecellleft"/>
            </w:pPr>
            <w:r w:rsidRPr="000B41B7">
              <w:t>ИНН</w:t>
            </w:r>
          </w:p>
        </w:tc>
        <w:tc>
          <w:tcPr>
            <w:tcW w:w="1597" w:type="pct"/>
            <w:shd w:val="clear" w:color="auto" w:fill="auto"/>
          </w:tcPr>
          <w:p w14:paraId="4091CE9A" w14:textId="77777777" w:rsidR="00022BAB" w:rsidRPr="000B41B7" w:rsidRDefault="0098193A" w:rsidP="00D428A0">
            <w:pPr>
              <w:pStyle w:val="phtablecellleft"/>
            </w:pPr>
            <w:r w:rsidRPr="000B41B7">
              <w:t>ИНН организации</w:t>
            </w:r>
          </w:p>
        </w:tc>
        <w:tc>
          <w:tcPr>
            <w:tcW w:w="2055" w:type="pct"/>
            <w:shd w:val="clear" w:color="auto" w:fill="auto"/>
          </w:tcPr>
          <w:p w14:paraId="34AFC0F0" w14:textId="77777777" w:rsidR="00022BAB" w:rsidRPr="000B41B7" w:rsidRDefault="0098193A" w:rsidP="00D428A0">
            <w:pPr>
              <w:pStyle w:val="phtablecellleft"/>
            </w:pPr>
            <w:r w:rsidRPr="00CD6BAE">
              <w:rPr>
                <w:shd w:val="clear" w:color="auto" w:fill="FFFFFF"/>
              </w:rPr>
              <w:t xml:space="preserve">Числовое поле для ввода </w:t>
            </w:r>
            <w:r w:rsidR="003941B3" w:rsidRPr="00CD6BAE">
              <w:rPr>
                <w:shd w:val="clear" w:color="auto" w:fill="FFFFFF"/>
              </w:rPr>
              <w:br/>
            </w:r>
            <w:r w:rsidRPr="00CD6BAE">
              <w:rPr>
                <w:shd w:val="clear" w:color="auto" w:fill="FFFFFF"/>
              </w:rPr>
              <w:t xml:space="preserve">с ограничением в </w:t>
            </w:r>
            <w:r w:rsidR="00022BAB" w:rsidRPr="00CD6BAE">
              <w:rPr>
                <w:shd w:val="clear" w:color="auto" w:fill="FFFFFF"/>
              </w:rPr>
              <w:t xml:space="preserve">10 </w:t>
            </w:r>
            <w:r w:rsidRPr="00CD6BAE">
              <w:rPr>
                <w:shd w:val="clear" w:color="auto" w:fill="FFFFFF"/>
              </w:rPr>
              <w:t>символов</w:t>
            </w:r>
            <w:r w:rsidR="00023FC3" w:rsidRPr="00CD6BAE">
              <w:rPr>
                <w:shd w:val="clear" w:color="auto" w:fill="FFFFFF"/>
              </w:rPr>
              <w:t xml:space="preserve"> </w:t>
            </w:r>
            <w:r w:rsidR="00023FC3" w:rsidRPr="000B41B7">
              <w:t>для организаций типа «Государственное юридическое лицо или «Частное юридическое лицо».</w:t>
            </w:r>
          </w:p>
          <w:p w14:paraId="55898C9B" w14:textId="77777777" w:rsidR="00023FC3" w:rsidRPr="000B41B7" w:rsidRDefault="00023FC3" w:rsidP="00D428A0">
            <w:pPr>
              <w:pStyle w:val="phtablecellleft"/>
            </w:pPr>
            <w:r w:rsidRPr="00CD6BAE">
              <w:rPr>
                <w:shd w:val="clear" w:color="auto" w:fill="FFFFFF"/>
              </w:rPr>
              <w:t xml:space="preserve">Числовое поле для ввода </w:t>
            </w:r>
            <w:r w:rsidR="003941B3" w:rsidRPr="00CD6BAE">
              <w:rPr>
                <w:shd w:val="clear" w:color="auto" w:fill="FFFFFF"/>
              </w:rPr>
              <w:br/>
            </w:r>
            <w:r w:rsidRPr="00CD6BAE">
              <w:rPr>
                <w:shd w:val="clear" w:color="auto" w:fill="FFFFFF"/>
              </w:rPr>
              <w:t xml:space="preserve">с ограничением в 12 символов </w:t>
            </w:r>
            <w:r w:rsidRPr="000B41B7">
              <w:t>для организаций типа «</w:t>
            </w:r>
            <w:r w:rsidR="00BE3B41" w:rsidRPr="000B41B7">
              <w:t>Индивидуальный предприниматель»</w:t>
            </w:r>
          </w:p>
        </w:tc>
      </w:tr>
      <w:tr w:rsidR="005174F6" w:rsidRPr="000B41B7" w14:paraId="2B29B1B9" w14:textId="77777777" w:rsidTr="00203E77">
        <w:tc>
          <w:tcPr>
            <w:tcW w:w="254" w:type="pct"/>
            <w:shd w:val="clear" w:color="auto" w:fill="auto"/>
          </w:tcPr>
          <w:p w14:paraId="7BE82ED1" w14:textId="77777777" w:rsidR="0098193A" w:rsidRPr="000B41B7" w:rsidRDefault="0098193A" w:rsidP="00D428A0">
            <w:pPr>
              <w:pStyle w:val="phtablecellleft"/>
            </w:pPr>
            <w:r w:rsidRPr="000B41B7">
              <w:t>13</w:t>
            </w:r>
          </w:p>
        </w:tc>
        <w:tc>
          <w:tcPr>
            <w:tcW w:w="1094" w:type="pct"/>
            <w:shd w:val="clear" w:color="auto" w:fill="auto"/>
          </w:tcPr>
          <w:p w14:paraId="15590CC7" w14:textId="77777777" w:rsidR="0098193A" w:rsidRPr="000B41B7" w:rsidRDefault="0098193A" w:rsidP="00D428A0">
            <w:pPr>
              <w:pStyle w:val="phtablecellleft"/>
            </w:pPr>
            <w:r w:rsidRPr="000B41B7">
              <w:t>КПП</w:t>
            </w:r>
          </w:p>
        </w:tc>
        <w:tc>
          <w:tcPr>
            <w:tcW w:w="1597" w:type="pct"/>
            <w:shd w:val="clear" w:color="auto" w:fill="auto"/>
          </w:tcPr>
          <w:p w14:paraId="144BE3B8" w14:textId="77777777" w:rsidR="0098193A" w:rsidRPr="000B41B7" w:rsidRDefault="0098193A" w:rsidP="00D428A0">
            <w:pPr>
              <w:pStyle w:val="phtablecellleft"/>
            </w:pPr>
            <w:r w:rsidRPr="000B41B7">
              <w:t>КПП организации</w:t>
            </w:r>
          </w:p>
        </w:tc>
        <w:tc>
          <w:tcPr>
            <w:tcW w:w="2055" w:type="pct"/>
            <w:shd w:val="clear" w:color="auto" w:fill="auto"/>
          </w:tcPr>
          <w:p w14:paraId="3E6BD0E0" w14:textId="77777777" w:rsidR="0098193A" w:rsidRPr="00CD6BAE" w:rsidRDefault="0098193A" w:rsidP="00D428A0">
            <w:pPr>
              <w:pStyle w:val="phtablecellleft"/>
              <w:rPr>
                <w:shd w:val="clear" w:color="auto" w:fill="FFFFFF"/>
              </w:rPr>
            </w:pPr>
            <w:r w:rsidRPr="00CD6BAE">
              <w:rPr>
                <w:shd w:val="clear" w:color="auto" w:fill="FFFFFF"/>
              </w:rPr>
              <w:t xml:space="preserve">Числовое поле для ввода </w:t>
            </w:r>
            <w:r w:rsidR="003941B3" w:rsidRPr="00CD6BAE">
              <w:rPr>
                <w:shd w:val="clear" w:color="auto" w:fill="FFFFFF"/>
              </w:rPr>
              <w:br/>
            </w:r>
            <w:r w:rsidRPr="00CD6BAE">
              <w:rPr>
                <w:shd w:val="clear" w:color="auto" w:fill="FFFFFF"/>
              </w:rPr>
              <w:t>с ограничением в 9 символов</w:t>
            </w:r>
            <w:r w:rsidR="00BE3B41" w:rsidRPr="00CD6BAE">
              <w:rPr>
                <w:shd w:val="clear" w:color="auto" w:fill="FFFFFF"/>
              </w:rPr>
              <w:t>.</w:t>
            </w:r>
          </w:p>
          <w:p w14:paraId="493902B5" w14:textId="77777777" w:rsidR="00023FC3" w:rsidRPr="000B41B7" w:rsidRDefault="00023FC3" w:rsidP="00D428A0">
            <w:pPr>
              <w:pStyle w:val="phtablecellleft"/>
            </w:pPr>
            <w:r w:rsidRPr="000B41B7">
              <w:t>Поле доступно только для организаций типа «Государственное юридическое лицо»</w:t>
            </w:r>
            <w:r w:rsidR="00BE3B41" w:rsidRPr="000B41B7">
              <w:t xml:space="preserve"> или «Частное юридическое лицо»</w:t>
            </w:r>
          </w:p>
        </w:tc>
      </w:tr>
      <w:tr w:rsidR="005174F6" w:rsidRPr="000B41B7" w14:paraId="1242CDAC" w14:textId="77777777" w:rsidTr="00203E77">
        <w:tc>
          <w:tcPr>
            <w:tcW w:w="254" w:type="pct"/>
            <w:shd w:val="clear" w:color="auto" w:fill="auto"/>
          </w:tcPr>
          <w:p w14:paraId="7993C31F" w14:textId="77777777" w:rsidR="00022BAB" w:rsidRPr="000B41B7" w:rsidRDefault="0098193A" w:rsidP="00D428A0">
            <w:pPr>
              <w:pStyle w:val="phtablecellleft"/>
            </w:pPr>
            <w:r w:rsidRPr="000B41B7">
              <w:t>14</w:t>
            </w:r>
          </w:p>
        </w:tc>
        <w:tc>
          <w:tcPr>
            <w:tcW w:w="1094" w:type="pct"/>
            <w:shd w:val="clear" w:color="auto" w:fill="auto"/>
          </w:tcPr>
          <w:p w14:paraId="34B16FF4" w14:textId="77777777" w:rsidR="00BE3B41" w:rsidRPr="000B41B7" w:rsidRDefault="00022BAB" w:rsidP="00D428A0">
            <w:pPr>
              <w:pStyle w:val="phtablecellleft"/>
            </w:pPr>
            <w:r w:rsidRPr="000B41B7">
              <w:t>ОГРН</w:t>
            </w:r>
            <w:r w:rsidR="00E83C05" w:rsidRPr="000B41B7">
              <w:t xml:space="preserve"> </w:t>
            </w:r>
            <w:r w:rsidR="00BE3B41" w:rsidRPr="000B41B7">
              <w:t>или</w:t>
            </w:r>
          </w:p>
          <w:p w14:paraId="1620A881" w14:textId="77777777" w:rsidR="00BE3B41" w:rsidRPr="000B41B7" w:rsidRDefault="00BE3B41" w:rsidP="00D428A0">
            <w:pPr>
              <w:pStyle w:val="phtablecellleft"/>
            </w:pPr>
            <w:r w:rsidRPr="000B41B7">
              <w:t>ОГРН ИП</w:t>
            </w:r>
          </w:p>
        </w:tc>
        <w:tc>
          <w:tcPr>
            <w:tcW w:w="1597" w:type="pct"/>
            <w:shd w:val="clear" w:color="auto" w:fill="auto"/>
          </w:tcPr>
          <w:p w14:paraId="7DED0D90" w14:textId="77777777" w:rsidR="00022BAB" w:rsidRPr="000B41B7" w:rsidRDefault="0098193A" w:rsidP="00D428A0">
            <w:pPr>
              <w:pStyle w:val="phtablecellleft"/>
            </w:pPr>
            <w:r w:rsidRPr="000B41B7">
              <w:t>ОГРН организации</w:t>
            </w:r>
          </w:p>
        </w:tc>
        <w:tc>
          <w:tcPr>
            <w:tcW w:w="2055" w:type="pct"/>
            <w:shd w:val="clear" w:color="auto" w:fill="auto"/>
          </w:tcPr>
          <w:p w14:paraId="0A2E5011" w14:textId="77777777" w:rsidR="00023FC3" w:rsidRPr="000B41B7" w:rsidRDefault="0098193A" w:rsidP="00D428A0">
            <w:pPr>
              <w:pStyle w:val="phtablecellleft"/>
            </w:pPr>
            <w:r w:rsidRPr="00CD6BAE">
              <w:rPr>
                <w:shd w:val="clear" w:color="auto" w:fill="FFFFFF"/>
              </w:rPr>
              <w:t xml:space="preserve">Числовое поле для ввода </w:t>
            </w:r>
            <w:r w:rsidR="003941B3" w:rsidRPr="00CD6BAE">
              <w:rPr>
                <w:shd w:val="clear" w:color="auto" w:fill="FFFFFF"/>
              </w:rPr>
              <w:br/>
            </w:r>
            <w:r w:rsidRPr="00CD6BAE">
              <w:rPr>
                <w:shd w:val="clear" w:color="auto" w:fill="FFFFFF"/>
              </w:rPr>
              <w:t>с ограничением в 13 символов</w:t>
            </w:r>
            <w:r w:rsidR="00023FC3" w:rsidRPr="00CD6BAE">
              <w:rPr>
                <w:shd w:val="clear" w:color="auto" w:fill="FFFFFF"/>
              </w:rPr>
              <w:t xml:space="preserve"> </w:t>
            </w:r>
            <w:r w:rsidR="00023FC3" w:rsidRPr="000B41B7">
              <w:t>для организаций типа «Государственное юридическое лицо или «Частное юридическое лицо».</w:t>
            </w:r>
          </w:p>
          <w:p w14:paraId="2DC24E4E" w14:textId="77777777" w:rsidR="00022BAB" w:rsidRPr="000B41B7" w:rsidRDefault="00023FC3" w:rsidP="00D428A0">
            <w:pPr>
              <w:pStyle w:val="phtablecellleft"/>
            </w:pPr>
            <w:r w:rsidRPr="00CD6BAE">
              <w:rPr>
                <w:shd w:val="clear" w:color="auto" w:fill="FFFFFF"/>
              </w:rPr>
              <w:t xml:space="preserve">Числовое поле для ввода </w:t>
            </w:r>
            <w:r w:rsidR="003941B3" w:rsidRPr="00CD6BAE">
              <w:rPr>
                <w:shd w:val="clear" w:color="auto" w:fill="FFFFFF"/>
              </w:rPr>
              <w:br/>
            </w:r>
            <w:r w:rsidRPr="00CD6BAE">
              <w:rPr>
                <w:shd w:val="clear" w:color="auto" w:fill="FFFFFF"/>
              </w:rPr>
              <w:t xml:space="preserve">с ограничением в 15 символов </w:t>
            </w:r>
            <w:r w:rsidRPr="000B41B7">
              <w:t>для организаций типа «</w:t>
            </w:r>
            <w:r w:rsidR="00BE3B41" w:rsidRPr="000B41B7">
              <w:t>Индивидуальный предприниматель»</w:t>
            </w:r>
          </w:p>
        </w:tc>
      </w:tr>
      <w:tr w:rsidR="005174F6" w:rsidRPr="000B41B7" w14:paraId="52D1FCC6" w14:textId="77777777" w:rsidTr="00203E77">
        <w:tc>
          <w:tcPr>
            <w:tcW w:w="254" w:type="pct"/>
            <w:shd w:val="clear" w:color="auto" w:fill="auto"/>
          </w:tcPr>
          <w:p w14:paraId="27D8EFF7" w14:textId="77777777" w:rsidR="00022BAB" w:rsidRPr="000B41B7" w:rsidRDefault="0098193A" w:rsidP="00D428A0">
            <w:pPr>
              <w:pStyle w:val="phtablecellleft"/>
            </w:pPr>
            <w:r w:rsidRPr="000B41B7">
              <w:t>15</w:t>
            </w:r>
          </w:p>
        </w:tc>
        <w:tc>
          <w:tcPr>
            <w:tcW w:w="1094" w:type="pct"/>
            <w:shd w:val="clear" w:color="auto" w:fill="auto"/>
          </w:tcPr>
          <w:p w14:paraId="487A9E36" w14:textId="77777777" w:rsidR="00022BAB" w:rsidRPr="000B41B7" w:rsidRDefault="00022BAB" w:rsidP="00D428A0">
            <w:pPr>
              <w:pStyle w:val="phtablecellleft"/>
            </w:pPr>
            <w:r w:rsidRPr="000B41B7">
              <w:t>ОКОПФ</w:t>
            </w:r>
          </w:p>
        </w:tc>
        <w:tc>
          <w:tcPr>
            <w:tcW w:w="1597" w:type="pct"/>
            <w:shd w:val="clear" w:color="auto" w:fill="auto"/>
          </w:tcPr>
          <w:p w14:paraId="23146266" w14:textId="77777777" w:rsidR="00022BAB" w:rsidRPr="000B41B7" w:rsidRDefault="0098193A" w:rsidP="00D428A0">
            <w:pPr>
              <w:pStyle w:val="phtablecellleft"/>
            </w:pPr>
            <w:r w:rsidRPr="000B41B7">
              <w:t>ОКОПФ организации</w:t>
            </w:r>
          </w:p>
        </w:tc>
        <w:tc>
          <w:tcPr>
            <w:tcW w:w="2055" w:type="pct"/>
            <w:shd w:val="clear" w:color="auto" w:fill="auto"/>
          </w:tcPr>
          <w:p w14:paraId="1C925789" w14:textId="540ED178" w:rsidR="00F45015" w:rsidRDefault="00DC290B" w:rsidP="0018016A">
            <w:pPr>
              <w:pStyle w:val="phtablecellleft"/>
            </w:pPr>
            <w:r w:rsidRPr="000B41B7">
              <w:t xml:space="preserve">Выбор значения </w:t>
            </w:r>
            <w:r w:rsidR="00677DD8" w:rsidRPr="000B41B7">
              <w:t xml:space="preserve">из выпадающего списка </w:t>
            </w:r>
            <w:r w:rsidR="00F45015">
              <w:br/>
            </w:r>
            <w:r w:rsidR="00677DD8" w:rsidRPr="000B41B7">
              <w:t>с помощью кнопки</w:t>
            </w:r>
            <w:r w:rsidR="00CC66E6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41C708CE" wp14:editId="7331AEE1">
                  <wp:extent cx="228600" cy="228600"/>
                  <wp:effectExtent l="0" t="0" r="0" b="0"/>
                  <wp:docPr id="16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66E6" w:rsidRPr="000B41B7">
              <w:t xml:space="preserve">. </w:t>
            </w:r>
          </w:p>
          <w:p w14:paraId="600FA24B" w14:textId="11788493" w:rsidR="00022BAB" w:rsidRPr="000B41B7" w:rsidRDefault="00CC66E6" w:rsidP="0018016A">
            <w:pPr>
              <w:pStyle w:val="phtablecellleft"/>
            </w:pPr>
            <w:r w:rsidRPr="000B41B7">
              <w:t xml:space="preserve">Чтобы очистить поле </w:t>
            </w:r>
            <w:r w:rsidR="0018016A" w:rsidRPr="000B41B7">
              <w:t xml:space="preserve">необходимо </w:t>
            </w:r>
            <w:r w:rsidR="00C47FE2" w:rsidRPr="000B41B7">
              <w:t>наж</w:t>
            </w:r>
            <w:r w:rsidR="0018016A" w:rsidRPr="000B41B7">
              <w:t>ать</w:t>
            </w:r>
            <w:r w:rsidRPr="000B41B7">
              <w:t xml:space="preserve"> на кнопку </w:t>
            </w:r>
            <w:r w:rsidR="000151AA">
              <w:rPr>
                <w:noProof/>
              </w:rPr>
              <w:drawing>
                <wp:inline distT="0" distB="0" distL="0" distR="0" wp14:anchorId="0BA99464" wp14:editId="64119470">
                  <wp:extent cx="304800" cy="266700"/>
                  <wp:effectExtent l="0" t="0" r="0" b="0"/>
                  <wp:docPr id="1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4F6" w:rsidRPr="000B41B7" w14:paraId="1F488BA4" w14:textId="77777777" w:rsidTr="00F45015">
        <w:trPr>
          <w:trHeight w:val="1767"/>
        </w:trPr>
        <w:tc>
          <w:tcPr>
            <w:tcW w:w="254" w:type="pct"/>
            <w:shd w:val="clear" w:color="auto" w:fill="auto"/>
          </w:tcPr>
          <w:p w14:paraId="5CDB167D" w14:textId="77777777" w:rsidR="00851C73" w:rsidRPr="000B41B7" w:rsidRDefault="00851C73" w:rsidP="00D428A0">
            <w:pPr>
              <w:pStyle w:val="phtablecellleft"/>
            </w:pPr>
            <w:r w:rsidRPr="000B41B7">
              <w:t>16</w:t>
            </w:r>
          </w:p>
        </w:tc>
        <w:tc>
          <w:tcPr>
            <w:tcW w:w="1094" w:type="pct"/>
            <w:shd w:val="clear" w:color="auto" w:fill="auto"/>
          </w:tcPr>
          <w:p w14:paraId="5BFA9C17" w14:textId="77777777" w:rsidR="00851C73" w:rsidRPr="000B41B7" w:rsidRDefault="00851C73" w:rsidP="00D428A0">
            <w:pPr>
              <w:pStyle w:val="phtablecellleft"/>
            </w:pPr>
            <w:r w:rsidRPr="000B41B7">
              <w:t>Специализированные признаки</w:t>
            </w:r>
          </w:p>
        </w:tc>
        <w:tc>
          <w:tcPr>
            <w:tcW w:w="1597" w:type="pct"/>
            <w:shd w:val="clear" w:color="auto" w:fill="auto"/>
          </w:tcPr>
          <w:p w14:paraId="384300AA" w14:textId="77777777" w:rsidR="00851C73" w:rsidRPr="000B41B7" w:rsidRDefault="00EF7131" w:rsidP="00EF7131">
            <w:pPr>
              <w:pStyle w:val="phtablecellleft"/>
            </w:pPr>
            <w:r w:rsidRPr="000B41B7">
              <w:t>Перечень с</w:t>
            </w:r>
            <w:r w:rsidR="00851C73" w:rsidRPr="000B41B7">
              <w:t>пециализированны</w:t>
            </w:r>
            <w:r w:rsidRPr="000B41B7">
              <w:t>х</w:t>
            </w:r>
            <w:r w:rsidR="00851C73" w:rsidRPr="000B41B7">
              <w:t xml:space="preserve"> признак</w:t>
            </w:r>
            <w:r w:rsidRPr="000B41B7">
              <w:t>ов</w:t>
            </w:r>
            <w:r w:rsidR="00851C73" w:rsidRPr="000B41B7">
              <w:t xml:space="preserve"> организации</w:t>
            </w:r>
          </w:p>
        </w:tc>
        <w:tc>
          <w:tcPr>
            <w:tcW w:w="2055" w:type="pct"/>
            <w:shd w:val="clear" w:color="auto" w:fill="auto"/>
          </w:tcPr>
          <w:p w14:paraId="7D7D3938" w14:textId="46AAF21A" w:rsidR="00EF7131" w:rsidRPr="000B41B7" w:rsidRDefault="00EF7131" w:rsidP="00EF7131">
            <w:pPr>
              <w:pStyle w:val="phtablecellleft"/>
            </w:pPr>
            <w:r w:rsidRPr="000B41B7">
              <w:t xml:space="preserve">Для указания специализированного признака необходимо </w:t>
            </w:r>
            <w:r w:rsidR="00652F99" w:rsidRPr="000B41B7">
              <w:t xml:space="preserve">нажать </w:t>
            </w:r>
            <w:r w:rsidR="003941B3">
              <w:br/>
            </w:r>
            <w:r w:rsidR="00652F99" w:rsidRPr="000B41B7">
              <w:t>на кнопку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03AE73BC" wp14:editId="0A039655">
                  <wp:extent cx="695325" cy="190500"/>
                  <wp:effectExtent l="0" t="0" r="0" b="0"/>
                  <wp:docPr id="18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>.</w:t>
            </w:r>
          </w:p>
          <w:p w14:paraId="480913C7" w14:textId="02AE07CB" w:rsidR="00851C73" w:rsidRPr="000B41B7" w:rsidRDefault="00EF7131" w:rsidP="00EF7131">
            <w:pPr>
              <w:pStyle w:val="phtablecellleft"/>
            </w:pPr>
            <w:r w:rsidRPr="000B41B7">
              <w:t xml:space="preserve">В открывшемся окне необходимо выбрать признаки и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569A97A3" wp14:editId="423191AA">
                  <wp:extent cx="714375" cy="200025"/>
                  <wp:effectExtent l="0" t="0" r="0" b="0"/>
                  <wp:docPr id="19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A9EDEF" w14:textId="77777777" w:rsidR="00F45015" w:rsidRDefault="00F45015" w:rsidP="00A275A4">
      <w:pPr>
        <w:pStyle w:val="phnormal"/>
      </w:pPr>
    </w:p>
    <w:p w14:paraId="3D21DDF5" w14:textId="3534E109" w:rsidR="0084536A" w:rsidRPr="000B41B7" w:rsidRDefault="002F6C3C" w:rsidP="00A275A4">
      <w:pPr>
        <w:pStyle w:val="phnormal"/>
      </w:pPr>
      <w:r w:rsidRPr="000B41B7">
        <w:lastRenderedPageBreak/>
        <w:t xml:space="preserve">Для сохранения внесенных данных </w:t>
      </w:r>
      <w:r w:rsidR="00B84B35" w:rsidRPr="000B41B7">
        <w:t xml:space="preserve">необходимо </w:t>
      </w:r>
      <w:r w:rsidR="0084536A" w:rsidRPr="000B41B7">
        <w:t>наж</w:t>
      </w:r>
      <w:r w:rsidR="00B84B35" w:rsidRPr="000B41B7">
        <w:t>ать</w:t>
      </w:r>
      <w:r w:rsidR="0084536A" w:rsidRPr="000B41B7">
        <w:t xml:space="preserve"> на кнопку «Сохранить». </w:t>
      </w:r>
      <w:r w:rsidRPr="000B41B7">
        <w:t>Окно редактирования закроется, внесенные данные отобразятся</w:t>
      </w:r>
      <w:r w:rsidR="0084536A" w:rsidRPr="000B41B7">
        <w:t xml:space="preserve"> </w:t>
      </w:r>
      <w:r w:rsidR="00206F4F" w:rsidRPr="000B41B7">
        <w:t>в</w:t>
      </w:r>
      <w:r w:rsidR="00875E30" w:rsidRPr="000B41B7">
        <w:t xml:space="preserve"> </w:t>
      </w:r>
      <w:r w:rsidR="00206F4F" w:rsidRPr="000B41B7">
        <w:t xml:space="preserve">карточке сведений </w:t>
      </w:r>
      <w:r w:rsidR="007F4B12" w:rsidRPr="000B41B7">
        <w:br/>
      </w:r>
      <w:r w:rsidR="00F159C6" w:rsidRPr="000B41B7">
        <w:t xml:space="preserve">о </w:t>
      </w:r>
      <w:r w:rsidR="00206F4F" w:rsidRPr="000B41B7">
        <w:t>медицинской организации</w:t>
      </w:r>
      <w:r w:rsidR="0084536A" w:rsidRPr="000B41B7">
        <w:t>.</w:t>
      </w:r>
    </w:p>
    <w:p w14:paraId="574CCF80" w14:textId="77777777" w:rsidR="0084536A" w:rsidRPr="000B41B7" w:rsidRDefault="002F6C3C" w:rsidP="00A275A4">
      <w:pPr>
        <w:pStyle w:val="phnormal"/>
      </w:pPr>
      <w:r w:rsidRPr="000B41B7">
        <w:t xml:space="preserve">Нажатие кнопки «Отменить» инициирует закрытие окна редактирования </w:t>
      </w:r>
      <w:r w:rsidR="002437FC">
        <w:br/>
      </w:r>
      <w:r w:rsidRPr="000B41B7">
        <w:t>без сохранения изменений.</w:t>
      </w:r>
    </w:p>
    <w:p w14:paraId="38C156FD" w14:textId="7BAEC4A6" w:rsidR="005C5BCE" w:rsidRPr="000B41B7" w:rsidRDefault="005C5BCE" w:rsidP="00792E05">
      <w:pPr>
        <w:pStyle w:val="phnormal"/>
      </w:pPr>
      <w:r w:rsidRPr="000B41B7">
        <w:t xml:space="preserve">Для просмотра сотрудников, у которых в личном </w:t>
      </w:r>
      <w:r w:rsidR="00D75AAA" w:rsidRPr="000B41B7">
        <w:t>деле</w:t>
      </w:r>
      <w:r w:rsidRPr="000B41B7">
        <w:t xml:space="preserve"> указана данная организация</w:t>
      </w:r>
      <w:r w:rsidR="00FB4B6B" w:rsidRPr="000B41B7">
        <w:t>,</w:t>
      </w:r>
      <w:r w:rsidRPr="000B41B7">
        <w:t xml:space="preserve"> </w:t>
      </w:r>
      <w:r w:rsidR="00B84B35" w:rsidRPr="000B41B7">
        <w:t xml:space="preserve">необходимо </w:t>
      </w:r>
      <w:r w:rsidRPr="000B41B7">
        <w:t>наж</w:t>
      </w:r>
      <w:r w:rsidR="00B84B35" w:rsidRPr="000B41B7">
        <w:t>ать</w:t>
      </w:r>
      <w:r w:rsidRPr="000B41B7">
        <w:t xml:space="preserve"> на кнопку </w:t>
      </w:r>
      <w:r w:rsidR="000151AA">
        <w:rPr>
          <w:noProof/>
        </w:rPr>
        <w:drawing>
          <wp:inline distT="0" distB="0" distL="0" distR="0" wp14:anchorId="03B825BB" wp14:editId="1C46782E">
            <wp:extent cx="1647825" cy="257175"/>
            <wp:effectExtent l="0" t="0" r="0" b="0"/>
            <wp:docPr id="20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F4F" w:rsidRPr="000B41B7">
        <w:t xml:space="preserve"> (кнопка доступна только для тех пользователей, у которых имеется доступ к </w:t>
      </w:r>
      <w:r w:rsidR="0006050E">
        <w:t>ФРМР</w:t>
      </w:r>
      <w:r w:rsidR="00206F4F" w:rsidRPr="000B41B7">
        <w:t>)</w:t>
      </w:r>
      <w:r w:rsidRPr="000B41B7">
        <w:t xml:space="preserve">, откроется </w:t>
      </w:r>
      <w:r w:rsidR="004240FD" w:rsidRPr="000B41B7">
        <w:t xml:space="preserve">страница </w:t>
      </w:r>
      <w:r w:rsidR="0006050E">
        <w:t xml:space="preserve">ФРМР </w:t>
      </w:r>
      <w:r w:rsidR="008F4561" w:rsidRPr="000B41B7">
        <w:t>со списком сотрудников</w:t>
      </w:r>
      <w:r w:rsidR="004240FD" w:rsidRPr="000B41B7">
        <w:t xml:space="preserve"> (</w:t>
      </w:r>
      <w:r w:rsidR="00445B65" w:rsidRPr="000B41B7">
        <w:fldChar w:fldCharType="begin"/>
      </w:r>
      <w:r w:rsidR="001520E7" w:rsidRPr="000B41B7">
        <w:instrText xml:space="preserve"> REF _Ref11327414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10</w:t>
      </w:r>
      <w:r w:rsidR="00445B65" w:rsidRPr="000B41B7">
        <w:fldChar w:fldCharType="end"/>
      </w:r>
      <w:r w:rsidR="004240FD" w:rsidRPr="000B41B7">
        <w:t>)</w:t>
      </w:r>
      <w:r w:rsidR="00567866" w:rsidRPr="000B41B7">
        <w:t>.</w:t>
      </w:r>
    </w:p>
    <w:p w14:paraId="6C32FA8E" w14:textId="22F60008" w:rsidR="001520E7" w:rsidRPr="000B41B7" w:rsidRDefault="000151AA" w:rsidP="002830AD">
      <w:pPr>
        <w:pStyle w:val="phfigure"/>
      </w:pPr>
      <w:r>
        <w:rPr>
          <w:noProof/>
        </w:rPr>
        <w:drawing>
          <wp:inline distT="0" distB="0" distL="0" distR="0" wp14:anchorId="4A8C1E6C" wp14:editId="3703AC4E">
            <wp:extent cx="6010275" cy="2066925"/>
            <wp:effectExtent l="0" t="0" r="0" b="0"/>
            <wp:docPr id="2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300D5" w14:textId="54951051" w:rsidR="00567866" w:rsidRDefault="001520E7" w:rsidP="001D2B9B">
      <w:pPr>
        <w:pStyle w:val="phfiguretitle"/>
      </w:pPr>
      <w:bookmarkStart w:id="101" w:name="_Ref11327414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10</w:t>
      </w:r>
      <w:r w:rsidR="00445B65" w:rsidRPr="000B41B7">
        <w:rPr>
          <w:noProof/>
        </w:rPr>
        <w:fldChar w:fldCharType="end"/>
      </w:r>
      <w:bookmarkEnd w:id="101"/>
      <w:r w:rsidRPr="000B41B7">
        <w:t xml:space="preserve"> – Страница Федерального регистра медицинских работников</w:t>
      </w:r>
    </w:p>
    <w:p w14:paraId="2603F746" w14:textId="77777777" w:rsidR="00227D1D" w:rsidRPr="000B41B7" w:rsidRDefault="00227D1D" w:rsidP="009344D3">
      <w:pPr>
        <w:pStyle w:val="4"/>
        <w:ind w:left="0" w:hanging="15"/>
      </w:pPr>
      <w:bookmarkStart w:id="102" w:name="_Toc100055211"/>
      <w:r w:rsidRPr="000B41B7">
        <w:t>Ввод сведений об адресе медицинской организации</w:t>
      </w:r>
      <w:bookmarkEnd w:id="102"/>
    </w:p>
    <w:p w14:paraId="0131F0B4" w14:textId="2FB42080" w:rsidR="00227D1D" w:rsidRPr="000B41B7" w:rsidRDefault="007153E5" w:rsidP="009D4DD7">
      <w:pPr>
        <w:pStyle w:val="phnormal"/>
      </w:pPr>
      <w:r w:rsidRPr="000B41B7">
        <w:t>Для добавления записи об адресе медицинской организации</w:t>
      </w:r>
      <w:r w:rsidR="001B3DCA" w:rsidRPr="000B41B7">
        <w:t xml:space="preserve"> </w:t>
      </w:r>
      <w:r w:rsidR="00AC7BE1" w:rsidRPr="000B41B7">
        <w:t xml:space="preserve">в </w:t>
      </w:r>
      <w:r w:rsidR="0074735A" w:rsidRPr="000B41B7">
        <w:t>блоке</w:t>
      </w:r>
      <w:r w:rsidR="00AC7BE1" w:rsidRPr="000B41B7">
        <w:t xml:space="preserve"> </w:t>
      </w:r>
      <w:r w:rsidR="001B3DCA" w:rsidRPr="000B41B7">
        <w:t>«Адрес местонахождения»</w:t>
      </w:r>
      <w:r w:rsidRPr="000B41B7">
        <w:t xml:space="preserve"> </w:t>
      </w:r>
      <w:r w:rsidR="00B84B35" w:rsidRPr="000B41B7">
        <w:t xml:space="preserve">необходимо </w:t>
      </w:r>
      <w:r w:rsidRPr="000B41B7">
        <w:t>наж</w:t>
      </w:r>
      <w:r w:rsidR="00B84B35" w:rsidRPr="000B41B7">
        <w:t xml:space="preserve">ать </w:t>
      </w:r>
      <w:r w:rsidRPr="000B41B7">
        <w:t xml:space="preserve">на кнопку </w:t>
      </w:r>
      <w:r w:rsidR="000151AA">
        <w:rPr>
          <w:noProof/>
        </w:rPr>
        <w:drawing>
          <wp:inline distT="0" distB="0" distL="0" distR="0" wp14:anchorId="7C77E481" wp14:editId="349ABF92">
            <wp:extent cx="762000" cy="238125"/>
            <wp:effectExtent l="0" t="0" r="0" b="0"/>
            <wp:docPr id="22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>, откроется форма для ввода данных (</w:t>
      </w:r>
      <w:r w:rsidR="00445B65" w:rsidRPr="000B41B7">
        <w:fldChar w:fldCharType="begin"/>
      </w:r>
      <w:r w:rsidR="009D4DD7" w:rsidRPr="000B41B7">
        <w:instrText xml:space="preserve"> REF _Ref531943171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11</w:t>
      </w:r>
      <w:r w:rsidR="00445B65" w:rsidRPr="000B41B7">
        <w:fldChar w:fldCharType="end"/>
      </w:r>
      <w:r w:rsidR="0098193A" w:rsidRPr="000B41B7">
        <w:t>)</w:t>
      </w:r>
      <w:r w:rsidRPr="000B41B7">
        <w:t>.</w:t>
      </w:r>
    </w:p>
    <w:p w14:paraId="73EBECAC" w14:textId="1D5075B0" w:rsidR="009D4DD7" w:rsidRPr="000B41B7" w:rsidRDefault="000151AA" w:rsidP="002830AD">
      <w:pPr>
        <w:pStyle w:val="phfigure"/>
      </w:pPr>
      <w:r>
        <w:rPr>
          <w:noProof/>
        </w:rPr>
        <w:drawing>
          <wp:inline distT="0" distB="0" distL="0" distR="0" wp14:anchorId="1E862FD0" wp14:editId="0CF7E673">
            <wp:extent cx="6019800" cy="676275"/>
            <wp:effectExtent l="19050" t="19050" r="0" b="9525"/>
            <wp:docPr id="23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76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CE38709" w14:textId="77777777" w:rsidR="007153E5" w:rsidRPr="000B41B7" w:rsidRDefault="009D4DD7" w:rsidP="001D2B9B">
      <w:pPr>
        <w:pStyle w:val="phfiguretitle"/>
        <w:rPr>
          <w:szCs w:val="24"/>
        </w:rPr>
      </w:pPr>
      <w:bookmarkStart w:id="103" w:name="_Ref531943171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11</w:t>
      </w:r>
      <w:r w:rsidR="00445B65" w:rsidRPr="000B41B7">
        <w:rPr>
          <w:noProof/>
        </w:rPr>
        <w:fldChar w:fldCharType="end"/>
      </w:r>
      <w:bookmarkEnd w:id="103"/>
      <w:r w:rsidRPr="000B41B7">
        <w:t xml:space="preserve"> – Форма для ввода данных адреса</w:t>
      </w:r>
    </w:p>
    <w:p w14:paraId="7FC02FB8" w14:textId="77777777" w:rsidR="00DB6A89" w:rsidRPr="000B41B7" w:rsidRDefault="00DB6A89" w:rsidP="00861D89">
      <w:pPr>
        <w:pStyle w:val="phnormal"/>
      </w:pPr>
      <w:r w:rsidRPr="000B41B7">
        <w:t>Поля, отмеченные знаком «*» («звездочка»), обязательны для заполнения.</w:t>
      </w:r>
    </w:p>
    <w:p w14:paraId="0AF3A2AE" w14:textId="77777777" w:rsidR="00DB6A89" w:rsidRPr="000B41B7" w:rsidRDefault="003818FD" w:rsidP="00861D89">
      <w:pPr>
        <w:pStyle w:val="phnormal"/>
      </w:pPr>
      <w:r w:rsidRPr="000B41B7">
        <w:t>При попытке сохранить данные</w:t>
      </w:r>
      <w:r w:rsidR="00D75AAA" w:rsidRPr="000B41B7">
        <w:t xml:space="preserve">, </w:t>
      </w:r>
      <w:r w:rsidRPr="000B41B7">
        <w:t xml:space="preserve">не заполнив обязательные поля, Подсистема выдаст предупреждающие сообщения с указанием, какие из обязательных полей </w:t>
      </w:r>
      <w:r w:rsidR="00846EB5">
        <w:br/>
      </w:r>
      <w:r w:rsidRPr="000B41B7">
        <w:t>не заполнены</w:t>
      </w:r>
      <w:r w:rsidR="00DB6A89" w:rsidRPr="000B41B7">
        <w:t xml:space="preserve"> (</w:t>
      </w:r>
      <w:r w:rsidR="00445B65" w:rsidRPr="000B41B7">
        <w:fldChar w:fldCharType="begin"/>
      </w:r>
      <w:r w:rsidR="00861D89" w:rsidRPr="000B41B7">
        <w:instrText xml:space="preserve"> REF _Ref531943270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12</w:t>
      </w:r>
      <w:r w:rsidR="00445B65" w:rsidRPr="000B41B7">
        <w:fldChar w:fldCharType="end"/>
      </w:r>
      <w:r w:rsidR="00DB6A89" w:rsidRPr="000B41B7">
        <w:t>).</w:t>
      </w:r>
    </w:p>
    <w:p w14:paraId="3FB49200" w14:textId="2EBB05E1" w:rsidR="00861D89" w:rsidRPr="000B41B7" w:rsidRDefault="000151AA" w:rsidP="002830AD">
      <w:pPr>
        <w:pStyle w:val="phfigure"/>
      </w:pPr>
      <w:r>
        <w:rPr>
          <w:noProof/>
        </w:rPr>
        <w:lastRenderedPageBreak/>
        <w:drawing>
          <wp:inline distT="0" distB="0" distL="0" distR="0" wp14:anchorId="1CE4F749" wp14:editId="63C59A3D">
            <wp:extent cx="5876925" cy="676275"/>
            <wp:effectExtent l="19050" t="19050" r="9525" b="9525"/>
            <wp:docPr id="24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76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D51EAF6" w14:textId="77777777" w:rsidR="003B01CE" w:rsidRPr="000B41B7" w:rsidRDefault="00861D89" w:rsidP="001D2B9B">
      <w:pPr>
        <w:pStyle w:val="phfiguretitle"/>
        <w:rPr>
          <w:szCs w:val="24"/>
        </w:rPr>
      </w:pPr>
      <w:bookmarkStart w:id="104" w:name="_Ref531943270"/>
      <w:r w:rsidRPr="000B41B7">
        <w:t>Рисунок</w:t>
      </w:r>
      <w:r w:rsidR="003A295D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12</w:t>
      </w:r>
      <w:r w:rsidR="00445B65" w:rsidRPr="000B41B7">
        <w:rPr>
          <w:noProof/>
        </w:rPr>
        <w:fldChar w:fldCharType="end"/>
      </w:r>
      <w:bookmarkEnd w:id="104"/>
      <w:r w:rsidRPr="000B41B7">
        <w:t xml:space="preserve"> – Отображение сообщения о незаполненных полях</w:t>
      </w:r>
    </w:p>
    <w:p w14:paraId="1AAF947E" w14:textId="6F1AE837" w:rsidR="00DB6A89" w:rsidRDefault="00DB6A89" w:rsidP="00861D89">
      <w:pPr>
        <w:pStyle w:val="phnormal"/>
      </w:pPr>
      <w:r w:rsidRPr="000B41B7">
        <w:t xml:space="preserve">Описание полей формы для ввода информации об адресе представлено в </w:t>
      </w:r>
      <w:r w:rsidR="002A0DE7" w:rsidRPr="000B41B7">
        <w:t>таблице (</w:t>
      </w:r>
      <w:r w:rsidR="00FE7396" w:rsidRPr="000B41B7">
        <w:fldChar w:fldCharType="begin"/>
      </w:r>
      <w:r w:rsidR="00FE7396" w:rsidRPr="000B41B7">
        <w:instrText xml:space="preserve"> REF _Ref513552706 \h  \* MERGEFORMAT </w:instrText>
      </w:r>
      <w:r w:rsidR="00FE7396" w:rsidRPr="000B41B7">
        <w:fldChar w:fldCharType="separate"/>
      </w:r>
      <w:r w:rsidR="00E10E0C" w:rsidRPr="000B41B7">
        <w:t>Таблица 2</w:t>
      </w:r>
      <w:r w:rsidR="00FE7396" w:rsidRPr="000B41B7">
        <w:fldChar w:fldCharType="end"/>
      </w:r>
      <w:r w:rsidR="002A0DE7" w:rsidRPr="000B41B7">
        <w:t>)</w:t>
      </w:r>
      <w:r w:rsidR="0098193A" w:rsidRPr="000B41B7">
        <w:t>.</w:t>
      </w:r>
    </w:p>
    <w:p w14:paraId="5CE0774B" w14:textId="77777777" w:rsidR="004130A7" w:rsidRPr="000B41B7" w:rsidRDefault="004130A7" w:rsidP="00861D89">
      <w:pPr>
        <w:pStyle w:val="phtabletitle"/>
      </w:pPr>
      <w:bookmarkStart w:id="105" w:name="_Ref513552706"/>
      <w:bookmarkStart w:id="106" w:name="_Ref58317076"/>
      <w:r w:rsidRPr="000B41B7">
        <w:t xml:space="preserve">Таблица 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2</w:t>
      </w:r>
      <w:r w:rsidR="00445B65" w:rsidRPr="000B41B7">
        <w:rPr>
          <w:noProof/>
        </w:rPr>
        <w:fldChar w:fldCharType="end"/>
      </w:r>
      <w:bookmarkEnd w:id="105"/>
      <w:r w:rsidR="00BE3B41" w:rsidRPr="000B41B7">
        <w:t xml:space="preserve"> </w:t>
      </w:r>
      <w:r w:rsidRPr="000B41B7">
        <w:t xml:space="preserve">– Описание полей </w:t>
      </w:r>
      <w:r w:rsidR="00BE3B41" w:rsidRPr="000B41B7">
        <w:t>ввода</w:t>
      </w:r>
      <w:r w:rsidRPr="000B41B7">
        <w:t xml:space="preserve"> информации об адресе медицинской организации</w:t>
      </w:r>
      <w:bookmarkEnd w:id="10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7"/>
        <w:gridCol w:w="2363"/>
        <w:gridCol w:w="2605"/>
        <w:gridCol w:w="3749"/>
      </w:tblGrid>
      <w:tr w:rsidR="000B41B7" w:rsidRPr="000B41B7" w14:paraId="6C4B429B" w14:textId="77777777" w:rsidTr="000673E7">
        <w:trPr>
          <w:tblHeader/>
        </w:trPr>
        <w:tc>
          <w:tcPr>
            <w:tcW w:w="335" w:type="pct"/>
            <w:shd w:val="clear" w:color="auto" w:fill="auto"/>
            <w:vAlign w:val="center"/>
          </w:tcPr>
          <w:p w14:paraId="2A4D6A10" w14:textId="71BAC091" w:rsidR="00DB6A89" w:rsidRPr="000B41B7" w:rsidRDefault="00DB6A89" w:rsidP="000673E7">
            <w:pPr>
              <w:pStyle w:val="phtablecolcaption"/>
              <w:spacing w:before="0" w:after="0"/>
            </w:pPr>
            <w:r w:rsidRPr="000B41B7">
              <w:t>№</w:t>
            </w:r>
            <w:r w:rsidR="000673E7">
              <w:t xml:space="preserve"> п/п</w:t>
            </w:r>
          </w:p>
        </w:tc>
        <w:tc>
          <w:tcPr>
            <w:tcW w:w="1264" w:type="pct"/>
            <w:shd w:val="clear" w:color="auto" w:fill="auto"/>
            <w:vAlign w:val="center"/>
          </w:tcPr>
          <w:p w14:paraId="76EABE47" w14:textId="77777777" w:rsidR="00DB6A89" w:rsidRPr="000B41B7" w:rsidRDefault="00DB6A89" w:rsidP="000673E7">
            <w:pPr>
              <w:pStyle w:val="phtablecolcaption"/>
              <w:spacing w:before="0" w:after="0"/>
            </w:pPr>
            <w:r w:rsidRPr="000B41B7">
              <w:t>Наименование поля</w:t>
            </w:r>
          </w:p>
        </w:tc>
        <w:tc>
          <w:tcPr>
            <w:tcW w:w="1394" w:type="pct"/>
            <w:shd w:val="clear" w:color="auto" w:fill="auto"/>
            <w:vAlign w:val="center"/>
          </w:tcPr>
          <w:p w14:paraId="26929B29" w14:textId="77777777" w:rsidR="00DB6A89" w:rsidRPr="000B41B7" w:rsidRDefault="00DB6A89" w:rsidP="000673E7">
            <w:pPr>
              <w:pStyle w:val="phtablecolcaption"/>
              <w:spacing w:before="0" w:after="0"/>
            </w:pPr>
            <w:r w:rsidRPr="000B41B7">
              <w:t>Описание</w:t>
            </w:r>
          </w:p>
        </w:tc>
        <w:tc>
          <w:tcPr>
            <w:tcW w:w="2006" w:type="pct"/>
            <w:shd w:val="clear" w:color="auto" w:fill="auto"/>
            <w:vAlign w:val="center"/>
          </w:tcPr>
          <w:p w14:paraId="615746FD" w14:textId="77777777" w:rsidR="00DB6A89" w:rsidRPr="000B41B7" w:rsidRDefault="00DB6A89" w:rsidP="000673E7">
            <w:pPr>
              <w:pStyle w:val="phtablecolcaption"/>
              <w:spacing w:before="0" w:after="0"/>
            </w:pPr>
            <w:r w:rsidRPr="000B41B7">
              <w:t>Вид, способ ввода</w:t>
            </w:r>
          </w:p>
        </w:tc>
      </w:tr>
      <w:tr w:rsidR="000B41B7" w:rsidRPr="000B41B7" w14:paraId="6BC9C6D6" w14:textId="77777777" w:rsidTr="00CD6BAE">
        <w:tc>
          <w:tcPr>
            <w:tcW w:w="335" w:type="pct"/>
            <w:shd w:val="clear" w:color="auto" w:fill="auto"/>
          </w:tcPr>
          <w:p w14:paraId="1E472753" w14:textId="77777777" w:rsidR="00DB6A89" w:rsidRPr="000B41B7" w:rsidRDefault="007311E5" w:rsidP="00861D89">
            <w:pPr>
              <w:pStyle w:val="phtablecellleft"/>
            </w:pPr>
            <w:r w:rsidRPr="000B41B7">
              <w:t>1</w:t>
            </w:r>
          </w:p>
        </w:tc>
        <w:tc>
          <w:tcPr>
            <w:tcW w:w="1264" w:type="pct"/>
            <w:shd w:val="clear" w:color="auto" w:fill="auto"/>
          </w:tcPr>
          <w:p w14:paraId="2ABC6E19" w14:textId="77777777" w:rsidR="00DB6A89" w:rsidRPr="000B41B7" w:rsidRDefault="007311E5" w:rsidP="00861D89">
            <w:pPr>
              <w:pStyle w:val="phtablecellleft"/>
            </w:pPr>
            <w:r w:rsidRPr="000B41B7">
              <w:t>Адрес</w:t>
            </w:r>
          </w:p>
        </w:tc>
        <w:tc>
          <w:tcPr>
            <w:tcW w:w="1394" w:type="pct"/>
            <w:shd w:val="clear" w:color="auto" w:fill="auto"/>
          </w:tcPr>
          <w:p w14:paraId="19D891D9" w14:textId="77777777" w:rsidR="00DB6A89" w:rsidRPr="000B41B7" w:rsidRDefault="007311E5" w:rsidP="00861D89">
            <w:pPr>
              <w:pStyle w:val="phtablecellleft"/>
            </w:pPr>
            <w:r w:rsidRPr="000B41B7">
              <w:t>Адрес медицинской организации</w:t>
            </w:r>
          </w:p>
        </w:tc>
        <w:tc>
          <w:tcPr>
            <w:tcW w:w="2006" w:type="pct"/>
            <w:shd w:val="clear" w:color="auto" w:fill="auto"/>
          </w:tcPr>
          <w:p w14:paraId="245FE05D" w14:textId="59A5B68E" w:rsidR="00F93AEA" w:rsidRPr="000B41B7" w:rsidRDefault="007311E5" w:rsidP="00861D89">
            <w:pPr>
              <w:pStyle w:val="phtablecellleft"/>
            </w:pPr>
            <w:r w:rsidRPr="000B41B7">
              <w:t xml:space="preserve">Для указания адреса </w:t>
            </w:r>
            <w:r w:rsidR="0061616D" w:rsidRPr="000B41B7">
              <w:t xml:space="preserve">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16EF7241" wp14:editId="7DF5CC26">
                  <wp:extent cx="314325" cy="247650"/>
                  <wp:effectExtent l="0" t="0" r="0" b="0"/>
                  <wp:docPr id="25" name="Рисунок 92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 xml:space="preserve"> на форме ввода</w:t>
            </w:r>
            <w:r w:rsidR="00BE3B41" w:rsidRPr="000B41B7">
              <w:t xml:space="preserve"> в</w:t>
            </w:r>
            <w:r w:rsidRPr="000B41B7">
              <w:t xml:space="preserve"> поле «Адрес». В </w:t>
            </w:r>
            <w:r w:rsidR="00BE3B41" w:rsidRPr="000B41B7">
              <w:t>открывшемся окне</w:t>
            </w:r>
            <w:r w:rsidRPr="000B41B7">
              <w:t xml:space="preserve"> </w:t>
            </w:r>
            <w:r w:rsidR="003B6F74" w:rsidRPr="000B41B7">
              <w:t>на вкладке «Стандартный ввод»</w:t>
            </w:r>
            <w:r w:rsidR="0061616D" w:rsidRPr="000B41B7">
              <w:t xml:space="preserve"> </w:t>
            </w:r>
            <w:r w:rsidR="003B6F74" w:rsidRPr="000B41B7">
              <w:t xml:space="preserve">необходимо заполнить поля «Адрес» и «Дом» либо </w:t>
            </w:r>
            <w:r w:rsidR="0061616D" w:rsidRPr="000B41B7">
              <w:t>перейти</w:t>
            </w:r>
            <w:r w:rsidR="00185E6B" w:rsidRPr="000B41B7">
              <w:t xml:space="preserve"> на вкладку «Расширенный режим» и </w:t>
            </w:r>
            <w:r w:rsidRPr="000B41B7">
              <w:t>заполнит</w:t>
            </w:r>
            <w:r w:rsidR="0061616D" w:rsidRPr="000B41B7">
              <w:t>ь</w:t>
            </w:r>
            <w:r w:rsidRPr="000B41B7">
              <w:t xml:space="preserve"> поля «Субъект», «Населенный пункт», «Улица», «Дом»</w:t>
            </w:r>
            <w:r w:rsidR="00F93AEA" w:rsidRPr="000B41B7">
              <w:t>.</w:t>
            </w:r>
          </w:p>
          <w:p w14:paraId="0D2F21E9" w14:textId="77777777" w:rsidR="00DB6A89" w:rsidRPr="000B41B7" w:rsidRDefault="00F93AEA" w:rsidP="00861D89">
            <w:pPr>
              <w:pStyle w:val="phtablecellleft"/>
            </w:pPr>
            <w:r w:rsidRPr="000B41B7">
              <w:t xml:space="preserve">Описание полей табличной части приведено в </w:t>
            </w:r>
            <w:r w:rsidR="00AF49D9" w:rsidRPr="000B41B7">
              <w:t>п</w:t>
            </w:r>
            <w:r w:rsidRPr="000B41B7">
              <w:t>п</w:t>
            </w:r>
            <w:r w:rsidR="00AF49D9" w:rsidRPr="000B41B7">
              <w:t>. 1.1 – 1.4</w:t>
            </w:r>
            <w:r w:rsidR="003941B3">
              <w:t xml:space="preserve"> настоящей таблицы.</w:t>
            </w:r>
          </w:p>
          <w:p w14:paraId="64349E1E" w14:textId="77777777" w:rsidR="0029118A" w:rsidRPr="000B41B7" w:rsidRDefault="0029118A" w:rsidP="0029118A">
            <w:pPr>
              <w:pStyle w:val="phtablecellleft"/>
            </w:pPr>
            <w:r w:rsidRPr="000B41B7">
              <w:t xml:space="preserve">Кнопка «Создать» инициирует сохранение введенных данных и закрытие окна добавления адреса. </w:t>
            </w:r>
          </w:p>
          <w:p w14:paraId="51A2C0C3" w14:textId="77777777" w:rsidR="007311E5" w:rsidRPr="000B41B7" w:rsidRDefault="0029118A" w:rsidP="0029118A">
            <w:pPr>
              <w:pStyle w:val="phtablecellleft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0F183C9E" w14:textId="77777777" w:rsidTr="00CD6BAE">
        <w:tc>
          <w:tcPr>
            <w:tcW w:w="335" w:type="pct"/>
            <w:shd w:val="clear" w:color="auto" w:fill="auto"/>
          </w:tcPr>
          <w:p w14:paraId="36DE0351" w14:textId="77777777" w:rsidR="007311E5" w:rsidRPr="000B41B7" w:rsidRDefault="007311E5" w:rsidP="00861D89">
            <w:pPr>
              <w:pStyle w:val="phtablecellleft"/>
            </w:pPr>
            <w:r w:rsidRPr="000B41B7">
              <w:t>1.1</w:t>
            </w:r>
          </w:p>
        </w:tc>
        <w:tc>
          <w:tcPr>
            <w:tcW w:w="1264" w:type="pct"/>
            <w:shd w:val="clear" w:color="auto" w:fill="auto"/>
          </w:tcPr>
          <w:p w14:paraId="7E3212C3" w14:textId="77777777" w:rsidR="007311E5" w:rsidRPr="000B41B7" w:rsidRDefault="007311E5" w:rsidP="00861D89">
            <w:pPr>
              <w:pStyle w:val="phtablecellleft"/>
            </w:pPr>
            <w:r w:rsidRPr="000B41B7">
              <w:t>Субъект</w:t>
            </w:r>
          </w:p>
        </w:tc>
        <w:tc>
          <w:tcPr>
            <w:tcW w:w="1394" w:type="pct"/>
            <w:shd w:val="clear" w:color="auto" w:fill="auto"/>
          </w:tcPr>
          <w:p w14:paraId="6206C8F6" w14:textId="77777777" w:rsidR="007311E5" w:rsidRPr="000B41B7" w:rsidRDefault="007311E5" w:rsidP="00861D89">
            <w:pPr>
              <w:pStyle w:val="phtablecellleft"/>
            </w:pPr>
            <w:r w:rsidRPr="000B41B7">
              <w:t>Субъект РФ</w:t>
            </w:r>
          </w:p>
        </w:tc>
        <w:tc>
          <w:tcPr>
            <w:tcW w:w="2006" w:type="pct"/>
            <w:shd w:val="clear" w:color="auto" w:fill="auto"/>
          </w:tcPr>
          <w:p w14:paraId="3958649A" w14:textId="30B5E2E8" w:rsidR="007311E5" w:rsidRPr="000B41B7" w:rsidRDefault="00DC290B" w:rsidP="00861D89">
            <w:pPr>
              <w:pStyle w:val="phtablecellleft"/>
            </w:pPr>
            <w:r w:rsidRPr="000B41B7">
              <w:t xml:space="preserve">Выбор значения </w:t>
            </w:r>
            <w:r w:rsidR="00677DD8" w:rsidRPr="000B41B7">
              <w:t>из выпадающего списка с помощью кнопки</w:t>
            </w:r>
            <w:r w:rsidR="00CC66E6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7AFEED12" wp14:editId="0D91E2C9">
                  <wp:extent cx="228600" cy="228600"/>
                  <wp:effectExtent l="0" t="0" r="0" b="0"/>
                  <wp:docPr id="26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6D80FE33" w14:textId="77777777" w:rsidTr="00CD6BAE">
        <w:tc>
          <w:tcPr>
            <w:tcW w:w="335" w:type="pct"/>
            <w:shd w:val="clear" w:color="auto" w:fill="auto"/>
          </w:tcPr>
          <w:p w14:paraId="2FDA369E" w14:textId="77777777" w:rsidR="007311E5" w:rsidRPr="000B41B7" w:rsidRDefault="007311E5" w:rsidP="00861D89">
            <w:pPr>
              <w:pStyle w:val="phtablecellleft"/>
            </w:pPr>
            <w:r w:rsidRPr="000B41B7">
              <w:t>1.2</w:t>
            </w:r>
          </w:p>
        </w:tc>
        <w:tc>
          <w:tcPr>
            <w:tcW w:w="1264" w:type="pct"/>
            <w:shd w:val="clear" w:color="auto" w:fill="auto"/>
          </w:tcPr>
          <w:p w14:paraId="616E0E3C" w14:textId="77777777" w:rsidR="007311E5" w:rsidRPr="000B41B7" w:rsidRDefault="007311E5" w:rsidP="00861D89">
            <w:pPr>
              <w:pStyle w:val="phtablecellleft"/>
            </w:pPr>
            <w:r w:rsidRPr="000B41B7">
              <w:t>Населенный пункт</w:t>
            </w:r>
          </w:p>
        </w:tc>
        <w:tc>
          <w:tcPr>
            <w:tcW w:w="1394" w:type="pct"/>
            <w:shd w:val="clear" w:color="auto" w:fill="auto"/>
          </w:tcPr>
          <w:p w14:paraId="5624EE89" w14:textId="77777777" w:rsidR="007311E5" w:rsidRPr="000B41B7" w:rsidRDefault="007311E5" w:rsidP="00861D89">
            <w:pPr>
              <w:pStyle w:val="phtablecellleft"/>
            </w:pPr>
            <w:r w:rsidRPr="000B41B7">
              <w:t>Н</w:t>
            </w:r>
            <w:r w:rsidR="00AF0A5A" w:rsidRPr="000B41B7">
              <w:t>аименование населенного</w:t>
            </w:r>
            <w:r w:rsidRPr="000B41B7">
              <w:t xml:space="preserve"> пункт</w:t>
            </w:r>
            <w:r w:rsidR="00AF0A5A" w:rsidRPr="000B41B7">
              <w:t>а</w:t>
            </w:r>
          </w:p>
        </w:tc>
        <w:tc>
          <w:tcPr>
            <w:tcW w:w="2006" w:type="pct"/>
            <w:shd w:val="clear" w:color="auto" w:fill="auto"/>
          </w:tcPr>
          <w:p w14:paraId="61DFD655" w14:textId="77777777" w:rsidR="00003A61" w:rsidRPr="000B41B7" w:rsidRDefault="00D75AAA" w:rsidP="00861D89">
            <w:pPr>
              <w:pStyle w:val="phtablecellleft"/>
            </w:pPr>
            <w:r w:rsidRPr="000B41B7">
              <w:t>Справочное поле. Не</w:t>
            </w:r>
            <w:r w:rsidR="00003A61" w:rsidRPr="000B41B7">
              <w:t>доступно для заполнения до указания субъекта</w:t>
            </w:r>
            <w:r w:rsidR="003C03FF" w:rsidRPr="000B41B7">
              <w:t xml:space="preserve"> РФ</w:t>
            </w:r>
            <w:r w:rsidR="00003A61" w:rsidRPr="000B41B7">
              <w:t>.</w:t>
            </w:r>
          </w:p>
          <w:p w14:paraId="632E6F8A" w14:textId="77777777" w:rsidR="00003A61" w:rsidRPr="000B41B7" w:rsidRDefault="002637A3" w:rsidP="00861D89">
            <w:pPr>
              <w:pStyle w:val="phtablecellleft"/>
            </w:pPr>
            <w:r w:rsidRPr="000B41B7">
              <w:t>Необходимо в</w:t>
            </w:r>
            <w:r w:rsidR="00003A61" w:rsidRPr="000B41B7">
              <w:t>ве</w:t>
            </w:r>
            <w:r w:rsidRPr="000B41B7">
              <w:t>с</w:t>
            </w:r>
            <w:r w:rsidR="00003A61" w:rsidRPr="000B41B7">
              <w:t>т</w:t>
            </w:r>
            <w:r w:rsidRPr="000B41B7">
              <w:t>и</w:t>
            </w:r>
            <w:r w:rsidR="00003A61" w:rsidRPr="000B41B7">
              <w:t xml:space="preserve"> первые несколько символов наименования населенного пункта, а затем выбр</w:t>
            </w:r>
            <w:r w:rsidRPr="000B41B7">
              <w:t>ать</w:t>
            </w:r>
            <w:r w:rsidR="00003A61" w:rsidRPr="000B41B7">
              <w:t xml:space="preserve"> значение из выпадающего списка, предложенного </w:t>
            </w:r>
            <w:r w:rsidR="002A0DE7" w:rsidRPr="000B41B7">
              <w:t>Подс</w:t>
            </w:r>
            <w:r w:rsidR="00003A61" w:rsidRPr="000B41B7">
              <w:t>истемой.</w:t>
            </w:r>
          </w:p>
          <w:p w14:paraId="0779FA39" w14:textId="77777777" w:rsidR="007311E5" w:rsidRPr="000B41B7" w:rsidRDefault="00003A61" w:rsidP="00861D89">
            <w:pPr>
              <w:pStyle w:val="phtablecellleft"/>
            </w:pPr>
            <w:r w:rsidRPr="000B41B7">
              <w:t>Ввод информации осуществляется согласно справочнику ФИАС</w:t>
            </w:r>
          </w:p>
        </w:tc>
      </w:tr>
      <w:tr w:rsidR="000B41B7" w:rsidRPr="000B41B7" w14:paraId="7A1F6A87" w14:textId="77777777" w:rsidTr="00CD6BAE">
        <w:tc>
          <w:tcPr>
            <w:tcW w:w="335" w:type="pct"/>
            <w:shd w:val="clear" w:color="auto" w:fill="auto"/>
          </w:tcPr>
          <w:p w14:paraId="08A4CBCA" w14:textId="77777777" w:rsidR="007311E5" w:rsidRPr="000B41B7" w:rsidRDefault="007311E5" w:rsidP="00861D89">
            <w:pPr>
              <w:pStyle w:val="phtablecellleft"/>
            </w:pPr>
            <w:r w:rsidRPr="000B41B7">
              <w:t>1.3</w:t>
            </w:r>
          </w:p>
        </w:tc>
        <w:tc>
          <w:tcPr>
            <w:tcW w:w="1264" w:type="pct"/>
            <w:shd w:val="clear" w:color="auto" w:fill="auto"/>
          </w:tcPr>
          <w:p w14:paraId="352AAF2B" w14:textId="77777777" w:rsidR="007311E5" w:rsidRPr="000B41B7" w:rsidRDefault="007311E5" w:rsidP="00861D89">
            <w:pPr>
              <w:pStyle w:val="phtablecellleft"/>
            </w:pPr>
            <w:r w:rsidRPr="000B41B7">
              <w:t>Улица</w:t>
            </w:r>
          </w:p>
        </w:tc>
        <w:tc>
          <w:tcPr>
            <w:tcW w:w="1394" w:type="pct"/>
            <w:shd w:val="clear" w:color="auto" w:fill="auto"/>
          </w:tcPr>
          <w:p w14:paraId="418ED399" w14:textId="77777777" w:rsidR="007311E5" w:rsidRPr="000B41B7" w:rsidRDefault="00AF0A5A" w:rsidP="00861D89">
            <w:pPr>
              <w:pStyle w:val="phtablecellleft"/>
            </w:pPr>
            <w:r w:rsidRPr="000B41B7">
              <w:t>Наименование улицы</w:t>
            </w:r>
          </w:p>
        </w:tc>
        <w:tc>
          <w:tcPr>
            <w:tcW w:w="2006" w:type="pct"/>
            <w:shd w:val="clear" w:color="auto" w:fill="auto"/>
          </w:tcPr>
          <w:p w14:paraId="1F58594B" w14:textId="77777777" w:rsidR="00003A61" w:rsidRPr="000B41B7" w:rsidRDefault="00D75AAA" w:rsidP="00861D89">
            <w:pPr>
              <w:pStyle w:val="phtablecellleft"/>
            </w:pPr>
            <w:r w:rsidRPr="000B41B7">
              <w:t>Справочное поле. Не</w:t>
            </w:r>
            <w:r w:rsidR="00003A61" w:rsidRPr="000B41B7">
              <w:t>доступно для заполнения до указания населенного пункта.</w:t>
            </w:r>
          </w:p>
          <w:p w14:paraId="1B665B61" w14:textId="77777777" w:rsidR="00003A61" w:rsidRPr="000B41B7" w:rsidRDefault="002637A3" w:rsidP="00861D89">
            <w:pPr>
              <w:pStyle w:val="phtablecellleft"/>
            </w:pPr>
            <w:r w:rsidRPr="000B41B7">
              <w:t>Необходимо ввести</w:t>
            </w:r>
            <w:r w:rsidR="00003A61" w:rsidRPr="000B41B7">
              <w:t xml:space="preserve"> первые несколько символов </w:t>
            </w:r>
            <w:r w:rsidR="00C47FE2" w:rsidRPr="000B41B7">
              <w:t>наименования улицы, а затем выб</w:t>
            </w:r>
            <w:r w:rsidR="00003A61" w:rsidRPr="000B41B7">
              <w:t>р</w:t>
            </w:r>
            <w:r w:rsidRPr="000B41B7">
              <w:t>ать</w:t>
            </w:r>
            <w:r w:rsidR="00003A61" w:rsidRPr="000B41B7">
              <w:t xml:space="preserve"> значение из выпадающего списка, предложенного </w:t>
            </w:r>
            <w:r w:rsidR="002A0DE7" w:rsidRPr="000B41B7">
              <w:t>Подс</w:t>
            </w:r>
            <w:r w:rsidR="00003A61" w:rsidRPr="000B41B7">
              <w:t>истемой.</w:t>
            </w:r>
          </w:p>
          <w:p w14:paraId="40CC5681" w14:textId="77777777" w:rsidR="007311E5" w:rsidRPr="000B41B7" w:rsidRDefault="00003A61" w:rsidP="00861D89">
            <w:pPr>
              <w:pStyle w:val="phtablecellleft"/>
            </w:pPr>
            <w:r w:rsidRPr="000B41B7">
              <w:t>Ввод информации осуществляется согласно справочнику ФИАС</w:t>
            </w:r>
          </w:p>
        </w:tc>
      </w:tr>
      <w:tr w:rsidR="000B41B7" w:rsidRPr="000B41B7" w14:paraId="003B73BE" w14:textId="77777777" w:rsidTr="00CD6BAE">
        <w:tc>
          <w:tcPr>
            <w:tcW w:w="335" w:type="pct"/>
            <w:shd w:val="clear" w:color="auto" w:fill="auto"/>
          </w:tcPr>
          <w:p w14:paraId="2246AAD1" w14:textId="77777777" w:rsidR="007311E5" w:rsidRPr="000B41B7" w:rsidRDefault="007311E5" w:rsidP="00861D89">
            <w:pPr>
              <w:pStyle w:val="phtablecellleft"/>
            </w:pPr>
            <w:r w:rsidRPr="000B41B7">
              <w:lastRenderedPageBreak/>
              <w:t>1.4</w:t>
            </w:r>
          </w:p>
        </w:tc>
        <w:tc>
          <w:tcPr>
            <w:tcW w:w="1264" w:type="pct"/>
            <w:shd w:val="clear" w:color="auto" w:fill="auto"/>
          </w:tcPr>
          <w:p w14:paraId="0C13CB73" w14:textId="77777777" w:rsidR="007311E5" w:rsidRPr="000B41B7" w:rsidRDefault="007311E5" w:rsidP="00861D89">
            <w:pPr>
              <w:pStyle w:val="phtablecellleft"/>
            </w:pPr>
            <w:r w:rsidRPr="000B41B7">
              <w:t>Дом</w:t>
            </w:r>
          </w:p>
        </w:tc>
        <w:tc>
          <w:tcPr>
            <w:tcW w:w="1394" w:type="pct"/>
            <w:shd w:val="clear" w:color="auto" w:fill="auto"/>
          </w:tcPr>
          <w:p w14:paraId="6E70C51B" w14:textId="77777777" w:rsidR="007311E5" w:rsidRPr="000B41B7" w:rsidRDefault="00AF0A5A" w:rsidP="00861D89">
            <w:pPr>
              <w:pStyle w:val="phtablecellleft"/>
            </w:pPr>
            <w:r w:rsidRPr="000B41B7">
              <w:t>Номер д</w:t>
            </w:r>
            <w:r w:rsidR="007311E5" w:rsidRPr="000B41B7">
              <w:t>ом</w:t>
            </w:r>
            <w:r w:rsidRPr="000B41B7">
              <w:t>а</w:t>
            </w:r>
          </w:p>
        </w:tc>
        <w:tc>
          <w:tcPr>
            <w:tcW w:w="2006" w:type="pct"/>
            <w:shd w:val="clear" w:color="auto" w:fill="auto"/>
          </w:tcPr>
          <w:p w14:paraId="77467DD6" w14:textId="77777777" w:rsidR="00675F08" w:rsidRPr="000B41B7" w:rsidRDefault="00675F08" w:rsidP="00675F08">
            <w:pPr>
              <w:pStyle w:val="phtablecellleft"/>
            </w:pPr>
            <w:r w:rsidRPr="000B41B7">
              <w:t>По умолчанию справочное поле (установлен «флажок» для параметра «Справочно»).</w:t>
            </w:r>
          </w:p>
          <w:p w14:paraId="665683A2" w14:textId="77777777" w:rsidR="00675F08" w:rsidRPr="000B41B7" w:rsidRDefault="002637A3" w:rsidP="00675F08">
            <w:pPr>
              <w:pStyle w:val="phtablecellleft"/>
            </w:pPr>
            <w:r w:rsidRPr="000B41B7">
              <w:t>Необходимо в</w:t>
            </w:r>
            <w:r w:rsidR="00675F08" w:rsidRPr="000B41B7">
              <w:t>ве</w:t>
            </w:r>
            <w:r w:rsidRPr="000B41B7">
              <w:t>сти</w:t>
            </w:r>
            <w:r w:rsidR="00675F08" w:rsidRPr="000B41B7">
              <w:t xml:space="preserve"> первые несколько си</w:t>
            </w:r>
            <w:r w:rsidR="00C47FE2" w:rsidRPr="000B41B7">
              <w:t>мволов номера дома, а затем выб</w:t>
            </w:r>
            <w:r w:rsidR="00675F08" w:rsidRPr="000B41B7">
              <w:t>р</w:t>
            </w:r>
            <w:r w:rsidRPr="000B41B7">
              <w:t>ать</w:t>
            </w:r>
            <w:r w:rsidR="00675F08" w:rsidRPr="000B41B7">
              <w:t xml:space="preserve"> значение из выпадающего списка, предложенного Подсистемой.</w:t>
            </w:r>
          </w:p>
          <w:p w14:paraId="2004D8A9" w14:textId="77777777" w:rsidR="00675F08" w:rsidRPr="000B41B7" w:rsidRDefault="00675F08" w:rsidP="00675F08">
            <w:pPr>
              <w:pStyle w:val="phtablecellleft"/>
            </w:pPr>
            <w:r w:rsidRPr="000B41B7">
              <w:t>Ввод информации осуществляется согласно справочнику ФИАС.</w:t>
            </w:r>
          </w:p>
          <w:p w14:paraId="74F89A11" w14:textId="77777777" w:rsidR="007311E5" w:rsidRPr="000B41B7" w:rsidRDefault="00675F08" w:rsidP="00675F08">
            <w:pPr>
              <w:pStyle w:val="phtablecellleft"/>
            </w:pPr>
            <w:r w:rsidRPr="000B41B7">
              <w:t>В случае если для параметра «Справочно» не установлен «флажок», поле «Дом» – текстово-числовое поле</w:t>
            </w:r>
          </w:p>
        </w:tc>
      </w:tr>
      <w:tr w:rsidR="000B41B7" w:rsidRPr="000B41B7" w14:paraId="4A38648E" w14:textId="77777777" w:rsidTr="00CD6BAE">
        <w:tc>
          <w:tcPr>
            <w:tcW w:w="335" w:type="pct"/>
            <w:shd w:val="clear" w:color="auto" w:fill="auto"/>
          </w:tcPr>
          <w:p w14:paraId="03D3F35A" w14:textId="77777777" w:rsidR="007311E5" w:rsidRPr="000B41B7" w:rsidRDefault="007311E5" w:rsidP="00861D89">
            <w:pPr>
              <w:pStyle w:val="phtablecellleft"/>
            </w:pPr>
            <w:r w:rsidRPr="000B41B7">
              <w:t>2</w:t>
            </w:r>
          </w:p>
        </w:tc>
        <w:tc>
          <w:tcPr>
            <w:tcW w:w="1264" w:type="pct"/>
            <w:shd w:val="clear" w:color="auto" w:fill="auto"/>
          </w:tcPr>
          <w:p w14:paraId="752B876E" w14:textId="77777777" w:rsidR="007311E5" w:rsidRPr="000B41B7" w:rsidRDefault="007311E5" w:rsidP="00861D89">
            <w:pPr>
              <w:pStyle w:val="phtablecellleft"/>
            </w:pPr>
            <w:r w:rsidRPr="000B41B7">
              <w:t>Почтовый индекс</w:t>
            </w:r>
          </w:p>
        </w:tc>
        <w:tc>
          <w:tcPr>
            <w:tcW w:w="1394" w:type="pct"/>
            <w:shd w:val="clear" w:color="auto" w:fill="auto"/>
          </w:tcPr>
          <w:p w14:paraId="21F776F8" w14:textId="77777777" w:rsidR="007311E5" w:rsidRPr="000B41B7" w:rsidRDefault="007311E5" w:rsidP="00861D89">
            <w:pPr>
              <w:pStyle w:val="phtablecellleft"/>
            </w:pPr>
            <w:r w:rsidRPr="000B41B7">
              <w:t>Почтовый индекс</w:t>
            </w:r>
          </w:p>
        </w:tc>
        <w:tc>
          <w:tcPr>
            <w:tcW w:w="2006" w:type="pct"/>
            <w:shd w:val="clear" w:color="auto" w:fill="auto"/>
          </w:tcPr>
          <w:p w14:paraId="2D9BB9EC" w14:textId="77777777" w:rsidR="007311E5" w:rsidRPr="000B41B7" w:rsidRDefault="007311E5" w:rsidP="00861D89">
            <w:pPr>
              <w:pStyle w:val="phtablecellleft"/>
            </w:pPr>
            <w:r w:rsidRPr="000B41B7">
              <w:t>Числовое поле для ввода</w:t>
            </w:r>
            <w:r w:rsidR="009E756D" w:rsidRPr="000B41B7">
              <w:t xml:space="preserve"> с ограничением в 6 символов</w:t>
            </w:r>
          </w:p>
        </w:tc>
      </w:tr>
      <w:tr w:rsidR="000B41B7" w:rsidRPr="000B41B7" w14:paraId="3C0D49E3" w14:textId="77777777" w:rsidTr="00CD6BAE">
        <w:tc>
          <w:tcPr>
            <w:tcW w:w="335" w:type="pct"/>
            <w:shd w:val="clear" w:color="auto" w:fill="auto"/>
          </w:tcPr>
          <w:p w14:paraId="707682E9" w14:textId="77777777" w:rsidR="007311E5" w:rsidRPr="000B41B7" w:rsidRDefault="007311E5" w:rsidP="00861D89">
            <w:pPr>
              <w:pStyle w:val="phtablecellleft"/>
            </w:pPr>
            <w:r w:rsidRPr="000B41B7">
              <w:t>3</w:t>
            </w:r>
          </w:p>
        </w:tc>
        <w:tc>
          <w:tcPr>
            <w:tcW w:w="1264" w:type="pct"/>
            <w:shd w:val="clear" w:color="auto" w:fill="auto"/>
          </w:tcPr>
          <w:p w14:paraId="0D8910FF" w14:textId="77777777" w:rsidR="007311E5" w:rsidRPr="000B41B7" w:rsidRDefault="007311E5" w:rsidP="00861D89">
            <w:pPr>
              <w:pStyle w:val="phtablecellleft"/>
            </w:pPr>
            <w:r w:rsidRPr="000B41B7">
              <w:t>Кадастровый номер</w:t>
            </w:r>
          </w:p>
        </w:tc>
        <w:tc>
          <w:tcPr>
            <w:tcW w:w="1394" w:type="pct"/>
            <w:shd w:val="clear" w:color="auto" w:fill="auto"/>
          </w:tcPr>
          <w:p w14:paraId="5E5DACEC" w14:textId="77777777" w:rsidR="007311E5" w:rsidRPr="000B41B7" w:rsidRDefault="007311E5" w:rsidP="00861D89">
            <w:pPr>
              <w:pStyle w:val="phtablecellleft"/>
            </w:pPr>
            <w:r w:rsidRPr="000B41B7">
              <w:t>Кадастровый номер</w:t>
            </w:r>
          </w:p>
        </w:tc>
        <w:tc>
          <w:tcPr>
            <w:tcW w:w="2006" w:type="pct"/>
            <w:shd w:val="clear" w:color="auto" w:fill="auto"/>
          </w:tcPr>
          <w:p w14:paraId="4ABFD2F8" w14:textId="77777777" w:rsidR="007311E5" w:rsidRPr="000B41B7" w:rsidRDefault="007311E5" w:rsidP="00861D89">
            <w:pPr>
              <w:pStyle w:val="phtablecellleft"/>
            </w:pPr>
            <w:r w:rsidRPr="000B41B7">
              <w:t>Числовое поле для ввода в формате ХХ:ХХ:ХХХХХХ:ХХ</w:t>
            </w:r>
          </w:p>
        </w:tc>
      </w:tr>
    </w:tbl>
    <w:p w14:paraId="64D8627A" w14:textId="77777777" w:rsidR="00C66568" w:rsidRPr="000B41B7" w:rsidRDefault="00C66568" w:rsidP="002A0DE7">
      <w:pPr>
        <w:pStyle w:val="phnormal"/>
      </w:pPr>
      <w:r w:rsidRPr="000B41B7">
        <w:t>После введения информации об адресе местонахождения</w:t>
      </w:r>
      <w:r w:rsidR="003A1AB4" w:rsidRPr="000B41B7">
        <w:t xml:space="preserve"> организации в поле «Адрес»</w:t>
      </w:r>
      <w:r w:rsidRPr="000B41B7">
        <w:t xml:space="preserve"> становится доступной инфо</w:t>
      </w:r>
      <w:r w:rsidR="006A1E23" w:rsidRPr="000B41B7">
        <w:t>р</w:t>
      </w:r>
      <w:r w:rsidRPr="000B41B7">
        <w:t>мация о ге</w:t>
      </w:r>
      <w:r w:rsidR="006A1E23" w:rsidRPr="000B41B7">
        <w:t>о</w:t>
      </w:r>
      <w:r w:rsidRPr="000B41B7">
        <w:t>графических координатах (</w:t>
      </w:r>
      <w:r w:rsidR="00445B65" w:rsidRPr="000B41B7">
        <w:fldChar w:fldCharType="begin"/>
      </w:r>
      <w:r w:rsidR="002A0DE7" w:rsidRPr="000B41B7">
        <w:instrText xml:space="preserve"> REF _Ref531944202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13</w:t>
      </w:r>
      <w:r w:rsidR="00445B65" w:rsidRPr="000B41B7">
        <w:fldChar w:fldCharType="end"/>
      </w:r>
      <w:r w:rsidRPr="000B41B7">
        <w:t>).</w:t>
      </w:r>
    </w:p>
    <w:p w14:paraId="5C46DA6E" w14:textId="5E7FDB8E" w:rsidR="002A0DE7" w:rsidRPr="000B41B7" w:rsidRDefault="000151AA" w:rsidP="002830AD">
      <w:pPr>
        <w:pStyle w:val="phfigure"/>
      </w:pPr>
      <w:r>
        <w:rPr>
          <w:noProof/>
        </w:rPr>
        <w:drawing>
          <wp:inline distT="0" distB="0" distL="0" distR="0" wp14:anchorId="20D9B3FE" wp14:editId="577FD79F">
            <wp:extent cx="5086350" cy="561975"/>
            <wp:effectExtent l="19050" t="19050" r="0" b="9525"/>
            <wp:docPr id="27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6197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A6A6A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5368E52" w14:textId="77777777" w:rsidR="002A0DE7" w:rsidRPr="000B41B7" w:rsidRDefault="002A0DE7" w:rsidP="001D2B9B">
      <w:pPr>
        <w:pStyle w:val="phfiguretitle"/>
      </w:pPr>
      <w:bookmarkStart w:id="107" w:name="_Ref531944202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13</w:t>
      </w:r>
      <w:r w:rsidR="00445B65" w:rsidRPr="000B41B7">
        <w:rPr>
          <w:noProof/>
        </w:rPr>
        <w:fldChar w:fldCharType="end"/>
      </w:r>
      <w:bookmarkEnd w:id="107"/>
      <w:r w:rsidRPr="000B41B7">
        <w:t xml:space="preserve"> – Отображение информации о географических координатах</w:t>
      </w:r>
    </w:p>
    <w:p w14:paraId="38FEA9E5" w14:textId="77777777" w:rsidR="005632F6" w:rsidRPr="000B41B7" w:rsidRDefault="00C66568" w:rsidP="002A0DE7">
      <w:pPr>
        <w:pStyle w:val="phnormal"/>
      </w:pPr>
      <w:r w:rsidRPr="000B41B7">
        <w:t xml:space="preserve">Описание полей формы для ввода информации о географических координатах представлено в </w:t>
      </w:r>
      <w:r w:rsidR="002A0DE7" w:rsidRPr="000B41B7">
        <w:t>таблице (</w:t>
      </w:r>
      <w:r w:rsidR="00FE7396" w:rsidRPr="000B41B7">
        <w:fldChar w:fldCharType="begin"/>
      </w:r>
      <w:r w:rsidR="00FE7396" w:rsidRPr="000B41B7">
        <w:instrText xml:space="preserve"> REF _Ref513552790 \h  \* MERGEFORMAT </w:instrText>
      </w:r>
      <w:r w:rsidR="00FE7396" w:rsidRPr="000B41B7">
        <w:fldChar w:fldCharType="separate"/>
      </w:r>
      <w:r w:rsidR="00E10E0C" w:rsidRPr="000B41B7">
        <w:t>Таблица 3</w:t>
      </w:r>
      <w:r w:rsidR="00FE7396" w:rsidRPr="000B41B7">
        <w:fldChar w:fldCharType="end"/>
      </w:r>
      <w:r w:rsidR="002A0DE7" w:rsidRPr="000B41B7">
        <w:t>)</w:t>
      </w:r>
      <w:r w:rsidR="004130A7" w:rsidRPr="000B41B7">
        <w:t>.</w:t>
      </w:r>
    </w:p>
    <w:p w14:paraId="1CC88252" w14:textId="77777777" w:rsidR="004130A7" w:rsidRPr="000B41B7" w:rsidRDefault="004130A7" w:rsidP="002A0DE7">
      <w:pPr>
        <w:pStyle w:val="phtabletitle"/>
      </w:pPr>
      <w:bookmarkStart w:id="108" w:name="_Ref513552790"/>
      <w:r w:rsidRPr="000B41B7">
        <w:t xml:space="preserve">Таблица 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3</w:t>
      </w:r>
      <w:r w:rsidR="00445B65" w:rsidRPr="000B41B7">
        <w:rPr>
          <w:noProof/>
        </w:rPr>
        <w:fldChar w:fldCharType="end"/>
      </w:r>
      <w:bookmarkEnd w:id="108"/>
      <w:r w:rsidRPr="000B41B7">
        <w:t xml:space="preserve"> – Описание полей ввод</w:t>
      </w:r>
      <w:r w:rsidR="003A1AB4" w:rsidRPr="000B41B7">
        <w:t>а</w:t>
      </w:r>
      <w:r w:rsidRPr="000B41B7">
        <w:t xml:space="preserve"> информации о географических координатах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6"/>
        <w:gridCol w:w="2364"/>
        <w:gridCol w:w="2605"/>
        <w:gridCol w:w="3749"/>
      </w:tblGrid>
      <w:tr w:rsidR="000B41B7" w:rsidRPr="000B41B7" w14:paraId="79255887" w14:textId="77777777" w:rsidTr="000673E7">
        <w:trPr>
          <w:tblHeader/>
        </w:trPr>
        <w:tc>
          <w:tcPr>
            <w:tcW w:w="335" w:type="pct"/>
            <w:shd w:val="clear" w:color="auto" w:fill="auto"/>
            <w:vAlign w:val="center"/>
          </w:tcPr>
          <w:p w14:paraId="533C4C3E" w14:textId="75DF1864" w:rsidR="00E518FD" w:rsidRPr="000B41B7" w:rsidRDefault="00E518FD" w:rsidP="000673E7">
            <w:pPr>
              <w:pStyle w:val="phtablecolcaption"/>
              <w:spacing w:before="0" w:after="0"/>
            </w:pPr>
            <w:r w:rsidRPr="000B41B7">
              <w:t>№</w:t>
            </w:r>
            <w:r w:rsidR="000673E7">
              <w:t xml:space="preserve"> п/п</w:t>
            </w:r>
          </w:p>
        </w:tc>
        <w:tc>
          <w:tcPr>
            <w:tcW w:w="1265" w:type="pct"/>
            <w:shd w:val="clear" w:color="auto" w:fill="auto"/>
            <w:vAlign w:val="center"/>
          </w:tcPr>
          <w:p w14:paraId="4B45D92A" w14:textId="77777777" w:rsidR="00E518FD" w:rsidRPr="000B41B7" w:rsidRDefault="00E518FD" w:rsidP="000673E7">
            <w:pPr>
              <w:pStyle w:val="phtablecolcaption"/>
              <w:spacing w:before="0" w:after="0"/>
            </w:pPr>
            <w:r w:rsidRPr="000B41B7">
              <w:t>Наименование поля</w:t>
            </w:r>
          </w:p>
        </w:tc>
        <w:tc>
          <w:tcPr>
            <w:tcW w:w="1394" w:type="pct"/>
            <w:shd w:val="clear" w:color="auto" w:fill="auto"/>
            <w:vAlign w:val="center"/>
          </w:tcPr>
          <w:p w14:paraId="51A8F6A6" w14:textId="77777777" w:rsidR="00E518FD" w:rsidRPr="000B41B7" w:rsidRDefault="00E518FD" w:rsidP="000673E7">
            <w:pPr>
              <w:pStyle w:val="phtablecolcaption"/>
              <w:spacing w:before="0" w:after="0"/>
            </w:pPr>
            <w:r w:rsidRPr="000B41B7">
              <w:t>Описание</w:t>
            </w:r>
          </w:p>
        </w:tc>
        <w:tc>
          <w:tcPr>
            <w:tcW w:w="2006" w:type="pct"/>
            <w:shd w:val="clear" w:color="auto" w:fill="auto"/>
            <w:vAlign w:val="center"/>
          </w:tcPr>
          <w:p w14:paraId="5A0B28B4" w14:textId="77777777" w:rsidR="00E518FD" w:rsidRPr="000B41B7" w:rsidRDefault="00E518FD" w:rsidP="000673E7">
            <w:pPr>
              <w:pStyle w:val="phtablecolcaption"/>
              <w:spacing w:before="0" w:after="0"/>
            </w:pPr>
            <w:r w:rsidRPr="000B41B7">
              <w:t>Вид, способ ввода</w:t>
            </w:r>
          </w:p>
        </w:tc>
      </w:tr>
      <w:tr w:rsidR="000B41B7" w:rsidRPr="000B41B7" w14:paraId="02968A30" w14:textId="77777777" w:rsidTr="00CD6BAE">
        <w:tc>
          <w:tcPr>
            <w:tcW w:w="335" w:type="pct"/>
            <w:shd w:val="clear" w:color="auto" w:fill="auto"/>
          </w:tcPr>
          <w:p w14:paraId="28C23CC3" w14:textId="77777777" w:rsidR="00E518FD" w:rsidRPr="000B41B7" w:rsidRDefault="00E518FD" w:rsidP="002A0DE7">
            <w:pPr>
              <w:pStyle w:val="phtablecellleft"/>
            </w:pPr>
            <w:r w:rsidRPr="000B41B7">
              <w:t>1</w:t>
            </w:r>
          </w:p>
        </w:tc>
        <w:tc>
          <w:tcPr>
            <w:tcW w:w="1265" w:type="pct"/>
            <w:shd w:val="clear" w:color="auto" w:fill="auto"/>
          </w:tcPr>
          <w:p w14:paraId="3EA1D949" w14:textId="77777777" w:rsidR="00E518FD" w:rsidRPr="000B41B7" w:rsidRDefault="00E518FD" w:rsidP="002A0DE7">
            <w:pPr>
              <w:pStyle w:val="phtablecellleft"/>
            </w:pPr>
            <w:r w:rsidRPr="000B41B7">
              <w:t>Широта</w:t>
            </w:r>
          </w:p>
        </w:tc>
        <w:tc>
          <w:tcPr>
            <w:tcW w:w="1394" w:type="pct"/>
            <w:shd w:val="clear" w:color="auto" w:fill="auto"/>
          </w:tcPr>
          <w:p w14:paraId="62199431" w14:textId="77777777" w:rsidR="00E518FD" w:rsidRPr="000B41B7" w:rsidRDefault="00E518FD" w:rsidP="002A0DE7">
            <w:pPr>
              <w:pStyle w:val="phtablecellleft"/>
            </w:pPr>
            <w:r w:rsidRPr="000B41B7">
              <w:t xml:space="preserve">Значение широты адреса местонахождения </w:t>
            </w:r>
          </w:p>
        </w:tc>
        <w:tc>
          <w:tcPr>
            <w:tcW w:w="2006" w:type="pct"/>
            <w:shd w:val="clear" w:color="auto" w:fill="auto"/>
          </w:tcPr>
          <w:p w14:paraId="0A57115E" w14:textId="77777777" w:rsidR="00E518FD" w:rsidRPr="000B41B7" w:rsidRDefault="00E518FD" w:rsidP="002A0DE7">
            <w:pPr>
              <w:pStyle w:val="phtablecellleft"/>
            </w:pPr>
            <w:r w:rsidRPr="000B41B7">
              <w:t>Числ</w:t>
            </w:r>
            <w:r w:rsidR="003A1AB4" w:rsidRPr="000B41B7">
              <w:t>овое поле для ввода в формате</w:t>
            </w:r>
            <w:r w:rsidR="00B539AF" w:rsidRPr="000B41B7">
              <w:br/>
            </w:r>
            <w:r w:rsidR="003A1AB4" w:rsidRPr="000B41B7">
              <w:t>(-</w:t>
            </w:r>
            <w:r w:rsidRPr="000B41B7">
              <w:t>)хх.ххххxx</w:t>
            </w:r>
            <w:r w:rsidR="00A86727" w:rsidRPr="000B41B7">
              <w:t>.</w:t>
            </w:r>
          </w:p>
          <w:p w14:paraId="4941F666" w14:textId="77777777" w:rsidR="00A86727" w:rsidRPr="000B41B7" w:rsidRDefault="00A86727" w:rsidP="002A0DE7">
            <w:pPr>
              <w:pStyle w:val="phtablecellleft"/>
            </w:pPr>
            <w:r w:rsidRPr="000B41B7">
              <w:t xml:space="preserve">По умолчанию заполняется координатами, соответствующими </w:t>
            </w:r>
            <w:r w:rsidR="003A1AB4" w:rsidRPr="000B41B7">
              <w:t>указанному адресу</w:t>
            </w:r>
          </w:p>
        </w:tc>
      </w:tr>
      <w:tr w:rsidR="000B41B7" w:rsidRPr="000B41B7" w14:paraId="3AC9F003" w14:textId="77777777" w:rsidTr="00CD6BAE">
        <w:tc>
          <w:tcPr>
            <w:tcW w:w="335" w:type="pct"/>
            <w:shd w:val="clear" w:color="auto" w:fill="auto"/>
          </w:tcPr>
          <w:p w14:paraId="644012D3" w14:textId="77777777" w:rsidR="00E518FD" w:rsidRPr="000B41B7" w:rsidRDefault="00E518FD" w:rsidP="002A0DE7">
            <w:pPr>
              <w:pStyle w:val="phtablecellleft"/>
            </w:pPr>
            <w:r w:rsidRPr="000B41B7">
              <w:t>2</w:t>
            </w:r>
          </w:p>
        </w:tc>
        <w:tc>
          <w:tcPr>
            <w:tcW w:w="1265" w:type="pct"/>
            <w:shd w:val="clear" w:color="auto" w:fill="auto"/>
          </w:tcPr>
          <w:p w14:paraId="091F1C1F" w14:textId="77777777" w:rsidR="00E518FD" w:rsidRPr="000B41B7" w:rsidRDefault="00A86727" w:rsidP="002A0DE7">
            <w:pPr>
              <w:pStyle w:val="phtablecellleft"/>
            </w:pPr>
            <w:r w:rsidRPr="000B41B7">
              <w:t>Долгота</w:t>
            </w:r>
          </w:p>
        </w:tc>
        <w:tc>
          <w:tcPr>
            <w:tcW w:w="1394" w:type="pct"/>
            <w:shd w:val="clear" w:color="auto" w:fill="auto"/>
          </w:tcPr>
          <w:p w14:paraId="09869839" w14:textId="77777777" w:rsidR="00E518FD" w:rsidRPr="000B41B7" w:rsidRDefault="00A86727" w:rsidP="002A0DE7">
            <w:pPr>
              <w:pStyle w:val="phtablecellleft"/>
            </w:pPr>
            <w:r w:rsidRPr="000B41B7">
              <w:t>Значение долготы адреса местонахождения</w:t>
            </w:r>
          </w:p>
        </w:tc>
        <w:tc>
          <w:tcPr>
            <w:tcW w:w="2006" w:type="pct"/>
            <w:shd w:val="clear" w:color="auto" w:fill="auto"/>
          </w:tcPr>
          <w:p w14:paraId="0B8A76B6" w14:textId="77777777" w:rsidR="00E518FD" w:rsidRPr="000B41B7" w:rsidRDefault="00E518FD" w:rsidP="002A0DE7">
            <w:pPr>
              <w:pStyle w:val="phtablecellleft"/>
            </w:pPr>
            <w:r w:rsidRPr="000B41B7">
              <w:t xml:space="preserve">Числовое поле для ввода </w:t>
            </w:r>
            <w:r w:rsidR="00A86727" w:rsidRPr="000B41B7">
              <w:t xml:space="preserve">в формате </w:t>
            </w:r>
            <w:r w:rsidR="00B539AF" w:rsidRPr="000B41B7">
              <w:br/>
            </w:r>
            <w:r w:rsidR="00A86727" w:rsidRPr="000B41B7">
              <w:t>(-)ххх.хххх</w:t>
            </w:r>
          </w:p>
          <w:p w14:paraId="59F8D9D7" w14:textId="77777777" w:rsidR="00A86727" w:rsidRPr="000B41B7" w:rsidRDefault="00A86727" w:rsidP="002A0DE7">
            <w:pPr>
              <w:pStyle w:val="phtablecellleft"/>
            </w:pPr>
            <w:r w:rsidRPr="000B41B7">
              <w:t xml:space="preserve">По умолчанию заполняется координатами, соответствующими ранее </w:t>
            </w:r>
            <w:r w:rsidR="003A1AB4" w:rsidRPr="000B41B7">
              <w:t>указанному адресу</w:t>
            </w:r>
          </w:p>
        </w:tc>
      </w:tr>
      <w:tr w:rsidR="000B41B7" w:rsidRPr="000B41B7" w14:paraId="0F3EEEA8" w14:textId="77777777" w:rsidTr="00CD6BAE">
        <w:tc>
          <w:tcPr>
            <w:tcW w:w="335" w:type="pct"/>
            <w:shd w:val="clear" w:color="auto" w:fill="auto"/>
          </w:tcPr>
          <w:p w14:paraId="700973EF" w14:textId="77777777" w:rsidR="00E518FD" w:rsidRPr="000B41B7" w:rsidRDefault="00E518FD" w:rsidP="002A0DE7">
            <w:pPr>
              <w:pStyle w:val="phtablecellleft"/>
            </w:pPr>
            <w:r w:rsidRPr="000B41B7">
              <w:t>3</w:t>
            </w:r>
          </w:p>
        </w:tc>
        <w:tc>
          <w:tcPr>
            <w:tcW w:w="1265" w:type="pct"/>
            <w:shd w:val="clear" w:color="auto" w:fill="auto"/>
          </w:tcPr>
          <w:p w14:paraId="35B197A7" w14:textId="77777777" w:rsidR="00E518FD" w:rsidRPr="000B41B7" w:rsidRDefault="00A86727" w:rsidP="002A0DE7">
            <w:pPr>
              <w:pStyle w:val="phtablecellleft"/>
            </w:pPr>
            <w:r w:rsidRPr="000B41B7">
              <w:t>Указать на карте</w:t>
            </w:r>
          </w:p>
        </w:tc>
        <w:tc>
          <w:tcPr>
            <w:tcW w:w="1394" w:type="pct"/>
            <w:shd w:val="clear" w:color="auto" w:fill="auto"/>
          </w:tcPr>
          <w:p w14:paraId="7913B702" w14:textId="77777777" w:rsidR="00E518FD" w:rsidRPr="000B41B7" w:rsidRDefault="00A86727" w:rsidP="002A0DE7">
            <w:pPr>
              <w:pStyle w:val="phtablecellleft"/>
            </w:pPr>
            <w:r w:rsidRPr="000B41B7">
              <w:t xml:space="preserve">Для визуализации координат, указанных в полях </w:t>
            </w:r>
            <w:r w:rsidR="003A1AB4" w:rsidRPr="000B41B7">
              <w:t>«</w:t>
            </w:r>
            <w:r w:rsidRPr="000B41B7">
              <w:t>Широта</w:t>
            </w:r>
            <w:r w:rsidR="003A1AB4" w:rsidRPr="000B41B7">
              <w:t>»</w:t>
            </w:r>
            <w:r w:rsidRPr="000B41B7">
              <w:t>/</w:t>
            </w:r>
            <w:r w:rsidR="003A1AB4" w:rsidRPr="000B41B7">
              <w:t>«</w:t>
            </w:r>
            <w:r w:rsidRPr="000B41B7">
              <w:t>Долгота</w:t>
            </w:r>
            <w:r w:rsidR="003A1AB4" w:rsidRPr="000B41B7">
              <w:t>»</w:t>
            </w:r>
          </w:p>
        </w:tc>
        <w:tc>
          <w:tcPr>
            <w:tcW w:w="2006" w:type="pct"/>
            <w:shd w:val="clear" w:color="auto" w:fill="auto"/>
          </w:tcPr>
          <w:p w14:paraId="0460C3A9" w14:textId="77777777" w:rsidR="00E518FD" w:rsidRPr="000B41B7" w:rsidRDefault="00B422AC" w:rsidP="002A0DE7">
            <w:pPr>
              <w:pStyle w:val="phtablecellleft"/>
            </w:pPr>
            <w:r w:rsidRPr="000B41B7">
              <w:t>Перемещение маркера по к</w:t>
            </w:r>
            <w:r w:rsidR="003A1AB4" w:rsidRPr="000B41B7">
              <w:t>арте для установления координат</w:t>
            </w:r>
          </w:p>
        </w:tc>
      </w:tr>
    </w:tbl>
    <w:p w14:paraId="7C5668B6" w14:textId="77777777" w:rsidR="00403DFF" w:rsidRPr="000B41B7" w:rsidRDefault="003A1AB4" w:rsidP="00403DFF">
      <w:pPr>
        <w:pStyle w:val="phnormal"/>
      </w:pPr>
      <w:r w:rsidRPr="000B41B7">
        <w:lastRenderedPageBreak/>
        <w:t xml:space="preserve">Для сохранения введенных данных </w:t>
      </w:r>
      <w:r w:rsidR="00EF206B" w:rsidRPr="000B41B7">
        <w:t xml:space="preserve">необходимо </w:t>
      </w:r>
      <w:r w:rsidR="00652F99" w:rsidRPr="000B41B7">
        <w:t>нажать на кнопку</w:t>
      </w:r>
      <w:r w:rsidR="002A0DE7" w:rsidRPr="000B41B7">
        <w:t xml:space="preserve"> «Сохранить».</w:t>
      </w:r>
      <w:r w:rsidR="00403DFF" w:rsidRPr="000B41B7">
        <w:t xml:space="preserve"> Окно редактирования закроется, внесенные данные отобразятся в </w:t>
      </w:r>
      <w:r w:rsidR="0074735A" w:rsidRPr="000B41B7">
        <w:t>блоке</w:t>
      </w:r>
      <w:r w:rsidR="00403DFF" w:rsidRPr="000B41B7">
        <w:t xml:space="preserve"> «Адрес местонахождения».</w:t>
      </w:r>
    </w:p>
    <w:p w14:paraId="19FC0B7A" w14:textId="77777777" w:rsidR="00403DFF" w:rsidRPr="000B41B7" w:rsidRDefault="00403DFF" w:rsidP="00403DFF">
      <w:pPr>
        <w:pStyle w:val="phnormal"/>
      </w:pPr>
      <w:bookmarkStart w:id="109" w:name="_Ввод_сведений_о"/>
      <w:bookmarkEnd w:id="109"/>
      <w:r w:rsidRPr="000B41B7">
        <w:t xml:space="preserve">Нажатие кнопки «Отменить» инициирует закрытие окна редактирования </w:t>
      </w:r>
      <w:r w:rsidR="002437FC">
        <w:br/>
      </w:r>
      <w:r w:rsidRPr="000B41B7">
        <w:t>без сохранения изменений.</w:t>
      </w:r>
    </w:p>
    <w:p w14:paraId="7550F673" w14:textId="77777777" w:rsidR="001B3DCA" w:rsidRPr="000B41B7" w:rsidRDefault="001B3DCA" w:rsidP="009344D3">
      <w:pPr>
        <w:pStyle w:val="4"/>
        <w:ind w:left="0" w:hanging="15"/>
      </w:pPr>
      <w:bookmarkStart w:id="110" w:name="_Toc100055212"/>
      <w:r w:rsidRPr="000B41B7">
        <w:t>Ввод сведений о лечебно-профилактических зданиях</w:t>
      </w:r>
      <w:bookmarkEnd w:id="110"/>
    </w:p>
    <w:p w14:paraId="3E0B7D48" w14:textId="491433DC" w:rsidR="001B3DCA" w:rsidRPr="000B41B7" w:rsidRDefault="001B3DCA" w:rsidP="002A0DE7">
      <w:pPr>
        <w:pStyle w:val="phnormal"/>
      </w:pPr>
      <w:r w:rsidRPr="000B41B7">
        <w:t xml:space="preserve">Для добавления записи о лечебно-профилактических зданиях в </w:t>
      </w:r>
      <w:r w:rsidR="0074735A" w:rsidRPr="000B41B7">
        <w:t>блоке</w:t>
      </w:r>
      <w:r w:rsidRPr="000B41B7">
        <w:t xml:space="preserve"> «Лечебно-профилактические здания» </w:t>
      </w:r>
      <w:r w:rsidR="00EF206B" w:rsidRPr="000B41B7">
        <w:t xml:space="preserve">необходимо </w:t>
      </w:r>
      <w:r w:rsidRPr="000B41B7">
        <w:t>наж</w:t>
      </w:r>
      <w:r w:rsidR="00EF206B" w:rsidRPr="000B41B7">
        <w:t>ать</w:t>
      </w:r>
      <w:r w:rsidR="00C47FE2" w:rsidRPr="000B41B7">
        <w:t xml:space="preserve"> </w:t>
      </w:r>
      <w:r w:rsidRPr="000B41B7">
        <w:t xml:space="preserve">на кнопку </w:t>
      </w:r>
      <w:r w:rsidR="000151AA">
        <w:rPr>
          <w:noProof/>
          <w:szCs w:val="24"/>
        </w:rPr>
        <w:drawing>
          <wp:inline distT="0" distB="0" distL="0" distR="0" wp14:anchorId="5ADAD2D7" wp14:editId="0A46616C">
            <wp:extent cx="838200" cy="304800"/>
            <wp:effectExtent l="0" t="0" r="0" b="0"/>
            <wp:docPr id="28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>, откроется форма для ввода данных о зданиях (</w:t>
      </w:r>
      <w:r w:rsidR="00445B65" w:rsidRPr="000B41B7">
        <w:fldChar w:fldCharType="begin"/>
      </w:r>
      <w:r w:rsidR="005E7C9C" w:rsidRPr="000B41B7">
        <w:instrText xml:space="preserve"> REF _Ref531944529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14</w:t>
      </w:r>
      <w:r w:rsidR="00445B65" w:rsidRPr="000B41B7">
        <w:fldChar w:fldCharType="end"/>
      </w:r>
      <w:r w:rsidRPr="000B41B7">
        <w:t>).</w:t>
      </w:r>
    </w:p>
    <w:p w14:paraId="59D21563" w14:textId="1D344108" w:rsidR="005E7C9C" w:rsidRPr="000B41B7" w:rsidRDefault="000151AA" w:rsidP="002830AD">
      <w:pPr>
        <w:pStyle w:val="phfigure"/>
      </w:pPr>
      <w:r>
        <w:rPr>
          <w:noProof/>
        </w:rPr>
        <w:drawing>
          <wp:inline distT="0" distB="0" distL="0" distR="0" wp14:anchorId="17D76B75" wp14:editId="4DA71097">
            <wp:extent cx="5324475" cy="3952875"/>
            <wp:effectExtent l="0" t="0" r="0" b="0"/>
            <wp:docPr id="29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B55D2" w14:textId="77777777" w:rsidR="00E31509" w:rsidRPr="000B41B7" w:rsidRDefault="005E7C9C" w:rsidP="001D2B9B">
      <w:pPr>
        <w:pStyle w:val="phfiguretitle"/>
      </w:pPr>
      <w:bookmarkStart w:id="111" w:name="_Ref531944529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14</w:t>
      </w:r>
      <w:r w:rsidR="00445B65" w:rsidRPr="000B41B7">
        <w:rPr>
          <w:noProof/>
        </w:rPr>
        <w:fldChar w:fldCharType="end"/>
      </w:r>
      <w:bookmarkEnd w:id="111"/>
      <w:r w:rsidRPr="000B41B7">
        <w:t xml:space="preserve"> – Форма ввода информации о лечебно-профилактических зданиях</w:t>
      </w:r>
    </w:p>
    <w:p w14:paraId="22C49CA6" w14:textId="77777777" w:rsidR="008531F6" w:rsidRDefault="00DD212C" w:rsidP="00D81DF9">
      <w:pPr>
        <w:pStyle w:val="phnormal"/>
      </w:pPr>
      <w:r w:rsidRPr="000B41B7">
        <w:t xml:space="preserve">Описание полей для ввода информации о лечебно-профилактических зданиях представлено в </w:t>
      </w:r>
      <w:r w:rsidR="005E7C9C" w:rsidRPr="000B41B7">
        <w:t>таблице (</w:t>
      </w:r>
      <w:r w:rsidR="00FE7396" w:rsidRPr="000B41B7">
        <w:fldChar w:fldCharType="begin"/>
      </w:r>
      <w:r w:rsidR="00FE7396" w:rsidRPr="000B41B7">
        <w:instrText xml:space="preserve"> REF _Ref513552863 \h  \* MERGEFORMAT </w:instrText>
      </w:r>
      <w:r w:rsidR="00FE7396" w:rsidRPr="000B41B7">
        <w:fldChar w:fldCharType="separate"/>
      </w:r>
      <w:r w:rsidR="00E10E0C" w:rsidRPr="000B41B7">
        <w:t>Таблица 4</w:t>
      </w:r>
      <w:r w:rsidR="00FE7396" w:rsidRPr="000B41B7">
        <w:fldChar w:fldCharType="end"/>
      </w:r>
      <w:r w:rsidR="005E7C9C" w:rsidRPr="000B41B7">
        <w:t>)</w:t>
      </w:r>
      <w:r w:rsidR="00EF4247" w:rsidRPr="000B41B7">
        <w:t>.</w:t>
      </w:r>
      <w:r w:rsidR="00D81DF9" w:rsidRPr="000B41B7">
        <w:t xml:space="preserve"> </w:t>
      </w:r>
    </w:p>
    <w:p w14:paraId="5B6857D7" w14:textId="06E88F0D" w:rsidR="00D81DF9" w:rsidRPr="000B41B7" w:rsidRDefault="00D81DF9" w:rsidP="00D81DF9">
      <w:pPr>
        <w:pStyle w:val="phnormal"/>
      </w:pPr>
      <w:r w:rsidRPr="000B41B7">
        <w:t>Поля, отмеченные знаком «*» («звездочка»), обязательны для заполнения.</w:t>
      </w:r>
    </w:p>
    <w:p w14:paraId="4CFECB5D" w14:textId="77777777" w:rsidR="00D81DF9" w:rsidRPr="000B41B7" w:rsidRDefault="00D81DF9" w:rsidP="00D81DF9">
      <w:pPr>
        <w:pStyle w:val="phnormal"/>
      </w:pPr>
      <w:r w:rsidRPr="000B41B7">
        <w:t>При попытке сохранить данные</w:t>
      </w:r>
      <w:r w:rsidR="00B538C1" w:rsidRPr="000B41B7">
        <w:t>,</w:t>
      </w:r>
      <w:r w:rsidRPr="000B41B7">
        <w:t xml:space="preserve"> не заполнив обязательные поля, Подсистема выдаст предупреждающие сообщения с указанием, какие из обязательных полей </w:t>
      </w:r>
      <w:r w:rsidR="003941B3">
        <w:br/>
      </w:r>
      <w:r w:rsidRPr="000B41B7">
        <w:t>не заполнены (</w:t>
      </w:r>
      <w:r w:rsidR="00445B65" w:rsidRPr="000B41B7">
        <w:fldChar w:fldCharType="begin"/>
      </w:r>
      <w:r w:rsidR="008C11A9" w:rsidRPr="000B41B7">
        <w:instrText xml:space="preserve"> REF _Ref16170232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15</w:t>
      </w:r>
      <w:r w:rsidR="00445B65" w:rsidRPr="000B41B7">
        <w:fldChar w:fldCharType="end"/>
      </w:r>
      <w:r w:rsidRPr="000B41B7">
        <w:t>).</w:t>
      </w:r>
    </w:p>
    <w:p w14:paraId="65CC9D14" w14:textId="0295F8BC" w:rsidR="00D81DF9" w:rsidRPr="000B41B7" w:rsidRDefault="000151AA" w:rsidP="00D81DF9">
      <w:pPr>
        <w:pStyle w:val="phfigure"/>
      </w:pPr>
      <w:r>
        <w:rPr>
          <w:noProof/>
        </w:rPr>
        <w:lastRenderedPageBreak/>
        <w:drawing>
          <wp:inline distT="0" distB="0" distL="0" distR="0" wp14:anchorId="3E4229D1" wp14:editId="6F1137C8">
            <wp:extent cx="4819650" cy="4743450"/>
            <wp:effectExtent l="0" t="0" r="0" b="0"/>
            <wp:docPr id="30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2F07D" w14:textId="77777777" w:rsidR="00D81DF9" w:rsidRPr="000B41B7" w:rsidRDefault="00D81DF9" w:rsidP="008C11A9">
      <w:pPr>
        <w:pStyle w:val="phfiguretitle"/>
      </w:pPr>
      <w:bookmarkStart w:id="112" w:name="_Ref16170232"/>
      <w:r w:rsidRPr="000B41B7">
        <w:t>Рисунок</w:t>
      </w:r>
      <w:r w:rsidR="008C11A9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15</w:t>
      </w:r>
      <w:r w:rsidR="00445B65" w:rsidRPr="000B41B7">
        <w:rPr>
          <w:noProof/>
        </w:rPr>
        <w:fldChar w:fldCharType="end"/>
      </w:r>
      <w:bookmarkEnd w:id="112"/>
      <w:r w:rsidRPr="000B41B7">
        <w:t xml:space="preserve"> – </w:t>
      </w:r>
      <w:r w:rsidR="008C11A9" w:rsidRPr="000B41B7">
        <w:t>Отображение сообщения о незаполненных полях</w:t>
      </w:r>
    </w:p>
    <w:p w14:paraId="6CC0DEA6" w14:textId="77777777" w:rsidR="004130A7" w:rsidRPr="000B41B7" w:rsidRDefault="004130A7" w:rsidP="00F9060F">
      <w:pPr>
        <w:pStyle w:val="phtabletitle"/>
      </w:pPr>
      <w:bookmarkStart w:id="113" w:name="_Ref513552863"/>
      <w:r w:rsidRPr="000B41B7">
        <w:t xml:space="preserve">Таблица 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4</w:t>
      </w:r>
      <w:r w:rsidR="00445B65" w:rsidRPr="000B41B7">
        <w:rPr>
          <w:noProof/>
        </w:rPr>
        <w:fldChar w:fldCharType="end"/>
      </w:r>
      <w:bookmarkEnd w:id="113"/>
      <w:r w:rsidRPr="000B41B7">
        <w:t xml:space="preserve"> – Описание полей ввода информации о лечебно-профилактических зданиях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"/>
        <w:gridCol w:w="2331"/>
        <w:gridCol w:w="1908"/>
        <w:gridCol w:w="4506"/>
      </w:tblGrid>
      <w:tr w:rsidR="000B41B7" w:rsidRPr="000B41B7" w14:paraId="5E2BE938" w14:textId="77777777" w:rsidTr="000673E7">
        <w:trPr>
          <w:cantSplit/>
          <w:tblHeader/>
        </w:trPr>
        <w:tc>
          <w:tcPr>
            <w:tcW w:w="335" w:type="pct"/>
            <w:shd w:val="clear" w:color="auto" w:fill="auto"/>
            <w:vAlign w:val="center"/>
          </w:tcPr>
          <w:p w14:paraId="3E2A6E3B" w14:textId="39E663CC" w:rsidR="00DD212C" w:rsidRPr="000B41B7" w:rsidRDefault="00DD212C" w:rsidP="000673E7">
            <w:pPr>
              <w:pStyle w:val="phtablecolcaption"/>
              <w:spacing w:before="0" w:after="0"/>
            </w:pPr>
            <w:r w:rsidRPr="000B41B7">
              <w:t>№</w:t>
            </w:r>
            <w:r w:rsidR="000673E7">
              <w:t xml:space="preserve"> п/п</w:t>
            </w:r>
          </w:p>
        </w:tc>
        <w:tc>
          <w:tcPr>
            <w:tcW w:w="1261" w:type="pct"/>
            <w:shd w:val="clear" w:color="auto" w:fill="auto"/>
            <w:vAlign w:val="center"/>
          </w:tcPr>
          <w:p w14:paraId="7CD3A4DF" w14:textId="77777777" w:rsidR="00DD212C" w:rsidRPr="000B41B7" w:rsidRDefault="00DD212C" w:rsidP="000673E7">
            <w:pPr>
              <w:pStyle w:val="phtablecolcaption"/>
              <w:spacing w:before="0" w:after="0"/>
            </w:pPr>
            <w:r w:rsidRPr="000B41B7">
              <w:t>Наименование поля</w:t>
            </w:r>
          </w:p>
        </w:tc>
        <w:tc>
          <w:tcPr>
            <w:tcW w:w="979" w:type="pct"/>
            <w:shd w:val="clear" w:color="auto" w:fill="auto"/>
            <w:vAlign w:val="center"/>
          </w:tcPr>
          <w:p w14:paraId="5E68FE3D" w14:textId="77777777" w:rsidR="00DD212C" w:rsidRPr="000B41B7" w:rsidRDefault="00DD212C" w:rsidP="000673E7">
            <w:pPr>
              <w:pStyle w:val="phtablecolcaption"/>
              <w:spacing w:before="0" w:after="0"/>
            </w:pPr>
            <w:r w:rsidRPr="000B41B7">
              <w:t>Описание</w:t>
            </w:r>
          </w:p>
        </w:tc>
        <w:tc>
          <w:tcPr>
            <w:tcW w:w="2425" w:type="pct"/>
            <w:shd w:val="clear" w:color="auto" w:fill="auto"/>
            <w:vAlign w:val="center"/>
          </w:tcPr>
          <w:p w14:paraId="7CEE547B" w14:textId="77777777" w:rsidR="00DD212C" w:rsidRPr="000B41B7" w:rsidRDefault="00DD212C" w:rsidP="000673E7">
            <w:pPr>
              <w:pStyle w:val="phtablecolcaption"/>
              <w:spacing w:before="0" w:after="0"/>
            </w:pPr>
            <w:r w:rsidRPr="000B41B7">
              <w:t>Вид, способ ввода</w:t>
            </w:r>
          </w:p>
        </w:tc>
      </w:tr>
      <w:tr w:rsidR="000B41B7" w:rsidRPr="000B41B7" w14:paraId="1D6E7CF7" w14:textId="77777777" w:rsidTr="00F45015">
        <w:trPr>
          <w:cantSplit/>
        </w:trPr>
        <w:tc>
          <w:tcPr>
            <w:tcW w:w="335" w:type="pct"/>
            <w:shd w:val="clear" w:color="auto" w:fill="auto"/>
          </w:tcPr>
          <w:p w14:paraId="559EF0F8" w14:textId="77777777" w:rsidR="00DD212C" w:rsidRPr="000B41B7" w:rsidRDefault="00DD212C" w:rsidP="005E7C9C">
            <w:pPr>
              <w:pStyle w:val="phtablecellleft"/>
            </w:pPr>
            <w:r w:rsidRPr="000B41B7">
              <w:t>1</w:t>
            </w:r>
          </w:p>
        </w:tc>
        <w:tc>
          <w:tcPr>
            <w:tcW w:w="1261" w:type="pct"/>
            <w:shd w:val="clear" w:color="auto" w:fill="auto"/>
          </w:tcPr>
          <w:p w14:paraId="4D8F3BF3" w14:textId="77777777" w:rsidR="00DD212C" w:rsidRPr="000B41B7" w:rsidRDefault="00DD212C" w:rsidP="005E7C9C">
            <w:pPr>
              <w:pStyle w:val="phtablecellleft"/>
            </w:pPr>
            <w:r w:rsidRPr="000B41B7">
              <w:t>Наименование</w:t>
            </w:r>
          </w:p>
        </w:tc>
        <w:tc>
          <w:tcPr>
            <w:tcW w:w="979" w:type="pct"/>
            <w:shd w:val="clear" w:color="auto" w:fill="auto"/>
          </w:tcPr>
          <w:p w14:paraId="0AFBBBA9" w14:textId="77777777" w:rsidR="00DD212C" w:rsidRPr="000B41B7" w:rsidRDefault="00DD212C" w:rsidP="005E7C9C">
            <w:pPr>
              <w:pStyle w:val="phtablecellleft"/>
            </w:pPr>
            <w:r w:rsidRPr="000B41B7">
              <w:t>Наименование здания</w:t>
            </w:r>
          </w:p>
        </w:tc>
        <w:tc>
          <w:tcPr>
            <w:tcW w:w="2425" w:type="pct"/>
            <w:shd w:val="clear" w:color="auto" w:fill="auto"/>
          </w:tcPr>
          <w:p w14:paraId="765B08D3" w14:textId="77777777" w:rsidR="00DD212C" w:rsidRPr="000B41B7" w:rsidRDefault="00DD212C" w:rsidP="005E7C9C">
            <w:pPr>
              <w:pStyle w:val="phtablecellleft"/>
            </w:pPr>
            <w:r w:rsidRPr="000B41B7">
              <w:t xml:space="preserve">Текстовое поле для ввода с ограничением </w:t>
            </w:r>
            <w:r w:rsidR="003941B3">
              <w:br/>
            </w:r>
            <w:r w:rsidRPr="000B41B7">
              <w:t>до 256</w:t>
            </w:r>
            <w:r w:rsidR="007C179F" w:rsidRPr="000B41B7">
              <w:t>-ти</w:t>
            </w:r>
            <w:r w:rsidRPr="000B41B7">
              <w:t xml:space="preserve"> символов</w:t>
            </w:r>
          </w:p>
        </w:tc>
      </w:tr>
      <w:tr w:rsidR="000B41B7" w:rsidRPr="000B41B7" w14:paraId="3D77F978" w14:textId="77777777" w:rsidTr="00F45015">
        <w:trPr>
          <w:cantSplit/>
        </w:trPr>
        <w:tc>
          <w:tcPr>
            <w:tcW w:w="335" w:type="pct"/>
            <w:shd w:val="clear" w:color="auto" w:fill="auto"/>
          </w:tcPr>
          <w:p w14:paraId="32BCE261" w14:textId="77777777" w:rsidR="00DD212C" w:rsidRPr="000B41B7" w:rsidRDefault="00DD212C" w:rsidP="005E7C9C">
            <w:pPr>
              <w:pStyle w:val="phtablecellleft"/>
            </w:pPr>
            <w:r w:rsidRPr="000B41B7">
              <w:t>2</w:t>
            </w:r>
          </w:p>
        </w:tc>
        <w:tc>
          <w:tcPr>
            <w:tcW w:w="1261" w:type="pct"/>
            <w:shd w:val="clear" w:color="auto" w:fill="auto"/>
          </w:tcPr>
          <w:p w14:paraId="13456421" w14:textId="77777777" w:rsidR="00DD212C" w:rsidRPr="000B41B7" w:rsidRDefault="00DD212C" w:rsidP="005E7C9C">
            <w:pPr>
              <w:pStyle w:val="phtablecellleft"/>
            </w:pPr>
            <w:r w:rsidRPr="000B41B7">
              <w:t>Год постройки</w:t>
            </w:r>
          </w:p>
        </w:tc>
        <w:tc>
          <w:tcPr>
            <w:tcW w:w="979" w:type="pct"/>
            <w:shd w:val="clear" w:color="auto" w:fill="auto"/>
          </w:tcPr>
          <w:p w14:paraId="681F0500" w14:textId="77777777" w:rsidR="00DD212C" w:rsidRPr="000B41B7" w:rsidRDefault="00DD212C" w:rsidP="005E7C9C">
            <w:pPr>
              <w:pStyle w:val="phtablecellleft"/>
            </w:pPr>
            <w:r w:rsidRPr="000B41B7">
              <w:t>Год постройки здания</w:t>
            </w:r>
          </w:p>
        </w:tc>
        <w:tc>
          <w:tcPr>
            <w:tcW w:w="2425" w:type="pct"/>
            <w:shd w:val="clear" w:color="auto" w:fill="auto"/>
          </w:tcPr>
          <w:p w14:paraId="090FC7FD" w14:textId="77777777" w:rsidR="00DD212C" w:rsidRPr="000B41B7" w:rsidRDefault="00DD212C" w:rsidP="005E7C9C">
            <w:pPr>
              <w:pStyle w:val="phtablecellleft"/>
            </w:pPr>
            <w:r w:rsidRPr="000B41B7">
              <w:t xml:space="preserve">Числовое поле для ввода с ограничением </w:t>
            </w:r>
            <w:r w:rsidR="003941B3">
              <w:br/>
            </w:r>
            <w:r w:rsidRPr="000B41B7">
              <w:t>в 4 знака</w:t>
            </w:r>
          </w:p>
        </w:tc>
      </w:tr>
      <w:tr w:rsidR="000B41B7" w:rsidRPr="000B41B7" w14:paraId="57434D47" w14:textId="77777777" w:rsidTr="00F45015">
        <w:trPr>
          <w:cantSplit/>
        </w:trPr>
        <w:tc>
          <w:tcPr>
            <w:tcW w:w="335" w:type="pct"/>
            <w:shd w:val="clear" w:color="auto" w:fill="auto"/>
          </w:tcPr>
          <w:p w14:paraId="3EAA5227" w14:textId="77777777" w:rsidR="00CB32E5" w:rsidRPr="000B41B7" w:rsidRDefault="00CB32E5" w:rsidP="005E7C9C">
            <w:pPr>
              <w:pStyle w:val="phtablecellleft"/>
            </w:pPr>
            <w:r w:rsidRPr="000B41B7">
              <w:t>3</w:t>
            </w:r>
          </w:p>
        </w:tc>
        <w:tc>
          <w:tcPr>
            <w:tcW w:w="1261" w:type="pct"/>
            <w:shd w:val="clear" w:color="auto" w:fill="auto"/>
          </w:tcPr>
          <w:p w14:paraId="271E68AD" w14:textId="77777777" w:rsidR="00CB32E5" w:rsidRPr="000B41B7" w:rsidRDefault="00CB32E5" w:rsidP="005E7C9C">
            <w:pPr>
              <w:pStyle w:val="phtablecellleft"/>
            </w:pPr>
            <w:r w:rsidRPr="000B41B7">
              <w:t>Дата начала эксплуатации</w:t>
            </w:r>
          </w:p>
        </w:tc>
        <w:tc>
          <w:tcPr>
            <w:tcW w:w="979" w:type="pct"/>
            <w:shd w:val="clear" w:color="auto" w:fill="auto"/>
          </w:tcPr>
          <w:p w14:paraId="54A28BC3" w14:textId="77777777" w:rsidR="00CB32E5" w:rsidRPr="000B41B7" w:rsidRDefault="00CB32E5" w:rsidP="005E7C9C">
            <w:pPr>
              <w:pStyle w:val="phtablecellleft"/>
            </w:pPr>
            <w:r w:rsidRPr="000B41B7">
              <w:t>Дата начала эксплуатации здания</w:t>
            </w:r>
          </w:p>
        </w:tc>
        <w:tc>
          <w:tcPr>
            <w:tcW w:w="2425" w:type="pct"/>
            <w:shd w:val="clear" w:color="auto" w:fill="auto"/>
          </w:tcPr>
          <w:p w14:paraId="7AD8ACA6" w14:textId="77777777" w:rsidR="00CB32E5" w:rsidRPr="000B41B7" w:rsidRDefault="00CB32E5" w:rsidP="005E7C9C">
            <w:pPr>
              <w:pStyle w:val="phtablecellleft"/>
            </w:pPr>
            <w:r w:rsidRPr="000B41B7">
              <w:t>Выбор значения из календаря</w:t>
            </w:r>
          </w:p>
          <w:p w14:paraId="65646353" w14:textId="77777777" w:rsidR="00114CF4" w:rsidRPr="000B41B7" w:rsidRDefault="00114CF4" w:rsidP="005E7C9C">
            <w:pPr>
              <w:pStyle w:val="phtablecellleft"/>
            </w:pPr>
            <w:r w:rsidRPr="00CD6BAE">
              <w:rPr>
                <w:b/>
              </w:rPr>
              <w:t>Примечание</w:t>
            </w:r>
            <w:r w:rsidR="007F4B12" w:rsidRPr="00CD6BAE">
              <w:rPr>
                <w:b/>
              </w:rPr>
              <w:t>.</w:t>
            </w:r>
            <w:r w:rsidRPr="00CD6BAE">
              <w:rPr>
                <w:b/>
              </w:rPr>
              <w:t xml:space="preserve"> </w:t>
            </w:r>
            <w:r w:rsidRPr="000B41B7">
              <w:t>Дата начала эксплуатации д</w:t>
            </w:r>
            <w:r w:rsidR="00885B8F" w:rsidRPr="000B41B7">
              <w:t>о</w:t>
            </w:r>
            <w:r w:rsidRPr="000B41B7">
              <w:t>лжна быть не раньше года постройки</w:t>
            </w:r>
          </w:p>
        </w:tc>
      </w:tr>
      <w:tr w:rsidR="000B41B7" w:rsidRPr="000B41B7" w14:paraId="168084D0" w14:textId="77777777" w:rsidTr="00F45015">
        <w:trPr>
          <w:cantSplit/>
        </w:trPr>
        <w:tc>
          <w:tcPr>
            <w:tcW w:w="335" w:type="pct"/>
            <w:shd w:val="clear" w:color="auto" w:fill="auto"/>
          </w:tcPr>
          <w:p w14:paraId="4BF88CBC" w14:textId="77777777" w:rsidR="00DD212C" w:rsidRPr="000B41B7" w:rsidRDefault="00723425" w:rsidP="005E7C9C">
            <w:pPr>
              <w:pStyle w:val="phtablecellleft"/>
            </w:pPr>
            <w:r w:rsidRPr="000B41B7">
              <w:t>4</w:t>
            </w:r>
          </w:p>
        </w:tc>
        <w:tc>
          <w:tcPr>
            <w:tcW w:w="1261" w:type="pct"/>
            <w:shd w:val="clear" w:color="auto" w:fill="auto"/>
          </w:tcPr>
          <w:p w14:paraId="193BF060" w14:textId="77777777" w:rsidR="00DD212C" w:rsidRPr="000B41B7" w:rsidRDefault="00DD212C" w:rsidP="005E7C9C">
            <w:pPr>
              <w:pStyle w:val="phtablecellleft"/>
            </w:pPr>
            <w:r w:rsidRPr="000B41B7">
              <w:t>Этажность</w:t>
            </w:r>
          </w:p>
        </w:tc>
        <w:tc>
          <w:tcPr>
            <w:tcW w:w="979" w:type="pct"/>
            <w:shd w:val="clear" w:color="auto" w:fill="auto"/>
          </w:tcPr>
          <w:p w14:paraId="2B8151D1" w14:textId="77777777" w:rsidR="00DD212C" w:rsidRPr="000B41B7" w:rsidRDefault="00DD212C" w:rsidP="005E7C9C">
            <w:pPr>
              <w:pStyle w:val="phtablecellleft"/>
            </w:pPr>
            <w:r w:rsidRPr="000B41B7">
              <w:t>Количество этажей в здании</w:t>
            </w:r>
          </w:p>
        </w:tc>
        <w:tc>
          <w:tcPr>
            <w:tcW w:w="2425" w:type="pct"/>
            <w:shd w:val="clear" w:color="auto" w:fill="auto"/>
          </w:tcPr>
          <w:p w14:paraId="1B2C8895" w14:textId="77777777" w:rsidR="00DD212C" w:rsidRPr="000B41B7" w:rsidRDefault="00DD212C" w:rsidP="005E7C9C">
            <w:pPr>
              <w:pStyle w:val="phtablecellleft"/>
            </w:pPr>
            <w:r w:rsidRPr="000B41B7">
              <w:t xml:space="preserve">Числовое поле для ввода с ограничением </w:t>
            </w:r>
            <w:r w:rsidR="003941B3">
              <w:br/>
            </w:r>
            <w:r w:rsidRPr="000B41B7">
              <w:t>до 2</w:t>
            </w:r>
            <w:r w:rsidR="007C179F" w:rsidRPr="000B41B7">
              <w:t>-х</w:t>
            </w:r>
            <w:r w:rsidRPr="000B41B7">
              <w:t xml:space="preserve"> знаков</w:t>
            </w:r>
          </w:p>
        </w:tc>
      </w:tr>
      <w:tr w:rsidR="000B41B7" w:rsidRPr="000B41B7" w14:paraId="439F1206" w14:textId="77777777" w:rsidTr="00F45015">
        <w:trPr>
          <w:cantSplit/>
        </w:trPr>
        <w:tc>
          <w:tcPr>
            <w:tcW w:w="335" w:type="pct"/>
            <w:shd w:val="clear" w:color="auto" w:fill="auto"/>
          </w:tcPr>
          <w:p w14:paraId="5B73DA61" w14:textId="77777777" w:rsidR="00DD212C" w:rsidRPr="000B41B7" w:rsidRDefault="00723425" w:rsidP="005E7C9C">
            <w:pPr>
              <w:pStyle w:val="phtablecellleft"/>
            </w:pPr>
            <w:r w:rsidRPr="000B41B7">
              <w:t>5</w:t>
            </w:r>
          </w:p>
        </w:tc>
        <w:tc>
          <w:tcPr>
            <w:tcW w:w="1261" w:type="pct"/>
            <w:shd w:val="clear" w:color="auto" w:fill="auto"/>
          </w:tcPr>
          <w:p w14:paraId="068DABA2" w14:textId="77777777" w:rsidR="00DD212C" w:rsidRPr="000B41B7" w:rsidRDefault="00DD212C" w:rsidP="005E7C9C">
            <w:pPr>
              <w:pStyle w:val="phtablecellleft"/>
            </w:pPr>
            <w:r w:rsidRPr="000B41B7">
              <w:t>Признано аварийным</w:t>
            </w:r>
          </w:p>
        </w:tc>
        <w:tc>
          <w:tcPr>
            <w:tcW w:w="979" w:type="pct"/>
            <w:shd w:val="clear" w:color="auto" w:fill="auto"/>
          </w:tcPr>
          <w:p w14:paraId="03FE2B04" w14:textId="77777777" w:rsidR="00DD212C" w:rsidRPr="000B41B7" w:rsidRDefault="00DD212C" w:rsidP="005E7C9C">
            <w:pPr>
              <w:pStyle w:val="phtablecellleft"/>
            </w:pPr>
            <w:r w:rsidRPr="000B41B7">
              <w:t>Признак наличия/отсутствия аварийности</w:t>
            </w:r>
          </w:p>
        </w:tc>
        <w:tc>
          <w:tcPr>
            <w:tcW w:w="2425" w:type="pct"/>
            <w:shd w:val="clear" w:color="auto" w:fill="auto"/>
          </w:tcPr>
          <w:p w14:paraId="48C4DEAB" w14:textId="7B7F40EB" w:rsidR="00DD212C" w:rsidRPr="000B41B7" w:rsidRDefault="00DC290B" w:rsidP="005E7C9C">
            <w:pPr>
              <w:pStyle w:val="phtablecellleft"/>
            </w:pPr>
            <w:r w:rsidRPr="000B41B7">
              <w:t xml:space="preserve">Выбор значения </w:t>
            </w:r>
            <w:r w:rsidR="00677DD8" w:rsidRPr="000B41B7">
              <w:t xml:space="preserve">из выпадающего списка </w:t>
            </w:r>
            <w:r w:rsidR="003941B3">
              <w:br/>
            </w:r>
            <w:r w:rsidR="00677DD8" w:rsidRPr="000B41B7">
              <w:t>с помощью кнопки</w:t>
            </w:r>
            <w:r w:rsidR="00CC66E6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0B4B0741" wp14:editId="7D2E7D06">
                  <wp:extent cx="228600" cy="228600"/>
                  <wp:effectExtent l="0" t="0" r="0" b="0"/>
                  <wp:docPr id="31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7BAA76AD" w14:textId="77777777" w:rsidTr="00F45015">
        <w:trPr>
          <w:cantSplit/>
        </w:trPr>
        <w:tc>
          <w:tcPr>
            <w:tcW w:w="335" w:type="pct"/>
            <w:shd w:val="clear" w:color="auto" w:fill="auto"/>
          </w:tcPr>
          <w:p w14:paraId="48834A18" w14:textId="77777777" w:rsidR="00DD212C" w:rsidRPr="000B41B7" w:rsidRDefault="00723425" w:rsidP="005E7C9C">
            <w:pPr>
              <w:pStyle w:val="phtablecellleft"/>
            </w:pPr>
            <w:r w:rsidRPr="000B41B7">
              <w:lastRenderedPageBreak/>
              <w:t>6</w:t>
            </w:r>
          </w:p>
        </w:tc>
        <w:tc>
          <w:tcPr>
            <w:tcW w:w="1261" w:type="pct"/>
            <w:shd w:val="clear" w:color="auto" w:fill="auto"/>
          </w:tcPr>
          <w:p w14:paraId="6FBE535B" w14:textId="77777777" w:rsidR="00DD212C" w:rsidRPr="000B41B7" w:rsidRDefault="00DD212C" w:rsidP="005E7C9C">
            <w:pPr>
              <w:pStyle w:val="phtablecellleft"/>
            </w:pPr>
            <w:r w:rsidRPr="000B41B7">
              <w:t>Адрес</w:t>
            </w:r>
          </w:p>
        </w:tc>
        <w:tc>
          <w:tcPr>
            <w:tcW w:w="979" w:type="pct"/>
            <w:shd w:val="clear" w:color="auto" w:fill="auto"/>
          </w:tcPr>
          <w:p w14:paraId="7390C5B0" w14:textId="77777777" w:rsidR="00DD212C" w:rsidRPr="000B41B7" w:rsidRDefault="00DD212C" w:rsidP="005E7C9C">
            <w:pPr>
              <w:pStyle w:val="phtablecellleft"/>
            </w:pPr>
            <w:r w:rsidRPr="000B41B7">
              <w:t>Адрес расположения здания</w:t>
            </w:r>
          </w:p>
        </w:tc>
        <w:tc>
          <w:tcPr>
            <w:tcW w:w="2425" w:type="pct"/>
            <w:shd w:val="clear" w:color="auto" w:fill="auto"/>
          </w:tcPr>
          <w:p w14:paraId="13FCE60E" w14:textId="496364CF" w:rsidR="007C179F" w:rsidRPr="000B41B7" w:rsidRDefault="00DD212C" w:rsidP="007C179F">
            <w:pPr>
              <w:pStyle w:val="phtablecellleft"/>
            </w:pPr>
            <w:r w:rsidRPr="000B41B7">
              <w:t xml:space="preserve">Для указания адреса </w:t>
            </w:r>
            <w:r w:rsidR="00EF206B" w:rsidRPr="000B41B7">
              <w:t xml:space="preserve">необходимо </w:t>
            </w:r>
            <w:r w:rsidR="00652F99" w:rsidRPr="000B41B7">
              <w:t xml:space="preserve">нажать </w:t>
            </w:r>
            <w:r w:rsidR="003941B3">
              <w:br/>
            </w:r>
            <w:r w:rsidR="00652F99" w:rsidRPr="000B41B7">
              <w:t>на кнопку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5861F14C" wp14:editId="166C075E">
                  <wp:extent cx="314325" cy="247650"/>
                  <wp:effectExtent l="0" t="0" r="0" b="0"/>
                  <wp:docPr id="32" name="Рисунок 95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 xml:space="preserve"> на форме ввода адреса </w:t>
            </w:r>
            <w:r w:rsidR="003941B3">
              <w:br/>
            </w:r>
            <w:r w:rsidRPr="000B41B7">
              <w:t>в поле «Адрес</w:t>
            </w:r>
            <w:r w:rsidR="007C179F" w:rsidRPr="000B41B7">
              <w:t>». В открывшемся окне на вкладке «Стандартный ввод» необходимо заполнить поля «Адрес» и «Дом» либо перейти на вкладку «Расширенный режим» и заполнить поля «Субъект», «Населенный пункт», «Улица», «Дом».</w:t>
            </w:r>
          </w:p>
          <w:p w14:paraId="681256F7" w14:textId="24D9CEFA" w:rsidR="00DD212C" w:rsidRPr="000B41B7" w:rsidRDefault="0085105A" w:rsidP="005E7C9C">
            <w:pPr>
              <w:pStyle w:val="phtablecellleft"/>
            </w:pPr>
            <w:r w:rsidRPr="000B41B7">
              <w:t xml:space="preserve">Описание полей табличной части приведено </w:t>
            </w:r>
            <w:r w:rsidR="000506E7" w:rsidRPr="000B41B7">
              <w:t>в п</w:t>
            </w:r>
            <w:r w:rsidRPr="000B41B7">
              <w:t>п</w:t>
            </w:r>
            <w:r w:rsidR="000506E7" w:rsidRPr="000B41B7">
              <w:t>.</w:t>
            </w:r>
            <w:r w:rsidR="00251297" w:rsidRPr="000B41B7">
              <w:t>6</w:t>
            </w:r>
            <w:r w:rsidR="000506E7" w:rsidRPr="000B41B7">
              <w:t xml:space="preserve">.1 – </w:t>
            </w:r>
            <w:r w:rsidR="00251297" w:rsidRPr="000B41B7">
              <w:t>6</w:t>
            </w:r>
            <w:r w:rsidR="000506E7" w:rsidRPr="000B41B7">
              <w:t>.4</w:t>
            </w:r>
            <w:r w:rsidR="003941B3">
              <w:t xml:space="preserve"> настоящей таблицы</w:t>
            </w:r>
            <w:r w:rsidRPr="000B41B7">
              <w:t>.</w:t>
            </w:r>
          </w:p>
          <w:p w14:paraId="229F1E32" w14:textId="77777777" w:rsidR="0029118A" w:rsidRPr="000B41B7" w:rsidRDefault="0029118A" w:rsidP="0029118A">
            <w:pPr>
              <w:pStyle w:val="phtablecellleft"/>
            </w:pPr>
            <w:r w:rsidRPr="000B41B7">
              <w:t xml:space="preserve">Кнопка «Создать» инициирует сохранение введенных данных и закрытие окна добавления адреса. </w:t>
            </w:r>
          </w:p>
          <w:p w14:paraId="4D561D2F" w14:textId="77777777" w:rsidR="00DD212C" w:rsidRPr="000B41B7" w:rsidRDefault="0029118A" w:rsidP="0029118A">
            <w:pPr>
              <w:pStyle w:val="phtablecellleft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3BF072F8" w14:textId="77777777" w:rsidTr="00F45015">
        <w:trPr>
          <w:cantSplit/>
        </w:trPr>
        <w:tc>
          <w:tcPr>
            <w:tcW w:w="335" w:type="pct"/>
            <w:shd w:val="clear" w:color="auto" w:fill="auto"/>
          </w:tcPr>
          <w:p w14:paraId="5597CC8C" w14:textId="77777777" w:rsidR="00AF0A5A" w:rsidRPr="000B41B7" w:rsidRDefault="00723425" w:rsidP="005E7C9C">
            <w:pPr>
              <w:pStyle w:val="phtablecellleft"/>
            </w:pPr>
            <w:r w:rsidRPr="000B41B7">
              <w:t>6</w:t>
            </w:r>
            <w:r w:rsidR="00AF0A5A" w:rsidRPr="000B41B7">
              <w:t>.1</w:t>
            </w:r>
          </w:p>
        </w:tc>
        <w:tc>
          <w:tcPr>
            <w:tcW w:w="1261" w:type="pct"/>
            <w:shd w:val="clear" w:color="auto" w:fill="auto"/>
          </w:tcPr>
          <w:p w14:paraId="3B8F00E2" w14:textId="77777777" w:rsidR="00AF0A5A" w:rsidRPr="000B41B7" w:rsidRDefault="00AF0A5A" w:rsidP="005E7C9C">
            <w:pPr>
              <w:pStyle w:val="phtablecellleft"/>
            </w:pPr>
            <w:r w:rsidRPr="000B41B7">
              <w:t>Субъект</w:t>
            </w:r>
          </w:p>
        </w:tc>
        <w:tc>
          <w:tcPr>
            <w:tcW w:w="979" w:type="pct"/>
            <w:shd w:val="clear" w:color="auto" w:fill="auto"/>
          </w:tcPr>
          <w:p w14:paraId="7821B8C3" w14:textId="77777777" w:rsidR="00AF0A5A" w:rsidRPr="000B41B7" w:rsidRDefault="00AF0A5A" w:rsidP="005E7C9C">
            <w:pPr>
              <w:pStyle w:val="phtablecellleft"/>
            </w:pPr>
            <w:r w:rsidRPr="000B41B7">
              <w:t>Субъект РФ</w:t>
            </w:r>
          </w:p>
        </w:tc>
        <w:tc>
          <w:tcPr>
            <w:tcW w:w="2425" w:type="pct"/>
            <w:shd w:val="clear" w:color="auto" w:fill="auto"/>
          </w:tcPr>
          <w:p w14:paraId="40BA08CD" w14:textId="4CDDAE2A" w:rsidR="00AF0A5A" w:rsidRPr="000B41B7" w:rsidRDefault="00DC290B" w:rsidP="005E7C9C">
            <w:pPr>
              <w:pStyle w:val="phtablecellleft"/>
            </w:pPr>
            <w:r w:rsidRPr="000B41B7">
              <w:t xml:space="preserve">Выбор значения </w:t>
            </w:r>
            <w:r w:rsidR="00677DD8" w:rsidRPr="000B41B7">
              <w:t xml:space="preserve">из выпадающего списка </w:t>
            </w:r>
            <w:r w:rsidR="003941B3">
              <w:br/>
            </w:r>
            <w:r w:rsidR="00677DD8" w:rsidRPr="000B41B7">
              <w:t>с помощью кнопки</w:t>
            </w:r>
            <w:r w:rsidR="00CC66E6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4072E2A7" wp14:editId="07D68CA1">
                  <wp:extent cx="228600" cy="228600"/>
                  <wp:effectExtent l="0" t="0" r="0" b="0"/>
                  <wp:docPr id="33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3668B381" w14:textId="77777777" w:rsidTr="00F45015">
        <w:trPr>
          <w:cantSplit/>
        </w:trPr>
        <w:tc>
          <w:tcPr>
            <w:tcW w:w="335" w:type="pct"/>
            <w:shd w:val="clear" w:color="auto" w:fill="auto"/>
          </w:tcPr>
          <w:p w14:paraId="12776D69" w14:textId="77777777" w:rsidR="00AF0A5A" w:rsidRPr="000B41B7" w:rsidRDefault="00723425" w:rsidP="005E7C9C">
            <w:pPr>
              <w:pStyle w:val="phtablecellleft"/>
            </w:pPr>
            <w:r w:rsidRPr="000B41B7">
              <w:t>6</w:t>
            </w:r>
            <w:r w:rsidR="00AF0A5A" w:rsidRPr="000B41B7">
              <w:t>.2</w:t>
            </w:r>
          </w:p>
        </w:tc>
        <w:tc>
          <w:tcPr>
            <w:tcW w:w="1261" w:type="pct"/>
            <w:shd w:val="clear" w:color="auto" w:fill="auto"/>
          </w:tcPr>
          <w:p w14:paraId="0AAD1C68" w14:textId="77777777" w:rsidR="00AF0A5A" w:rsidRPr="000B41B7" w:rsidRDefault="00AF0A5A" w:rsidP="005E7C9C">
            <w:pPr>
              <w:pStyle w:val="phtablecellleft"/>
            </w:pPr>
            <w:r w:rsidRPr="000B41B7">
              <w:t>Населенный пункт</w:t>
            </w:r>
          </w:p>
        </w:tc>
        <w:tc>
          <w:tcPr>
            <w:tcW w:w="979" w:type="pct"/>
            <w:shd w:val="clear" w:color="auto" w:fill="auto"/>
          </w:tcPr>
          <w:p w14:paraId="2E276B4B" w14:textId="77777777" w:rsidR="00AF0A5A" w:rsidRPr="000B41B7" w:rsidRDefault="00AF0A5A" w:rsidP="005E7C9C">
            <w:pPr>
              <w:pStyle w:val="phtablecellleft"/>
            </w:pPr>
            <w:r w:rsidRPr="000B41B7">
              <w:t>Наименование населенного пункта</w:t>
            </w:r>
          </w:p>
        </w:tc>
        <w:tc>
          <w:tcPr>
            <w:tcW w:w="2425" w:type="pct"/>
            <w:shd w:val="clear" w:color="auto" w:fill="auto"/>
          </w:tcPr>
          <w:p w14:paraId="394BE7D9" w14:textId="77777777" w:rsidR="00AF0A5A" w:rsidRPr="000B41B7" w:rsidRDefault="0049284D" w:rsidP="005E7C9C">
            <w:pPr>
              <w:pStyle w:val="phtablecellleft"/>
            </w:pPr>
            <w:r w:rsidRPr="000B41B7">
              <w:t>Справочное поле. Не</w:t>
            </w:r>
            <w:r w:rsidR="00AF0A5A" w:rsidRPr="000B41B7">
              <w:t>доступно для заполнения до указания субъекта</w:t>
            </w:r>
            <w:r w:rsidR="00C1099F" w:rsidRPr="000B41B7">
              <w:t xml:space="preserve"> РФ</w:t>
            </w:r>
            <w:r w:rsidR="00AF0A5A" w:rsidRPr="000B41B7">
              <w:t>.</w:t>
            </w:r>
          </w:p>
          <w:p w14:paraId="300A543D" w14:textId="77777777" w:rsidR="00AF0A5A" w:rsidRPr="000B41B7" w:rsidRDefault="00EF206B" w:rsidP="005E7C9C">
            <w:pPr>
              <w:pStyle w:val="phtablecellleft"/>
            </w:pPr>
            <w:r w:rsidRPr="000B41B7">
              <w:t>Необходимо в</w:t>
            </w:r>
            <w:r w:rsidR="00AF0A5A" w:rsidRPr="000B41B7">
              <w:t>ве</w:t>
            </w:r>
            <w:r w:rsidRPr="000B41B7">
              <w:t>сти</w:t>
            </w:r>
            <w:r w:rsidR="00AF0A5A" w:rsidRPr="000B41B7">
              <w:t xml:space="preserve"> первые несколько символов наименования населенного пункта, а затем </w:t>
            </w:r>
            <w:r w:rsidRPr="000B41B7">
              <w:t>выбрать</w:t>
            </w:r>
            <w:r w:rsidR="00AF0A5A" w:rsidRPr="000B41B7">
              <w:t xml:space="preserve"> значение из выпадающего списка, предложенного </w:t>
            </w:r>
            <w:r w:rsidR="005E7C9C" w:rsidRPr="000B41B7">
              <w:t>Подс</w:t>
            </w:r>
            <w:r w:rsidR="00AF0A5A" w:rsidRPr="000B41B7">
              <w:t>истемой.</w:t>
            </w:r>
          </w:p>
          <w:p w14:paraId="174E6AED" w14:textId="77777777" w:rsidR="00AF0A5A" w:rsidRPr="000B41B7" w:rsidRDefault="00AF0A5A" w:rsidP="005E7C9C">
            <w:pPr>
              <w:pStyle w:val="phtablecellleft"/>
            </w:pPr>
            <w:r w:rsidRPr="000B41B7">
              <w:t>Ввод информации осуществляется согласно справочнику ФИАС</w:t>
            </w:r>
          </w:p>
        </w:tc>
      </w:tr>
      <w:tr w:rsidR="000B41B7" w:rsidRPr="000B41B7" w14:paraId="36560CB2" w14:textId="77777777" w:rsidTr="00F45015">
        <w:trPr>
          <w:cantSplit/>
        </w:trPr>
        <w:tc>
          <w:tcPr>
            <w:tcW w:w="335" w:type="pct"/>
            <w:shd w:val="clear" w:color="auto" w:fill="auto"/>
          </w:tcPr>
          <w:p w14:paraId="69BB388C" w14:textId="77777777" w:rsidR="00AF0A5A" w:rsidRPr="000B41B7" w:rsidRDefault="00723425" w:rsidP="005E7C9C">
            <w:pPr>
              <w:pStyle w:val="phtablecellleft"/>
            </w:pPr>
            <w:r w:rsidRPr="000B41B7">
              <w:t>6</w:t>
            </w:r>
            <w:r w:rsidR="00AF0A5A" w:rsidRPr="000B41B7">
              <w:t>.3</w:t>
            </w:r>
          </w:p>
        </w:tc>
        <w:tc>
          <w:tcPr>
            <w:tcW w:w="1261" w:type="pct"/>
            <w:shd w:val="clear" w:color="auto" w:fill="auto"/>
          </w:tcPr>
          <w:p w14:paraId="4E754726" w14:textId="77777777" w:rsidR="00AF0A5A" w:rsidRPr="000B41B7" w:rsidRDefault="00AF0A5A" w:rsidP="005E7C9C">
            <w:pPr>
              <w:pStyle w:val="phtablecellleft"/>
            </w:pPr>
            <w:r w:rsidRPr="000B41B7">
              <w:t>Улица</w:t>
            </w:r>
          </w:p>
        </w:tc>
        <w:tc>
          <w:tcPr>
            <w:tcW w:w="979" w:type="pct"/>
            <w:shd w:val="clear" w:color="auto" w:fill="auto"/>
          </w:tcPr>
          <w:p w14:paraId="0437530D" w14:textId="77777777" w:rsidR="00AF0A5A" w:rsidRPr="000B41B7" w:rsidRDefault="00AF0A5A" w:rsidP="005E7C9C">
            <w:pPr>
              <w:pStyle w:val="phtablecellleft"/>
            </w:pPr>
            <w:r w:rsidRPr="000B41B7">
              <w:t>Наименование улицы</w:t>
            </w:r>
          </w:p>
        </w:tc>
        <w:tc>
          <w:tcPr>
            <w:tcW w:w="2425" w:type="pct"/>
            <w:shd w:val="clear" w:color="auto" w:fill="auto"/>
          </w:tcPr>
          <w:p w14:paraId="5979CFD2" w14:textId="77777777" w:rsidR="00AF0A5A" w:rsidRPr="000B41B7" w:rsidRDefault="0049284D" w:rsidP="005E7C9C">
            <w:pPr>
              <w:pStyle w:val="phtablecellleft"/>
            </w:pPr>
            <w:r w:rsidRPr="000B41B7">
              <w:t>Справочное поле. Не</w:t>
            </w:r>
            <w:r w:rsidR="00AF0A5A" w:rsidRPr="000B41B7">
              <w:t>доступно для заполнения до указания населенного пункта.</w:t>
            </w:r>
          </w:p>
          <w:p w14:paraId="31268AAD" w14:textId="77777777" w:rsidR="00AF0A5A" w:rsidRPr="000B41B7" w:rsidRDefault="00EF206B" w:rsidP="005E7C9C">
            <w:pPr>
              <w:pStyle w:val="phtablecellleft"/>
            </w:pPr>
            <w:r w:rsidRPr="000B41B7">
              <w:t>Необходимо ввести</w:t>
            </w:r>
            <w:r w:rsidR="00AF0A5A" w:rsidRPr="000B41B7">
              <w:t xml:space="preserve"> первые несколько символов наименования улицы, а затем выб</w:t>
            </w:r>
            <w:r w:rsidRPr="000B41B7">
              <w:t>рать</w:t>
            </w:r>
            <w:r w:rsidR="00AF0A5A" w:rsidRPr="000B41B7">
              <w:t xml:space="preserve"> значение из выпадающего списка, предложенного </w:t>
            </w:r>
            <w:r w:rsidR="005E7C9C" w:rsidRPr="000B41B7">
              <w:t>Подс</w:t>
            </w:r>
            <w:r w:rsidR="00AF0A5A" w:rsidRPr="000B41B7">
              <w:t>истемой.</w:t>
            </w:r>
          </w:p>
          <w:p w14:paraId="2EA2CB17" w14:textId="77777777" w:rsidR="00AF0A5A" w:rsidRPr="000B41B7" w:rsidRDefault="00AF0A5A" w:rsidP="005E7C9C">
            <w:pPr>
              <w:pStyle w:val="phtablecellleft"/>
            </w:pPr>
            <w:r w:rsidRPr="000B41B7">
              <w:t>Ввод информации осуществляется согласно справочнику ФИАС</w:t>
            </w:r>
          </w:p>
        </w:tc>
      </w:tr>
      <w:tr w:rsidR="000B41B7" w:rsidRPr="000B41B7" w14:paraId="108A4308" w14:textId="77777777" w:rsidTr="00F45015">
        <w:trPr>
          <w:cantSplit/>
        </w:trPr>
        <w:tc>
          <w:tcPr>
            <w:tcW w:w="335" w:type="pct"/>
            <w:shd w:val="clear" w:color="auto" w:fill="auto"/>
          </w:tcPr>
          <w:p w14:paraId="1E31CC40" w14:textId="77777777" w:rsidR="00AF0A5A" w:rsidRPr="000B41B7" w:rsidRDefault="00723425" w:rsidP="005E7C9C">
            <w:pPr>
              <w:pStyle w:val="phtablecellleft"/>
            </w:pPr>
            <w:r w:rsidRPr="000B41B7">
              <w:t>6</w:t>
            </w:r>
            <w:r w:rsidR="00AF0A5A" w:rsidRPr="000B41B7">
              <w:t>.4</w:t>
            </w:r>
          </w:p>
        </w:tc>
        <w:tc>
          <w:tcPr>
            <w:tcW w:w="1261" w:type="pct"/>
            <w:shd w:val="clear" w:color="auto" w:fill="auto"/>
          </w:tcPr>
          <w:p w14:paraId="777586F1" w14:textId="77777777" w:rsidR="00AF0A5A" w:rsidRPr="000B41B7" w:rsidRDefault="00AF0A5A" w:rsidP="005E7C9C">
            <w:pPr>
              <w:pStyle w:val="phtablecellleft"/>
            </w:pPr>
            <w:r w:rsidRPr="000B41B7">
              <w:t>Дом</w:t>
            </w:r>
          </w:p>
        </w:tc>
        <w:tc>
          <w:tcPr>
            <w:tcW w:w="979" w:type="pct"/>
            <w:shd w:val="clear" w:color="auto" w:fill="auto"/>
          </w:tcPr>
          <w:p w14:paraId="72C6C7A1" w14:textId="77777777" w:rsidR="00AF0A5A" w:rsidRPr="000B41B7" w:rsidRDefault="00AF0A5A" w:rsidP="005E7C9C">
            <w:pPr>
              <w:pStyle w:val="phtablecellleft"/>
            </w:pPr>
            <w:r w:rsidRPr="000B41B7">
              <w:t>Номер дома</w:t>
            </w:r>
          </w:p>
        </w:tc>
        <w:tc>
          <w:tcPr>
            <w:tcW w:w="2425" w:type="pct"/>
            <w:shd w:val="clear" w:color="auto" w:fill="auto"/>
          </w:tcPr>
          <w:p w14:paraId="4EE563E6" w14:textId="77777777" w:rsidR="007E0E52" w:rsidRPr="000B41B7" w:rsidRDefault="007E0E52" w:rsidP="005E7C9C">
            <w:pPr>
              <w:pStyle w:val="phtablecellleft"/>
            </w:pPr>
            <w:r w:rsidRPr="000B41B7">
              <w:t xml:space="preserve">По умолчанию справочное поле (установлен </w:t>
            </w:r>
            <w:r w:rsidR="00DB29F9" w:rsidRPr="000B41B7">
              <w:t>«флажок»</w:t>
            </w:r>
            <w:r w:rsidRPr="000B41B7">
              <w:t xml:space="preserve"> </w:t>
            </w:r>
            <w:r w:rsidR="00DB29F9" w:rsidRPr="000B41B7">
              <w:t xml:space="preserve">для параметра </w:t>
            </w:r>
            <w:r w:rsidRPr="000B41B7">
              <w:t>«Справочно»).</w:t>
            </w:r>
          </w:p>
          <w:p w14:paraId="5136447F" w14:textId="77777777" w:rsidR="007E0E52" w:rsidRPr="000B41B7" w:rsidRDefault="00EF206B" w:rsidP="005E7C9C">
            <w:pPr>
              <w:pStyle w:val="phtablecellleft"/>
            </w:pPr>
            <w:r w:rsidRPr="000B41B7">
              <w:t xml:space="preserve">Необходимо ввести </w:t>
            </w:r>
            <w:r w:rsidR="007E0E52" w:rsidRPr="000B41B7">
              <w:t>первые несколько символов номера дома, а затем выб</w:t>
            </w:r>
            <w:r w:rsidRPr="000B41B7">
              <w:t>рать</w:t>
            </w:r>
            <w:r w:rsidR="007E0E52" w:rsidRPr="000B41B7">
              <w:t xml:space="preserve"> значение из выпадающего списка, предложенного </w:t>
            </w:r>
            <w:r w:rsidR="005E7C9C" w:rsidRPr="000B41B7">
              <w:t>Подс</w:t>
            </w:r>
            <w:r w:rsidR="007E0E52" w:rsidRPr="000B41B7">
              <w:t>истемой.</w:t>
            </w:r>
            <w:r w:rsidRPr="000B41B7">
              <w:t xml:space="preserve"> </w:t>
            </w:r>
          </w:p>
          <w:p w14:paraId="29EEA317" w14:textId="77777777" w:rsidR="007E0E52" w:rsidRPr="000B41B7" w:rsidRDefault="007E0E52" w:rsidP="005E7C9C">
            <w:pPr>
              <w:pStyle w:val="phtablecellleft"/>
            </w:pPr>
            <w:r w:rsidRPr="000B41B7">
              <w:t>Ввод информации осуществляется согласно справочнику ФИАС.</w:t>
            </w:r>
          </w:p>
          <w:p w14:paraId="42F372DC" w14:textId="77777777" w:rsidR="00AF0A5A" w:rsidRPr="000B41B7" w:rsidRDefault="007E0E52" w:rsidP="00675F08">
            <w:pPr>
              <w:pStyle w:val="phtablecellleft"/>
            </w:pPr>
            <w:r w:rsidRPr="000B41B7">
              <w:t xml:space="preserve">В случае если </w:t>
            </w:r>
            <w:r w:rsidR="00675F08" w:rsidRPr="000B41B7">
              <w:t>для параметра</w:t>
            </w:r>
            <w:r w:rsidRPr="000B41B7">
              <w:t xml:space="preserve"> «Справочно» не уста</w:t>
            </w:r>
            <w:r w:rsidR="00EF4247" w:rsidRPr="000B41B7">
              <w:t>новлен</w:t>
            </w:r>
            <w:r w:rsidR="00675F08" w:rsidRPr="000B41B7">
              <w:t xml:space="preserve"> «флажок», поле «Дом» – </w:t>
            </w:r>
            <w:r w:rsidR="00EF4247" w:rsidRPr="000B41B7">
              <w:t>текстово-числовое поле</w:t>
            </w:r>
          </w:p>
        </w:tc>
      </w:tr>
      <w:tr w:rsidR="000B41B7" w:rsidRPr="000B41B7" w14:paraId="4181D675" w14:textId="77777777" w:rsidTr="00F45015">
        <w:trPr>
          <w:cantSplit/>
        </w:trPr>
        <w:tc>
          <w:tcPr>
            <w:tcW w:w="335" w:type="pct"/>
            <w:shd w:val="clear" w:color="auto" w:fill="auto"/>
          </w:tcPr>
          <w:p w14:paraId="233A4CF8" w14:textId="77777777" w:rsidR="009E756D" w:rsidRPr="000B41B7" w:rsidRDefault="00723425" w:rsidP="005E7C9C">
            <w:pPr>
              <w:pStyle w:val="phtablecellleft"/>
            </w:pPr>
            <w:r w:rsidRPr="000B41B7">
              <w:t>7</w:t>
            </w:r>
          </w:p>
        </w:tc>
        <w:tc>
          <w:tcPr>
            <w:tcW w:w="1261" w:type="pct"/>
            <w:shd w:val="clear" w:color="auto" w:fill="auto"/>
          </w:tcPr>
          <w:p w14:paraId="0EA78F61" w14:textId="77777777" w:rsidR="009E756D" w:rsidRPr="000B41B7" w:rsidRDefault="009E756D" w:rsidP="005E7C9C">
            <w:pPr>
              <w:pStyle w:val="phtablecellleft"/>
            </w:pPr>
            <w:r w:rsidRPr="000B41B7">
              <w:t>Почтовый индекс</w:t>
            </w:r>
          </w:p>
        </w:tc>
        <w:tc>
          <w:tcPr>
            <w:tcW w:w="979" w:type="pct"/>
            <w:shd w:val="clear" w:color="auto" w:fill="auto"/>
          </w:tcPr>
          <w:p w14:paraId="4D342214" w14:textId="77777777" w:rsidR="009E756D" w:rsidRPr="000B41B7" w:rsidRDefault="009E756D" w:rsidP="005E7C9C">
            <w:pPr>
              <w:pStyle w:val="phtablecellleft"/>
            </w:pPr>
            <w:r w:rsidRPr="000B41B7">
              <w:t>Почтовый индекс</w:t>
            </w:r>
          </w:p>
        </w:tc>
        <w:tc>
          <w:tcPr>
            <w:tcW w:w="2425" w:type="pct"/>
            <w:shd w:val="clear" w:color="auto" w:fill="auto"/>
          </w:tcPr>
          <w:p w14:paraId="640C28B0" w14:textId="77777777" w:rsidR="009E756D" w:rsidRPr="000B41B7" w:rsidRDefault="009E756D" w:rsidP="005E7C9C">
            <w:pPr>
              <w:pStyle w:val="phtablecellleft"/>
            </w:pPr>
            <w:r w:rsidRPr="000B41B7">
              <w:t xml:space="preserve">Числовое поле для ввода с ограничением </w:t>
            </w:r>
            <w:r w:rsidR="003941B3">
              <w:br/>
            </w:r>
            <w:r w:rsidRPr="000B41B7">
              <w:t>в 6 символов</w:t>
            </w:r>
          </w:p>
        </w:tc>
      </w:tr>
      <w:tr w:rsidR="000B41B7" w:rsidRPr="000B41B7" w14:paraId="174CA06A" w14:textId="77777777" w:rsidTr="00F45015">
        <w:trPr>
          <w:cantSplit/>
        </w:trPr>
        <w:tc>
          <w:tcPr>
            <w:tcW w:w="335" w:type="pct"/>
            <w:shd w:val="clear" w:color="auto" w:fill="auto"/>
          </w:tcPr>
          <w:p w14:paraId="2D0D1D46" w14:textId="77777777" w:rsidR="009E756D" w:rsidRPr="000B41B7" w:rsidRDefault="00723425" w:rsidP="005E7C9C">
            <w:pPr>
              <w:pStyle w:val="phtablecellleft"/>
            </w:pPr>
            <w:r w:rsidRPr="000B41B7">
              <w:lastRenderedPageBreak/>
              <w:t>8</w:t>
            </w:r>
          </w:p>
        </w:tc>
        <w:tc>
          <w:tcPr>
            <w:tcW w:w="1261" w:type="pct"/>
            <w:shd w:val="clear" w:color="auto" w:fill="auto"/>
          </w:tcPr>
          <w:p w14:paraId="6B28C6F1" w14:textId="77777777" w:rsidR="009E756D" w:rsidRPr="000B41B7" w:rsidRDefault="009E756D" w:rsidP="005E7C9C">
            <w:pPr>
              <w:pStyle w:val="phtablecellleft"/>
            </w:pPr>
            <w:r w:rsidRPr="000B41B7">
              <w:t>Кадастровый номер</w:t>
            </w:r>
          </w:p>
        </w:tc>
        <w:tc>
          <w:tcPr>
            <w:tcW w:w="979" w:type="pct"/>
            <w:shd w:val="clear" w:color="auto" w:fill="auto"/>
          </w:tcPr>
          <w:p w14:paraId="1664F474" w14:textId="77777777" w:rsidR="009E756D" w:rsidRPr="000B41B7" w:rsidRDefault="009E756D" w:rsidP="005E7C9C">
            <w:pPr>
              <w:pStyle w:val="phtablecellleft"/>
            </w:pPr>
            <w:r w:rsidRPr="000B41B7">
              <w:t>Кадастровый номер</w:t>
            </w:r>
          </w:p>
        </w:tc>
        <w:tc>
          <w:tcPr>
            <w:tcW w:w="2425" w:type="pct"/>
            <w:shd w:val="clear" w:color="auto" w:fill="auto"/>
          </w:tcPr>
          <w:p w14:paraId="3A02C502" w14:textId="77777777" w:rsidR="009E756D" w:rsidRPr="000B41B7" w:rsidRDefault="009E756D" w:rsidP="005E7C9C">
            <w:pPr>
              <w:pStyle w:val="phtablecellleft"/>
            </w:pPr>
            <w:r w:rsidRPr="000B41B7">
              <w:t>Числовое поле для ввода в формате ХХ:ХХ:ХХХХХХ:ХХ</w:t>
            </w:r>
          </w:p>
        </w:tc>
      </w:tr>
      <w:tr w:rsidR="000B41B7" w:rsidRPr="000B41B7" w14:paraId="1ADE6C38" w14:textId="77777777" w:rsidTr="00F45015">
        <w:trPr>
          <w:cantSplit/>
        </w:trPr>
        <w:tc>
          <w:tcPr>
            <w:tcW w:w="335" w:type="pct"/>
            <w:shd w:val="clear" w:color="auto" w:fill="auto"/>
          </w:tcPr>
          <w:p w14:paraId="71B2CF4E" w14:textId="77777777" w:rsidR="0094480B" w:rsidRPr="000B41B7" w:rsidRDefault="00723425" w:rsidP="005E7C9C">
            <w:pPr>
              <w:pStyle w:val="phtablecellleft"/>
            </w:pPr>
            <w:r w:rsidRPr="000B41B7">
              <w:t>9</w:t>
            </w:r>
          </w:p>
        </w:tc>
        <w:tc>
          <w:tcPr>
            <w:tcW w:w="1261" w:type="pct"/>
            <w:shd w:val="clear" w:color="auto" w:fill="auto"/>
          </w:tcPr>
          <w:p w14:paraId="73C7EA81" w14:textId="77777777" w:rsidR="0094480B" w:rsidRPr="000B41B7" w:rsidRDefault="0094480B" w:rsidP="005E7C9C">
            <w:pPr>
              <w:pStyle w:val="phtablecellleft"/>
            </w:pPr>
            <w:r w:rsidRPr="000B41B7">
              <w:t>Дата завершения эксплуатации</w:t>
            </w:r>
          </w:p>
        </w:tc>
        <w:tc>
          <w:tcPr>
            <w:tcW w:w="979" w:type="pct"/>
            <w:shd w:val="clear" w:color="auto" w:fill="auto"/>
          </w:tcPr>
          <w:p w14:paraId="577C4AC7" w14:textId="77777777" w:rsidR="0094480B" w:rsidRPr="000B41B7" w:rsidRDefault="0094480B" w:rsidP="005E7C9C">
            <w:pPr>
              <w:pStyle w:val="phtablecellleft"/>
            </w:pPr>
            <w:r w:rsidRPr="000B41B7">
              <w:t>Дата завершения эксплуатации здания</w:t>
            </w:r>
          </w:p>
        </w:tc>
        <w:tc>
          <w:tcPr>
            <w:tcW w:w="2425" w:type="pct"/>
            <w:shd w:val="clear" w:color="auto" w:fill="auto"/>
          </w:tcPr>
          <w:p w14:paraId="564D8E22" w14:textId="77777777" w:rsidR="00F35A15" w:rsidRPr="000B41B7" w:rsidRDefault="0094480B" w:rsidP="005E7C9C">
            <w:pPr>
              <w:pStyle w:val="phtablecellleft"/>
            </w:pPr>
            <w:r w:rsidRPr="000B41B7">
              <w:t>Выбор значения из календаря</w:t>
            </w:r>
            <w:r w:rsidR="00400938" w:rsidRPr="000B41B7">
              <w:t xml:space="preserve">. </w:t>
            </w:r>
          </w:p>
          <w:p w14:paraId="78528005" w14:textId="77777777" w:rsidR="00885B8F" w:rsidRPr="000B41B7" w:rsidRDefault="00885B8F" w:rsidP="005E7C9C">
            <w:pPr>
              <w:pStyle w:val="phtablecellleft"/>
            </w:pPr>
            <w:r w:rsidRPr="00CD6BAE">
              <w:rPr>
                <w:b/>
              </w:rPr>
              <w:t>Примечание</w:t>
            </w:r>
            <w:r w:rsidR="007F4B12" w:rsidRPr="00CD6BAE">
              <w:rPr>
                <w:b/>
              </w:rPr>
              <w:t>.</w:t>
            </w:r>
            <w:r w:rsidRPr="000B41B7">
              <w:t xml:space="preserve"> Дата завершения эксплуатации должна быть не позже текущей даты и не раньше даты начала эксплуатации</w:t>
            </w:r>
            <w:r w:rsidR="00285933" w:rsidRPr="000B41B7">
              <w:t>.</w:t>
            </w:r>
          </w:p>
          <w:p w14:paraId="10063F93" w14:textId="77777777" w:rsidR="00465B61" w:rsidRPr="000B41B7" w:rsidRDefault="00465B61" w:rsidP="005E7C9C">
            <w:pPr>
              <w:pStyle w:val="phtablecellleft"/>
            </w:pPr>
            <w:r w:rsidRPr="000B41B7">
              <w:t>Запись о здании с заполненной «Датой завершения эксплуатации» возможно сохранить только в случае:</w:t>
            </w:r>
          </w:p>
          <w:p w14:paraId="5AC19256" w14:textId="77777777" w:rsidR="008A7BC1" w:rsidRPr="000B41B7" w:rsidRDefault="003F2AC8" w:rsidP="003F2AC8">
            <w:pPr>
              <w:pStyle w:val="phtableitemizedlist1"/>
            </w:pPr>
            <w:r w:rsidRPr="000B41B7">
              <w:t>если у всех структурных подразделений (отделений)</w:t>
            </w:r>
            <w:r w:rsidR="001032FC" w:rsidRPr="000B41B7">
              <w:t xml:space="preserve"> (</w:t>
            </w:r>
            <w:r w:rsidR="00100BA5" w:rsidRPr="000B41B7">
              <w:t xml:space="preserve">подробнее о структурных подразделениях </w:t>
            </w:r>
            <w:r w:rsidR="001032FC" w:rsidRPr="000B41B7">
              <w:t>см. </w:t>
            </w:r>
            <w:r w:rsidR="002437FC">
              <w:t xml:space="preserve"> в </w:t>
            </w:r>
            <w:r w:rsidR="001032FC" w:rsidRPr="000B41B7">
              <w:t>п.</w:t>
            </w:r>
            <w:r w:rsidR="002437FC">
              <w:t>4.2.1.6 настоящего руководства пользователя</w:t>
            </w:r>
            <w:r w:rsidR="001032FC" w:rsidRPr="000B41B7">
              <w:t>)</w:t>
            </w:r>
            <w:r w:rsidRPr="000B41B7">
              <w:t xml:space="preserve"> в этом здании </w:t>
            </w:r>
            <w:r w:rsidR="0069145E" w:rsidRPr="000B41B7">
              <w:t>заполнено поле</w:t>
            </w:r>
            <w:r w:rsidRPr="000B41B7">
              <w:t xml:space="preserve"> «Дата упразднения», которая раньше или равна дате завершения эксплуатации здания, </w:t>
            </w:r>
          </w:p>
          <w:p w14:paraId="4F17E653" w14:textId="77777777" w:rsidR="003F2AC8" w:rsidRPr="000B41B7" w:rsidRDefault="008A7BC1" w:rsidP="003F2AC8">
            <w:pPr>
              <w:pStyle w:val="phtableitemizedlist1"/>
            </w:pPr>
            <w:r w:rsidRPr="000B41B7">
              <w:t xml:space="preserve">если </w:t>
            </w:r>
            <w:r w:rsidR="003F2AC8" w:rsidRPr="000B41B7">
              <w:t>к зданию не прикреплены подразделения</w:t>
            </w:r>
            <w:r w:rsidR="00310D1E" w:rsidRPr="000B41B7">
              <w:t xml:space="preserve"> (отделения):</w:t>
            </w:r>
          </w:p>
          <w:p w14:paraId="62EBEC5F" w14:textId="77777777" w:rsidR="0069145E" w:rsidRPr="000B41B7" w:rsidRDefault="00310D1E" w:rsidP="0049284D">
            <w:pPr>
              <w:pStyle w:val="phtableitemizedlist2"/>
            </w:pPr>
            <w:r w:rsidRPr="000B41B7">
              <w:t xml:space="preserve">с </w:t>
            </w:r>
            <w:r w:rsidR="0069145E" w:rsidRPr="000B41B7">
              <w:t>указани</w:t>
            </w:r>
            <w:r w:rsidRPr="000B41B7">
              <w:t>ем</w:t>
            </w:r>
            <w:r w:rsidR="0069145E" w:rsidRPr="000B41B7">
              <w:t xml:space="preserve"> признака </w:t>
            </w:r>
            <w:r w:rsidR="00F2773F" w:rsidRPr="000B41B7">
              <w:t>«О</w:t>
            </w:r>
            <w:r w:rsidR="0069145E" w:rsidRPr="000B41B7">
              <w:t>бособленное</w:t>
            </w:r>
            <w:r w:rsidR="00124A26" w:rsidRPr="000B41B7">
              <w:t xml:space="preserve"> подразделение</w:t>
            </w:r>
            <w:r w:rsidR="00F2773F" w:rsidRPr="000B41B7">
              <w:t>»</w:t>
            </w:r>
            <w:r w:rsidR="0069145E" w:rsidRPr="000B41B7">
              <w:t>;</w:t>
            </w:r>
          </w:p>
          <w:p w14:paraId="0FD7D9C6" w14:textId="77777777" w:rsidR="0069145E" w:rsidRPr="000B41B7" w:rsidRDefault="00310D1E" w:rsidP="0049284D">
            <w:pPr>
              <w:pStyle w:val="phtableitemizedlist2"/>
            </w:pPr>
            <w:r w:rsidRPr="000B41B7">
              <w:t>подразделение</w:t>
            </w:r>
            <w:r w:rsidR="0069145E" w:rsidRPr="000B41B7">
              <w:t xml:space="preserve"> с типом </w:t>
            </w:r>
            <w:r w:rsidR="006162D4" w:rsidRPr="000B41B7">
              <w:t>«Административно-хозяйственный (вспомогательный)»</w:t>
            </w:r>
            <w:r w:rsidR="0069145E" w:rsidRPr="000B41B7">
              <w:t>;</w:t>
            </w:r>
          </w:p>
          <w:p w14:paraId="66CA2B90" w14:textId="77777777" w:rsidR="0069145E" w:rsidRPr="000B41B7" w:rsidRDefault="00310D1E" w:rsidP="0049284D">
            <w:pPr>
              <w:pStyle w:val="phtableitemizedlist2"/>
            </w:pPr>
            <w:r w:rsidRPr="000B41B7">
              <w:t>отделение</w:t>
            </w:r>
            <w:r w:rsidR="0069145E" w:rsidRPr="000B41B7">
              <w:t xml:space="preserve"> стационара (или указана дата упразднения </w:t>
            </w:r>
            <w:r w:rsidR="004E43FD" w:rsidRPr="000B41B7">
              <w:t>раньше</w:t>
            </w:r>
            <w:r w:rsidR="0069145E" w:rsidRPr="000B41B7">
              <w:t xml:space="preserve"> даты завершения эксплуатации здания);</w:t>
            </w:r>
          </w:p>
          <w:p w14:paraId="74F61AB6" w14:textId="77777777" w:rsidR="0069145E" w:rsidRPr="000B41B7" w:rsidRDefault="004E43FD" w:rsidP="0049284D">
            <w:pPr>
              <w:pStyle w:val="phtableitemizedlist2"/>
            </w:pPr>
            <w:r w:rsidRPr="000B41B7">
              <w:t>кабинеты</w:t>
            </w:r>
            <w:r w:rsidR="00F25B09" w:rsidRPr="000B41B7">
              <w:t xml:space="preserve"> (амбулаторны</w:t>
            </w:r>
            <w:r w:rsidRPr="000B41B7">
              <w:t>е</w:t>
            </w:r>
            <w:r w:rsidR="00310D1E" w:rsidRPr="000B41B7">
              <w:t>,</w:t>
            </w:r>
            <w:r w:rsidR="00F25B09" w:rsidRPr="000B41B7">
              <w:t xml:space="preserve"> </w:t>
            </w:r>
            <w:r w:rsidR="0069145E" w:rsidRPr="000B41B7">
              <w:t>лабораторно-диагностически</w:t>
            </w:r>
            <w:r w:rsidRPr="000B41B7">
              <w:t>е</w:t>
            </w:r>
            <w:r w:rsidR="0069145E" w:rsidRPr="000B41B7">
              <w:t xml:space="preserve">, </w:t>
            </w:r>
            <w:r w:rsidR="00607520" w:rsidRPr="000B41B7">
              <w:t>инструментально</w:t>
            </w:r>
            <w:r w:rsidR="0069145E" w:rsidRPr="000B41B7">
              <w:t>-диагностически</w:t>
            </w:r>
            <w:r w:rsidRPr="000B41B7">
              <w:t>е</w:t>
            </w:r>
            <w:r w:rsidR="0069145E" w:rsidRPr="000B41B7">
              <w:t>, скор</w:t>
            </w:r>
            <w:r w:rsidR="00F25B09" w:rsidRPr="000B41B7">
              <w:t>ой</w:t>
            </w:r>
            <w:r w:rsidR="0069145E" w:rsidRPr="000B41B7">
              <w:t xml:space="preserve"> помощ</w:t>
            </w:r>
            <w:r w:rsidR="00F25B09" w:rsidRPr="000B41B7">
              <w:t>и</w:t>
            </w:r>
            <w:r w:rsidR="0069145E" w:rsidRPr="000B41B7">
              <w:t>)</w:t>
            </w:r>
            <w:r w:rsidR="00607520" w:rsidRPr="000B41B7">
              <w:t>.</w:t>
            </w:r>
          </w:p>
          <w:p w14:paraId="206BAB6F" w14:textId="77777777" w:rsidR="00607520" w:rsidRPr="000B41B7" w:rsidRDefault="00607520" w:rsidP="00607520">
            <w:pPr>
              <w:pStyle w:val="phtableitemizedlist1"/>
            </w:pPr>
            <w:r w:rsidRPr="000B41B7">
              <w:t>если к зданию не прикреплено медицинское оборудование</w:t>
            </w:r>
            <w:r w:rsidR="00B538C1" w:rsidRPr="000B41B7">
              <w:t>,</w:t>
            </w:r>
            <w:r w:rsidRPr="000B41B7">
              <w:t xml:space="preserve"> или медицинское оборудование было выведено из эксплуатации, т.е. </w:t>
            </w:r>
            <w:r w:rsidR="009330FE" w:rsidRPr="000B41B7">
              <w:t>д</w:t>
            </w:r>
            <w:r w:rsidRPr="000B41B7">
              <w:t xml:space="preserve">ата вывода из эксплуатации </w:t>
            </w:r>
            <w:r w:rsidR="009330FE" w:rsidRPr="000B41B7">
              <w:t>раньше</w:t>
            </w:r>
            <w:r w:rsidRPr="000B41B7">
              <w:t xml:space="preserve"> или равн</w:t>
            </w:r>
            <w:r w:rsidR="009330FE" w:rsidRPr="000B41B7">
              <w:t>а</w:t>
            </w:r>
            <w:r w:rsidRPr="000B41B7">
              <w:t xml:space="preserve"> </w:t>
            </w:r>
            <w:r w:rsidR="009330FE" w:rsidRPr="000B41B7">
              <w:t>д</w:t>
            </w:r>
            <w:r w:rsidRPr="000B41B7">
              <w:t>ате завершения эксплуатации здания</w:t>
            </w:r>
            <w:r w:rsidR="003F000F" w:rsidRPr="000B41B7">
              <w:t>;</w:t>
            </w:r>
          </w:p>
          <w:p w14:paraId="5D9C89C7" w14:textId="77777777" w:rsidR="003F2AC8" w:rsidRPr="000B41B7" w:rsidRDefault="00607520" w:rsidP="00607520">
            <w:pPr>
              <w:pStyle w:val="phtableitemizedlist1"/>
            </w:pPr>
            <w:r w:rsidRPr="000B41B7">
              <w:t xml:space="preserve">если к зданию не прикреплено </w:t>
            </w:r>
            <w:r w:rsidR="003F000F" w:rsidRPr="000B41B7">
              <w:t>п</w:t>
            </w:r>
            <w:r w:rsidRPr="000B41B7">
              <w:t>ередвижное подразделение</w:t>
            </w:r>
            <w:r w:rsidR="006F21CE" w:rsidRPr="000B41B7">
              <w:t xml:space="preserve"> (подробнее о передвижных подразделениях см. </w:t>
            </w:r>
            <w:r w:rsidR="002437FC">
              <w:t xml:space="preserve">в </w:t>
            </w:r>
            <w:r w:rsidR="006F21CE" w:rsidRPr="000B41B7">
              <w:t>п. </w:t>
            </w:r>
            <w:r w:rsidR="002437FC">
              <w:t>4.2.1.</w:t>
            </w:r>
            <w:r w:rsidR="003941B3">
              <w:t>11</w:t>
            </w:r>
            <w:r w:rsidR="002437FC">
              <w:t xml:space="preserve"> настоящего руководства пользователя</w:t>
            </w:r>
            <w:r w:rsidR="006F21CE" w:rsidRPr="000B41B7">
              <w:t>)</w:t>
            </w:r>
            <w:r w:rsidRPr="000B41B7">
              <w:t>.</w:t>
            </w:r>
          </w:p>
          <w:p w14:paraId="595E89EF" w14:textId="77777777" w:rsidR="0094480B" w:rsidRPr="000B41B7" w:rsidRDefault="00400938" w:rsidP="005E7C9C">
            <w:pPr>
              <w:pStyle w:val="phtablecellleft"/>
            </w:pPr>
            <w:r w:rsidRPr="000B41B7">
              <w:t>После ввода даты завершения эксплуатации, появляется поле «Причина завершения эксплуатации»</w:t>
            </w:r>
            <w:r w:rsidR="00251297" w:rsidRPr="000B41B7">
              <w:t>, описание поля приведено в п. 9.1</w:t>
            </w:r>
            <w:r w:rsidR="003941B3">
              <w:t xml:space="preserve"> настоящей таблицы</w:t>
            </w:r>
          </w:p>
        </w:tc>
      </w:tr>
      <w:tr w:rsidR="000B41B7" w:rsidRPr="000B41B7" w14:paraId="247BE76F" w14:textId="77777777" w:rsidTr="00F45015">
        <w:trPr>
          <w:cantSplit/>
        </w:trPr>
        <w:tc>
          <w:tcPr>
            <w:tcW w:w="335" w:type="pct"/>
            <w:shd w:val="clear" w:color="auto" w:fill="auto"/>
          </w:tcPr>
          <w:p w14:paraId="61EA6460" w14:textId="77777777" w:rsidR="00F35A15" w:rsidRPr="000B41B7" w:rsidRDefault="00F35A15" w:rsidP="005E7C9C">
            <w:pPr>
              <w:pStyle w:val="phtablecellleft"/>
            </w:pPr>
            <w:r w:rsidRPr="000B41B7">
              <w:t>9.1</w:t>
            </w:r>
          </w:p>
        </w:tc>
        <w:tc>
          <w:tcPr>
            <w:tcW w:w="1261" w:type="pct"/>
            <w:shd w:val="clear" w:color="auto" w:fill="auto"/>
          </w:tcPr>
          <w:p w14:paraId="7819B460" w14:textId="77777777" w:rsidR="00F35A15" w:rsidRPr="000B41B7" w:rsidRDefault="00F35A15" w:rsidP="005E7C9C">
            <w:pPr>
              <w:pStyle w:val="phtablecellleft"/>
            </w:pPr>
            <w:r w:rsidRPr="000B41B7">
              <w:t>Причина завершения эксплуатации</w:t>
            </w:r>
          </w:p>
        </w:tc>
        <w:tc>
          <w:tcPr>
            <w:tcW w:w="979" w:type="pct"/>
            <w:shd w:val="clear" w:color="auto" w:fill="auto"/>
          </w:tcPr>
          <w:p w14:paraId="0D29D099" w14:textId="77777777" w:rsidR="00F35A15" w:rsidRPr="000B41B7" w:rsidRDefault="00F35A15" w:rsidP="005E7C9C">
            <w:pPr>
              <w:pStyle w:val="phtablecellleft"/>
            </w:pPr>
            <w:r w:rsidRPr="000B41B7">
              <w:t>Причина завершения эксплуатации здания</w:t>
            </w:r>
          </w:p>
        </w:tc>
        <w:tc>
          <w:tcPr>
            <w:tcW w:w="2425" w:type="pct"/>
            <w:shd w:val="clear" w:color="auto" w:fill="auto"/>
          </w:tcPr>
          <w:p w14:paraId="18342BAA" w14:textId="691E6264" w:rsidR="00F35A15" w:rsidRPr="000B41B7" w:rsidRDefault="00462A08" w:rsidP="005E7C9C">
            <w:pPr>
              <w:pStyle w:val="phtablecellleft"/>
            </w:pPr>
            <w:r w:rsidRPr="000B41B7">
              <w:t xml:space="preserve">Выбор значения из выпадающего списка </w:t>
            </w:r>
            <w:r w:rsidR="002437FC">
              <w:br/>
            </w:r>
            <w:r w:rsidRPr="000B41B7">
              <w:t xml:space="preserve">с помощью кнопки </w:t>
            </w:r>
            <w:r w:rsidR="000151AA">
              <w:rPr>
                <w:noProof/>
              </w:rPr>
              <w:drawing>
                <wp:inline distT="0" distB="0" distL="0" distR="0" wp14:anchorId="126DE5AE" wp14:editId="73C50A05">
                  <wp:extent cx="228600" cy="228600"/>
                  <wp:effectExtent l="0" t="0" r="0" b="0"/>
                  <wp:docPr id="34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43BCF797" w14:textId="77777777" w:rsidTr="00F45015">
        <w:trPr>
          <w:cantSplit/>
        </w:trPr>
        <w:tc>
          <w:tcPr>
            <w:tcW w:w="335" w:type="pct"/>
            <w:shd w:val="clear" w:color="auto" w:fill="auto"/>
          </w:tcPr>
          <w:p w14:paraId="406A5C86" w14:textId="77777777" w:rsidR="00F35A15" w:rsidRPr="000B41B7" w:rsidRDefault="00F35A15" w:rsidP="005E7C9C">
            <w:pPr>
              <w:pStyle w:val="phtablecellleft"/>
            </w:pPr>
            <w:r w:rsidRPr="000B41B7">
              <w:lastRenderedPageBreak/>
              <w:t>10</w:t>
            </w:r>
          </w:p>
        </w:tc>
        <w:tc>
          <w:tcPr>
            <w:tcW w:w="1261" w:type="pct"/>
            <w:shd w:val="clear" w:color="auto" w:fill="auto"/>
          </w:tcPr>
          <w:p w14:paraId="4B6C5A4B" w14:textId="77777777" w:rsidR="00F35A15" w:rsidRPr="000B41B7" w:rsidRDefault="00F35A15" w:rsidP="005E7C9C">
            <w:pPr>
              <w:pStyle w:val="phtablecellleft"/>
            </w:pPr>
            <w:r w:rsidRPr="000B41B7">
              <w:t>ТВСП</w:t>
            </w:r>
          </w:p>
        </w:tc>
        <w:tc>
          <w:tcPr>
            <w:tcW w:w="979" w:type="pct"/>
            <w:shd w:val="clear" w:color="auto" w:fill="auto"/>
          </w:tcPr>
          <w:p w14:paraId="16D0D261" w14:textId="77777777" w:rsidR="00F35A15" w:rsidRPr="000B41B7" w:rsidRDefault="00F35A15" w:rsidP="00576226">
            <w:pPr>
              <w:pStyle w:val="phtablecellleft"/>
            </w:pPr>
            <w:r w:rsidRPr="000B41B7">
              <w:t>Связь с ТВСП</w:t>
            </w:r>
          </w:p>
        </w:tc>
        <w:tc>
          <w:tcPr>
            <w:tcW w:w="2425" w:type="pct"/>
            <w:shd w:val="clear" w:color="auto" w:fill="auto"/>
          </w:tcPr>
          <w:p w14:paraId="642392A0" w14:textId="77777777" w:rsidR="00F35A15" w:rsidRPr="000B41B7" w:rsidRDefault="00F35A15" w:rsidP="006F63CC">
            <w:pPr>
              <w:pStyle w:val="phtablecellleft"/>
            </w:pPr>
            <w:r w:rsidRPr="000B41B7">
              <w:t xml:space="preserve">Данное поле предназначено для </w:t>
            </w:r>
            <w:r w:rsidR="008A7BC1" w:rsidRPr="000B41B7">
              <w:t>добавления/</w:t>
            </w:r>
            <w:r w:rsidRPr="000B41B7">
              <w:t>редактирования/удаления связей лечебно-профилактического здания с ТВСП. Данные действия возможны после добавления сведений о ТВСП (см. п.</w:t>
            </w:r>
            <w:r w:rsidR="002437FC">
              <w:t xml:space="preserve"> 4.2.1.5 настоящего руководства пользователя</w:t>
            </w:r>
            <w:r w:rsidR="002437FC" w:rsidRPr="000B41B7">
              <w:t>)</w:t>
            </w:r>
            <w:r w:rsidR="002437FC">
              <w:t xml:space="preserve"> </w:t>
            </w:r>
          </w:p>
        </w:tc>
      </w:tr>
      <w:tr w:rsidR="000B41B7" w:rsidRPr="000B41B7" w14:paraId="50A91A31" w14:textId="77777777" w:rsidTr="00F45015">
        <w:trPr>
          <w:cantSplit/>
        </w:trPr>
        <w:tc>
          <w:tcPr>
            <w:tcW w:w="335" w:type="pct"/>
            <w:shd w:val="clear" w:color="auto" w:fill="auto"/>
          </w:tcPr>
          <w:p w14:paraId="4373322C" w14:textId="77777777" w:rsidR="00F35A15" w:rsidRPr="000B41B7" w:rsidRDefault="00F35A15" w:rsidP="005E7C9C">
            <w:pPr>
              <w:pStyle w:val="phtablecellleft"/>
            </w:pPr>
            <w:r w:rsidRPr="000B41B7">
              <w:t>11</w:t>
            </w:r>
          </w:p>
        </w:tc>
        <w:tc>
          <w:tcPr>
            <w:tcW w:w="1261" w:type="pct"/>
            <w:shd w:val="clear" w:color="auto" w:fill="auto"/>
          </w:tcPr>
          <w:p w14:paraId="3558A56A" w14:textId="77777777" w:rsidR="00F35A15" w:rsidRPr="000B41B7" w:rsidRDefault="00F35A15" w:rsidP="005E7C9C">
            <w:pPr>
              <w:pStyle w:val="phtablecellleft"/>
            </w:pPr>
            <w:r w:rsidRPr="000B41B7">
              <w:t>Из адреса учреждения</w:t>
            </w:r>
          </w:p>
        </w:tc>
        <w:tc>
          <w:tcPr>
            <w:tcW w:w="979" w:type="pct"/>
            <w:shd w:val="clear" w:color="auto" w:fill="auto"/>
          </w:tcPr>
          <w:p w14:paraId="24CEAEC6" w14:textId="77777777" w:rsidR="00F35A15" w:rsidRPr="000B41B7" w:rsidRDefault="00F35A15" w:rsidP="0074735A">
            <w:pPr>
              <w:pStyle w:val="phtablecellleft"/>
            </w:pPr>
            <w:r w:rsidRPr="000B41B7">
              <w:t xml:space="preserve">Автоматическое заполнение адреса данными из </w:t>
            </w:r>
            <w:r w:rsidR="0074735A" w:rsidRPr="000B41B7">
              <w:t>блока</w:t>
            </w:r>
            <w:r w:rsidRPr="000B41B7">
              <w:t xml:space="preserve"> «Адрес местонахождения»</w:t>
            </w:r>
          </w:p>
        </w:tc>
        <w:tc>
          <w:tcPr>
            <w:tcW w:w="2425" w:type="pct"/>
            <w:shd w:val="clear" w:color="auto" w:fill="auto"/>
          </w:tcPr>
          <w:p w14:paraId="28139E8C" w14:textId="77777777" w:rsidR="00F35A15" w:rsidRPr="000B41B7" w:rsidRDefault="00F35A15" w:rsidP="005E7C9C">
            <w:pPr>
              <w:pStyle w:val="phtablecellleft"/>
            </w:pPr>
            <w:r w:rsidRPr="000B41B7">
              <w:t xml:space="preserve">Доступно только при заполненном </w:t>
            </w:r>
            <w:r w:rsidR="0074735A" w:rsidRPr="000B41B7">
              <w:t>блоке</w:t>
            </w:r>
            <w:r w:rsidRPr="000B41B7">
              <w:t xml:space="preserve"> «Адрес местонахождения».</w:t>
            </w:r>
          </w:p>
          <w:p w14:paraId="13B638AE" w14:textId="77777777" w:rsidR="00F35A15" w:rsidRPr="000B41B7" w:rsidRDefault="00F35A15" w:rsidP="00CD6BAE">
            <w:pPr>
              <w:pStyle w:val="phtablecellleft"/>
              <w:pageBreakBefore/>
            </w:pPr>
            <w:r w:rsidRPr="000B41B7">
              <w:t xml:space="preserve">Поля «Адрес», «Географические координаты», «Почтовый индекс» и «Кадастровый номер» здания заполняются автоматически значениями из аналогичных полей </w:t>
            </w:r>
            <w:r w:rsidR="0049284D" w:rsidRPr="000B41B7">
              <w:t>блока</w:t>
            </w:r>
            <w:r w:rsidRPr="000B41B7">
              <w:t xml:space="preserve"> «Адрес местонахождения»</w:t>
            </w:r>
          </w:p>
        </w:tc>
      </w:tr>
    </w:tbl>
    <w:p w14:paraId="025E9F5F" w14:textId="77777777" w:rsidR="003068FC" w:rsidRPr="000B41B7" w:rsidRDefault="003068FC" w:rsidP="008A34AE">
      <w:pPr>
        <w:pStyle w:val="phnormal"/>
      </w:pPr>
      <w:r w:rsidRPr="000B41B7">
        <w:t xml:space="preserve">После введения информации в поле «Адрес» в окне создания </w:t>
      </w:r>
      <w:r w:rsidR="00F84D0E" w:rsidRPr="000B41B7">
        <w:t xml:space="preserve">лечебно-профилактического здания </w:t>
      </w:r>
      <w:r w:rsidRPr="000B41B7">
        <w:t>становится доступной информация о географических координатах (</w:t>
      </w:r>
      <w:r w:rsidR="00445B65" w:rsidRPr="000B41B7">
        <w:fldChar w:fldCharType="begin"/>
      </w:r>
      <w:r w:rsidRPr="000B41B7">
        <w:instrText xml:space="preserve"> REF _Ref11314731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16</w:t>
      </w:r>
      <w:r w:rsidR="00445B65" w:rsidRPr="000B41B7">
        <w:fldChar w:fldCharType="end"/>
      </w:r>
      <w:r w:rsidRPr="000B41B7">
        <w:t>).</w:t>
      </w:r>
    </w:p>
    <w:p w14:paraId="0314C3A0" w14:textId="30325904" w:rsidR="003068FC" w:rsidRPr="000B41B7" w:rsidRDefault="000151AA" w:rsidP="002830AD">
      <w:pPr>
        <w:pStyle w:val="phfigure"/>
      </w:pPr>
      <w:r>
        <w:rPr>
          <w:noProof/>
        </w:rPr>
        <w:drawing>
          <wp:inline distT="0" distB="0" distL="0" distR="0" wp14:anchorId="1D1102DA" wp14:editId="62A006D1">
            <wp:extent cx="5133975" cy="3867150"/>
            <wp:effectExtent l="0" t="0" r="0" b="0"/>
            <wp:docPr id="35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188E0" w14:textId="77777777" w:rsidR="003068FC" w:rsidRPr="000B41B7" w:rsidRDefault="003068FC" w:rsidP="001D2B9B">
      <w:pPr>
        <w:pStyle w:val="phfiguretitle"/>
      </w:pPr>
      <w:bookmarkStart w:id="114" w:name="_Ref11314731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16</w:t>
      </w:r>
      <w:r w:rsidR="00445B65" w:rsidRPr="000B41B7">
        <w:rPr>
          <w:noProof/>
        </w:rPr>
        <w:fldChar w:fldCharType="end"/>
      </w:r>
      <w:bookmarkEnd w:id="114"/>
      <w:r w:rsidRPr="000B41B7">
        <w:t xml:space="preserve"> – Отображение информации о географических координатах</w:t>
      </w:r>
    </w:p>
    <w:p w14:paraId="260CC93F" w14:textId="77777777" w:rsidR="003068FC" w:rsidRPr="000B41B7" w:rsidRDefault="003068FC" w:rsidP="003068FC">
      <w:pPr>
        <w:pStyle w:val="phnormal"/>
      </w:pPr>
      <w:r w:rsidRPr="000B41B7">
        <w:t>Описание полей формы для ввода информации о географических координатах представлено в таблице (</w:t>
      </w:r>
      <w:r w:rsidR="00FE7396" w:rsidRPr="000B41B7">
        <w:fldChar w:fldCharType="begin"/>
      </w:r>
      <w:r w:rsidR="00FE7396" w:rsidRPr="000B41B7">
        <w:instrText xml:space="preserve"> REF _Ref513552790 \h  \* MERGEFORMAT </w:instrText>
      </w:r>
      <w:r w:rsidR="00FE7396" w:rsidRPr="000B41B7">
        <w:fldChar w:fldCharType="separate"/>
      </w:r>
      <w:r w:rsidR="00E10E0C" w:rsidRPr="000B41B7">
        <w:t>Таблица 3</w:t>
      </w:r>
      <w:r w:rsidR="00FE7396" w:rsidRPr="000B41B7">
        <w:fldChar w:fldCharType="end"/>
      </w:r>
      <w:r w:rsidRPr="000B41B7">
        <w:t>).</w:t>
      </w:r>
    </w:p>
    <w:p w14:paraId="05650A02" w14:textId="1CE1FD15" w:rsidR="008A34AE" w:rsidRPr="000B41B7" w:rsidRDefault="008A34AE" w:rsidP="008A34AE">
      <w:pPr>
        <w:pStyle w:val="phnormal"/>
      </w:pPr>
      <w:r w:rsidRPr="000B41B7">
        <w:t>Для сохранения внесенных данных</w:t>
      </w:r>
      <w:r w:rsidR="00EF206B" w:rsidRPr="000B41B7">
        <w:t xml:space="preserve"> необходимо</w:t>
      </w:r>
      <w:r w:rsidRPr="000B41B7">
        <w:t xml:space="preserve"> наж</w:t>
      </w:r>
      <w:r w:rsidR="00EF206B" w:rsidRPr="000B41B7">
        <w:t>ать</w:t>
      </w:r>
      <w:r w:rsidRPr="000B41B7">
        <w:t xml:space="preserve"> на кнопку «Со</w:t>
      </w:r>
      <w:r w:rsidR="00A27A8F" w:rsidRPr="000B41B7">
        <w:t>здать</w:t>
      </w:r>
      <w:r w:rsidRPr="000B41B7">
        <w:t xml:space="preserve">». </w:t>
      </w:r>
      <w:r w:rsidR="00846EB5">
        <w:br/>
      </w:r>
      <w:r w:rsidRPr="000B41B7">
        <w:t xml:space="preserve">Окно редактирования закроется, внесенные данные отобразятся в </w:t>
      </w:r>
      <w:r w:rsidR="00AE35CE" w:rsidRPr="000B41B7">
        <w:t>блоке</w:t>
      </w:r>
      <w:r w:rsidRPr="000B41B7">
        <w:t xml:space="preserve"> «Лечебно-профилактические здания».</w:t>
      </w:r>
      <w:r w:rsidR="003E494B">
        <w:t xml:space="preserve"> </w:t>
      </w:r>
      <w:r w:rsidRPr="000B41B7">
        <w:t>Нажатие кнопки «Отменить» инициирует закрытие окна без сохранения изменений.</w:t>
      </w:r>
    </w:p>
    <w:p w14:paraId="103DAFD8" w14:textId="77777777" w:rsidR="007A0746" w:rsidRPr="000B41B7" w:rsidRDefault="007A0746" w:rsidP="009344D3">
      <w:pPr>
        <w:pStyle w:val="4"/>
        <w:ind w:left="0" w:hanging="15"/>
      </w:pPr>
      <w:bookmarkStart w:id="115" w:name="_Ref16169597"/>
      <w:bookmarkStart w:id="116" w:name="_Toc100055213"/>
      <w:r w:rsidRPr="000B41B7">
        <w:lastRenderedPageBreak/>
        <w:t xml:space="preserve">Ввод сведений о </w:t>
      </w:r>
      <w:bookmarkEnd w:id="115"/>
      <w:r w:rsidR="004C5FFF" w:rsidRPr="000B41B7">
        <w:t>территориально выделенных структурных подразделениях (ТВСП)</w:t>
      </w:r>
      <w:bookmarkEnd w:id="116"/>
    </w:p>
    <w:p w14:paraId="298F9F07" w14:textId="77777777" w:rsidR="00F0771B" w:rsidRPr="000B41B7" w:rsidRDefault="00F0771B" w:rsidP="007A0746">
      <w:pPr>
        <w:pStyle w:val="phnormal"/>
      </w:pPr>
      <w:r w:rsidRPr="000B41B7">
        <w:rPr>
          <w:b/>
        </w:rPr>
        <w:t>Примечание</w:t>
      </w:r>
      <w:r w:rsidR="007F4B12" w:rsidRPr="000B41B7">
        <w:rPr>
          <w:bCs/>
        </w:rPr>
        <w:t>.</w:t>
      </w:r>
      <w:r w:rsidR="007F4B12" w:rsidRPr="000B41B7">
        <w:rPr>
          <w:b/>
        </w:rPr>
        <w:t xml:space="preserve"> </w:t>
      </w:r>
      <w:r w:rsidR="007F4B12" w:rsidRPr="000B41B7">
        <w:t>Т</w:t>
      </w:r>
      <w:r w:rsidRPr="000B41B7">
        <w:t>ерриториально выделенным структурным подразделением является комплексный объект медицинской организации, являющийся совокупностью здания или комплекса зданий (расположенных на одно</w:t>
      </w:r>
      <w:r w:rsidR="007C179F" w:rsidRPr="000B41B7">
        <w:t>й территории</w:t>
      </w:r>
      <w:r w:rsidRPr="000B41B7">
        <w:t xml:space="preserve">), по адресу </w:t>
      </w:r>
      <w:r w:rsidR="002437FC">
        <w:br/>
      </w:r>
      <w:r w:rsidRPr="000B41B7">
        <w:t>и фактически расположенных в нем раб</w:t>
      </w:r>
      <w:r w:rsidR="00AE35CE" w:rsidRPr="000B41B7">
        <w:t>очих мест (кабинетов, отделений</w:t>
      </w:r>
      <w:r w:rsidRPr="000B41B7">
        <w:t xml:space="preserve"> или бригад скорой </w:t>
      </w:r>
      <w:r w:rsidR="005C7B15" w:rsidRPr="000B41B7">
        <w:t>помощи) в составе структурных п</w:t>
      </w:r>
      <w:r w:rsidRPr="000B41B7">
        <w:t>одразделений.</w:t>
      </w:r>
      <w:r w:rsidR="005C7B15" w:rsidRPr="000B41B7">
        <w:t xml:space="preserve"> </w:t>
      </w:r>
    </w:p>
    <w:p w14:paraId="05D493CE" w14:textId="17F25DFF" w:rsidR="007A0746" w:rsidRPr="000B41B7" w:rsidRDefault="007A0746" w:rsidP="007A0746">
      <w:pPr>
        <w:pStyle w:val="phnormal"/>
      </w:pPr>
      <w:r w:rsidRPr="000B41B7">
        <w:t xml:space="preserve">Для добавления записи о </w:t>
      </w:r>
      <w:r w:rsidR="00FC1106" w:rsidRPr="000B41B7">
        <w:t>территориально выделенны</w:t>
      </w:r>
      <w:r w:rsidR="00413FD8" w:rsidRPr="000B41B7">
        <w:t>х</w:t>
      </w:r>
      <w:r w:rsidR="00FC1106" w:rsidRPr="000B41B7">
        <w:t xml:space="preserve"> структурны</w:t>
      </w:r>
      <w:r w:rsidR="00413FD8" w:rsidRPr="000B41B7">
        <w:t>х</w:t>
      </w:r>
      <w:r w:rsidR="00FC1106" w:rsidRPr="000B41B7">
        <w:t xml:space="preserve"> подразделения</w:t>
      </w:r>
      <w:r w:rsidR="00413FD8" w:rsidRPr="000B41B7">
        <w:t>х</w:t>
      </w:r>
      <w:r w:rsidR="00F232DA" w:rsidRPr="000B41B7">
        <w:t xml:space="preserve"> (далее – ТВСП)</w:t>
      </w:r>
      <w:r w:rsidR="00655919" w:rsidRPr="000B41B7">
        <w:t xml:space="preserve"> в </w:t>
      </w:r>
      <w:r w:rsidR="0074735A" w:rsidRPr="000B41B7">
        <w:t>блоке</w:t>
      </w:r>
      <w:r w:rsidR="00655919" w:rsidRPr="000B41B7">
        <w:t xml:space="preserve"> «ТВСП» необходимо </w:t>
      </w:r>
      <w:r w:rsidR="00652F99" w:rsidRPr="000B41B7">
        <w:t>нажать на кнопку</w:t>
      </w:r>
      <w:r w:rsidR="00655919" w:rsidRPr="000B41B7">
        <w:t xml:space="preserve"> </w:t>
      </w:r>
      <w:r w:rsidR="000151AA">
        <w:rPr>
          <w:noProof/>
        </w:rPr>
        <w:drawing>
          <wp:inline distT="0" distB="0" distL="0" distR="0" wp14:anchorId="30A73957" wp14:editId="67D2AAE1">
            <wp:extent cx="838200" cy="304800"/>
            <wp:effectExtent l="0" t="0" r="0" b="0"/>
            <wp:docPr id="3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919" w:rsidRPr="000B41B7">
        <w:t>, отк</w:t>
      </w:r>
      <w:r w:rsidR="00A13FD3" w:rsidRPr="000B41B7">
        <w:t>роется форма для ввода данных о ТВСП</w:t>
      </w:r>
      <w:r w:rsidR="00413FD8" w:rsidRPr="000B41B7">
        <w:t xml:space="preserve"> </w:t>
      </w:r>
      <w:r w:rsidR="008D6681" w:rsidRPr="000B41B7">
        <w:t>(</w:t>
      </w:r>
      <w:r w:rsidR="00445B65" w:rsidRPr="000B41B7">
        <w:fldChar w:fldCharType="begin"/>
      </w:r>
      <w:r w:rsidR="00DF1302" w:rsidRPr="000B41B7">
        <w:instrText xml:space="preserve"> REF _Ref16157926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17</w:t>
      </w:r>
      <w:r w:rsidR="00445B65" w:rsidRPr="000B41B7">
        <w:fldChar w:fldCharType="end"/>
      </w:r>
      <w:r w:rsidR="008D6681" w:rsidRPr="000B41B7">
        <w:t>).</w:t>
      </w:r>
    </w:p>
    <w:p w14:paraId="47370B85" w14:textId="419A2B4C" w:rsidR="008D6681" w:rsidRPr="000B41B7" w:rsidRDefault="000151AA" w:rsidP="008D6681">
      <w:pPr>
        <w:pStyle w:val="phfigure"/>
      </w:pPr>
      <w:r>
        <w:rPr>
          <w:noProof/>
        </w:rPr>
        <w:drawing>
          <wp:inline distT="0" distB="0" distL="0" distR="0" wp14:anchorId="1A4F97C6" wp14:editId="2359A84C">
            <wp:extent cx="5867400" cy="3000375"/>
            <wp:effectExtent l="0" t="0" r="0" b="0"/>
            <wp:docPr id="37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1C44F" w14:textId="77777777" w:rsidR="008D6681" w:rsidRPr="000B41B7" w:rsidRDefault="008D6681" w:rsidP="00DF1302">
      <w:pPr>
        <w:pStyle w:val="phfiguretitle"/>
      </w:pPr>
      <w:bookmarkStart w:id="117" w:name="_Ref16157926"/>
      <w:r w:rsidRPr="000B41B7">
        <w:t>Рисунок</w:t>
      </w:r>
      <w:r w:rsidR="0006589F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17</w:t>
      </w:r>
      <w:r w:rsidR="00445B65" w:rsidRPr="000B41B7">
        <w:rPr>
          <w:noProof/>
        </w:rPr>
        <w:fldChar w:fldCharType="end"/>
      </w:r>
      <w:bookmarkEnd w:id="117"/>
      <w:r w:rsidRPr="000B41B7">
        <w:t xml:space="preserve"> – Форма ввода сведений о ТВСП</w:t>
      </w:r>
    </w:p>
    <w:p w14:paraId="1594E01F" w14:textId="77777777" w:rsidR="00206253" w:rsidRPr="000B41B7" w:rsidRDefault="00206253" w:rsidP="00206253">
      <w:pPr>
        <w:pStyle w:val="phnormal"/>
      </w:pPr>
      <w:r w:rsidRPr="000B41B7">
        <w:rPr>
          <w:b/>
        </w:rPr>
        <w:t>Примечание</w:t>
      </w:r>
      <w:r w:rsidR="007F4B12" w:rsidRPr="000B41B7">
        <w:rPr>
          <w:bCs/>
        </w:rPr>
        <w:t>.</w:t>
      </w:r>
      <w:r w:rsidRPr="000B41B7">
        <w:rPr>
          <w:bCs/>
        </w:rPr>
        <w:t xml:space="preserve"> </w:t>
      </w:r>
      <w:r w:rsidRPr="000B41B7">
        <w:t>Для создания ТВСП требуется</w:t>
      </w:r>
      <w:r w:rsidR="001A39F2" w:rsidRPr="000B41B7">
        <w:t xml:space="preserve"> </w:t>
      </w:r>
      <w:r w:rsidR="00995410" w:rsidRPr="000B41B7">
        <w:t>с</w:t>
      </w:r>
      <w:r w:rsidR="001A39F2" w:rsidRPr="000B41B7">
        <w:t>начала</w:t>
      </w:r>
      <w:r w:rsidRPr="000B41B7">
        <w:t xml:space="preserve"> добавить лечебно-профилактическое здание в </w:t>
      </w:r>
      <w:r w:rsidR="00995410" w:rsidRPr="000B41B7">
        <w:t>блоке</w:t>
      </w:r>
      <w:r w:rsidRPr="000B41B7">
        <w:t xml:space="preserve"> «Лечебно-профилактические здания»</w:t>
      </w:r>
      <w:r w:rsidR="00571F05" w:rsidRPr="000B41B7">
        <w:t xml:space="preserve">, т.к. ТВСП привязывается к зданию. При попытке создать ТВСП </w:t>
      </w:r>
      <w:r w:rsidR="00092BAB" w:rsidRPr="000B41B7">
        <w:t xml:space="preserve">без лечебно-профилактического здания, Подсистема выдает </w:t>
      </w:r>
      <w:r w:rsidR="003A3DF9" w:rsidRPr="000B41B7">
        <w:t>предупреждающее сообщение «Для создания Т</w:t>
      </w:r>
      <w:r w:rsidR="00F232DA" w:rsidRPr="000B41B7">
        <w:t>В</w:t>
      </w:r>
      <w:r w:rsidR="003A3DF9" w:rsidRPr="000B41B7">
        <w:t>СП необходимо иметь хотя бы одно здание, для которого не указано другое ТВСП».</w:t>
      </w:r>
      <w:r w:rsidR="005C7B15" w:rsidRPr="000B41B7">
        <w:t xml:space="preserve"> </w:t>
      </w:r>
      <w:r w:rsidR="002437FC">
        <w:br/>
      </w:r>
      <w:r w:rsidR="005C7B15" w:rsidRPr="000B41B7">
        <w:t>В рамках одного ТВСП необходимо объединять здания, расположенные на одном участке – например,</w:t>
      </w:r>
      <w:r w:rsidR="00995410" w:rsidRPr="000B41B7">
        <w:t xml:space="preserve"> обозначенные разными</w:t>
      </w:r>
      <w:r w:rsidR="005C7B15" w:rsidRPr="000B41B7">
        <w:t xml:space="preserve"> литерами, номерами корпусов и пр. Объединение </w:t>
      </w:r>
      <w:r w:rsidR="002437FC">
        <w:br/>
      </w:r>
      <w:r w:rsidR="005C7B15" w:rsidRPr="000B41B7">
        <w:t xml:space="preserve">в одном ТВСП зданий, территориально </w:t>
      </w:r>
      <w:r w:rsidR="00995410" w:rsidRPr="000B41B7">
        <w:t xml:space="preserve">удаленных друг от друга </w:t>
      </w:r>
      <w:r w:rsidR="005C7B15" w:rsidRPr="000B41B7">
        <w:t>(в разных районах населенного пункта, а также в разных населенных пунктах) будет приводить к ошибкам обработки информации в смежных подсистемах ЕГИСЗ.</w:t>
      </w:r>
    </w:p>
    <w:p w14:paraId="45C4B31B" w14:textId="77777777" w:rsidR="008531F6" w:rsidRDefault="00855FAF" w:rsidP="00855FAF">
      <w:pPr>
        <w:pStyle w:val="phnormal"/>
      </w:pPr>
      <w:r w:rsidRPr="000B41B7">
        <w:lastRenderedPageBreak/>
        <w:t>В открывшемся окне необходимо заполнить</w:t>
      </w:r>
      <w:r w:rsidR="00F9060F" w:rsidRPr="000B41B7">
        <w:t xml:space="preserve"> поля формы ввода.</w:t>
      </w:r>
      <w:r w:rsidRPr="000B41B7">
        <w:t xml:space="preserve"> </w:t>
      </w:r>
      <w:r w:rsidR="00F9060F" w:rsidRPr="000B41B7">
        <w:t>Описание полей представлено в таблице (</w:t>
      </w:r>
      <w:r w:rsidR="00445B65" w:rsidRPr="000B41B7">
        <w:fldChar w:fldCharType="begin"/>
      </w:r>
      <w:r w:rsidR="008827C9" w:rsidRPr="000B41B7">
        <w:instrText xml:space="preserve"> REF _Ref16161550 \h </w:instrText>
      </w:r>
      <w:r w:rsidR="00445B65" w:rsidRPr="000B41B7">
        <w:fldChar w:fldCharType="separate"/>
      </w:r>
      <w:r w:rsidR="00E10E0C" w:rsidRPr="000B41B7">
        <w:t xml:space="preserve">Таблица </w:t>
      </w:r>
      <w:r w:rsidR="00E10E0C" w:rsidRPr="000B41B7">
        <w:rPr>
          <w:noProof/>
        </w:rPr>
        <w:t>5</w:t>
      </w:r>
      <w:r w:rsidR="00445B65" w:rsidRPr="000B41B7">
        <w:fldChar w:fldCharType="end"/>
      </w:r>
      <w:r w:rsidR="00F9060F" w:rsidRPr="000B41B7">
        <w:t xml:space="preserve">). </w:t>
      </w:r>
    </w:p>
    <w:p w14:paraId="0B66BB70" w14:textId="2749656C" w:rsidR="00855FAF" w:rsidRPr="000B41B7" w:rsidRDefault="00F9060F" w:rsidP="00855FAF">
      <w:pPr>
        <w:pStyle w:val="phnormal"/>
      </w:pPr>
      <w:r w:rsidRPr="000B41B7">
        <w:t>Поля, отмеченные знаком «*» («звездочка»), обязательны для заполнения.</w:t>
      </w:r>
      <w:r w:rsidR="0057149E" w:rsidRPr="000B41B7">
        <w:t xml:space="preserve"> </w:t>
      </w:r>
    </w:p>
    <w:p w14:paraId="7F3177AC" w14:textId="77777777" w:rsidR="00CC082B" w:rsidRPr="000B41B7" w:rsidRDefault="00CC082B" w:rsidP="00CC082B">
      <w:pPr>
        <w:pStyle w:val="phtabletitle"/>
      </w:pPr>
      <w:bookmarkStart w:id="118" w:name="_Ref16161550"/>
      <w:r w:rsidRPr="000B41B7">
        <w:t xml:space="preserve">Таблица 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5</w:t>
      </w:r>
      <w:r w:rsidR="00445B65" w:rsidRPr="000B41B7">
        <w:rPr>
          <w:noProof/>
        </w:rPr>
        <w:fldChar w:fldCharType="end"/>
      </w:r>
      <w:bookmarkEnd w:id="118"/>
      <w:r w:rsidRPr="000B41B7">
        <w:t xml:space="preserve"> – Описание полей для ввода сведений о ТВСП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2440"/>
        <w:gridCol w:w="2112"/>
        <w:gridCol w:w="4255"/>
      </w:tblGrid>
      <w:tr w:rsidR="000B41B7" w:rsidRPr="000B41B7" w14:paraId="275CF878" w14:textId="77777777" w:rsidTr="00AD5CB9">
        <w:trPr>
          <w:tblHeader/>
        </w:trPr>
        <w:tc>
          <w:tcPr>
            <w:tcW w:w="287" w:type="pct"/>
            <w:shd w:val="clear" w:color="auto" w:fill="auto"/>
            <w:vAlign w:val="center"/>
          </w:tcPr>
          <w:p w14:paraId="27C90656" w14:textId="3963B0AB" w:rsidR="00AD5CB9" w:rsidRPr="00AD5CB9" w:rsidRDefault="00CC082B" w:rsidP="00AD5CB9">
            <w:pPr>
              <w:pStyle w:val="phtablecolcaption"/>
              <w:spacing w:before="0" w:after="0"/>
            </w:pPr>
            <w:r w:rsidRPr="000B41B7">
              <w:t>№</w:t>
            </w:r>
            <w:r w:rsidR="00AD5CB9">
              <w:t xml:space="preserve"> п/п</w:t>
            </w:r>
          </w:p>
        </w:tc>
        <w:tc>
          <w:tcPr>
            <w:tcW w:w="1305" w:type="pct"/>
            <w:shd w:val="clear" w:color="auto" w:fill="auto"/>
            <w:vAlign w:val="center"/>
          </w:tcPr>
          <w:p w14:paraId="6604C6AA" w14:textId="77777777" w:rsidR="00CC082B" w:rsidRPr="000B41B7" w:rsidRDefault="00CC082B" w:rsidP="00AD5CB9">
            <w:pPr>
              <w:pStyle w:val="phtablecolcaption"/>
              <w:spacing w:before="0" w:after="0"/>
            </w:pPr>
            <w:r w:rsidRPr="000B41B7">
              <w:t>Наименование поля</w:t>
            </w:r>
          </w:p>
        </w:tc>
        <w:tc>
          <w:tcPr>
            <w:tcW w:w="1130" w:type="pct"/>
            <w:shd w:val="clear" w:color="auto" w:fill="auto"/>
            <w:vAlign w:val="center"/>
          </w:tcPr>
          <w:p w14:paraId="60465527" w14:textId="77777777" w:rsidR="00CC082B" w:rsidRPr="000B41B7" w:rsidRDefault="00CC082B" w:rsidP="00AD5CB9">
            <w:pPr>
              <w:pStyle w:val="phtablecolcaption"/>
              <w:spacing w:before="0" w:after="0"/>
            </w:pPr>
            <w:r w:rsidRPr="000B41B7">
              <w:t>Описание</w:t>
            </w:r>
          </w:p>
        </w:tc>
        <w:tc>
          <w:tcPr>
            <w:tcW w:w="2277" w:type="pct"/>
            <w:shd w:val="clear" w:color="auto" w:fill="auto"/>
            <w:vAlign w:val="center"/>
          </w:tcPr>
          <w:p w14:paraId="053D9A81" w14:textId="77777777" w:rsidR="00CC082B" w:rsidRPr="000B41B7" w:rsidRDefault="00CC082B" w:rsidP="00AD5CB9">
            <w:pPr>
              <w:pStyle w:val="phtablecolcaption"/>
              <w:spacing w:before="0" w:after="0"/>
            </w:pPr>
            <w:r w:rsidRPr="000B41B7">
              <w:t>Вид, способ ввода</w:t>
            </w:r>
          </w:p>
        </w:tc>
      </w:tr>
      <w:tr w:rsidR="000B41B7" w:rsidRPr="000B41B7" w14:paraId="6D7A66E1" w14:textId="77777777" w:rsidTr="006A1FF0">
        <w:tc>
          <w:tcPr>
            <w:tcW w:w="287" w:type="pct"/>
            <w:shd w:val="clear" w:color="auto" w:fill="auto"/>
          </w:tcPr>
          <w:p w14:paraId="34B4D083" w14:textId="77777777" w:rsidR="00CC082B" w:rsidRPr="000B41B7" w:rsidRDefault="00CC082B" w:rsidP="00356B1C">
            <w:pPr>
              <w:pStyle w:val="phtablecellleft"/>
            </w:pPr>
            <w:r w:rsidRPr="000B41B7">
              <w:t>1</w:t>
            </w:r>
          </w:p>
        </w:tc>
        <w:tc>
          <w:tcPr>
            <w:tcW w:w="1305" w:type="pct"/>
            <w:shd w:val="clear" w:color="auto" w:fill="auto"/>
          </w:tcPr>
          <w:p w14:paraId="17AFFEEB" w14:textId="77777777" w:rsidR="00CC082B" w:rsidRPr="000B41B7" w:rsidRDefault="00CC082B" w:rsidP="00EA49E4">
            <w:pPr>
              <w:pStyle w:val="phtablecellleft"/>
            </w:pPr>
            <w:r w:rsidRPr="000B41B7">
              <w:t>Наименование</w:t>
            </w:r>
            <w:r w:rsidR="00EA49E4" w:rsidRPr="00CD6BAE">
              <w:rPr>
                <w:lang w:val="en-US"/>
              </w:rPr>
              <w:t xml:space="preserve"> </w:t>
            </w:r>
            <w:r w:rsidR="00EA49E4" w:rsidRPr="000B41B7">
              <w:t>ТВСП</w:t>
            </w:r>
          </w:p>
        </w:tc>
        <w:tc>
          <w:tcPr>
            <w:tcW w:w="1130" w:type="pct"/>
            <w:shd w:val="clear" w:color="auto" w:fill="auto"/>
          </w:tcPr>
          <w:p w14:paraId="55D3423B" w14:textId="77777777" w:rsidR="00CC082B" w:rsidRPr="000B41B7" w:rsidRDefault="00CC082B" w:rsidP="00356B1C">
            <w:pPr>
              <w:pStyle w:val="phtablecellleft"/>
            </w:pPr>
            <w:r w:rsidRPr="000B41B7">
              <w:t xml:space="preserve">Наименование </w:t>
            </w:r>
            <w:r w:rsidR="00356B1C" w:rsidRPr="000B41B7">
              <w:t>ТВСП</w:t>
            </w:r>
          </w:p>
        </w:tc>
        <w:tc>
          <w:tcPr>
            <w:tcW w:w="2277" w:type="pct"/>
            <w:shd w:val="clear" w:color="auto" w:fill="auto"/>
          </w:tcPr>
          <w:p w14:paraId="24A0A881" w14:textId="77777777" w:rsidR="00CC082B" w:rsidRPr="000B41B7" w:rsidRDefault="008827C9" w:rsidP="00356B1C">
            <w:pPr>
              <w:pStyle w:val="phtablecellleft"/>
            </w:pPr>
            <w:r w:rsidRPr="000B41B7">
              <w:t>Текстовое поле. Поле обязательно для заполнения.</w:t>
            </w:r>
          </w:p>
          <w:p w14:paraId="426D12E3" w14:textId="77777777" w:rsidR="008827C9" w:rsidRPr="000B41B7" w:rsidRDefault="008827C9" w:rsidP="00B55B55">
            <w:pPr>
              <w:pStyle w:val="phtablecellleft"/>
            </w:pPr>
            <w:r w:rsidRPr="000B41B7">
              <w:t>При попытке сохранить данные</w:t>
            </w:r>
            <w:r w:rsidR="007F4B12" w:rsidRPr="000B41B7">
              <w:t>,</w:t>
            </w:r>
            <w:r w:rsidRPr="000B41B7">
              <w:t xml:space="preserve"> </w:t>
            </w:r>
            <w:r w:rsidR="002437FC">
              <w:br/>
            </w:r>
            <w:r w:rsidRPr="000B41B7">
              <w:t>не заполнив обязательное поле</w:t>
            </w:r>
            <w:r w:rsidR="00D040D2" w:rsidRPr="000B41B7">
              <w:t>,</w:t>
            </w:r>
            <w:r w:rsidRPr="000B41B7">
              <w:t xml:space="preserve"> </w:t>
            </w:r>
            <w:r w:rsidR="00B55B55" w:rsidRPr="000B41B7">
              <w:t>Подсистема выдаст предупреждающе</w:t>
            </w:r>
            <w:r w:rsidRPr="000B41B7">
              <w:t>е сообщени</w:t>
            </w:r>
            <w:r w:rsidR="00B55B55" w:rsidRPr="000B41B7">
              <w:t xml:space="preserve">е </w:t>
            </w:r>
            <w:r w:rsidR="00C8702C" w:rsidRPr="000B41B7">
              <w:t>«Значение не может быть пустым»</w:t>
            </w:r>
          </w:p>
        </w:tc>
      </w:tr>
      <w:tr w:rsidR="000B41B7" w:rsidRPr="000B41B7" w14:paraId="64ADA50F" w14:textId="77777777" w:rsidTr="006A1FF0">
        <w:tc>
          <w:tcPr>
            <w:tcW w:w="287" w:type="pct"/>
            <w:shd w:val="clear" w:color="auto" w:fill="auto"/>
          </w:tcPr>
          <w:p w14:paraId="0BC9AC78" w14:textId="77777777" w:rsidR="00CC082B" w:rsidRPr="000B41B7" w:rsidRDefault="00CC082B" w:rsidP="00356B1C">
            <w:pPr>
              <w:pStyle w:val="phtablecellleft"/>
            </w:pPr>
            <w:r w:rsidRPr="000B41B7">
              <w:t>2</w:t>
            </w:r>
          </w:p>
        </w:tc>
        <w:tc>
          <w:tcPr>
            <w:tcW w:w="1305" w:type="pct"/>
            <w:shd w:val="clear" w:color="auto" w:fill="auto"/>
          </w:tcPr>
          <w:p w14:paraId="52EA2C44" w14:textId="77777777" w:rsidR="00CC082B" w:rsidRPr="000B41B7" w:rsidRDefault="00356F68" w:rsidP="00356B1C">
            <w:pPr>
              <w:pStyle w:val="phtablecellleft"/>
            </w:pPr>
            <w:r w:rsidRPr="000B41B7">
              <w:t>Специализированные признаки</w:t>
            </w:r>
          </w:p>
        </w:tc>
        <w:tc>
          <w:tcPr>
            <w:tcW w:w="1130" w:type="pct"/>
            <w:shd w:val="clear" w:color="auto" w:fill="auto"/>
          </w:tcPr>
          <w:p w14:paraId="7CB12123" w14:textId="77777777" w:rsidR="00CC082B" w:rsidRPr="000B41B7" w:rsidRDefault="0082550A" w:rsidP="00EF7131">
            <w:pPr>
              <w:pStyle w:val="phtablecellleft"/>
            </w:pPr>
            <w:r w:rsidRPr="000B41B7">
              <w:t>Перечисление специализированных признаков ТВСП</w:t>
            </w:r>
          </w:p>
        </w:tc>
        <w:tc>
          <w:tcPr>
            <w:tcW w:w="2277" w:type="pct"/>
            <w:shd w:val="clear" w:color="auto" w:fill="auto"/>
          </w:tcPr>
          <w:p w14:paraId="32514642" w14:textId="68D77F47" w:rsidR="00CC082B" w:rsidRPr="000B41B7" w:rsidRDefault="00824005" w:rsidP="00356B1C">
            <w:pPr>
              <w:pStyle w:val="phtablecellleft"/>
            </w:pPr>
            <w:r w:rsidRPr="000B41B7">
              <w:t xml:space="preserve">Для указания специализированного признака необходимо </w:t>
            </w:r>
            <w:r w:rsidR="00652F99" w:rsidRPr="000B41B7">
              <w:t xml:space="preserve">нажать </w:t>
            </w:r>
            <w:r w:rsidR="002437FC">
              <w:br/>
            </w:r>
            <w:r w:rsidR="00652F99" w:rsidRPr="000B41B7">
              <w:t>на кнопку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7A7E403F" wp14:editId="08C0D5D2">
                  <wp:extent cx="695325" cy="190500"/>
                  <wp:effectExtent l="0" t="0" r="0" b="0"/>
                  <wp:docPr id="38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4D4F" w:rsidRPr="000B41B7">
              <w:t>.</w:t>
            </w:r>
          </w:p>
          <w:p w14:paraId="73012645" w14:textId="77777777" w:rsidR="00804D4F" w:rsidRPr="000B41B7" w:rsidRDefault="00804D4F" w:rsidP="00356B1C">
            <w:pPr>
              <w:pStyle w:val="phtablecellleft"/>
            </w:pPr>
            <w:r w:rsidRPr="000B41B7">
              <w:t xml:space="preserve">В открывшемся окне необходимо выбрать признаки и </w:t>
            </w:r>
            <w:r w:rsidR="00652F99" w:rsidRPr="000B41B7">
              <w:t xml:space="preserve">нажать </w:t>
            </w:r>
            <w:r w:rsidR="002437FC">
              <w:br/>
            </w:r>
            <w:r w:rsidR="00652F99" w:rsidRPr="000B41B7">
              <w:t>на кнопку</w:t>
            </w:r>
            <w:r w:rsidRPr="000B41B7">
              <w:t xml:space="preserve"> </w:t>
            </w:r>
            <w:r w:rsidR="00DF6188" w:rsidRPr="000B41B7">
              <w:rPr>
                <w:noProof/>
              </w:rPr>
              <w:t>«</w:t>
            </w:r>
            <w:r w:rsidR="001F77DC" w:rsidRPr="000B41B7">
              <w:rPr>
                <w:noProof/>
              </w:rPr>
              <w:t>Сохранить».</w:t>
            </w:r>
          </w:p>
          <w:p w14:paraId="0E260C2C" w14:textId="77777777" w:rsidR="001F77DC" w:rsidRPr="000B41B7" w:rsidRDefault="001F77DC" w:rsidP="00356B1C">
            <w:pPr>
              <w:pStyle w:val="phtablecellleft"/>
            </w:pPr>
            <w:r w:rsidRPr="000B41B7">
              <w:t xml:space="preserve">Кнопка «Отменить» инициирует закрытие окна </w:t>
            </w:r>
            <w:r w:rsidR="00AE3B70" w:rsidRPr="000B41B7">
              <w:t>без сохранения введенных данных</w:t>
            </w:r>
          </w:p>
        </w:tc>
      </w:tr>
      <w:tr w:rsidR="000B41B7" w:rsidRPr="000B41B7" w14:paraId="42CCB222" w14:textId="77777777" w:rsidTr="006A1FF0">
        <w:tc>
          <w:tcPr>
            <w:tcW w:w="287" w:type="pct"/>
            <w:shd w:val="clear" w:color="auto" w:fill="auto"/>
          </w:tcPr>
          <w:p w14:paraId="74A22FAD" w14:textId="77777777" w:rsidR="00CC082B" w:rsidRPr="000B41B7" w:rsidRDefault="0006589F" w:rsidP="00356B1C">
            <w:pPr>
              <w:pStyle w:val="phtablecellleft"/>
            </w:pPr>
            <w:r w:rsidRPr="000B41B7">
              <w:t>3</w:t>
            </w:r>
          </w:p>
        </w:tc>
        <w:tc>
          <w:tcPr>
            <w:tcW w:w="1305" w:type="pct"/>
            <w:shd w:val="clear" w:color="auto" w:fill="auto"/>
          </w:tcPr>
          <w:p w14:paraId="0D0BEA06" w14:textId="77777777" w:rsidR="00CC082B" w:rsidRPr="000B41B7" w:rsidRDefault="00082FD3" w:rsidP="00040258">
            <w:pPr>
              <w:pStyle w:val="phtablecellleft"/>
            </w:pPr>
            <w:r w:rsidRPr="000B41B7">
              <w:t>Сведения о здани</w:t>
            </w:r>
            <w:r w:rsidR="00040258" w:rsidRPr="000B41B7">
              <w:t>ях</w:t>
            </w:r>
          </w:p>
        </w:tc>
        <w:tc>
          <w:tcPr>
            <w:tcW w:w="1130" w:type="pct"/>
            <w:shd w:val="clear" w:color="auto" w:fill="auto"/>
          </w:tcPr>
          <w:p w14:paraId="1D1DAA7E" w14:textId="77777777" w:rsidR="00CC082B" w:rsidRPr="000B41B7" w:rsidRDefault="00040258" w:rsidP="00BA571C">
            <w:pPr>
              <w:pStyle w:val="phtablecellleft"/>
            </w:pPr>
            <w:r w:rsidRPr="000B41B7">
              <w:t>Отображаются здания</w:t>
            </w:r>
            <w:r w:rsidR="00BA571C" w:rsidRPr="000B41B7">
              <w:t xml:space="preserve"> МО</w:t>
            </w:r>
          </w:p>
        </w:tc>
        <w:tc>
          <w:tcPr>
            <w:tcW w:w="2277" w:type="pct"/>
            <w:shd w:val="clear" w:color="auto" w:fill="auto"/>
          </w:tcPr>
          <w:p w14:paraId="16227419" w14:textId="6FFA194A" w:rsidR="00CC082B" w:rsidRPr="000B41B7" w:rsidRDefault="0094480B" w:rsidP="00F232DA">
            <w:pPr>
              <w:pStyle w:val="phtablecellleft"/>
            </w:pPr>
            <w:r w:rsidRPr="000B41B7">
              <w:t xml:space="preserve">Необходимо установить «флажок» для </w:t>
            </w:r>
            <w:r w:rsidR="00415D1D">
              <w:br/>
            </w:r>
            <w:r w:rsidRPr="000B41B7">
              <w:t>здания</w:t>
            </w:r>
            <w:r w:rsidR="002437FC">
              <w:t>(-ий)</w:t>
            </w:r>
            <w:r w:rsidRPr="000B41B7">
              <w:t>,</w:t>
            </w:r>
            <w:r w:rsidR="00514D69" w:rsidRPr="000B41B7">
              <w:t xml:space="preserve"> которое</w:t>
            </w:r>
            <w:r w:rsidR="002437FC">
              <w:t>(-ые)</w:t>
            </w:r>
            <w:r w:rsidR="00514D69" w:rsidRPr="000B41B7">
              <w:t xml:space="preserve"> будет</w:t>
            </w:r>
            <w:r w:rsidR="002437FC">
              <w:t>(-ут)</w:t>
            </w:r>
            <w:r w:rsidR="00514D69" w:rsidRPr="000B41B7">
              <w:t xml:space="preserve"> входить в состав Т</w:t>
            </w:r>
            <w:r w:rsidR="00F232DA" w:rsidRPr="000B41B7">
              <w:t>В</w:t>
            </w:r>
            <w:r w:rsidR="00514D69" w:rsidRPr="000B41B7">
              <w:t>СП</w:t>
            </w:r>
            <w:r w:rsidR="0089079E" w:rsidRPr="000B41B7">
              <w:t xml:space="preserve"> </w:t>
            </w:r>
          </w:p>
        </w:tc>
      </w:tr>
    </w:tbl>
    <w:p w14:paraId="41DA8E08" w14:textId="77777777" w:rsidR="002437FC" w:rsidRDefault="00087280" w:rsidP="00087280">
      <w:pPr>
        <w:pStyle w:val="phnormal"/>
      </w:pPr>
      <w:r w:rsidRPr="000B41B7">
        <w:t xml:space="preserve">Для сохранения введенных данных необходимо </w:t>
      </w:r>
      <w:r w:rsidR="00652F99" w:rsidRPr="000B41B7">
        <w:t>нажать на кнопку</w:t>
      </w:r>
      <w:r w:rsidRPr="000B41B7">
        <w:t xml:space="preserve"> «Сохранить». Окно создания Т</w:t>
      </w:r>
      <w:r w:rsidR="00F232DA" w:rsidRPr="000B41B7">
        <w:t>В</w:t>
      </w:r>
      <w:r w:rsidRPr="000B41B7">
        <w:t xml:space="preserve">СП закроется, внесенные данные отобразятся в </w:t>
      </w:r>
      <w:r w:rsidR="00995410" w:rsidRPr="000B41B7">
        <w:t>блоке</w:t>
      </w:r>
      <w:r w:rsidRPr="000B41B7">
        <w:t xml:space="preserve"> «Т</w:t>
      </w:r>
      <w:r w:rsidR="00F232DA" w:rsidRPr="000B41B7">
        <w:t>В</w:t>
      </w:r>
      <w:r w:rsidRPr="000B41B7">
        <w:t>СП».</w:t>
      </w:r>
      <w:r w:rsidR="003E494B">
        <w:t xml:space="preserve"> </w:t>
      </w:r>
    </w:p>
    <w:p w14:paraId="78878DE9" w14:textId="77777777" w:rsidR="00CC082B" w:rsidRPr="000B41B7" w:rsidRDefault="00087280" w:rsidP="00087280">
      <w:pPr>
        <w:pStyle w:val="phnormal"/>
      </w:pPr>
      <w:r w:rsidRPr="000B41B7">
        <w:t>Нажатие кнопки «Отменить» инициирует закрытие без сохранения изменений.</w:t>
      </w:r>
    </w:p>
    <w:p w14:paraId="035C2F04" w14:textId="77777777" w:rsidR="00D20215" w:rsidRPr="000B41B7" w:rsidRDefault="005644D3" w:rsidP="009344D3">
      <w:pPr>
        <w:pStyle w:val="4"/>
        <w:ind w:left="0" w:hanging="15"/>
      </w:pPr>
      <w:bookmarkStart w:id="119" w:name="_Ref16178827"/>
      <w:bookmarkStart w:id="120" w:name="_Toc100055214"/>
      <w:r w:rsidRPr="000B41B7">
        <w:t>Ввод сведений о структурных подразделениях</w:t>
      </w:r>
      <w:bookmarkEnd w:id="119"/>
      <w:bookmarkEnd w:id="120"/>
      <w:r w:rsidR="00E23071" w:rsidRPr="000B41B7">
        <w:rPr>
          <w:noProof/>
        </w:rPr>
        <w:t xml:space="preserve"> </w:t>
      </w:r>
    </w:p>
    <w:p w14:paraId="02845A3D" w14:textId="2562E309" w:rsidR="005644D3" w:rsidRDefault="005644D3" w:rsidP="005E7C9C">
      <w:pPr>
        <w:pStyle w:val="phnormal"/>
      </w:pPr>
      <w:r w:rsidRPr="000B41B7">
        <w:t xml:space="preserve">Для добавления записи о структурных подразделениях </w:t>
      </w:r>
      <w:r w:rsidR="00EF4247" w:rsidRPr="000B41B7">
        <w:t xml:space="preserve">в </w:t>
      </w:r>
      <w:r w:rsidR="00995410" w:rsidRPr="000B41B7">
        <w:t>блоке</w:t>
      </w:r>
      <w:r w:rsidR="00EF4247" w:rsidRPr="000B41B7">
        <w:t xml:space="preserve"> «Структурные подразделения»</w:t>
      </w:r>
      <w:r w:rsidRPr="000B41B7">
        <w:t xml:space="preserve"> </w:t>
      </w:r>
      <w:r w:rsidR="00EF206B" w:rsidRPr="000B41B7">
        <w:t xml:space="preserve">необходимо </w:t>
      </w:r>
      <w:r w:rsidRPr="000B41B7">
        <w:t>наж</w:t>
      </w:r>
      <w:r w:rsidR="00EF206B" w:rsidRPr="000B41B7">
        <w:t>ать</w:t>
      </w:r>
      <w:r w:rsidRPr="000B41B7">
        <w:t xml:space="preserve"> на кнопку </w:t>
      </w:r>
      <w:r w:rsidR="000151AA">
        <w:rPr>
          <w:noProof/>
        </w:rPr>
        <w:drawing>
          <wp:inline distT="0" distB="0" distL="0" distR="0" wp14:anchorId="5873AF5D" wp14:editId="726B9C95">
            <wp:extent cx="838200" cy="314325"/>
            <wp:effectExtent l="0" t="0" r="0" b="0"/>
            <wp:docPr id="3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>, откроется форма для ввода данных о подразделении (</w:t>
      </w:r>
      <w:r w:rsidR="00445B65" w:rsidRPr="000B41B7">
        <w:fldChar w:fldCharType="begin"/>
      </w:r>
      <w:r w:rsidR="005E7C9C" w:rsidRPr="000B41B7">
        <w:instrText xml:space="preserve"> REF _Ref531944901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18</w:t>
      </w:r>
      <w:r w:rsidR="00445B65" w:rsidRPr="000B41B7">
        <w:fldChar w:fldCharType="end"/>
      </w:r>
      <w:r w:rsidRPr="000B41B7">
        <w:t>).</w:t>
      </w:r>
    </w:p>
    <w:p w14:paraId="2A8688F7" w14:textId="703174D8" w:rsidR="001A0D1B" w:rsidRPr="000B41B7" w:rsidRDefault="000151AA" w:rsidP="001A0D1B">
      <w:pPr>
        <w:pStyle w:val="phnormal"/>
        <w:ind w:firstLine="0"/>
      </w:pPr>
      <w:r>
        <w:rPr>
          <w:noProof/>
        </w:rPr>
        <w:lastRenderedPageBreak/>
        <w:drawing>
          <wp:inline distT="0" distB="0" distL="0" distR="0" wp14:anchorId="691B7400" wp14:editId="0953D57B">
            <wp:extent cx="5943600" cy="2990850"/>
            <wp:effectExtent l="0" t="0" r="0" b="0"/>
            <wp:docPr id="40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1250F" w14:textId="77777777" w:rsidR="00565371" w:rsidRPr="000B41B7" w:rsidRDefault="005E7C9C" w:rsidP="001D2B9B">
      <w:pPr>
        <w:pStyle w:val="phfiguretitle"/>
        <w:rPr>
          <w:szCs w:val="24"/>
        </w:rPr>
      </w:pPr>
      <w:bookmarkStart w:id="121" w:name="_Ref531944901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18</w:t>
      </w:r>
      <w:r w:rsidR="00445B65" w:rsidRPr="000B41B7">
        <w:rPr>
          <w:noProof/>
        </w:rPr>
        <w:fldChar w:fldCharType="end"/>
      </w:r>
      <w:bookmarkEnd w:id="121"/>
      <w:r w:rsidRPr="000B41B7">
        <w:t xml:space="preserve"> – Форма ввода сведений о структурном подразделении</w:t>
      </w:r>
    </w:p>
    <w:p w14:paraId="0C3752D8" w14:textId="77777777" w:rsidR="005644D3" w:rsidRPr="000B41B7" w:rsidRDefault="005644D3" w:rsidP="005E7C9C">
      <w:pPr>
        <w:pStyle w:val="phnormal"/>
      </w:pPr>
      <w:r w:rsidRPr="000B41B7">
        <w:t>В открывшемся окне</w:t>
      </w:r>
      <w:r w:rsidR="00EF206B" w:rsidRPr="000B41B7">
        <w:t xml:space="preserve"> необходимо</w:t>
      </w:r>
      <w:r w:rsidRPr="000B41B7">
        <w:t xml:space="preserve"> </w:t>
      </w:r>
      <w:r w:rsidR="00E74AB1" w:rsidRPr="000B41B7">
        <w:t>заполнит</w:t>
      </w:r>
      <w:r w:rsidR="00C42B65" w:rsidRPr="000B41B7">
        <w:t>ь</w:t>
      </w:r>
      <w:r w:rsidRPr="000B41B7">
        <w:t xml:space="preserve"> поля </w:t>
      </w:r>
      <w:r w:rsidR="006F07A0" w:rsidRPr="000B41B7">
        <w:t>формы ввода. О</w:t>
      </w:r>
      <w:r w:rsidRPr="000B41B7">
        <w:t xml:space="preserve">писание полей представлено в </w:t>
      </w:r>
      <w:r w:rsidR="006F07A0" w:rsidRPr="000B41B7">
        <w:t>таблице (</w:t>
      </w:r>
      <w:r w:rsidR="00FE7396" w:rsidRPr="000B41B7">
        <w:fldChar w:fldCharType="begin"/>
      </w:r>
      <w:r w:rsidR="00FE7396" w:rsidRPr="000B41B7">
        <w:instrText xml:space="preserve"> REF _Ref513552923 \h  \* MERGEFORMAT </w:instrText>
      </w:r>
      <w:r w:rsidR="00FE7396" w:rsidRPr="000B41B7">
        <w:fldChar w:fldCharType="separate"/>
      </w:r>
      <w:r w:rsidR="00E10E0C" w:rsidRPr="000B41B7">
        <w:t>Таблица 6</w:t>
      </w:r>
      <w:r w:rsidR="00FE7396" w:rsidRPr="000B41B7">
        <w:fldChar w:fldCharType="end"/>
      </w:r>
      <w:r w:rsidRPr="000B41B7">
        <w:t>). Поля, отмеченные знаком «*» («звездочка»), обязательны для заполнения.</w:t>
      </w:r>
    </w:p>
    <w:p w14:paraId="4171EA42" w14:textId="77777777" w:rsidR="00815523" w:rsidRPr="000B41B7" w:rsidRDefault="00D42F64" w:rsidP="005E7C9C">
      <w:pPr>
        <w:pStyle w:val="phnormal"/>
      </w:pPr>
      <w:r w:rsidRPr="000B41B7">
        <w:t>При попытке сохранить данные</w:t>
      </w:r>
      <w:r w:rsidR="00F867A7" w:rsidRPr="000B41B7">
        <w:t xml:space="preserve">, </w:t>
      </w:r>
      <w:r w:rsidRPr="000B41B7">
        <w:t xml:space="preserve">не заполнив обязательные поля, </w:t>
      </w:r>
      <w:r w:rsidR="00F254B1" w:rsidRPr="000B41B7">
        <w:t>Подсистема выдаст</w:t>
      </w:r>
      <w:r w:rsidR="00815523" w:rsidRPr="000B41B7">
        <w:t xml:space="preserve"> предуп</w:t>
      </w:r>
      <w:r w:rsidR="006E5711" w:rsidRPr="000B41B7">
        <w:t>реждающ</w:t>
      </w:r>
      <w:r w:rsidRPr="000B41B7">
        <w:t>ие</w:t>
      </w:r>
      <w:r w:rsidR="006E5711" w:rsidRPr="000B41B7">
        <w:t xml:space="preserve"> сообщени</w:t>
      </w:r>
      <w:r w:rsidRPr="000B41B7">
        <w:t>я</w:t>
      </w:r>
      <w:r w:rsidR="006E5711" w:rsidRPr="000B41B7">
        <w:t xml:space="preserve"> с указанием</w:t>
      </w:r>
      <w:r w:rsidR="00C1099F" w:rsidRPr="000B41B7">
        <w:t>,</w:t>
      </w:r>
      <w:r w:rsidR="00815523" w:rsidRPr="000B41B7">
        <w:t xml:space="preserve"> какие из обязательных полей </w:t>
      </w:r>
      <w:r w:rsidR="002437FC">
        <w:br/>
      </w:r>
      <w:r w:rsidR="00815523" w:rsidRPr="000B41B7">
        <w:t>не заполнены (</w:t>
      </w:r>
      <w:r w:rsidR="00445B65" w:rsidRPr="000B41B7">
        <w:fldChar w:fldCharType="begin"/>
      </w:r>
      <w:r w:rsidR="00C54BBE" w:rsidRPr="000B41B7">
        <w:instrText xml:space="preserve"> REF _Ref531945865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19</w:t>
      </w:r>
      <w:r w:rsidR="00445B65" w:rsidRPr="000B41B7">
        <w:fldChar w:fldCharType="end"/>
      </w:r>
      <w:r w:rsidR="00815523" w:rsidRPr="000B41B7">
        <w:t>).</w:t>
      </w:r>
    </w:p>
    <w:p w14:paraId="4A34ABE2" w14:textId="7C8BD744" w:rsidR="00C54BBE" w:rsidRPr="000B41B7" w:rsidRDefault="000151AA" w:rsidP="002830AD">
      <w:pPr>
        <w:pStyle w:val="phfigure"/>
      </w:pPr>
      <w:r>
        <w:rPr>
          <w:noProof/>
        </w:rPr>
        <w:drawing>
          <wp:inline distT="0" distB="0" distL="0" distR="0" wp14:anchorId="5D3E0F72" wp14:editId="4E506051">
            <wp:extent cx="5943600" cy="3257550"/>
            <wp:effectExtent l="0" t="0" r="0" b="0"/>
            <wp:docPr id="41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2E8FF" w14:textId="77777777" w:rsidR="00565371" w:rsidRPr="000B41B7" w:rsidRDefault="00C54BBE" w:rsidP="001D2B9B">
      <w:pPr>
        <w:pStyle w:val="phfiguretitle"/>
        <w:rPr>
          <w:szCs w:val="24"/>
        </w:rPr>
      </w:pPr>
      <w:bookmarkStart w:id="122" w:name="_Ref531945865"/>
      <w:r w:rsidRPr="000B41B7">
        <w:t>Рисунок</w:t>
      </w:r>
      <w:r w:rsidR="003A295D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19</w:t>
      </w:r>
      <w:r w:rsidR="00445B65" w:rsidRPr="000B41B7">
        <w:rPr>
          <w:noProof/>
        </w:rPr>
        <w:fldChar w:fldCharType="end"/>
      </w:r>
      <w:bookmarkEnd w:id="122"/>
      <w:r w:rsidRPr="000B41B7">
        <w:t xml:space="preserve"> – Отображение сообщения о незаполненных полях</w:t>
      </w:r>
    </w:p>
    <w:p w14:paraId="27A16E0F" w14:textId="77777777" w:rsidR="004130A7" w:rsidRPr="000B41B7" w:rsidRDefault="004130A7" w:rsidP="00C54BBE">
      <w:pPr>
        <w:pStyle w:val="phtabletitle"/>
      </w:pPr>
      <w:bookmarkStart w:id="123" w:name="_Ref513552923"/>
      <w:r w:rsidRPr="000B41B7">
        <w:lastRenderedPageBreak/>
        <w:t xml:space="preserve">Таблица 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6</w:t>
      </w:r>
      <w:r w:rsidR="00445B65" w:rsidRPr="000B41B7">
        <w:rPr>
          <w:noProof/>
        </w:rPr>
        <w:fldChar w:fldCharType="end"/>
      </w:r>
      <w:bookmarkEnd w:id="123"/>
      <w:r w:rsidRPr="000B41B7">
        <w:t xml:space="preserve"> – Описание полей для ввода сведений о структурном подразделении</w:t>
      </w:r>
    </w:p>
    <w:tbl>
      <w:tblPr>
        <w:tblW w:w="50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"/>
        <w:gridCol w:w="1557"/>
        <w:gridCol w:w="1908"/>
        <w:gridCol w:w="5383"/>
      </w:tblGrid>
      <w:tr w:rsidR="00545614" w:rsidRPr="000B41B7" w14:paraId="08F224E6" w14:textId="77777777" w:rsidTr="00AD5CB9">
        <w:trPr>
          <w:tblHeader/>
        </w:trPr>
        <w:tc>
          <w:tcPr>
            <w:tcW w:w="269" w:type="pct"/>
            <w:shd w:val="clear" w:color="auto" w:fill="auto"/>
            <w:vAlign w:val="center"/>
          </w:tcPr>
          <w:p w14:paraId="7707ECBE" w14:textId="47B541DA" w:rsidR="00B50953" w:rsidRPr="000B41B7" w:rsidRDefault="00B50953" w:rsidP="00AD5CB9">
            <w:pPr>
              <w:pStyle w:val="phtablecolcaption"/>
              <w:spacing w:before="0" w:after="0"/>
            </w:pPr>
            <w:r w:rsidRPr="000B41B7">
              <w:t>№</w:t>
            </w:r>
            <w:r w:rsidR="00AD5CB9">
              <w:t xml:space="preserve"> п/п</w:t>
            </w:r>
          </w:p>
        </w:tc>
        <w:tc>
          <w:tcPr>
            <w:tcW w:w="939" w:type="pct"/>
            <w:shd w:val="clear" w:color="auto" w:fill="auto"/>
            <w:vAlign w:val="center"/>
          </w:tcPr>
          <w:p w14:paraId="0612372E" w14:textId="77777777" w:rsidR="00B50953" w:rsidRPr="000B41B7" w:rsidRDefault="00B50953" w:rsidP="00AD5CB9">
            <w:pPr>
              <w:pStyle w:val="phtablecolcaption"/>
              <w:spacing w:before="0" w:after="0"/>
            </w:pPr>
            <w:r w:rsidRPr="000B41B7">
              <w:t>Наименование поля</w:t>
            </w:r>
          </w:p>
        </w:tc>
        <w:tc>
          <w:tcPr>
            <w:tcW w:w="1020" w:type="pct"/>
            <w:shd w:val="clear" w:color="auto" w:fill="auto"/>
            <w:vAlign w:val="center"/>
          </w:tcPr>
          <w:p w14:paraId="03DB8075" w14:textId="77777777" w:rsidR="00B50953" w:rsidRPr="000B41B7" w:rsidRDefault="00B50953" w:rsidP="00AD5CB9">
            <w:pPr>
              <w:pStyle w:val="phtablecolcaption"/>
              <w:spacing w:before="0" w:after="0"/>
            </w:pPr>
            <w:r w:rsidRPr="000B41B7">
              <w:t>Описание</w:t>
            </w:r>
          </w:p>
        </w:tc>
        <w:tc>
          <w:tcPr>
            <w:tcW w:w="2772" w:type="pct"/>
            <w:shd w:val="clear" w:color="auto" w:fill="auto"/>
            <w:vAlign w:val="center"/>
          </w:tcPr>
          <w:p w14:paraId="16DBCA72" w14:textId="77777777" w:rsidR="00B50953" w:rsidRPr="000B41B7" w:rsidRDefault="00B50953" w:rsidP="00AD5CB9">
            <w:pPr>
              <w:pStyle w:val="phtablecolcaption"/>
              <w:spacing w:before="0" w:after="0"/>
            </w:pPr>
            <w:r w:rsidRPr="000B41B7">
              <w:t>Вид, способ ввода</w:t>
            </w:r>
          </w:p>
        </w:tc>
      </w:tr>
      <w:tr w:rsidR="00545614" w:rsidRPr="000B41B7" w14:paraId="68103191" w14:textId="77777777" w:rsidTr="00AD5CB9">
        <w:tc>
          <w:tcPr>
            <w:tcW w:w="269" w:type="pct"/>
            <w:shd w:val="clear" w:color="auto" w:fill="auto"/>
          </w:tcPr>
          <w:p w14:paraId="4C7E48D8" w14:textId="77777777" w:rsidR="00B50953" w:rsidRPr="000B41B7" w:rsidRDefault="00B50953" w:rsidP="00C54BBE">
            <w:pPr>
              <w:pStyle w:val="phtablecellleft"/>
            </w:pPr>
            <w:r w:rsidRPr="000B41B7">
              <w:t>1</w:t>
            </w:r>
          </w:p>
        </w:tc>
        <w:tc>
          <w:tcPr>
            <w:tcW w:w="939" w:type="pct"/>
            <w:shd w:val="clear" w:color="auto" w:fill="auto"/>
          </w:tcPr>
          <w:p w14:paraId="23BD76A3" w14:textId="77777777" w:rsidR="00B50953" w:rsidRPr="000B41B7" w:rsidRDefault="00B50953" w:rsidP="00C54BBE">
            <w:pPr>
              <w:pStyle w:val="phtablecellleft"/>
            </w:pPr>
            <w:r w:rsidRPr="000B41B7">
              <w:t>Наименование</w:t>
            </w:r>
          </w:p>
        </w:tc>
        <w:tc>
          <w:tcPr>
            <w:tcW w:w="1020" w:type="pct"/>
            <w:shd w:val="clear" w:color="auto" w:fill="auto"/>
          </w:tcPr>
          <w:p w14:paraId="367D21D5" w14:textId="77777777" w:rsidR="00B50953" w:rsidRPr="000B41B7" w:rsidRDefault="00B50953" w:rsidP="00C54BBE">
            <w:pPr>
              <w:pStyle w:val="phtablecellleft"/>
            </w:pPr>
            <w:r w:rsidRPr="000B41B7">
              <w:t>Наименование структурного подразделения</w:t>
            </w:r>
          </w:p>
        </w:tc>
        <w:tc>
          <w:tcPr>
            <w:tcW w:w="2772" w:type="pct"/>
            <w:shd w:val="clear" w:color="auto" w:fill="auto"/>
          </w:tcPr>
          <w:p w14:paraId="7987C151" w14:textId="77777777" w:rsidR="00B50953" w:rsidRPr="000B41B7" w:rsidRDefault="00B50953" w:rsidP="00C54BBE">
            <w:pPr>
              <w:pStyle w:val="phtablecellleft"/>
            </w:pPr>
            <w:r w:rsidRPr="000B41B7">
              <w:t>Текстовое поле с ограничением</w:t>
            </w:r>
            <w:r w:rsidR="00545614">
              <w:t xml:space="preserve"> </w:t>
            </w:r>
            <w:r w:rsidRPr="000B41B7">
              <w:t>до 256</w:t>
            </w:r>
            <w:r w:rsidR="00652F99" w:rsidRPr="000B41B7">
              <w:t>-ти</w:t>
            </w:r>
            <w:r w:rsidRPr="000B41B7">
              <w:t xml:space="preserve"> символов</w:t>
            </w:r>
          </w:p>
        </w:tc>
      </w:tr>
      <w:tr w:rsidR="00545614" w:rsidRPr="000B41B7" w14:paraId="5712CECF" w14:textId="77777777" w:rsidTr="00AD5CB9">
        <w:tc>
          <w:tcPr>
            <w:tcW w:w="269" w:type="pct"/>
            <w:shd w:val="clear" w:color="auto" w:fill="auto"/>
          </w:tcPr>
          <w:p w14:paraId="504A6C4E" w14:textId="77777777" w:rsidR="00B50953" w:rsidRPr="000B41B7" w:rsidRDefault="00B50953" w:rsidP="00C54BBE">
            <w:pPr>
              <w:pStyle w:val="phtablecellleft"/>
            </w:pPr>
            <w:r w:rsidRPr="000B41B7">
              <w:t>2</w:t>
            </w:r>
          </w:p>
        </w:tc>
        <w:tc>
          <w:tcPr>
            <w:tcW w:w="939" w:type="pct"/>
            <w:shd w:val="clear" w:color="auto" w:fill="auto"/>
          </w:tcPr>
          <w:p w14:paraId="5229C400" w14:textId="77777777" w:rsidR="00B50953" w:rsidRPr="000B41B7" w:rsidRDefault="00B50953" w:rsidP="00C54BBE">
            <w:pPr>
              <w:pStyle w:val="phtablecellleft"/>
            </w:pPr>
            <w:r w:rsidRPr="000B41B7">
              <w:t>Тип подразделения</w:t>
            </w:r>
          </w:p>
        </w:tc>
        <w:tc>
          <w:tcPr>
            <w:tcW w:w="1020" w:type="pct"/>
            <w:shd w:val="clear" w:color="auto" w:fill="auto"/>
          </w:tcPr>
          <w:p w14:paraId="275121C6" w14:textId="77777777" w:rsidR="00B50953" w:rsidRPr="000B41B7" w:rsidRDefault="00EF4247" w:rsidP="00C54BBE">
            <w:pPr>
              <w:pStyle w:val="phtablecellleft"/>
            </w:pPr>
            <w:r w:rsidRPr="000B41B7">
              <w:t>Наименование типа подразделения</w:t>
            </w:r>
          </w:p>
        </w:tc>
        <w:tc>
          <w:tcPr>
            <w:tcW w:w="2772" w:type="pct"/>
            <w:shd w:val="clear" w:color="auto" w:fill="auto"/>
          </w:tcPr>
          <w:p w14:paraId="6E896060" w14:textId="62618B64" w:rsidR="00B50953" w:rsidRPr="000B41B7" w:rsidRDefault="00DC290B" w:rsidP="00C54BBE">
            <w:pPr>
              <w:pStyle w:val="phtablecellleft"/>
            </w:pPr>
            <w:r w:rsidRPr="000B41B7">
              <w:t xml:space="preserve">Выбор значения </w:t>
            </w:r>
            <w:r w:rsidR="00677DD8" w:rsidRPr="000B41B7">
              <w:t>из выпадающего списка с помощью кнопки</w:t>
            </w:r>
            <w:r w:rsidR="00CC66E6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30E37463" wp14:editId="3E4B1B42">
                  <wp:extent cx="228600" cy="228600"/>
                  <wp:effectExtent l="0" t="0" r="0" b="0"/>
                  <wp:docPr id="42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50953" w:rsidRPr="000B41B7">
              <w:t>.</w:t>
            </w:r>
          </w:p>
          <w:p w14:paraId="27432C9A" w14:textId="77777777" w:rsidR="00B50953" w:rsidRPr="000B41B7" w:rsidRDefault="00B50953" w:rsidP="00AF49D9">
            <w:pPr>
              <w:pStyle w:val="phtablecellleft"/>
            </w:pPr>
            <w:r w:rsidRPr="000B41B7">
              <w:t>В зависимости от выбранного типа подразделения появляются поля</w:t>
            </w:r>
            <w:r w:rsidR="00545614">
              <w:t xml:space="preserve"> </w:t>
            </w:r>
            <w:r w:rsidRPr="000B41B7">
              <w:t xml:space="preserve">с дополнительной информацией </w:t>
            </w:r>
            <w:r w:rsidR="002437FC">
              <w:br/>
            </w:r>
            <w:r w:rsidRPr="000B41B7">
              <w:t xml:space="preserve">о </w:t>
            </w:r>
            <w:r w:rsidR="00920992" w:rsidRPr="000B41B7">
              <w:t xml:space="preserve">выбранном </w:t>
            </w:r>
            <w:r w:rsidRPr="000B41B7">
              <w:t xml:space="preserve">типе подразделения, описание которых приведено в </w:t>
            </w:r>
            <w:r w:rsidR="00FA0BD5" w:rsidRPr="000B41B7">
              <w:t>т</w:t>
            </w:r>
            <w:r w:rsidR="00F57650" w:rsidRPr="000B41B7">
              <w:t xml:space="preserve">аблицах </w:t>
            </w:r>
            <w:r w:rsidR="00AF49D9" w:rsidRPr="000B41B7">
              <w:t>(</w:t>
            </w:r>
            <w:r w:rsidR="00445B65" w:rsidRPr="000B41B7">
              <w:fldChar w:fldCharType="begin"/>
            </w:r>
            <w:r w:rsidR="00AF49D9" w:rsidRPr="000B41B7">
              <w:instrText xml:space="preserve"> REF _Ref513553002 \h </w:instrText>
            </w:r>
            <w:r w:rsidR="00445B65" w:rsidRPr="000B41B7">
              <w:fldChar w:fldCharType="separate"/>
            </w:r>
            <w:r w:rsidR="00E10E0C" w:rsidRPr="000B41B7">
              <w:t xml:space="preserve">Таблица </w:t>
            </w:r>
            <w:r w:rsidR="00E10E0C" w:rsidRPr="000B41B7">
              <w:rPr>
                <w:noProof/>
              </w:rPr>
              <w:t>7</w:t>
            </w:r>
            <w:r w:rsidR="00445B65" w:rsidRPr="000B41B7">
              <w:fldChar w:fldCharType="end"/>
            </w:r>
            <w:r w:rsidR="00AF49D9" w:rsidRPr="000B41B7">
              <w:t xml:space="preserve"> – </w:t>
            </w:r>
            <w:r w:rsidR="00445B65" w:rsidRPr="000B41B7">
              <w:fldChar w:fldCharType="begin"/>
            </w:r>
            <w:r w:rsidR="00AF49D9" w:rsidRPr="000B41B7">
              <w:instrText xml:space="preserve"> REF _Ref513553189 \h </w:instrText>
            </w:r>
            <w:r w:rsidR="00445B65" w:rsidRPr="000B41B7">
              <w:fldChar w:fldCharType="separate"/>
            </w:r>
            <w:r w:rsidR="00E10E0C" w:rsidRPr="000B41B7">
              <w:t xml:space="preserve">Таблица </w:t>
            </w:r>
            <w:r w:rsidR="00E10E0C" w:rsidRPr="000B41B7">
              <w:rPr>
                <w:noProof/>
              </w:rPr>
              <w:t>10</w:t>
            </w:r>
            <w:r w:rsidR="00445B65" w:rsidRPr="000B41B7">
              <w:fldChar w:fldCharType="end"/>
            </w:r>
            <w:r w:rsidR="00AF49D9" w:rsidRPr="000B41B7">
              <w:t>)</w:t>
            </w:r>
          </w:p>
        </w:tc>
      </w:tr>
      <w:tr w:rsidR="00545614" w:rsidRPr="000B41B7" w14:paraId="16DDF56C" w14:textId="77777777" w:rsidTr="00AD5CB9">
        <w:tc>
          <w:tcPr>
            <w:tcW w:w="269" w:type="pct"/>
            <w:shd w:val="clear" w:color="auto" w:fill="auto"/>
          </w:tcPr>
          <w:p w14:paraId="0794C441" w14:textId="77777777" w:rsidR="00B50953" w:rsidRPr="000B41B7" w:rsidRDefault="00B50953" w:rsidP="00C54BBE">
            <w:pPr>
              <w:pStyle w:val="phtablecellleft"/>
            </w:pPr>
            <w:r w:rsidRPr="000B41B7">
              <w:t>3</w:t>
            </w:r>
          </w:p>
        </w:tc>
        <w:tc>
          <w:tcPr>
            <w:tcW w:w="939" w:type="pct"/>
            <w:shd w:val="clear" w:color="auto" w:fill="auto"/>
          </w:tcPr>
          <w:p w14:paraId="7139980C" w14:textId="77777777" w:rsidR="00B50953" w:rsidRPr="000B41B7" w:rsidRDefault="00B50953" w:rsidP="00C54BBE">
            <w:pPr>
              <w:pStyle w:val="phtablecellleft"/>
            </w:pPr>
            <w:r w:rsidRPr="000B41B7">
              <w:t>Вид подразделения</w:t>
            </w:r>
          </w:p>
        </w:tc>
        <w:tc>
          <w:tcPr>
            <w:tcW w:w="1020" w:type="pct"/>
            <w:shd w:val="clear" w:color="auto" w:fill="auto"/>
          </w:tcPr>
          <w:p w14:paraId="498B0B88" w14:textId="77777777" w:rsidR="00B50953" w:rsidRPr="000B41B7" w:rsidRDefault="005A50E0" w:rsidP="00C54BBE">
            <w:pPr>
              <w:pStyle w:val="phtablecellleft"/>
            </w:pPr>
            <w:r w:rsidRPr="000B41B7">
              <w:t>Наименование вида подразделения</w:t>
            </w:r>
          </w:p>
        </w:tc>
        <w:tc>
          <w:tcPr>
            <w:tcW w:w="2772" w:type="pct"/>
            <w:shd w:val="clear" w:color="auto" w:fill="auto"/>
          </w:tcPr>
          <w:p w14:paraId="76462DF4" w14:textId="7FCD88C2" w:rsidR="00B50953" w:rsidRPr="000B41B7" w:rsidRDefault="00DC290B" w:rsidP="00C54BBE">
            <w:pPr>
              <w:pStyle w:val="phtablecellleft"/>
            </w:pPr>
            <w:r w:rsidRPr="000B41B7">
              <w:t xml:space="preserve">Выбор значения </w:t>
            </w:r>
            <w:r w:rsidR="00677DD8" w:rsidRPr="000B41B7">
              <w:t>из выпадающего списка с помощью кнопки</w:t>
            </w:r>
            <w:r w:rsidR="00CC66E6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20F4C9FE" wp14:editId="1021E7FD">
                  <wp:extent cx="228600" cy="228600"/>
                  <wp:effectExtent l="0" t="0" r="0" b="0"/>
                  <wp:docPr id="43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65738" w:rsidRPr="000B41B7">
              <w:t>.</w:t>
            </w:r>
          </w:p>
          <w:p w14:paraId="7D5DE9C4" w14:textId="77777777" w:rsidR="00B52132" w:rsidRPr="000B41B7" w:rsidRDefault="00165738" w:rsidP="00545614">
            <w:pPr>
              <w:pStyle w:val="phtablecellleft"/>
            </w:pPr>
            <w:r w:rsidRPr="000B41B7">
              <w:t xml:space="preserve">Значения в выпадающем списке зависят </w:t>
            </w:r>
            <w:r w:rsidR="00545614">
              <w:br/>
            </w:r>
            <w:r w:rsidRPr="000B41B7">
              <w:t xml:space="preserve">от выбранного </w:t>
            </w:r>
            <w:r w:rsidR="003B2541" w:rsidRPr="000B41B7">
              <w:t>типа подразделения</w:t>
            </w:r>
            <w:r w:rsidR="00545614">
              <w:t>. С</w:t>
            </w:r>
            <w:r w:rsidR="001468A5" w:rsidRPr="000B41B7">
              <w:t>оответствия приведены в справочнике</w:t>
            </w:r>
            <w:r w:rsidR="002437FC">
              <w:t xml:space="preserve"> </w:t>
            </w:r>
            <w:r w:rsidR="00545614">
              <w:t>НСИ «</w:t>
            </w:r>
            <w:r w:rsidR="00545614" w:rsidRPr="00545614">
              <w:t>Перечень подразделений и кабинетов медицинской организации</w:t>
            </w:r>
            <w:r w:rsidR="00545614">
              <w:t xml:space="preserve">», </w:t>
            </w:r>
            <w:r w:rsidR="00545614" w:rsidRPr="00545614">
              <w:t>https://nsi.rosminzdrav.ru/#!/refbook/1.2.643.5.1.13.13.11.1072/</w:t>
            </w:r>
          </w:p>
        </w:tc>
      </w:tr>
      <w:tr w:rsidR="00545614" w:rsidRPr="000B41B7" w14:paraId="705B296A" w14:textId="77777777" w:rsidTr="00AD5CB9">
        <w:tc>
          <w:tcPr>
            <w:tcW w:w="269" w:type="pct"/>
            <w:shd w:val="clear" w:color="auto" w:fill="auto"/>
          </w:tcPr>
          <w:p w14:paraId="5C1CF564" w14:textId="77777777" w:rsidR="00B50953" w:rsidRPr="000B41B7" w:rsidRDefault="00B50953" w:rsidP="00C54BBE">
            <w:pPr>
              <w:pStyle w:val="phtablecellleft"/>
            </w:pPr>
            <w:r w:rsidRPr="000B41B7">
              <w:t>4</w:t>
            </w:r>
          </w:p>
        </w:tc>
        <w:tc>
          <w:tcPr>
            <w:tcW w:w="939" w:type="pct"/>
            <w:shd w:val="clear" w:color="auto" w:fill="auto"/>
          </w:tcPr>
          <w:p w14:paraId="5DFEF044" w14:textId="77777777" w:rsidR="00B50953" w:rsidRPr="000B41B7" w:rsidRDefault="00B50953" w:rsidP="00C54BBE">
            <w:pPr>
              <w:pStyle w:val="phtablecellleft"/>
            </w:pPr>
            <w:r w:rsidRPr="000B41B7">
              <w:t>Обособленное подразделение</w:t>
            </w:r>
          </w:p>
        </w:tc>
        <w:tc>
          <w:tcPr>
            <w:tcW w:w="1020" w:type="pct"/>
            <w:shd w:val="clear" w:color="auto" w:fill="auto"/>
          </w:tcPr>
          <w:p w14:paraId="185452F9" w14:textId="77777777" w:rsidR="00B50953" w:rsidRPr="000B41B7" w:rsidRDefault="00B50953" w:rsidP="00C54BBE">
            <w:pPr>
              <w:pStyle w:val="phtablecellleft"/>
            </w:pPr>
            <w:r w:rsidRPr="000B41B7">
              <w:t>Параметр наличия/отсутстви</w:t>
            </w:r>
            <w:r w:rsidR="005A50E0" w:rsidRPr="000B41B7">
              <w:t>я статуса обособленного подразделения</w:t>
            </w:r>
          </w:p>
        </w:tc>
        <w:tc>
          <w:tcPr>
            <w:tcW w:w="2772" w:type="pct"/>
            <w:shd w:val="clear" w:color="auto" w:fill="auto"/>
          </w:tcPr>
          <w:p w14:paraId="75FFCE01" w14:textId="77777777" w:rsidR="00B50953" w:rsidRPr="000B41B7" w:rsidRDefault="00F4462B" w:rsidP="00C54BBE">
            <w:pPr>
              <w:pStyle w:val="phtablecellleft"/>
            </w:pPr>
            <w:r w:rsidRPr="000B41B7">
              <w:t>Установление «флажка».</w:t>
            </w:r>
          </w:p>
          <w:p w14:paraId="718EFB5D" w14:textId="77777777" w:rsidR="0085105A" w:rsidRPr="000B41B7" w:rsidRDefault="00B50953" w:rsidP="00AF49D9">
            <w:pPr>
              <w:pStyle w:val="phtablecellleft"/>
            </w:pPr>
            <w:r w:rsidRPr="000B41B7">
              <w:t>В случае установки данного параметра появляется дополнител</w:t>
            </w:r>
            <w:r w:rsidR="00F57650" w:rsidRPr="000B41B7">
              <w:t>ьное поле «Основное здание»</w:t>
            </w:r>
            <w:r w:rsidR="0085105A" w:rsidRPr="000B41B7">
              <w:t>.</w:t>
            </w:r>
          </w:p>
          <w:p w14:paraId="154E1A7F" w14:textId="77777777" w:rsidR="00B50953" w:rsidRPr="000B41B7" w:rsidRDefault="0085105A" w:rsidP="0085105A">
            <w:pPr>
              <w:pStyle w:val="phtablecellleft"/>
            </w:pPr>
            <w:r w:rsidRPr="000B41B7">
              <w:t xml:space="preserve">Описание полей табличной части приведено в </w:t>
            </w:r>
            <w:r w:rsidR="00F57650" w:rsidRPr="000B41B7">
              <w:t>п.</w:t>
            </w:r>
            <w:r w:rsidR="00B50953" w:rsidRPr="000B41B7">
              <w:t>4.1</w:t>
            </w:r>
            <w:r w:rsidR="00545614">
              <w:t xml:space="preserve"> </w:t>
            </w:r>
            <w:r w:rsidR="002437FC">
              <w:t>настоящей таблицы</w:t>
            </w:r>
          </w:p>
        </w:tc>
      </w:tr>
      <w:tr w:rsidR="00545614" w:rsidRPr="000B41B7" w14:paraId="308ABB8E" w14:textId="77777777" w:rsidTr="00AD5CB9">
        <w:tc>
          <w:tcPr>
            <w:tcW w:w="269" w:type="pct"/>
            <w:shd w:val="clear" w:color="auto" w:fill="auto"/>
          </w:tcPr>
          <w:p w14:paraId="7450B8F2" w14:textId="77777777" w:rsidR="00B50953" w:rsidRPr="000B41B7" w:rsidRDefault="00B50953" w:rsidP="00C54BBE">
            <w:pPr>
              <w:pStyle w:val="phtablecellleft"/>
            </w:pPr>
            <w:r w:rsidRPr="000B41B7">
              <w:t>4.1</w:t>
            </w:r>
          </w:p>
        </w:tc>
        <w:tc>
          <w:tcPr>
            <w:tcW w:w="939" w:type="pct"/>
            <w:shd w:val="clear" w:color="auto" w:fill="auto"/>
          </w:tcPr>
          <w:p w14:paraId="57D41C6A" w14:textId="77777777" w:rsidR="00B50953" w:rsidRPr="000B41B7" w:rsidRDefault="00B50953" w:rsidP="00C54BBE">
            <w:pPr>
              <w:pStyle w:val="phtablecellleft"/>
            </w:pPr>
            <w:r w:rsidRPr="000B41B7">
              <w:t>Основное здание</w:t>
            </w:r>
          </w:p>
        </w:tc>
        <w:tc>
          <w:tcPr>
            <w:tcW w:w="1020" w:type="pct"/>
            <w:shd w:val="clear" w:color="auto" w:fill="auto"/>
          </w:tcPr>
          <w:p w14:paraId="7F52FC20" w14:textId="77777777" w:rsidR="00B50953" w:rsidRPr="000B41B7" w:rsidRDefault="00B50953" w:rsidP="00C54BBE">
            <w:pPr>
              <w:pStyle w:val="phtablecellleft"/>
            </w:pPr>
            <w:r w:rsidRPr="000B41B7">
              <w:t>Наименование основного здания</w:t>
            </w:r>
            <w:r w:rsidR="005A50E0" w:rsidRPr="000B41B7">
              <w:t xml:space="preserve">, </w:t>
            </w:r>
            <w:r w:rsidR="00545614">
              <w:br/>
            </w:r>
            <w:r w:rsidR="005A50E0" w:rsidRPr="000B41B7">
              <w:t>в котором расположено обособленное подразделение</w:t>
            </w:r>
          </w:p>
        </w:tc>
        <w:tc>
          <w:tcPr>
            <w:tcW w:w="2772" w:type="pct"/>
            <w:shd w:val="clear" w:color="auto" w:fill="auto"/>
          </w:tcPr>
          <w:p w14:paraId="2D9F4DDD" w14:textId="6CEBBA2A" w:rsidR="00B50953" w:rsidRPr="000B41B7" w:rsidRDefault="00DC290B" w:rsidP="00C54BBE">
            <w:pPr>
              <w:pStyle w:val="phtablecellleft"/>
            </w:pPr>
            <w:r w:rsidRPr="000B41B7">
              <w:t>Выбор значения</w:t>
            </w:r>
            <w:r w:rsidR="00677DD8" w:rsidRPr="000B41B7">
              <w:t xml:space="preserve"> из выпадающего списка</w:t>
            </w:r>
            <w:r w:rsidR="00545614">
              <w:t xml:space="preserve"> </w:t>
            </w:r>
            <w:r w:rsidR="00677DD8" w:rsidRPr="000B41B7">
              <w:t>с помощью кнопки</w:t>
            </w:r>
            <w:r w:rsidR="00CC66E6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69F5C872" wp14:editId="70D31579">
                  <wp:extent cx="228600" cy="228600"/>
                  <wp:effectExtent l="0" t="0" r="0" b="0"/>
                  <wp:docPr id="44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50953" w:rsidRPr="000B41B7">
              <w:t>.</w:t>
            </w:r>
          </w:p>
          <w:p w14:paraId="537AE309" w14:textId="77777777" w:rsidR="00B50953" w:rsidRPr="000B41B7" w:rsidRDefault="00B50953" w:rsidP="00C54BBE">
            <w:pPr>
              <w:pStyle w:val="phtablecellleft"/>
            </w:pPr>
            <w:r w:rsidRPr="000B41B7">
              <w:t>В списке отображаются доступные для выбора</w:t>
            </w:r>
            <w:r w:rsidR="00545614">
              <w:t xml:space="preserve"> </w:t>
            </w:r>
            <w:r w:rsidRPr="000B41B7">
              <w:t>наименования зданий.</w:t>
            </w:r>
          </w:p>
          <w:p w14:paraId="2C64C29D" w14:textId="77777777" w:rsidR="00B50953" w:rsidRPr="000B41B7" w:rsidRDefault="00B50953" w:rsidP="00EF736B">
            <w:pPr>
              <w:pStyle w:val="phtablecellleft"/>
            </w:pPr>
            <w:r w:rsidRPr="000B41B7">
              <w:t xml:space="preserve">Если </w:t>
            </w:r>
            <w:r w:rsidR="005A50E0" w:rsidRPr="000B41B7">
              <w:t>искомое</w:t>
            </w:r>
            <w:r w:rsidRPr="000B41B7">
              <w:t xml:space="preserve"> наименование отсутствует</w:t>
            </w:r>
            <w:r w:rsidR="00545614">
              <w:t xml:space="preserve"> </w:t>
            </w:r>
            <w:r w:rsidRPr="000B41B7">
              <w:t xml:space="preserve">в списке, его необходимо добавить в </w:t>
            </w:r>
            <w:r w:rsidR="00EF736B" w:rsidRPr="000B41B7">
              <w:t xml:space="preserve">карточке сведений </w:t>
            </w:r>
            <w:r w:rsidR="00F159C6" w:rsidRPr="000B41B7">
              <w:t xml:space="preserve">о </w:t>
            </w:r>
            <w:r w:rsidR="00EF736B" w:rsidRPr="000B41B7">
              <w:t>медицинской</w:t>
            </w:r>
            <w:r w:rsidRPr="000B41B7">
              <w:t xml:space="preserve"> организации в блоке «Л</w:t>
            </w:r>
            <w:r w:rsidR="005A50E0" w:rsidRPr="000B41B7">
              <w:t>ечебно-профилактические здания»</w:t>
            </w:r>
            <w:r w:rsidR="002437FC">
              <w:t xml:space="preserve"> (см. п. 4.2.1.4 настоящего руководства пользователя)</w:t>
            </w:r>
          </w:p>
        </w:tc>
      </w:tr>
      <w:tr w:rsidR="00545614" w:rsidRPr="000B41B7" w14:paraId="33EBD77D" w14:textId="77777777" w:rsidTr="00AD5CB9">
        <w:tc>
          <w:tcPr>
            <w:tcW w:w="269" w:type="pct"/>
            <w:shd w:val="clear" w:color="auto" w:fill="auto"/>
          </w:tcPr>
          <w:p w14:paraId="554A0B1B" w14:textId="77777777" w:rsidR="003F1717" w:rsidRPr="000B41B7" w:rsidRDefault="003F1717" w:rsidP="00C54BBE">
            <w:pPr>
              <w:pStyle w:val="phtablecellleft"/>
            </w:pPr>
            <w:r w:rsidRPr="000B41B7">
              <w:t>5</w:t>
            </w:r>
          </w:p>
        </w:tc>
        <w:tc>
          <w:tcPr>
            <w:tcW w:w="939" w:type="pct"/>
            <w:shd w:val="clear" w:color="auto" w:fill="auto"/>
          </w:tcPr>
          <w:p w14:paraId="1498E074" w14:textId="77777777" w:rsidR="003F1717" w:rsidRPr="000B41B7" w:rsidRDefault="003F1717" w:rsidP="00C54BBE">
            <w:pPr>
              <w:pStyle w:val="phtablecellleft"/>
            </w:pPr>
            <w:r w:rsidRPr="000B41B7">
              <w:t>Дата упразднения</w:t>
            </w:r>
          </w:p>
        </w:tc>
        <w:tc>
          <w:tcPr>
            <w:tcW w:w="1020" w:type="pct"/>
            <w:shd w:val="clear" w:color="auto" w:fill="auto"/>
          </w:tcPr>
          <w:p w14:paraId="47E78D38" w14:textId="77777777" w:rsidR="003F1717" w:rsidRPr="000B41B7" w:rsidRDefault="003F1717" w:rsidP="00C54BBE">
            <w:pPr>
              <w:pStyle w:val="phtablecellleft"/>
            </w:pPr>
            <w:r w:rsidRPr="000B41B7">
              <w:t xml:space="preserve">Дата прекращения функционирования </w:t>
            </w:r>
            <w:r w:rsidR="006A1E23" w:rsidRPr="000B41B7">
              <w:t>структурного</w:t>
            </w:r>
            <w:r w:rsidRPr="000B41B7">
              <w:t xml:space="preserve"> подразделения</w:t>
            </w:r>
          </w:p>
        </w:tc>
        <w:tc>
          <w:tcPr>
            <w:tcW w:w="2772" w:type="pct"/>
            <w:shd w:val="clear" w:color="auto" w:fill="auto"/>
          </w:tcPr>
          <w:p w14:paraId="19217756" w14:textId="77777777" w:rsidR="003F1717" w:rsidRPr="000B41B7" w:rsidRDefault="003F1717" w:rsidP="00C54BBE">
            <w:pPr>
              <w:pStyle w:val="phtablecellleft"/>
            </w:pPr>
            <w:r w:rsidRPr="000B41B7">
              <w:t>Выбор значения из календаря</w:t>
            </w:r>
          </w:p>
        </w:tc>
      </w:tr>
    </w:tbl>
    <w:p w14:paraId="79B6A78E" w14:textId="2617E89A" w:rsidR="005A50E0" w:rsidRPr="000B41B7" w:rsidRDefault="003E494B" w:rsidP="00C54BBE">
      <w:pPr>
        <w:pStyle w:val="phnormal"/>
      </w:pPr>
      <w:r>
        <w:t>И</w:t>
      </w:r>
      <w:r w:rsidR="005A50E0" w:rsidRPr="000B41B7">
        <w:t>нформация о каждом типе структурного подразделения в ФРМО</w:t>
      </w:r>
      <w:r>
        <w:t xml:space="preserve"> будет </w:t>
      </w:r>
      <w:r w:rsidRPr="003E494B">
        <w:t>подробно</w:t>
      </w:r>
      <w:r>
        <w:t xml:space="preserve"> рассмотрена в пп.4.2.1.6.1</w:t>
      </w:r>
      <w:r w:rsidRPr="000B41B7">
        <w:t>–</w:t>
      </w:r>
      <w:r>
        <w:t>4.2.1.6.5 настоящего руководства пользователя.</w:t>
      </w:r>
    </w:p>
    <w:p w14:paraId="6F46E7EC" w14:textId="2D1EEEE6" w:rsidR="005868C2" w:rsidRPr="000B41B7" w:rsidRDefault="00C116B4" w:rsidP="005868C2">
      <w:pPr>
        <w:pStyle w:val="phnormal"/>
      </w:pPr>
      <w:r w:rsidRPr="000B41B7">
        <w:t xml:space="preserve">Для просмотра страницы ФРМР со списком сотрудников, в личных делах которых указано выбранное структурное подразделение, в </w:t>
      </w:r>
      <w:r w:rsidR="0074735A" w:rsidRPr="000B41B7">
        <w:t>блоке</w:t>
      </w:r>
      <w:r w:rsidRPr="000B41B7">
        <w:t xml:space="preserve"> «Структурные подразделения» </w:t>
      </w:r>
      <w:r w:rsidR="00317803" w:rsidRPr="000B41B7">
        <w:t xml:space="preserve">необходимо </w:t>
      </w:r>
      <w:r w:rsidRPr="000B41B7">
        <w:t>выб</w:t>
      </w:r>
      <w:r w:rsidR="00317803" w:rsidRPr="000B41B7">
        <w:t>рать</w:t>
      </w:r>
      <w:r w:rsidRPr="000B41B7">
        <w:t xml:space="preserve"> запись и наж</w:t>
      </w:r>
      <w:r w:rsidR="00317803" w:rsidRPr="000B41B7">
        <w:t>ать</w:t>
      </w:r>
      <w:r w:rsidRPr="000B41B7">
        <w:t xml:space="preserve"> на кнопку </w:t>
      </w:r>
      <w:r w:rsidR="000151AA">
        <w:rPr>
          <w:noProof/>
        </w:rPr>
        <w:drawing>
          <wp:inline distT="0" distB="0" distL="0" distR="0" wp14:anchorId="1517BFF1" wp14:editId="223D84DE">
            <wp:extent cx="1647825" cy="257175"/>
            <wp:effectExtent l="0" t="0" r="0" b="0"/>
            <wp:docPr id="45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79F" w:rsidRPr="000B41B7">
        <w:t xml:space="preserve"> </w:t>
      </w:r>
      <w:r w:rsidR="005868C2" w:rsidRPr="000B41B7">
        <w:t xml:space="preserve">(кнопка доступна только для тех пользователей, у которых имеется доступ к </w:t>
      </w:r>
      <w:r w:rsidR="00415D1D">
        <w:t>ФРМР</w:t>
      </w:r>
      <w:r w:rsidR="005868C2" w:rsidRPr="000B41B7">
        <w:t xml:space="preserve">), откроется страница </w:t>
      </w:r>
      <w:r w:rsidR="00415D1D">
        <w:t>ФРМР</w:t>
      </w:r>
      <w:r w:rsidR="005868C2" w:rsidRPr="000B41B7">
        <w:t xml:space="preserve"> со списком сотрудников (</w:t>
      </w:r>
      <w:r w:rsidR="005868C2" w:rsidRPr="000B41B7">
        <w:fldChar w:fldCharType="begin"/>
      </w:r>
      <w:r w:rsidR="005868C2" w:rsidRPr="000B41B7">
        <w:instrText xml:space="preserve"> REF _Ref11327414 \h </w:instrText>
      </w:r>
      <w:r w:rsidR="005868C2" w:rsidRPr="000B41B7">
        <w:fldChar w:fldCharType="separate"/>
      </w:r>
      <w:r w:rsidR="005868C2" w:rsidRPr="000B41B7">
        <w:t xml:space="preserve">Рисунок </w:t>
      </w:r>
      <w:r w:rsidR="005868C2" w:rsidRPr="000B41B7">
        <w:rPr>
          <w:noProof/>
        </w:rPr>
        <w:t>10</w:t>
      </w:r>
      <w:r w:rsidR="005868C2" w:rsidRPr="000B41B7">
        <w:fldChar w:fldCharType="end"/>
      </w:r>
      <w:r w:rsidR="005868C2" w:rsidRPr="000B41B7">
        <w:t>).</w:t>
      </w:r>
    </w:p>
    <w:p w14:paraId="0E3C33F6" w14:textId="77777777" w:rsidR="006065BB" w:rsidRPr="000B41B7" w:rsidRDefault="006065BB" w:rsidP="0082245B">
      <w:pPr>
        <w:pStyle w:val="5"/>
        <w:tabs>
          <w:tab w:val="clear" w:pos="1985"/>
          <w:tab w:val="num" w:pos="993"/>
        </w:tabs>
        <w:ind w:left="0"/>
      </w:pPr>
      <w:r w:rsidRPr="000B41B7">
        <w:lastRenderedPageBreak/>
        <w:t>Амбулаторное подразделение</w:t>
      </w:r>
    </w:p>
    <w:p w14:paraId="36A21525" w14:textId="77777777" w:rsidR="00056B8A" w:rsidRPr="000B41B7" w:rsidRDefault="00412084" w:rsidP="00C54BBE">
      <w:pPr>
        <w:pStyle w:val="phnormal"/>
      </w:pPr>
      <w:r w:rsidRPr="000B41B7">
        <w:t xml:space="preserve">При выборе значения «Амбулаторный» в поле «Тип подразделения» форма ввода сведений имеет </w:t>
      </w:r>
      <w:r w:rsidR="005A50E0" w:rsidRPr="000B41B7">
        <w:t xml:space="preserve">вид, представленный на </w:t>
      </w:r>
      <w:r w:rsidR="00C54BBE" w:rsidRPr="000B41B7">
        <w:t>р</w:t>
      </w:r>
      <w:r w:rsidR="005A50E0" w:rsidRPr="000B41B7">
        <w:t xml:space="preserve">исунке </w:t>
      </w:r>
      <w:r w:rsidR="00C54BBE" w:rsidRPr="000B41B7">
        <w:t>(</w:t>
      </w:r>
      <w:r w:rsidR="00445B65" w:rsidRPr="000B41B7">
        <w:fldChar w:fldCharType="begin"/>
      </w:r>
      <w:r w:rsidR="00C54BBE" w:rsidRPr="000B41B7">
        <w:instrText xml:space="preserve"> REF _Ref531946123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20</w:t>
      </w:r>
      <w:r w:rsidR="00445B65" w:rsidRPr="000B41B7">
        <w:fldChar w:fldCharType="end"/>
      </w:r>
      <w:r w:rsidR="00C54BBE" w:rsidRPr="000B41B7">
        <w:t>)</w:t>
      </w:r>
      <w:r w:rsidR="005A50E0" w:rsidRPr="000B41B7">
        <w:t>.</w:t>
      </w:r>
    </w:p>
    <w:p w14:paraId="03120FCD" w14:textId="0BB5183F" w:rsidR="00C54BBE" w:rsidRPr="000B41B7" w:rsidRDefault="000151AA" w:rsidP="002830AD">
      <w:pPr>
        <w:pStyle w:val="phfigure"/>
      </w:pPr>
      <w:r>
        <w:rPr>
          <w:noProof/>
        </w:rPr>
        <w:drawing>
          <wp:inline distT="0" distB="0" distL="0" distR="0" wp14:anchorId="4B2B4410" wp14:editId="1B0E3933">
            <wp:extent cx="5972175" cy="4695825"/>
            <wp:effectExtent l="0" t="0" r="0" b="0"/>
            <wp:docPr id="46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4D967" w14:textId="77777777" w:rsidR="000D09F4" w:rsidRPr="000B41B7" w:rsidRDefault="00C54BBE" w:rsidP="001D2B9B">
      <w:pPr>
        <w:pStyle w:val="phfiguretitle"/>
        <w:rPr>
          <w:szCs w:val="24"/>
        </w:rPr>
      </w:pPr>
      <w:bookmarkStart w:id="124" w:name="_Ref531946123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20</w:t>
      </w:r>
      <w:r w:rsidR="00445B65" w:rsidRPr="000B41B7">
        <w:rPr>
          <w:noProof/>
        </w:rPr>
        <w:fldChar w:fldCharType="end"/>
      </w:r>
      <w:bookmarkEnd w:id="124"/>
      <w:r w:rsidRPr="000B41B7">
        <w:t xml:space="preserve"> – Форма ввода сведений при выборе значения типа </w:t>
      </w:r>
      <w:r w:rsidR="00545614">
        <w:br/>
        <w:t xml:space="preserve">структурного </w:t>
      </w:r>
      <w:r w:rsidRPr="000B41B7">
        <w:t>подразделения «Амбулаторный»</w:t>
      </w:r>
    </w:p>
    <w:p w14:paraId="5A452B85" w14:textId="77777777" w:rsidR="00B97AC5" w:rsidRPr="000B41B7" w:rsidRDefault="00B97AC5" w:rsidP="00C54BBE">
      <w:pPr>
        <w:pStyle w:val="phnormal"/>
      </w:pPr>
      <w:r w:rsidRPr="000B41B7">
        <w:t>Поля, отмеченные знаком «*» («звездочка»), обязательны для заполнения.</w:t>
      </w:r>
    </w:p>
    <w:p w14:paraId="2AA37BC3" w14:textId="77777777" w:rsidR="00B97AC5" w:rsidRPr="000B41B7" w:rsidRDefault="00B50EB7" w:rsidP="00C54BBE">
      <w:pPr>
        <w:pStyle w:val="phnormal"/>
      </w:pPr>
      <w:r w:rsidRPr="000B41B7">
        <w:t>При попытке сохранить данные</w:t>
      </w:r>
      <w:r w:rsidR="0064090E" w:rsidRPr="000B41B7">
        <w:t xml:space="preserve">, </w:t>
      </w:r>
      <w:r w:rsidRPr="000B41B7">
        <w:t xml:space="preserve">не заполнив обязательные поля, Подсистема выдаст предупреждающие сообщения с указанием, какие из обязательных полей </w:t>
      </w:r>
      <w:r w:rsidR="003E494B">
        <w:br/>
      </w:r>
      <w:r w:rsidRPr="000B41B7">
        <w:t xml:space="preserve">не заполнены </w:t>
      </w:r>
      <w:r w:rsidR="00B97AC5" w:rsidRPr="000B41B7">
        <w:t>(</w:t>
      </w:r>
      <w:r w:rsidR="00445B65" w:rsidRPr="000B41B7">
        <w:fldChar w:fldCharType="begin"/>
      </w:r>
      <w:r w:rsidR="00160BCC" w:rsidRPr="000B41B7">
        <w:instrText xml:space="preserve"> REF _Ref11315158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21</w:t>
      </w:r>
      <w:r w:rsidR="00445B65" w:rsidRPr="000B41B7">
        <w:fldChar w:fldCharType="end"/>
      </w:r>
      <w:r w:rsidR="00B97AC5" w:rsidRPr="000B41B7">
        <w:t>).</w:t>
      </w:r>
    </w:p>
    <w:p w14:paraId="5CCFB7A3" w14:textId="77079475" w:rsidR="00B50EB7" w:rsidRPr="000B41B7" w:rsidRDefault="000151AA" w:rsidP="002830AD">
      <w:pPr>
        <w:pStyle w:val="phfigure"/>
      </w:pPr>
      <w:r>
        <w:rPr>
          <w:noProof/>
        </w:rPr>
        <w:lastRenderedPageBreak/>
        <w:drawing>
          <wp:inline distT="0" distB="0" distL="0" distR="0" wp14:anchorId="55DEE68A" wp14:editId="2224C0DD">
            <wp:extent cx="5800725" cy="4619625"/>
            <wp:effectExtent l="0" t="0" r="0" b="0"/>
            <wp:docPr id="47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4D337" w14:textId="77777777" w:rsidR="00B50EB7" w:rsidRPr="000B41B7" w:rsidRDefault="00B50EB7" w:rsidP="001D2B9B">
      <w:pPr>
        <w:pStyle w:val="phfiguretitle"/>
      </w:pPr>
      <w:bookmarkStart w:id="125" w:name="_Ref11315158"/>
      <w:r w:rsidRPr="000B41B7">
        <w:t>Рисунок</w:t>
      </w:r>
      <w:r w:rsidR="003A295D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21</w:t>
      </w:r>
      <w:r w:rsidR="00445B65" w:rsidRPr="000B41B7">
        <w:rPr>
          <w:noProof/>
        </w:rPr>
        <w:fldChar w:fldCharType="end"/>
      </w:r>
      <w:bookmarkEnd w:id="125"/>
      <w:r w:rsidRPr="000B41B7">
        <w:t xml:space="preserve"> – </w:t>
      </w:r>
      <w:r w:rsidR="00160BCC" w:rsidRPr="000B41B7">
        <w:t>Отображение сообщения о незаполненных полях</w:t>
      </w:r>
    </w:p>
    <w:p w14:paraId="44E7A724" w14:textId="77777777" w:rsidR="00672DEF" w:rsidRPr="000B41B7" w:rsidRDefault="00672DEF" w:rsidP="00C54BBE">
      <w:pPr>
        <w:pStyle w:val="phnormal"/>
      </w:pPr>
      <w:r w:rsidRPr="000B41B7">
        <w:t>Описание дополнительных полей</w:t>
      </w:r>
      <w:r w:rsidR="005A50E0" w:rsidRPr="000B41B7">
        <w:t>, доступных</w:t>
      </w:r>
      <w:r w:rsidRPr="000B41B7">
        <w:t xml:space="preserve"> при выборе значения типа подразделения «Амбулаторный»</w:t>
      </w:r>
      <w:r w:rsidR="005A50E0" w:rsidRPr="000B41B7">
        <w:t>,</w:t>
      </w:r>
      <w:r w:rsidRPr="000B41B7">
        <w:t xml:space="preserve"> представлено в</w:t>
      </w:r>
      <w:r w:rsidR="00922A6D" w:rsidRPr="000B41B7">
        <w:t xml:space="preserve"> таблице</w:t>
      </w:r>
      <w:r w:rsidRPr="000B41B7">
        <w:t xml:space="preserve"> </w:t>
      </w:r>
      <w:r w:rsidR="00922A6D" w:rsidRPr="000B41B7">
        <w:t>(</w:t>
      </w:r>
      <w:r w:rsidR="00FE7396" w:rsidRPr="000B41B7">
        <w:fldChar w:fldCharType="begin"/>
      </w:r>
      <w:r w:rsidR="00FE7396" w:rsidRPr="000B41B7">
        <w:instrText xml:space="preserve"> REF _Ref513553002 \h  \* MERGEFORMAT </w:instrText>
      </w:r>
      <w:r w:rsidR="00FE7396" w:rsidRPr="000B41B7">
        <w:fldChar w:fldCharType="separate"/>
      </w:r>
      <w:r w:rsidR="00E10E0C" w:rsidRPr="000B41B7">
        <w:t>Таблица 7</w:t>
      </w:r>
      <w:r w:rsidR="00FE7396" w:rsidRPr="000B41B7">
        <w:fldChar w:fldCharType="end"/>
      </w:r>
      <w:r w:rsidR="00922A6D" w:rsidRPr="000B41B7">
        <w:t>)</w:t>
      </w:r>
      <w:r w:rsidR="00F57650" w:rsidRPr="000B41B7">
        <w:t>.</w:t>
      </w:r>
    </w:p>
    <w:p w14:paraId="0603F8D5" w14:textId="77777777" w:rsidR="004130A7" w:rsidRPr="000B41B7" w:rsidRDefault="004130A7" w:rsidP="00922A6D">
      <w:pPr>
        <w:pStyle w:val="phtabletitle"/>
      </w:pPr>
      <w:bookmarkStart w:id="126" w:name="_Ref513553002"/>
      <w:r w:rsidRPr="000B41B7">
        <w:t xml:space="preserve">Таблица 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7</w:t>
      </w:r>
      <w:r w:rsidR="00445B65" w:rsidRPr="000B41B7">
        <w:rPr>
          <w:noProof/>
        </w:rPr>
        <w:fldChar w:fldCharType="end"/>
      </w:r>
      <w:bookmarkEnd w:id="126"/>
      <w:r w:rsidRPr="000B41B7">
        <w:t xml:space="preserve"> – Описание дополнительных полей при выборе значения типа подразделения «Амбулаторный»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"/>
        <w:gridCol w:w="2062"/>
        <w:gridCol w:w="2412"/>
        <w:gridCol w:w="4264"/>
      </w:tblGrid>
      <w:tr w:rsidR="000B41B7" w:rsidRPr="00AD5CB9" w14:paraId="3EFC19F2" w14:textId="77777777" w:rsidTr="00AD5CB9">
        <w:trPr>
          <w:cantSplit/>
          <w:tblHeader/>
        </w:trPr>
        <w:tc>
          <w:tcPr>
            <w:tcW w:w="269" w:type="pct"/>
            <w:shd w:val="clear" w:color="auto" w:fill="auto"/>
            <w:vAlign w:val="center"/>
          </w:tcPr>
          <w:p w14:paraId="53CB1CA4" w14:textId="77777777" w:rsidR="00B50953" w:rsidRPr="00AD5CB9" w:rsidRDefault="00B50953" w:rsidP="00AD5CB9">
            <w:pPr>
              <w:pStyle w:val="phtablecolcaption"/>
              <w:spacing w:before="0" w:after="0"/>
            </w:pPr>
            <w:r w:rsidRPr="00AD5CB9">
              <w:t>№</w:t>
            </w:r>
          </w:p>
          <w:p w14:paraId="616DB44E" w14:textId="259971C0" w:rsidR="00AD5CB9" w:rsidRPr="00AD5CB9" w:rsidRDefault="00AD5CB9" w:rsidP="00AD5CB9">
            <w:pPr>
              <w:pStyle w:val="phtablecell"/>
              <w:spacing w:before="0"/>
              <w:rPr>
                <w:b/>
              </w:rPr>
            </w:pPr>
            <w:r w:rsidRPr="00AD5CB9">
              <w:rPr>
                <w:b/>
              </w:rPr>
              <w:t>п/п</w:t>
            </w:r>
          </w:p>
        </w:tc>
        <w:tc>
          <w:tcPr>
            <w:tcW w:w="1089" w:type="pct"/>
            <w:shd w:val="clear" w:color="auto" w:fill="auto"/>
            <w:vAlign w:val="center"/>
          </w:tcPr>
          <w:p w14:paraId="48AB05A1" w14:textId="77777777" w:rsidR="00B50953" w:rsidRPr="00AD5CB9" w:rsidRDefault="00B50953" w:rsidP="00AD5CB9">
            <w:pPr>
              <w:pStyle w:val="phtablecolcaption"/>
              <w:spacing w:before="0" w:after="0"/>
            </w:pPr>
            <w:r w:rsidRPr="00AD5CB9">
              <w:t>Наименование поля</w:t>
            </w:r>
          </w:p>
        </w:tc>
        <w:tc>
          <w:tcPr>
            <w:tcW w:w="1320" w:type="pct"/>
            <w:shd w:val="clear" w:color="auto" w:fill="auto"/>
            <w:vAlign w:val="center"/>
          </w:tcPr>
          <w:p w14:paraId="6403BD8A" w14:textId="77777777" w:rsidR="00B50953" w:rsidRPr="00AD5CB9" w:rsidRDefault="00B50953" w:rsidP="00AD5CB9">
            <w:pPr>
              <w:pStyle w:val="phtablecolcaption"/>
              <w:spacing w:before="0" w:after="0"/>
            </w:pPr>
            <w:r w:rsidRPr="00AD5CB9">
              <w:t>Описание</w:t>
            </w:r>
          </w:p>
        </w:tc>
        <w:tc>
          <w:tcPr>
            <w:tcW w:w="2322" w:type="pct"/>
            <w:shd w:val="clear" w:color="auto" w:fill="auto"/>
            <w:vAlign w:val="center"/>
          </w:tcPr>
          <w:p w14:paraId="7E8B3EFB" w14:textId="77777777" w:rsidR="00B50953" w:rsidRPr="00AD5CB9" w:rsidRDefault="00B50953" w:rsidP="00AD5CB9">
            <w:pPr>
              <w:pStyle w:val="phtablecolcaption"/>
              <w:spacing w:before="0" w:after="0"/>
            </w:pPr>
            <w:r w:rsidRPr="00AD5CB9">
              <w:t>Вид, способ ввода</w:t>
            </w:r>
          </w:p>
        </w:tc>
      </w:tr>
      <w:tr w:rsidR="000B41B7" w:rsidRPr="000B41B7" w14:paraId="6B5E34AF" w14:textId="77777777" w:rsidTr="00BF5F9A">
        <w:trPr>
          <w:cantSplit/>
        </w:trPr>
        <w:tc>
          <w:tcPr>
            <w:tcW w:w="269" w:type="pct"/>
            <w:shd w:val="clear" w:color="auto" w:fill="auto"/>
          </w:tcPr>
          <w:p w14:paraId="687C2F01" w14:textId="77777777" w:rsidR="00B50953" w:rsidRPr="000B41B7" w:rsidRDefault="00B50953" w:rsidP="00922A6D">
            <w:pPr>
              <w:pStyle w:val="phtablecellleft"/>
            </w:pPr>
            <w:r w:rsidRPr="000B41B7">
              <w:t>1</w:t>
            </w:r>
          </w:p>
        </w:tc>
        <w:tc>
          <w:tcPr>
            <w:tcW w:w="1089" w:type="pct"/>
            <w:shd w:val="clear" w:color="auto" w:fill="auto"/>
          </w:tcPr>
          <w:p w14:paraId="7F242E3F" w14:textId="77777777" w:rsidR="00B50953" w:rsidRPr="000B41B7" w:rsidRDefault="00B50953" w:rsidP="00922A6D">
            <w:pPr>
              <w:pStyle w:val="phtablecellleft"/>
            </w:pPr>
            <w:r w:rsidRPr="000B41B7">
              <w:t>Плановое число посещений в смену</w:t>
            </w:r>
          </w:p>
        </w:tc>
        <w:tc>
          <w:tcPr>
            <w:tcW w:w="1320" w:type="pct"/>
            <w:shd w:val="clear" w:color="auto" w:fill="auto"/>
          </w:tcPr>
          <w:p w14:paraId="2A0F34E1" w14:textId="77777777" w:rsidR="00B50953" w:rsidRPr="000B41B7" w:rsidRDefault="00B50953" w:rsidP="00922A6D">
            <w:pPr>
              <w:pStyle w:val="phtablecellleft"/>
            </w:pPr>
            <w:r w:rsidRPr="000B41B7">
              <w:t>Плановое число посещений в смену</w:t>
            </w:r>
          </w:p>
        </w:tc>
        <w:tc>
          <w:tcPr>
            <w:tcW w:w="2322" w:type="pct"/>
            <w:shd w:val="clear" w:color="auto" w:fill="auto"/>
          </w:tcPr>
          <w:p w14:paraId="246C574F" w14:textId="6AE05D14" w:rsidR="00B50953" w:rsidRPr="000B41B7" w:rsidRDefault="00B50953" w:rsidP="00CD6FE1">
            <w:pPr>
              <w:pStyle w:val="phtablecellleft"/>
            </w:pPr>
            <w:r w:rsidRPr="000B41B7">
              <w:t xml:space="preserve">Числовое поле для ввода с ограничением </w:t>
            </w:r>
            <w:r w:rsidR="00BF5F9A">
              <w:br/>
            </w:r>
            <w:r w:rsidRPr="000B41B7">
              <w:t xml:space="preserve">до </w:t>
            </w:r>
            <w:r w:rsidR="00CD6FE1" w:rsidRPr="000B41B7">
              <w:t>4</w:t>
            </w:r>
            <w:r w:rsidR="00652F99" w:rsidRPr="000B41B7">
              <w:t>-х</w:t>
            </w:r>
            <w:r w:rsidRPr="000B41B7">
              <w:t xml:space="preserve"> символов</w:t>
            </w:r>
          </w:p>
        </w:tc>
      </w:tr>
      <w:tr w:rsidR="000B41B7" w:rsidRPr="000B41B7" w14:paraId="2663D581" w14:textId="77777777" w:rsidTr="00BF5F9A">
        <w:trPr>
          <w:cantSplit/>
        </w:trPr>
        <w:tc>
          <w:tcPr>
            <w:tcW w:w="269" w:type="pct"/>
            <w:shd w:val="clear" w:color="auto" w:fill="auto"/>
          </w:tcPr>
          <w:p w14:paraId="18180640" w14:textId="77777777" w:rsidR="00B50953" w:rsidRPr="000B41B7" w:rsidRDefault="00B50953" w:rsidP="00922A6D">
            <w:pPr>
              <w:pStyle w:val="phtablecellleft"/>
            </w:pPr>
            <w:r w:rsidRPr="000B41B7">
              <w:t>2</w:t>
            </w:r>
          </w:p>
        </w:tc>
        <w:tc>
          <w:tcPr>
            <w:tcW w:w="1089" w:type="pct"/>
            <w:shd w:val="clear" w:color="auto" w:fill="auto"/>
          </w:tcPr>
          <w:p w14:paraId="6CB495A5" w14:textId="77777777" w:rsidR="00B50953" w:rsidRPr="000B41B7" w:rsidRDefault="00B50953" w:rsidP="00922A6D">
            <w:pPr>
              <w:pStyle w:val="phtablecellleft"/>
            </w:pPr>
            <w:r w:rsidRPr="000B41B7">
              <w:t>Прикреплено жителей всего</w:t>
            </w:r>
          </w:p>
        </w:tc>
        <w:tc>
          <w:tcPr>
            <w:tcW w:w="1320" w:type="pct"/>
            <w:shd w:val="clear" w:color="auto" w:fill="auto"/>
          </w:tcPr>
          <w:p w14:paraId="66DDD752" w14:textId="77777777" w:rsidR="00B50953" w:rsidRPr="000B41B7" w:rsidRDefault="00B50953" w:rsidP="00922A6D">
            <w:pPr>
              <w:pStyle w:val="phtablecellleft"/>
            </w:pPr>
            <w:r w:rsidRPr="000B41B7">
              <w:t>Количество жителей, прикрепленных к данному подразделению</w:t>
            </w:r>
          </w:p>
        </w:tc>
        <w:tc>
          <w:tcPr>
            <w:tcW w:w="2322" w:type="pct"/>
            <w:shd w:val="clear" w:color="auto" w:fill="auto"/>
          </w:tcPr>
          <w:p w14:paraId="679A52B5" w14:textId="3C5FC071" w:rsidR="00B50953" w:rsidRPr="000B41B7" w:rsidRDefault="00B50953" w:rsidP="00922A6D">
            <w:pPr>
              <w:pStyle w:val="phtablecellleft"/>
            </w:pPr>
            <w:r w:rsidRPr="000B41B7">
              <w:t>Числовое поле для ввода</w:t>
            </w:r>
            <w:r w:rsidR="00BF5F9A">
              <w:t xml:space="preserve"> </w:t>
            </w:r>
            <w:r w:rsidRPr="000B41B7">
              <w:t xml:space="preserve">с ограничением </w:t>
            </w:r>
            <w:r w:rsidR="00BF5F9A">
              <w:br/>
            </w:r>
            <w:r w:rsidRPr="000B41B7">
              <w:t>до 6</w:t>
            </w:r>
            <w:r w:rsidR="00652F99" w:rsidRPr="000B41B7">
              <w:t>-ти</w:t>
            </w:r>
            <w:r w:rsidRPr="000B41B7">
              <w:t xml:space="preserve"> символов</w:t>
            </w:r>
          </w:p>
        </w:tc>
      </w:tr>
      <w:tr w:rsidR="000B41B7" w:rsidRPr="000B41B7" w14:paraId="4C26FF4F" w14:textId="77777777" w:rsidTr="00BF5F9A">
        <w:trPr>
          <w:cantSplit/>
        </w:trPr>
        <w:tc>
          <w:tcPr>
            <w:tcW w:w="269" w:type="pct"/>
            <w:shd w:val="clear" w:color="auto" w:fill="auto"/>
          </w:tcPr>
          <w:p w14:paraId="5F0270FB" w14:textId="77777777" w:rsidR="00B50953" w:rsidRPr="000B41B7" w:rsidRDefault="00B50953" w:rsidP="00922A6D">
            <w:pPr>
              <w:pStyle w:val="phtablecellleft"/>
            </w:pPr>
            <w:r w:rsidRPr="000B41B7">
              <w:t>3</w:t>
            </w:r>
          </w:p>
        </w:tc>
        <w:tc>
          <w:tcPr>
            <w:tcW w:w="1089" w:type="pct"/>
            <w:shd w:val="clear" w:color="auto" w:fill="auto"/>
          </w:tcPr>
          <w:p w14:paraId="7BB53315" w14:textId="77777777" w:rsidR="00B50953" w:rsidRPr="000B41B7" w:rsidRDefault="00B50953" w:rsidP="00922A6D">
            <w:pPr>
              <w:pStyle w:val="phtablecellleft"/>
            </w:pPr>
            <w:r w:rsidRPr="000B41B7">
              <w:t>Из них детей до 17 лет</w:t>
            </w:r>
          </w:p>
        </w:tc>
        <w:tc>
          <w:tcPr>
            <w:tcW w:w="1320" w:type="pct"/>
            <w:shd w:val="clear" w:color="auto" w:fill="auto"/>
          </w:tcPr>
          <w:p w14:paraId="7175AE07" w14:textId="7E4334F5" w:rsidR="00B50953" w:rsidRPr="000B41B7" w:rsidRDefault="00B50953" w:rsidP="00922A6D">
            <w:pPr>
              <w:pStyle w:val="phtablecellleft"/>
            </w:pPr>
            <w:r w:rsidRPr="000B41B7">
              <w:t xml:space="preserve">Количество детей до </w:t>
            </w:r>
            <w:r w:rsidR="008531F6">
              <w:br/>
            </w:r>
            <w:r w:rsidRPr="000B41B7">
              <w:t>17</w:t>
            </w:r>
            <w:r w:rsidR="00875E30" w:rsidRPr="000B41B7">
              <w:t>-ти</w:t>
            </w:r>
            <w:r w:rsidRPr="000B41B7">
              <w:t xml:space="preserve"> лет</w:t>
            </w:r>
            <w:r w:rsidR="00920992" w:rsidRPr="000B41B7">
              <w:t xml:space="preserve"> из общего количества жителей, прикрепленных к данному подразделению</w:t>
            </w:r>
          </w:p>
        </w:tc>
        <w:tc>
          <w:tcPr>
            <w:tcW w:w="2322" w:type="pct"/>
            <w:shd w:val="clear" w:color="auto" w:fill="auto"/>
          </w:tcPr>
          <w:p w14:paraId="4AA2370E" w14:textId="6E7D2397" w:rsidR="00B50953" w:rsidRPr="000B41B7" w:rsidRDefault="00B50953" w:rsidP="00922A6D">
            <w:pPr>
              <w:pStyle w:val="phtablecellleft"/>
            </w:pPr>
            <w:r w:rsidRPr="000B41B7">
              <w:t>Числовое поле для ввода</w:t>
            </w:r>
            <w:r w:rsidR="00BF5F9A">
              <w:t xml:space="preserve"> </w:t>
            </w:r>
            <w:r w:rsidRPr="000B41B7">
              <w:t xml:space="preserve">с ограничением </w:t>
            </w:r>
            <w:r w:rsidR="00BF5F9A">
              <w:br/>
            </w:r>
            <w:r w:rsidRPr="000B41B7">
              <w:t>до 6</w:t>
            </w:r>
            <w:r w:rsidR="00652F99" w:rsidRPr="000B41B7">
              <w:t>-ти</w:t>
            </w:r>
            <w:r w:rsidRPr="000B41B7">
              <w:t xml:space="preserve"> символов</w:t>
            </w:r>
          </w:p>
        </w:tc>
      </w:tr>
      <w:tr w:rsidR="000B41B7" w:rsidRPr="000B41B7" w14:paraId="74E2E7C8" w14:textId="77777777" w:rsidTr="00BF5F9A">
        <w:trPr>
          <w:cantSplit/>
        </w:trPr>
        <w:tc>
          <w:tcPr>
            <w:tcW w:w="269" w:type="pct"/>
            <w:shd w:val="clear" w:color="auto" w:fill="auto"/>
          </w:tcPr>
          <w:p w14:paraId="0F1D50C5" w14:textId="77777777" w:rsidR="00B50953" w:rsidRPr="000B41B7" w:rsidRDefault="00B50953" w:rsidP="00922A6D">
            <w:pPr>
              <w:pStyle w:val="phtablecellleft"/>
            </w:pPr>
            <w:r w:rsidRPr="000B41B7">
              <w:t>4</w:t>
            </w:r>
          </w:p>
        </w:tc>
        <w:tc>
          <w:tcPr>
            <w:tcW w:w="1089" w:type="pct"/>
            <w:shd w:val="clear" w:color="auto" w:fill="auto"/>
          </w:tcPr>
          <w:p w14:paraId="72B04B96" w14:textId="77777777" w:rsidR="00B50953" w:rsidRPr="000B41B7" w:rsidRDefault="00B50953" w:rsidP="00922A6D">
            <w:pPr>
              <w:pStyle w:val="phtablecellleft"/>
            </w:pPr>
            <w:r w:rsidRPr="000B41B7">
              <w:t>Прием на дому</w:t>
            </w:r>
          </w:p>
        </w:tc>
        <w:tc>
          <w:tcPr>
            <w:tcW w:w="1320" w:type="pct"/>
            <w:shd w:val="clear" w:color="auto" w:fill="auto"/>
          </w:tcPr>
          <w:p w14:paraId="7050B845" w14:textId="77777777" w:rsidR="00B50953" w:rsidRPr="000B41B7" w:rsidRDefault="00B50953" w:rsidP="00922A6D">
            <w:pPr>
              <w:pStyle w:val="phtablecellleft"/>
            </w:pPr>
            <w:r w:rsidRPr="000B41B7">
              <w:t>Параметр наличия/отсутствия приема на дому</w:t>
            </w:r>
          </w:p>
        </w:tc>
        <w:tc>
          <w:tcPr>
            <w:tcW w:w="2322" w:type="pct"/>
            <w:shd w:val="clear" w:color="auto" w:fill="auto"/>
          </w:tcPr>
          <w:p w14:paraId="63BA15CB" w14:textId="5F0C33EE" w:rsidR="00B50953" w:rsidRPr="000B41B7" w:rsidRDefault="00DC290B" w:rsidP="00CC66E6">
            <w:pPr>
              <w:pStyle w:val="phtablecellleft"/>
            </w:pPr>
            <w:r w:rsidRPr="000B41B7">
              <w:t>Выбор значения</w:t>
            </w:r>
            <w:r w:rsidR="00677DD8" w:rsidRPr="000B41B7">
              <w:t xml:space="preserve"> из выпадающего списка </w:t>
            </w:r>
            <w:r w:rsidR="00BF5F9A">
              <w:br/>
            </w:r>
            <w:r w:rsidR="00677DD8" w:rsidRPr="000B41B7">
              <w:t>с помощью кнопки</w:t>
            </w:r>
            <w:r w:rsidR="00CC66E6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633F15F8" wp14:editId="461998EA">
                  <wp:extent cx="228600" cy="228600"/>
                  <wp:effectExtent l="0" t="0" r="0" b="0"/>
                  <wp:docPr id="48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0F1556B4" w14:textId="77777777" w:rsidTr="00BF5F9A">
        <w:trPr>
          <w:cantSplit/>
        </w:trPr>
        <w:tc>
          <w:tcPr>
            <w:tcW w:w="269" w:type="pct"/>
            <w:shd w:val="clear" w:color="auto" w:fill="auto"/>
          </w:tcPr>
          <w:p w14:paraId="3FE2D818" w14:textId="77777777" w:rsidR="00B50953" w:rsidRPr="000B41B7" w:rsidRDefault="00B50953" w:rsidP="00922A6D">
            <w:pPr>
              <w:pStyle w:val="phtablecellleft"/>
            </w:pPr>
            <w:r w:rsidRPr="000B41B7">
              <w:lastRenderedPageBreak/>
              <w:t>5</w:t>
            </w:r>
          </w:p>
        </w:tc>
        <w:tc>
          <w:tcPr>
            <w:tcW w:w="1089" w:type="pct"/>
            <w:shd w:val="clear" w:color="auto" w:fill="auto"/>
          </w:tcPr>
          <w:p w14:paraId="7C88F50B" w14:textId="77777777" w:rsidR="00B50953" w:rsidRPr="000B41B7" w:rsidRDefault="00B50953" w:rsidP="00922A6D">
            <w:pPr>
              <w:pStyle w:val="phtablecellleft"/>
            </w:pPr>
            <w:r w:rsidRPr="000B41B7">
              <w:t>Телефоны регистратуры (+7)</w:t>
            </w:r>
          </w:p>
        </w:tc>
        <w:tc>
          <w:tcPr>
            <w:tcW w:w="1320" w:type="pct"/>
            <w:shd w:val="clear" w:color="auto" w:fill="auto"/>
          </w:tcPr>
          <w:p w14:paraId="2D2DAF84" w14:textId="77777777" w:rsidR="00B50953" w:rsidRPr="000B41B7" w:rsidRDefault="00B50953" w:rsidP="00922A6D">
            <w:pPr>
              <w:pStyle w:val="phtablecellleft"/>
            </w:pPr>
            <w:r w:rsidRPr="000B41B7">
              <w:t>Номера телефонов регистратуры</w:t>
            </w:r>
          </w:p>
        </w:tc>
        <w:tc>
          <w:tcPr>
            <w:tcW w:w="2322" w:type="pct"/>
            <w:shd w:val="clear" w:color="auto" w:fill="auto"/>
          </w:tcPr>
          <w:p w14:paraId="4CB332FE" w14:textId="4834C885" w:rsidR="00CA3509" w:rsidRPr="000B41B7" w:rsidRDefault="00B50953" w:rsidP="00922A6D">
            <w:pPr>
              <w:pStyle w:val="phtablecellleft"/>
            </w:pPr>
            <w:r w:rsidRPr="000B41B7">
              <w:t xml:space="preserve">Для добавления номера телефона </w:t>
            </w:r>
            <w:r w:rsidR="00C47FE2" w:rsidRPr="000B41B7">
              <w:t xml:space="preserve">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063AC322" wp14:editId="2A52DEA9">
                  <wp:extent cx="276225" cy="219075"/>
                  <wp:effectExtent l="0" t="0" r="0" b="0"/>
                  <wp:docPr id="4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>, в появивше</w:t>
            </w:r>
            <w:r w:rsidR="004509AA" w:rsidRPr="000B41B7">
              <w:t xml:space="preserve">йся форме </w:t>
            </w:r>
            <w:r w:rsidR="008118E0" w:rsidRPr="000B41B7">
              <w:t xml:space="preserve">необходимо </w:t>
            </w:r>
            <w:r w:rsidR="00934574" w:rsidRPr="000B41B7">
              <w:t>вве</w:t>
            </w:r>
            <w:r w:rsidR="008118E0" w:rsidRPr="000B41B7">
              <w:t>сти</w:t>
            </w:r>
            <w:r w:rsidR="004509AA" w:rsidRPr="000B41B7">
              <w:t xml:space="preserve"> номер телефона</w:t>
            </w:r>
            <w:r w:rsidR="00167126" w:rsidRPr="000B41B7">
              <w:t>, равный</w:t>
            </w:r>
            <w:r w:rsidR="00920992" w:rsidRPr="000B41B7">
              <w:t xml:space="preserve"> </w:t>
            </w:r>
            <w:r w:rsidRPr="000B41B7">
              <w:t>10</w:t>
            </w:r>
            <w:r w:rsidR="00652F99" w:rsidRPr="000B41B7">
              <w:t>-ти</w:t>
            </w:r>
            <w:r w:rsidR="00BF5F9A">
              <w:t xml:space="preserve"> </w:t>
            </w:r>
            <w:r w:rsidR="00652F99" w:rsidRPr="000B41B7">
              <w:t>цифрам.</w:t>
            </w:r>
          </w:p>
          <w:p w14:paraId="11B82486" w14:textId="77777777" w:rsidR="00B50953" w:rsidRPr="000B41B7" w:rsidRDefault="00CA3509" w:rsidP="00922A6D">
            <w:pPr>
              <w:pStyle w:val="phtablecellleft"/>
            </w:pPr>
            <w:r w:rsidRPr="000B41B7">
              <w:t xml:space="preserve">Кнопка «Создать» инициирует сохранение введенных данных и закрытие окна добавления </w:t>
            </w:r>
            <w:r w:rsidR="0029118A" w:rsidRPr="000B41B7">
              <w:t>телефона</w:t>
            </w:r>
            <w:r w:rsidRPr="000B41B7">
              <w:t xml:space="preserve">. </w:t>
            </w:r>
          </w:p>
          <w:p w14:paraId="605DF1E2" w14:textId="77777777" w:rsidR="00B50953" w:rsidRPr="000B41B7" w:rsidRDefault="00CA3509" w:rsidP="0029118A">
            <w:pPr>
              <w:pStyle w:val="phtablecellleft"/>
            </w:pPr>
            <w:r w:rsidRPr="000B41B7">
              <w:t xml:space="preserve">Кнопка «Отменить» инициирует закрытие окна </w:t>
            </w:r>
            <w:r w:rsidR="00CD2501" w:rsidRPr="000B41B7">
              <w:t>без сохранения введенных данных</w:t>
            </w:r>
            <w:r w:rsidRPr="000B41B7">
              <w:t xml:space="preserve"> </w:t>
            </w:r>
          </w:p>
        </w:tc>
      </w:tr>
      <w:tr w:rsidR="000B41B7" w:rsidRPr="000B41B7" w14:paraId="35F84AF4" w14:textId="77777777" w:rsidTr="00BF5F9A">
        <w:trPr>
          <w:cantSplit/>
        </w:trPr>
        <w:tc>
          <w:tcPr>
            <w:tcW w:w="269" w:type="pct"/>
            <w:shd w:val="clear" w:color="auto" w:fill="auto"/>
          </w:tcPr>
          <w:p w14:paraId="40ABE493" w14:textId="77777777" w:rsidR="00293586" w:rsidRPr="000B41B7" w:rsidRDefault="00293586" w:rsidP="00922A6D">
            <w:pPr>
              <w:pStyle w:val="phtablecellleft"/>
            </w:pPr>
            <w:r w:rsidRPr="000B41B7">
              <w:t>6</w:t>
            </w:r>
          </w:p>
        </w:tc>
        <w:tc>
          <w:tcPr>
            <w:tcW w:w="1089" w:type="pct"/>
            <w:shd w:val="clear" w:color="auto" w:fill="auto"/>
          </w:tcPr>
          <w:p w14:paraId="1D6CA330" w14:textId="77777777" w:rsidR="00293586" w:rsidRPr="000B41B7" w:rsidRDefault="00293586" w:rsidP="00922A6D">
            <w:pPr>
              <w:pStyle w:val="phtablecellleft"/>
            </w:pPr>
            <w:r w:rsidRPr="000B41B7">
              <w:t>Специализированные признаки</w:t>
            </w:r>
          </w:p>
        </w:tc>
        <w:tc>
          <w:tcPr>
            <w:tcW w:w="1320" w:type="pct"/>
            <w:shd w:val="clear" w:color="auto" w:fill="auto"/>
          </w:tcPr>
          <w:p w14:paraId="6BBD1C5C" w14:textId="77777777" w:rsidR="00293586" w:rsidRPr="000B41B7" w:rsidRDefault="00293586" w:rsidP="00293586">
            <w:pPr>
              <w:pStyle w:val="phtablecellleft"/>
            </w:pPr>
            <w:r w:rsidRPr="000B41B7">
              <w:t>Перечисление специализированных признаков амбулаторного подразделения</w:t>
            </w:r>
          </w:p>
        </w:tc>
        <w:tc>
          <w:tcPr>
            <w:tcW w:w="2322" w:type="pct"/>
            <w:shd w:val="clear" w:color="auto" w:fill="auto"/>
          </w:tcPr>
          <w:p w14:paraId="50F5F0E7" w14:textId="6A4F88DC" w:rsidR="00293586" w:rsidRPr="000B41B7" w:rsidRDefault="00293586" w:rsidP="002A2B00">
            <w:pPr>
              <w:pStyle w:val="phtablecellleft"/>
            </w:pPr>
            <w:r w:rsidRPr="000B41B7">
              <w:t xml:space="preserve">Для указания специализированного признака 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175CA261" wp14:editId="693D28B5">
                  <wp:extent cx="695325" cy="190500"/>
                  <wp:effectExtent l="0" t="0" r="0" b="0"/>
                  <wp:docPr id="50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>.</w:t>
            </w:r>
          </w:p>
          <w:p w14:paraId="0627B4F3" w14:textId="77777777" w:rsidR="00293586" w:rsidRPr="000B41B7" w:rsidRDefault="00293586" w:rsidP="002A2B00">
            <w:pPr>
              <w:pStyle w:val="phtablecellleft"/>
            </w:pPr>
            <w:r w:rsidRPr="000B41B7">
              <w:t xml:space="preserve">В открывшемся окне необходимо выбрать признаки и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Pr="000B41B7">
              <w:rPr>
                <w:noProof/>
              </w:rPr>
              <w:t>«Сохранить».</w:t>
            </w:r>
          </w:p>
          <w:p w14:paraId="3C557863" w14:textId="77777777" w:rsidR="00293586" w:rsidRPr="000B41B7" w:rsidRDefault="00293586" w:rsidP="00922A6D">
            <w:pPr>
              <w:pStyle w:val="phtablecellleft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1B090214" w14:textId="77777777" w:rsidTr="00BF5F9A">
        <w:trPr>
          <w:cantSplit/>
        </w:trPr>
        <w:tc>
          <w:tcPr>
            <w:tcW w:w="269" w:type="pct"/>
            <w:shd w:val="clear" w:color="auto" w:fill="auto"/>
          </w:tcPr>
          <w:p w14:paraId="11603614" w14:textId="77777777" w:rsidR="00B50953" w:rsidRPr="000B41B7" w:rsidRDefault="00293586" w:rsidP="00922A6D">
            <w:pPr>
              <w:pStyle w:val="phtablecellleft"/>
            </w:pPr>
            <w:r w:rsidRPr="000B41B7">
              <w:t>7</w:t>
            </w:r>
          </w:p>
        </w:tc>
        <w:tc>
          <w:tcPr>
            <w:tcW w:w="1089" w:type="pct"/>
            <w:shd w:val="clear" w:color="auto" w:fill="auto"/>
          </w:tcPr>
          <w:p w14:paraId="33076306" w14:textId="77777777" w:rsidR="00B50953" w:rsidRPr="000B41B7" w:rsidRDefault="00B50953" w:rsidP="00922A6D">
            <w:pPr>
              <w:pStyle w:val="phtablecellleft"/>
            </w:pPr>
            <w:r w:rsidRPr="000B41B7">
              <w:t>Врачебные кабинеты</w:t>
            </w:r>
          </w:p>
        </w:tc>
        <w:tc>
          <w:tcPr>
            <w:tcW w:w="1320" w:type="pct"/>
            <w:shd w:val="clear" w:color="auto" w:fill="auto"/>
          </w:tcPr>
          <w:p w14:paraId="3D6EBB24" w14:textId="77777777" w:rsidR="00B50953" w:rsidRPr="000B41B7" w:rsidRDefault="00B50953" w:rsidP="00922A6D">
            <w:pPr>
              <w:pStyle w:val="phtablecellleft"/>
            </w:pPr>
            <w:r w:rsidRPr="000B41B7">
              <w:t>Информация о врачебных кабинетах</w:t>
            </w:r>
          </w:p>
        </w:tc>
        <w:tc>
          <w:tcPr>
            <w:tcW w:w="2322" w:type="pct"/>
            <w:shd w:val="clear" w:color="auto" w:fill="auto"/>
          </w:tcPr>
          <w:p w14:paraId="5C0E2560" w14:textId="3721301A" w:rsidR="00B50953" w:rsidRPr="000B41B7" w:rsidRDefault="00B50953" w:rsidP="00922A6D">
            <w:pPr>
              <w:pStyle w:val="phtablecellleft"/>
            </w:pPr>
            <w:r w:rsidRPr="000B41B7">
              <w:t xml:space="preserve">Для добавления </w:t>
            </w:r>
            <w:r w:rsidR="00B71FA2" w:rsidRPr="000B41B7">
              <w:t>врачебного кабинета</w:t>
            </w:r>
            <w:r w:rsidRPr="000B41B7">
              <w:t xml:space="preserve"> </w:t>
            </w:r>
            <w:r w:rsidR="008118E0" w:rsidRPr="000B41B7">
              <w:t xml:space="preserve">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57CE3176" wp14:editId="24D5BF86">
                  <wp:extent cx="276225" cy="219075"/>
                  <wp:effectExtent l="0" t="0" r="0" b="0"/>
                  <wp:docPr id="5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 xml:space="preserve">, </w:t>
            </w:r>
            <w:r w:rsidR="0044483C">
              <w:br/>
              <w:t>в</w:t>
            </w:r>
            <w:r w:rsidRPr="000B41B7">
              <w:t xml:space="preserve"> появившейся форме заполнить поля «Здания», «Тип кабинета», «Количество»</w:t>
            </w:r>
            <w:r w:rsidR="008E2D48" w:rsidRPr="000B41B7">
              <w:t>.</w:t>
            </w:r>
            <w:r w:rsidR="00B71FA2" w:rsidRPr="000B41B7">
              <w:t xml:space="preserve"> </w:t>
            </w:r>
            <w:r w:rsidR="008E2D48" w:rsidRPr="000B41B7">
              <w:t xml:space="preserve">Описание полей табличной части приведено </w:t>
            </w:r>
            <w:r w:rsidR="00920992" w:rsidRPr="000B41B7">
              <w:t xml:space="preserve">в </w:t>
            </w:r>
            <w:r w:rsidR="00B71FA2" w:rsidRPr="000B41B7">
              <w:t>п</w:t>
            </w:r>
            <w:r w:rsidR="00167126" w:rsidRPr="000B41B7">
              <w:t>п</w:t>
            </w:r>
            <w:r w:rsidR="00CA3509" w:rsidRPr="000B41B7">
              <w:t>.</w:t>
            </w:r>
            <w:r w:rsidR="00293586" w:rsidRPr="000B41B7">
              <w:t>7</w:t>
            </w:r>
            <w:r w:rsidR="00CA3509" w:rsidRPr="000B41B7">
              <w:t xml:space="preserve">.1 – </w:t>
            </w:r>
            <w:r w:rsidR="00293586" w:rsidRPr="000B41B7">
              <w:t>7</w:t>
            </w:r>
            <w:r w:rsidR="008E2D48" w:rsidRPr="000B41B7">
              <w:t>.3</w:t>
            </w:r>
            <w:r w:rsidR="00545614">
              <w:t xml:space="preserve"> настоящей таблицы</w:t>
            </w:r>
            <w:r w:rsidR="008E2D48" w:rsidRPr="000B41B7">
              <w:t>.</w:t>
            </w:r>
          </w:p>
          <w:p w14:paraId="25BCB0CA" w14:textId="77777777" w:rsidR="0029118A" w:rsidRPr="000B41B7" w:rsidRDefault="0029118A" w:rsidP="0029118A">
            <w:pPr>
              <w:pStyle w:val="phtablecellleft"/>
            </w:pPr>
            <w:r w:rsidRPr="000B41B7">
              <w:t xml:space="preserve">Кнопка «Создать» инициирует сохранение введенных данных и закрытие окна добавления врачебного кабинета. </w:t>
            </w:r>
          </w:p>
          <w:p w14:paraId="52D6F1D9" w14:textId="77777777" w:rsidR="00B50953" w:rsidRPr="000B41B7" w:rsidRDefault="0029118A" w:rsidP="0029118A">
            <w:pPr>
              <w:pStyle w:val="phtablecellleft"/>
            </w:pPr>
            <w:r w:rsidRPr="000B41B7">
              <w:t>Кнопка «Отменить» инициирует закрытие окна без сохранения введенных данных.</w:t>
            </w:r>
          </w:p>
        </w:tc>
      </w:tr>
      <w:tr w:rsidR="000B41B7" w:rsidRPr="000B41B7" w14:paraId="2D868A67" w14:textId="77777777" w:rsidTr="00BF5F9A">
        <w:trPr>
          <w:cantSplit/>
        </w:trPr>
        <w:tc>
          <w:tcPr>
            <w:tcW w:w="269" w:type="pct"/>
            <w:shd w:val="clear" w:color="auto" w:fill="auto"/>
          </w:tcPr>
          <w:p w14:paraId="43A1707D" w14:textId="77777777" w:rsidR="00B50953" w:rsidRPr="000B41B7" w:rsidRDefault="00293586" w:rsidP="00922A6D">
            <w:pPr>
              <w:pStyle w:val="phtablecellleft"/>
            </w:pPr>
            <w:r w:rsidRPr="000B41B7">
              <w:t>7</w:t>
            </w:r>
            <w:r w:rsidR="00B71FA2" w:rsidRPr="000B41B7">
              <w:t>.1</w:t>
            </w:r>
          </w:p>
        </w:tc>
        <w:tc>
          <w:tcPr>
            <w:tcW w:w="1089" w:type="pct"/>
            <w:shd w:val="clear" w:color="auto" w:fill="auto"/>
          </w:tcPr>
          <w:p w14:paraId="2365403B" w14:textId="77777777" w:rsidR="00B50953" w:rsidRPr="000B41B7" w:rsidRDefault="00B50953" w:rsidP="00922A6D">
            <w:pPr>
              <w:pStyle w:val="phtablecellleft"/>
            </w:pPr>
            <w:r w:rsidRPr="000B41B7">
              <w:t>Здание</w:t>
            </w:r>
          </w:p>
        </w:tc>
        <w:tc>
          <w:tcPr>
            <w:tcW w:w="1320" w:type="pct"/>
            <w:shd w:val="clear" w:color="auto" w:fill="auto"/>
          </w:tcPr>
          <w:p w14:paraId="7E5DE295" w14:textId="77777777" w:rsidR="00B50953" w:rsidRPr="000B41B7" w:rsidRDefault="00B50953" w:rsidP="00922A6D">
            <w:pPr>
              <w:pStyle w:val="phtablecellleft"/>
            </w:pPr>
            <w:r w:rsidRPr="000B41B7">
              <w:t>Наименование здания</w:t>
            </w:r>
            <w:r w:rsidR="008C1580" w:rsidRPr="000B41B7">
              <w:t>, в котором расположен</w:t>
            </w:r>
            <w:r w:rsidR="00167126" w:rsidRPr="000B41B7">
              <w:t>ы</w:t>
            </w:r>
            <w:r w:rsidR="008C1580" w:rsidRPr="000B41B7">
              <w:t xml:space="preserve"> </w:t>
            </w:r>
            <w:r w:rsidR="00167126" w:rsidRPr="000B41B7">
              <w:t>врачебные кабинеты</w:t>
            </w:r>
          </w:p>
        </w:tc>
        <w:tc>
          <w:tcPr>
            <w:tcW w:w="2322" w:type="pct"/>
            <w:shd w:val="clear" w:color="auto" w:fill="auto"/>
          </w:tcPr>
          <w:p w14:paraId="72CA7572" w14:textId="57EE2A7F" w:rsidR="00B50953" w:rsidRPr="000B41B7" w:rsidRDefault="00677DD8" w:rsidP="00922A6D">
            <w:pPr>
              <w:pStyle w:val="phtablecellleft"/>
            </w:pPr>
            <w:r w:rsidRPr="000B41B7">
              <w:t>Выб</w:t>
            </w:r>
            <w:r w:rsidR="00CC66E6" w:rsidRPr="000B41B7">
              <w:t>о</w:t>
            </w:r>
            <w:r w:rsidRPr="000B41B7">
              <w:t>р значени</w:t>
            </w:r>
            <w:r w:rsidR="00CC66E6" w:rsidRPr="000B41B7">
              <w:t>я</w:t>
            </w:r>
            <w:r w:rsidRPr="000B41B7">
              <w:t xml:space="preserve"> из выпадающего списка </w:t>
            </w:r>
            <w:r w:rsidR="00BF5F9A">
              <w:br/>
            </w:r>
            <w:r w:rsidRPr="000B41B7">
              <w:t>с помощью кнопки</w:t>
            </w:r>
            <w:r w:rsidR="00CC66E6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1C4C6DFC" wp14:editId="4EA98207">
                  <wp:extent cx="228600" cy="228600"/>
                  <wp:effectExtent l="0" t="0" r="0" b="0"/>
                  <wp:docPr id="52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50953" w:rsidRPr="000B41B7">
              <w:t>.</w:t>
            </w:r>
          </w:p>
          <w:p w14:paraId="5C08986A" w14:textId="77777777" w:rsidR="00B50953" w:rsidRPr="000B41B7" w:rsidRDefault="00B50953" w:rsidP="00922A6D">
            <w:pPr>
              <w:pStyle w:val="phtablecellleft"/>
            </w:pPr>
            <w:r w:rsidRPr="000B41B7">
              <w:t>В списке отображаются доступные</w:t>
            </w:r>
            <w:r w:rsidR="00167126" w:rsidRPr="000B41B7">
              <w:t xml:space="preserve"> для выбора наименования зданий</w:t>
            </w:r>
            <w:r w:rsidRPr="000B41B7">
              <w:t>.</w:t>
            </w:r>
          </w:p>
          <w:p w14:paraId="50CBFA0A" w14:textId="77777777" w:rsidR="00B50953" w:rsidRPr="000B41B7" w:rsidRDefault="00B50953" w:rsidP="00922A6D">
            <w:pPr>
              <w:pStyle w:val="phtablecellleft"/>
            </w:pPr>
            <w:r w:rsidRPr="000B41B7">
              <w:t xml:space="preserve">Если </w:t>
            </w:r>
            <w:r w:rsidR="00167126" w:rsidRPr="000B41B7">
              <w:t>искомое</w:t>
            </w:r>
            <w:r w:rsidRPr="000B41B7">
              <w:t xml:space="preserve"> наименование отсутствует в списке, его необходимо добавить в </w:t>
            </w:r>
            <w:r w:rsidR="00963B9D" w:rsidRPr="000B41B7">
              <w:t>карточке сведений</w:t>
            </w:r>
            <w:r w:rsidR="00F159C6" w:rsidRPr="000B41B7">
              <w:t xml:space="preserve"> о</w:t>
            </w:r>
            <w:r w:rsidR="00963B9D" w:rsidRPr="000B41B7">
              <w:t xml:space="preserve"> медицинской</w:t>
            </w:r>
            <w:r w:rsidRPr="000B41B7">
              <w:t xml:space="preserve"> организации в блоке «Л</w:t>
            </w:r>
            <w:r w:rsidR="00167126" w:rsidRPr="000B41B7">
              <w:t>ечебно-профилактические здания»</w:t>
            </w:r>
            <w:r w:rsidR="00545614">
              <w:t xml:space="preserve"> (см. п.4.2.1.4 настоящего руководства пользователя)</w:t>
            </w:r>
            <w:r w:rsidR="00B87FC6" w:rsidRPr="000B41B7">
              <w:t>.</w:t>
            </w:r>
          </w:p>
          <w:p w14:paraId="3C44422D" w14:textId="77777777" w:rsidR="00B87FC6" w:rsidRPr="000B41B7" w:rsidRDefault="00B87FC6" w:rsidP="00922A6D">
            <w:pPr>
              <w:pStyle w:val="phtablecellleft"/>
            </w:pPr>
            <w:r w:rsidRPr="00CD6BAE">
              <w:rPr>
                <w:b/>
              </w:rPr>
              <w:t>Примечание</w:t>
            </w:r>
            <w:r w:rsidR="007F4B12" w:rsidRPr="00CD6BAE">
              <w:rPr>
                <w:b/>
              </w:rPr>
              <w:t>.</w:t>
            </w:r>
            <w:r w:rsidRPr="000B41B7">
              <w:t xml:space="preserve"> </w:t>
            </w:r>
            <w:r w:rsidR="007F4B12" w:rsidRPr="000B41B7">
              <w:t>В</w:t>
            </w:r>
            <w:r w:rsidRPr="000B41B7">
              <w:t xml:space="preserve"> поле</w:t>
            </w:r>
            <w:r w:rsidR="000F6B08" w:rsidRPr="000B41B7">
              <w:t xml:space="preserve"> «Здание»</w:t>
            </w:r>
            <w:r w:rsidRPr="000B41B7">
              <w:t xml:space="preserve"> </w:t>
            </w:r>
            <w:r w:rsidR="00197147" w:rsidRPr="000B41B7">
              <w:t xml:space="preserve">существует </w:t>
            </w:r>
            <w:r w:rsidRPr="000B41B7">
              <w:t>ограничение на выбор упраздненных зданий. Упраздненное здание может быть выбрано при следующих условиях:</w:t>
            </w:r>
          </w:p>
          <w:p w14:paraId="21AB8B72" w14:textId="77777777" w:rsidR="00B87FC6" w:rsidRPr="000B41B7" w:rsidRDefault="00B87FC6" w:rsidP="00B87FC6">
            <w:pPr>
              <w:pStyle w:val="phtableitemizedlist1"/>
            </w:pPr>
            <w:r w:rsidRPr="000B41B7">
              <w:t>дата завершения э</w:t>
            </w:r>
            <w:r w:rsidR="00A967B3" w:rsidRPr="000B41B7">
              <w:t xml:space="preserve">ксплуатации здания должна быть позже </w:t>
            </w:r>
            <w:r w:rsidRPr="000B41B7">
              <w:t xml:space="preserve">даты упразднения </w:t>
            </w:r>
            <w:r w:rsidR="0064090E" w:rsidRPr="000B41B7">
              <w:t xml:space="preserve">структурного </w:t>
            </w:r>
            <w:r w:rsidRPr="000B41B7">
              <w:t>подразделения;</w:t>
            </w:r>
          </w:p>
          <w:p w14:paraId="4D1158C0" w14:textId="77777777" w:rsidR="00B87FC6" w:rsidRPr="000B41B7" w:rsidRDefault="00B87FC6" w:rsidP="00B424B1">
            <w:pPr>
              <w:pStyle w:val="phtableitemizedlist1"/>
            </w:pPr>
            <w:r w:rsidRPr="000B41B7">
              <w:t>дата завершения эксплуатации здания не заполнен</w:t>
            </w:r>
            <w:r w:rsidR="00B424B1" w:rsidRPr="000B41B7">
              <w:t>а</w:t>
            </w:r>
          </w:p>
        </w:tc>
      </w:tr>
      <w:tr w:rsidR="000B41B7" w:rsidRPr="000B41B7" w14:paraId="739D3043" w14:textId="77777777" w:rsidTr="00BF5F9A">
        <w:trPr>
          <w:cantSplit/>
        </w:trPr>
        <w:tc>
          <w:tcPr>
            <w:tcW w:w="269" w:type="pct"/>
            <w:shd w:val="clear" w:color="auto" w:fill="auto"/>
          </w:tcPr>
          <w:p w14:paraId="1D78644B" w14:textId="77777777" w:rsidR="00B50953" w:rsidRPr="000B41B7" w:rsidRDefault="00293586" w:rsidP="00922A6D">
            <w:pPr>
              <w:pStyle w:val="phtablecellleft"/>
            </w:pPr>
            <w:r w:rsidRPr="000B41B7">
              <w:t>7</w:t>
            </w:r>
            <w:r w:rsidR="00B71FA2" w:rsidRPr="000B41B7">
              <w:t>.2</w:t>
            </w:r>
          </w:p>
        </w:tc>
        <w:tc>
          <w:tcPr>
            <w:tcW w:w="1089" w:type="pct"/>
            <w:shd w:val="clear" w:color="auto" w:fill="auto"/>
          </w:tcPr>
          <w:p w14:paraId="2EAC40AD" w14:textId="77777777" w:rsidR="00B50953" w:rsidRPr="000B41B7" w:rsidRDefault="00B50953" w:rsidP="00922A6D">
            <w:pPr>
              <w:pStyle w:val="phtablecellleft"/>
            </w:pPr>
            <w:r w:rsidRPr="000B41B7">
              <w:t>Тип кабинета</w:t>
            </w:r>
          </w:p>
        </w:tc>
        <w:tc>
          <w:tcPr>
            <w:tcW w:w="1320" w:type="pct"/>
            <w:shd w:val="clear" w:color="auto" w:fill="auto"/>
          </w:tcPr>
          <w:p w14:paraId="213A05DD" w14:textId="77777777" w:rsidR="00B50953" w:rsidRPr="000B41B7" w:rsidRDefault="00B50953" w:rsidP="00922A6D">
            <w:pPr>
              <w:pStyle w:val="phtablecellleft"/>
            </w:pPr>
            <w:r w:rsidRPr="000B41B7">
              <w:t>Наименование типа кабинета</w:t>
            </w:r>
          </w:p>
        </w:tc>
        <w:tc>
          <w:tcPr>
            <w:tcW w:w="2322" w:type="pct"/>
            <w:shd w:val="clear" w:color="auto" w:fill="auto"/>
          </w:tcPr>
          <w:p w14:paraId="49FFC108" w14:textId="0BC5DBAF" w:rsidR="003E5253" w:rsidRPr="000B41B7" w:rsidRDefault="00677DD8" w:rsidP="00B10B4B">
            <w:pPr>
              <w:pStyle w:val="phtablecellleft"/>
            </w:pPr>
            <w:r w:rsidRPr="000B41B7">
              <w:t>Выб</w:t>
            </w:r>
            <w:r w:rsidR="00CC66E6" w:rsidRPr="000B41B7">
              <w:t>о</w:t>
            </w:r>
            <w:r w:rsidRPr="000B41B7">
              <w:t>р значени</w:t>
            </w:r>
            <w:r w:rsidR="00CC66E6" w:rsidRPr="000B41B7">
              <w:t>я</w:t>
            </w:r>
            <w:r w:rsidRPr="000B41B7">
              <w:t xml:space="preserve"> из выпадающего списка</w:t>
            </w:r>
            <w:r w:rsidR="00CC66E6" w:rsidRPr="000B41B7">
              <w:t xml:space="preserve"> </w:t>
            </w:r>
            <w:r w:rsidR="00BF5F9A">
              <w:br/>
            </w:r>
            <w:r w:rsidR="00B50953" w:rsidRPr="000B41B7">
              <w:t xml:space="preserve">с </w:t>
            </w:r>
            <w:r w:rsidR="00167126" w:rsidRPr="000B41B7">
              <w:t>поиском по наименованию</w:t>
            </w:r>
            <w:r w:rsidR="003E5253" w:rsidRPr="000B41B7">
              <w:t xml:space="preserve">. </w:t>
            </w:r>
          </w:p>
        </w:tc>
      </w:tr>
      <w:tr w:rsidR="000B41B7" w:rsidRPr="000B41B7" w14:paraId="58932ACC" w14:textId="77777777" w:rsidTr="00BF5F9A">
        <w:trPr>
          <w:cantSplit/>
          <w:trHeight w:val="492"/>
        </w:trPr>
        <w:tc>
          <w:tcPr>
            <w:tcW w:w="269" w:type="pct"/>
            <w:shd w:val="clear" w:color="auto" w:fill="auto"/>
          </w:tcPr>
          <w:p w14:paraId="70516ACE" w14:textId="77777777" w:rsidR="00B50953" w:rsidRPr="000B41B7" w:rsidRDefault="00293586" w:rsidP="00922A6D">
            <w:pPr>
              <w:pStyle w:val="phtablecellleft"/>
            </w:pPr>
            <w:r w:rsidRPr="000B41B7">
              <w:lastRenderedPageBreak/>
              <w:t>7</w:t>
            </w:r>
            <w:r w:rsidR="00B71FA2" w:rsidRPr="000B41B7">
              <w:t>.3</w:t>
            </w:r>
          </w:p>
        </w:tc>
        <w:tc>
          <w:tcPr>
            <w:tcW w:w="1089" w:type="pct"/>
            <w:shd w:val="clear" w:color="auto" w:fill="auto"/>
          </w:tcPr>
          <w:p w14:paraId="7E7B5366" w14:textId="77777777" w:rsidR="00B50953" w:rsidRPr="000B41B7" w:rsidRDefault="00B50953" w:rsidP="00922A6D">
            <w:pPr>
              <w:pStyle w:val="phtablecellleft"/>
            </w:pPr>
            <w:r w:rsidRPr="000B41B7">
              <w:t xml:space="preserve">Количество </w:t>
            </w:r>
          </w:p>
        </w:tc>
        <w:tc>
          <w:tcPr>
            <w:tcW w:w="1320" w:type="pct"/>
            <w:shd w:val="clear" w:color="auto" w:fill="auto"/>
          </w:tcPr>
          <w:p w14:paraId="6DC1B791" w14:textId="4DFA819E" w:rsidR="006F41F5" w:rsidRPr="000B41B7" w:rsidRDefault="00B50953" w:rsidP="00BF5F9A">
            <w:pPr>
              <w:pStyle w:val="phtablecellleft"/>
            </w:pPr>
            <w:r w:rsidRPr="000B41B7">
              <w:t>Количество кабинетов</w:t>
            </w:r>
            <w:r w:rsidR="008C1580" w:rsidRPr="000B41B7">
              <w:t xml:space="preserve"> для указанного типа</w:t>
            </w:r>
          </w:p>
        </w:tc>
        <w:tc>
          <w:tcPr>
            <w:tcW w:w="2322" w:type="pct"/>
            <w:shd w:val="clear" w:color="auto" w:fill="auto"/>
          </w:tcPr>
          <w:p w14:paraId="3BAC35A7" w14:textId="77777777" w:rsidR="00B50953" w:rsidRPr="000B41B7" w:rsidRDefault="00B50953" w:rsidP="00922A6D">
            <w:pPr>
              <w:pStyle w:val="phtablecellleft"/>
            </w:pPr>
            <w:r w:rsidRPr="000B41B7">
              <w:t>Числовое поле для вво</w:t>
            </w:r>
            <w:r w:rsidR="00167126" w:rsidRPr="000B41B7">
              <w:t xml:space="preserve">да </w:t>
            </w:r>
            <w:r w:rsidR="00545614">
              <w:br/>
            </w:r>
            <w:r w:rsidR="00167126" w:rsidRPr="000B41B7">
              <w:t>с ограничением до 3</w:t>
            </w:r>
            <w:r w:rsidR="0064090E" w:rsidRPr="000B41B7">
              <w:t>-х</w:t>
            </w:r>
            <w:r w:rsidR="00167126" w:rsidRPr="000B41B7">
              <w:t xml:space="preserve"> символов</w:t>
            </w:r>
          </w:p>
        </w:tc>
      </w:tr>
    </w:tbl>
    <w:p w14:paraId="20DDB9DD" w14:textId="77777777" w:rsidR="00545614" w:rsidRDefault="00A27A8F" w:rsidP="00A27A8F">
      <w:pPr>
        <w:pStyle w:val="phnormal"/>
      </w:pPr>
      <w:r w:rsidRPr="000B41B7">
        <w:t>Для сохранения внесенных данных</w:t>
      </w:r>
      <w:r w:rsidR="008118E0" w:rsidRPr="000B41B7">
        <w:t xml:space="preserve"> необходимо</w:t>
      </w:r>
      <w:r w:rsidRPr="000B41B7">
        <w:t xml:space="preserve"> наж</w:t>
      </w:r>
      <w:r w:rsidR="008118E0" w:rsidRPr="000B41B7">
        <w:t>ать</w:t>
      </w:r>
      <w:r w:rsidRPr="000B41B7">
        <w:t xml:space="preserve"> на кнопку «Создать». </w:t>
      </w:r>
      <w:r w:rsidR="006C697C">
        <w:br/>
      </w:r>
      <w:r w:rsidRPr="000B41B7">
        <w:t xml:space="preserve">Окно </w:t>
      </w:r>
      <w:r w:rsidR="000C353E" w:rsidRPr="000B41B7">
        <w:t>создания структурного подразделения</w:t>
      </w:r>
      <w:r w:rsidRPr="000B41B7">
        <w:t xml:space="preserve"> закроется, внесенные данные отобразятся </w:t>
      </w:r>
      <w:r w:rsidR="006C697C">
        <w:br/>
      </w:r>
      <w:r w:rsidRPr="000B41B7">
        <w:t xml:space="preserve">в </w:t>
      </w:r>
      <w:r w:rsidR="0074735A" w:rsidRPr="000B41B7">
        <w:t>блоке</w:t>
      </w:r>
      <w:r w:rsidRPr="000B41B7">
        <w:t xml:space="preserve"> «Структурные подразделения».</w:t>
      </w:r>
      <w:r w:rsidR="003E494B">
        <w:t xml:space="preserve"> </w:t>
      </w:r>
    </w:p>
    <w:p w14:paraId="75302062" w14:textId="77777777" w:rsidR="00A27A8F" w:rsidRPr="000B41B7" w:rsidRDefault="00A27A8F" w:rsidP="00A27A8F">
      <w:pPr>
        <w:pStyle w:val="phnormal"/>
      </w:pPr>
      <w:r w:rsidRPr="000B41B7">
        <w:t>Нажатие кнопки «Отменить» инициирует закрытие окна без сохранения изменений.</w:t>
      </w:r>
    </w:p>
    <w:p w14:paraId="52574C48" w14:textId="77777777" w:rsidR="006065BB" w:rsidRPr="000B41B7" w:rsidRDefault="006065BB" w:rsidP="0082245B">
      <w:pPr>
        <w:pStyle w:val="5"/>
        <w:tabs>
          <w:tab w:val="clear" w:pos="1985"/>
          <w:tab w:val="num" w:pos="993"/>
        </w:tabs>
        <w:ind w:left="0"/>
      </w:pPr>
      <w:r w:rsidRPr="000B41B7">
        <w:t>Стационарное подразделение</w:t>
      </w:r>
    </w:p>
    <w:p w14:paraId="7A164995" w14:textId="77777777" w:rsidR="00672DEF" w:rsidRPr="000B41B7" w:rsidRDefault="00672DEF" w:rsidP="00922A6D">
      <w:pPr>
        <w:pStyle w:val="phnormal"/>
      </w:pPr>
      <w:r w:rsidRPr="000B41B7">
        <w:t>При выборе значения «Стационарный» в поле «Тип подразделения» форма ввода сведений о структурном подразделении имеет вид</w:t>
      </w:r>
      <w:r w:rsidR="00167126" w:rsidRPr="000B41B7">
        <w:t xml:space="preserve">, представленный на </w:t>
      </w:r>
      <w:r w:rsidR="00922A6D" w:rsidRPr="000B41B7">
        <w:t>р</w:t>
      </w:r>
      <w:r w:rsidR="00167126" w:rsidRPr="000B41B7">
        <w:t xml:space="preserve">исунке </w:t>
      </w:r>
      <w:r w:rsidR="003E494B">
        <w:br/>
      </w:r>
      <w:r w:rsidR="00922A6D" w:rsidRPr="000B41B7">
        <w:t>(</w:t>
      </w:r>
      <w:r w:rsidR="00445B65" w:rsidRPr="000B41B7">
        <w:fldChar w:fldCharType="begin"/>
      </w:r>
      <w:r w:rsidR="00922A6D" w:rsidRPr="000B41B7">
        <w:instrText xml:space="preserve"> REF _Ref531946517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22</w:t>
      </w:r>
      <w:r w:rsidR="00445B65" w:rsidRPr="000B41B7">
        <w:fldChar w:fldCharType="end"/>
      </w:r>
      <w:r w:rsidR="00922A6D" w:rsidRPr="000B41B7">
        <w:t>)</w:t>
      </w:r>
      <w:r w:rsidR="00167126" w:rsidRPr="000B41B7">
        <w:t>.</w:t>
      </w:r>
    </w:p>
    <w:p w14:paraId="4411DAC1" w14:textId="622A79D2" w:rsidR="00922A6D" w:rsidRPr="000B41B7" w:rsidRDefault="000151AA" w:rsidP="002830AD">
      <w:pPr>
        <w:pStyle w:val="phfigure"/>
      </w:pPr>
      <w:r>
        <w:rPr>
          <w:noProof/>
        </w:rPr>
        <w:drawing>
          <wp:inline distT="0" distB="0" distL="0" distR="0" wp14:anchorId="3B242886" wp14:editId="137DF4F1">
            <wp:extent cx="5943600" cy="4695825"/>
            <wp:effectExtent l="0" t="0" r="0" b="0"/>
            <wp:docPr id="53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2013D" w14:textId="77777777" w:rsidR="00672DEF" w:rsidRPr="000B41B7" w:rsidRDefault="00922A6D" w:rsidP="001D2B9B">
      <w:pPr>
        <w:pStyle w:val="phfiguretitle"/>
        <w:rPr>
          <w:szCs w:val="24"/>
        </w:rPr>
      </w:pPr>
      <w:bookmarkStart w:id="127" w:name="_Ref531946517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22</w:t>
      </w:r>
      <w:r w:rsidR="00445B65" w:rsidRPr="000B41B7">
        <w:rPr>
          <w:noProof/>
        </w:rPr>
        <w:fldChar w:fldCharType="end"/>
      </w:r>
      <w:bookmarkEnd w:id="127"/>
      <w:r w:rsidRPr="000B41B7">
        <w:t xml:space="preserve"> – Форма ввода сведений при выборе значения типа </w:t>
      </w:r>
      <w:r w:rsidR="00545614">
        <w:br/>
        <w:t xml:space="preserve">структурного </w:t>
      </w:r>
      <w:r w:rsidRPr="000B41B7">
        <w:t>подразделения «Стационарный»</w:t>
      </w:r>
    </w:p>
    <w:p w14:paraId="73F68D46" w14:textId="77777777" w:rsidR="00B97AC5" w:rsidRPr="000B41B7" w:rsidRDefault="00B97AC5" w:rsidP="00922A6D">
      <w:pPr>
        <w:pStyle w:val="phnormal"/>
      </w:pPr>
      <w:r w:rsidRPr="000B41B7">
        <w:t>Поля, отмеченные знаком «*» («звездочка»), обязательны для заполнения.</w:t>
      </w:r>
    </w:p>
    <w:p w14:paraId="5496AA0B" w14:textId="77777777" w:rsidR="00B97AC5" w:rsidRPr="000B41B7" w:rsidRDefault="00BD0EA1" w:rsidP="00922A6D">
      <w:pPr>
        <w:pStyle w:val="phnormal"/>
      </w:pPr>
      <w:r w:rsidRPr="000B41B7">
        <w:lastRenderedPageBreak/>
        <w:t>При попытке сохранить данные</w:t>
      </w:r>
      <w:r w:rsidR="0064090E" w:rsidRPr="000B41B7">
        <w:t>,</w:t>
      </w:r>
      <w:r w:rsidRPr="000B41B7">
        <w:t xml:space="preserve"> не заполнив обязательные поля, Подсистема выдаст предупреждающие сообщения с указанием, какие из обязательных полей </w:t>
      </w:r>
      <w:r w:rsidR="006C697C">
        <w:br/>
      </w:r>
      <w:r w:rsidRPr="000B41B7">
        <w:t xml:space="preserve">не заполнены </w:t>
      </w:r>
      <w:r w:rsidR="00B97AC5" w:rsidRPr="000B41B7">
        <w:t>(</w:t>
      </w:r>
      <w:r w:rsidR="00445B65" w:rsidRPr="000B41B7">
        <w:fldChar w:fldCharType="begin"/>
      </w:r>
      <w:r w:rsidR="00062831" w:rsidRPr="000B41B7">
        <w:instrText xml:space="preserve"> REF _Ref16249420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23</w:t>
      </w:r>
      <w:r w:rsidR="00445B65" w:rsidRPr="000B41B7">
        <w:fldChar w:fldCharType="end"/>
      </w:r>
      <w:r w:rsidR="00B97AC5" w:rsidRPr="000B41B7">
        <w:t>).</w:t>
      </w:r>
    </w:p>
    <w:p w14:paraId="33064C54" w14:textId="04C6BA02" w:rsidR="00062831" w:rsidRPr="000B41B7" w:rsidRDefault="000151AA" w:rsidP="00062831">
      <w:pPr>
        <w:pStyle w:val="phfigure"/>
      </w:pPr>
      <w:r>
        <w:rPr>
          <w:noProof/>
        </w:rPr>
        <w:drawing>
          <wp:inline distT="0" distB="0" distL="0" distR="0" wp14:anchorId="75337D8F" wp14:editId="1A09CB3E">
            <wp:extent cx="5981700" cy="4714875"/>
            <wp:effectExtent l="0" t="0" r="0" b="0"/>
            <wp:docPr id="54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AEE50" w14:textId="77777777" w:rsidR="00062831" w:rsidRPr="000B41B7" w:rsidRDefault="00062831" w:rsidP="00062831">
      <w:pPr>
        <w:pStyle w:val="phfiguregraphic"/>
      </w:pPr>
      <w:bookmarkStart w:id="128" w:name="_Ref16249420"/>
      <w:r w:rsidRPr="000B41B7">
        <w:t>Рисунок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23</w:t>
      </w:r>
      <w:r w:rsidR="00445B65" w:rsidRPr="000B41B7">
        <w:rPr>
          <w:noProof/>
        </w:rPr>
        <w:fldChar w:fldCharType="end"/>
      </w:r>
      <w:bookmarkEnd w:id="128"/>
      <w:r w:rsidRPr="000B41B7">
        <w:t xml:space="preserve"> – Отображение сообщения о незаполненных полях</w:t>
      </w:r>
    </w:p>
    <w:p w14:paraId="1F852498" w14:textId="77777777" w:rsidR="009A368D" w:rsidRPr="000B41B7" w:rsidRDefault="009A368D" w:rsidP="00FA0BD5">
      <w:pPr>
        <w:pStyle w:val="phfigure"/>
        <w:ind w:firstLine="708"/>
        <w:jc w:val="both"/>
      </w:pPr>
      <w:r w:rsidRPr="000B41B7">
        <w:t>Описание дополнительных полей</w:t>
      </w:r>
      <w:r w:rsidR="005C109F" w:rsidRPr="000B41B7">
        <w:t>, доступных при выборе</w:t>
      </w:r>
      <w:r w:rsidRPr="000B41B7">
        <w:t xml:space="preserve"> значения типа </w:t>
      </w:r>
      <w:r w:rsidR="00FA0BD5" w:rsidRPr="000B41B7">
        <w:t>п</w:t>
      </w:r>
      <w:r w:rsidRPr="000B41B7">
        <w:t>одразделения «Стационарный»</w:t>
      </w:r>
      <w:r w:rsidR="005C109F" w:rsidRPr="000B41B7">
        <w:t>,</w:t>
      </w:r>
      <w:r w:rsidRPr="000B41B7">
        <w:t xml:space="preserve"> представлено в</w:t>
      </w:r>
      <w:r w:rsidR="00922A6D" w:rsidRPr="000B41B7">
        <w:t xml:space="preserve"> таблице</w:t>
      </w:r>
      <w:r w:rsidRPr="000B41B7">
        <w:t xml:space="preserve"> </w:t>
      </w:r>
      <w:r w:rsidR="00922A6D" w:rsidRPr="000B41B7">
        <w:t>(</w:t>
      </w:r>
      <w:r w:rsidR="00FE7396" w:rsidRPr="000B41B7">
        <w:fldChar w:fldCharType="begin"/>
      </w:r>
      <w:r w:rsidR="00FE7396" w:rsidRPr="000B41B7">
        <w:instrText xml:space="preserve"> REF _Ref513553060 \h  \* MERGEFORMAT </w:instrText>
      </w:r>
      <w:r w:rsidR="00FE7396" w:rsidRPr="000B41B7">
        <w:fldChar w:fldCharType="separate"/>
      </w:r>
      <w:r w:rsidR="00E10E0C" w:rsidRPr="000B41B7">
        <w:t>Таблица 8</w:t>
      </w:r>
      <w:r w:rsidR="00FE7396" w:rsidRPr="000B41B7">
        <w:fldChar w:fldCharType="end"/>
      </w:r>
      <w:r w:rsidR="00922A6D" w:rsidRPr="000B41B7">
        <w:t>)</w:t>
      </w:r>
      <w:r w:rsidR="00F266CD" w:rsidRPr="000B41B7">
        <w:t>.</w:t>
      </w:r>
    </w:p>
    <w:p w14:paraId="51D9912B" w14:textId="77777777" w:rsidR="004130A7" w:rsidRPr="000B41B7" w:rsidRDefault="004130A7" w:rsidP="00922A6D">
      <w:pPr>
        <w:pStyle w:val="phtabletitle"/>
      </w:pPr>
      <w:bookmarkStart w:id="129" w:name="_Ref513553060"/>
      <w:r w:rsidRPr="000B41B7">
        <w:t xml:space="preserve">Таблица 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8</w:t>
      </w:r>
      <w:r w:rsidR="00445B65" w:rsidRPr="000B41B7">
        <w:rPr>
          <w:noProof/>
        </w:rPr>
        <w:fldChar w:fldCharType="end"/>
      </w:r>
      <w:bookmarkEnd w:id="129"/>
      <w:r w:rsidRPr="000B41B7">
        <w:t xml:space="preserve"> – Описание дополнительных полей при выборе значения типа подразделения «Стационарный»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"/>
        <w:gridCol w:w="1914"/>
        <w:gridCol w:w="1883"/>
        <w:gridCol w:w="4963"/>
      </w:tblGrid>
      <w:tr w:rsidR="000B41B7" w:rsidRPr="000B41B7" w14:paraId="6CBA67B4" w14:textId="77777777" w:rsidTr="00AD5CB9">
        <w:trPr>
          <w:tblHeader/>
        </w:trPr>
        <w:tc>
          <w:tcPr>
            <w:tcW w:w="325" w:type="pct"/>
            <w:shd w:val="clear" w:color="auto" w:fill="auto"/>
            <w:vAlign w:val="center"/>
          </w:tcPr>
          <w:p w14:paraId="22A2F012" w14:textId="10C489E8" w:rsidR="00B71FA2" w:rsidRPr="000B41B7" w:rsidRDefault="00B71FA2" w:rsidP="00AD5CB9">
            <w:pPr>
              <w:pStyle w:val="phtablecolcaption"/>
              <w:spacing w:before="0" w:after="0"/>
            </w:pPr>
            <w:r w:rsidRPr="000B41B7">
              <w:t>№</w:t>
            </w:r>
            <w:r w:rsidR="00AD5CB9">
              <w:t xml:space="preserve"> п/п</w:t>
            </w:r>
          </w:p>
        </w:tc>
        <w:tc>
          <w:tcPr>
            <w:tcW w:w="1089" w:type="pct"/>
            <w:shd w:val="clear" w:color="auto" w:fill="auto"/>
            <w:vAlign w:val="center"/>
          </w:tcPr>
          <w:p w14:paraId="5FE0A706" w14:textId="77777777" w:rsidR="00B71FA2" w:rsidRPr="000B41B7" w:rsidRDefault="00B71FA2" w:rsidP="00AD5CB9">
            <w:pPr>
              <w:pStyle w:val="phtablecolcaption"/>
              <w:spacing w:before="0" w:after="0"/>
            </w:pPr>
            <w:r w:rsidRPr="000B41B7">
              <w:t>Наименование поля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48746BC5" w14:textId="77777777" w:rsidR="00B71FA2" w:rsidRPr="000B41B7" w:rsidRDefault="00B71FA2" w:rsidP="00AD5CB9">
            <w:pPr>
              <w:pStyle w:val="phtablecolcaption"/>
              <w:spacing w:before="0" w:after="0"/>
            </w:pPr>
            <w:r w:rsidRPr="000B41B7">
              <w:t>Описание</w:t>
            </w:r>
          </w:p>
        </w:tc>
        <w:tc>
          <w:tcPr>
            <w:tcW w:w="2514" w:type="pct"/>
            <w:shd w:val="clear" w:color="auto" w:fill="auto"/>
            <w:vAlign w:val="center"/>
          </w:tcPr>
          <w:p w14:paraId="35572F32" w14:textId="77777777" w:rsidR="00B71FA2" w:rsidRPr="000B41B7" w:rsidRDefault="00B71FA2" w:rsidP="00AD5CB9">
            <w:pPr>
              <w:pStyle w:val="phtablecolcaption"/>
              <w:spacing w:before="0" w:after="0"/>
            </w:pPr>
            <w:r w:rsidRPr="000B41B7">
              <w:t>Вид, способ ввода</w:t>
            </w:r>
          </w:p>
        </w:tc>
      </w:tr>
      <w:tr w:rsidR="000B41B7" w:rsidRPr="000B41B7" w14:paraId="1F75F0C7" w14:textId="77777777" w:rsidTr="00BF5F9A">
        <w:tc>
          <w:tcPr>
            <w:tcW w:w="325" w:type="pct"/>
            <w:shd w:val="clear" w:color="auto" w:fill="auto"/>
          </w:tcPr>
          <w:p w14:paraId="46295CBA" w14:textId="77777777" w:rsidR="00B71FA2" w:rsidRPr="000B41B7" w:rsidRDefault="00B71FA2" w:rsidP="00922A6D">
            <w:pPr>
              <w:pStyle w:val="phtablecellleft"/>
            </w:pPr>
            <w:r w:rsidRPr="000B41B7">
              <w:t>1</w:t>
            </w:r>
          </w:p>
        </w:tc>
        <w:tc>
          <w:tcPr>
            <w:tcW w:w="1089" w:type="pct"/>
            <w:shd w:val="clear" w:color="auto" w:fill="auto"/>
          </w:tcPr>
          <w:p w14:paraId="3BD71A9F" w14:textId="77777777" w:rsidR="00B71FA2" w:rsidRPr="000B41B7" w:rsidRDefault="00B71FA2" w:rsidP="00922A6D">
            <w:pPr>
              <w:pStyle w:val="phtablecellleft"/>
            </w:pPr>
            <w:r w:rsidRPr="000B41B7">
              <w:t>Режим работы</w:t>
            </w:r>
          </w:p>
        </w:tc>
        <w:tc>
          <w:tcPr>
            <w:tcW w:w="1071" w:type="pct"/>
            <w:shd w:val="clear" w:color="auto" w:fill="auto"/>
          </w:tcPr>
          <w:p w14:paraId="46251170" w14:textId="77777777" w:rsidR="00B71FA2" w:rsidRPr="000B41B7" w:rsidRDefault="00B71FA2" w:rsidP="00922A6D">
            <w:pPr>
              <w:pStyle w:val="phtablecellleft"/>
            </w:pPr>
            <w:r w:rsidRPr="000B41B7">
              <w:t>Режим работы стационарного подразделения</w:t>
            </w:r>
          </w:p>
        </w:tc>
        <w:tc>
          <w:tcPr>
            <w:tcW w:w="2514" w:type="pct"/>
            <w:shd w:val="clear" w:color="auto" w:fill="auto"/>
          </w:tcPr>
          <w:p w14:paraId="171AE110" w14:textId="2C8BF0E9" w:rsidR="00412084" w:rsidRPr="000B41B7" w:rsidRDefault="00677DD8" w:rsidP="00922A6D">
            <w:pPr>
              <w:pStyle w:val="phtablecellleft"/>
            </w:pPr>
            <w:r w:rsidRPr="000B41B7">
              <w:t>Выб</w:t>
            </w:r>
            <w:r w:rsidR="00CC66E6" w:rsidRPr="000B41B7">
              <w:t>о</w:t>
            </w:r>
            <w:r w:rsidRPr="000B41B7">
              <w:t>р значени</w:t>
            </w:r>
            <w:r w:rsidR="00CC66E6" w:rsidRPr="000B41B7">
              <w:t>я</w:t>
            </w:r>
            <w:r w:rsidRPr="000B41B7">
              <w:t xml:space="preserve"> из выпадающего списка с помощью</w:t>
            </w:r>
            <w:r w:rsidR="000C56E9">
              <w:t xml:space="preserve"> к</w:t>
            </w:r>
            <w:r w:rsidRPr="000B41B7">
              <w:t>нопки</w:t>
            </w:r>
            <w:r w:rsidR="00CC66E6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5364D1D5" wp14:editId="411A6470">
                  <wp:extent cx="228600" cy="228600"/>
                  <wp:effectExtent l="0" t="0" r="0" b="0"/>
                  <wp:docPr id="55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7A60" w:rsidRPr="000B41B7">
              <w:t>.</w:t>
            </w:r>
          </w:p>
          <w:p w14:paraId="7D38E173" w14:textId="77777777" w:rsidR="00397A60" w:rsidRPr="00CD6BAE" w:rsidRDefault="00397A60" w:rsidP="00922A6D">
            <w:pPr>
              <w:pStyle w:val="phtablecellleft"/>
              <w:rPr>
                <w:b/>
              </w:rPr>
            </w:pPr>
            <w:r w:rsidRPr="00CD6BAE">
              <w:rPr>
                <w:b/>
              </w:rPr>
              <w:t>Примечания</w:t>
            </w:r>
            <w:r w:rsidR="00875E30" w:rsidRPr="00CD6BAE">
              <w:rPr>
                <w:b/>
              </w:rPr>
              <w:t>.</w:t>
            </w:r>
          </w:p>
          <w:p w14:paraId="0A2DF34A" w14:textId="77777777" w:rsidR="00397A60" w:rsidRPr="000B41B7" w:rsidRDefault="00397A60" w:rsidP="00837325">
            <w:pPr>
              <w:pStyle w:val="phtablecellleft"/>
            </w:pPr>
            <w:r w:rsidRPr="000B41B7">
              <w:t>1</w:t>
            </w:r>
            <w:r w:rsidR="003252CE" w:rsidRPr="000B41B7">
              <w:t>.</w:t>
            </w:r>
            <w:r w:rsidRPr="000B41B7">
              <w:t xml:space="preserve"> Если выбрано значение «Круглосуточный», </w:t>
            </w:r>
            <w:r w:rsidR="006C697C">
              <w:br/>
            </w:r>
            <w:r w:rsidRPr="000B41B7">
              <w:t>то появляется дополнительное поле «Прием по скорой», обозначающее признак наличия/отсутствия приема скорой помощи. Поле представлено в виде выпадающего списка.</w:t>
            </w:r>
          </w:p>
          <w:p w14:paraId="1FDB10C3" w14:textId="77777777" w:rsidR="00397A60" w:rsidRPr="000B41B7" w:rsidRDefault="00397A60" w:rsidP="00837325">
            <w:pPr>
              <w:pStyle w:val="phtablecellleft"/>
            </w:pPr>
            <w:r w:rsidRPr="000B41B7">
              <w:lastRenderedPageBreak/>
              <w:t>2</w:t>
            </w:r>
            <w:r w:rsidR="003252CE" w:rsidRPr="000B41B7">
              <w:t>.</w:t>
            </w:r>
            <w:r w:rsidRPr="000B41B7">
              <w:t xml:space="preserve"> Если выбрано значение «Стационар на дому», </w:t>
            </w:r>
            <w:r w:rsidR="006C697C">
              <w:br/>
            </w:r>
            <w:r w:rsidRPr="000B41B7">
              <w:t>то появляются дополнительные поля:</w:t>
            </w:r>
          </w:p>
          <w:p w14:paraId="6216CAFB" w14:textId="6D0FBBAF" w:rsidR="00397A60" w:rsidRPr="000B41B7" w:rsidRDefault="006A1FF0" w:rsidP="006A1FF0">
            <w:pPr>
              <w:pStyle w:val="phtableitemizedlist1"/>
              <w:numPr>
                <w:ilvl w:val="0"/>
                <w:numId w:val="0"/>
              </w:numPr>
              <w:ind w:left="340"/>
            </w:pPr>
            <w:r>
              <w:t xml:space="preserve">- </w:t>
            </w:r>
            <w:r w:rsidR="00397A60" w:rsidRPr="000B41B7">
              <w:t xml:space="preserve">«Количество коек» – числовое поле для ввода </w:t>
            </w:r>
            <w:r w:rsidR="006C697C">
              <w:br/>
            </w:r>
            <w:r w:rsidR="00397A60" w:rsidRPr="000B41B7">
              <w:t>с ограничением до 3</w:t>
            </w:r>
            <w:r w:rsidR="00875E30" w:rsidRPr="000B41B7">
              <w:t>-х</w:t>
            </w:r>
            <w:r w:rsidR="00397A60" w:rsidRPr="000B41B7">
              <w:t xml:space="preserve"> символов;</w:t>
            </w:r>
            <w:r>
              <w:br/>
              <w:t xml:space="preserve">- </w:t>
            </w:r>
            <w:r w:rsidR="00397A60" w:rsidRPr="000B41B7">
              <w:t xml:space="preserve">«Здания» – </w:t>
            </w:r>
            <w:r w:rsidR="008118E0" w:rsidRPr="000B41B7">
              <w:t xml:space="preserve">необходимо </w:t>
            </w:r>
            <w:r w:rsidR="00677DD8" w:rsidRPr="000B41B7">
              <w:t>выб</w:t>
            </w:r>
            <w:r w:rsidR="008118E0" w:rsidRPr="000B41B7">
              <w:t>рать</w:t>
            </w:r>
            <w:r w:rsidR="00677DD8" w:rsidRPr="000B41B7">
              <w:t xml:space="preserve"> значение </w:t>
            </w:r>
            <w:r w:rsidR="006C697C">
              <w:br/>
            </w:r>
            <w:r w:rsidR="00677DD8" w:rsidRPr="000B41B7">
              <w:t>из выпадающего списка с помощью кнопки</w:t>
            </w:r>
            <w:r w:rsidR="00397A60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5DD2AE05" wp14:editId="199B120A">
                  <wp:extent cx="228600" cy="228600"/>
                  <wp:effectExtent l="0" t="0" r="0" b="0"/>
                  <wp:docPr id="56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66E6" w:rsidRPr="000B41B7">
              <w:t xml:space="preserve"> </w:t>
            </w:r>
            <w:r>
              <w:br/>
            </w:r>
            <w:r w:rsidR="00397A60" w:rsidRPr="000B41B7">
              <w:t xml:space="preserve">(см. описание </w:t>
            </w:r>
            <w:r w:rsidR="00496543" w:rsidRPr="000B41B7">
              <w:t>в таблице [</w:t>
            </w:r>
            <w:r w:rsidR="00FE7396" w:rsidRPr="000B41B7">
              <w:fldChar w:fldCharType="begin"/>
            </w:r>
            <w:r w:rsidR="00FE7396" w:rsidRPr="000B41B7">
              <w:instrText xml:space="preserve"> REF _Ref513553002 \h  \* MERGEFORMAT </w:instrText>
            </w:r>
            <w:r w:rsidR="00FE7396" w:rsidRPr="000B41B7">
              <w:fldChar w:fldCharType="separate"/>
            </w:r>
            <w:r w:rsidR="00E10E0C" w:rsidRPr="000B41B7">
              <w:t>Таблица 7</w:t>
            </w:r>
            <w:r w:rsidR="00FE7396" w:rsidRPr="000B41B7">
              <w:fldChar w:fldCharType="end"/>
            </w:r>
            <w:r w:rsidR="00496543" w:rsidRPr="000B41B7">
              <w:t>]</w:t>
            </w:r>
            <w:r w:rsidR="00CD2501" w:rsidRPr="000B41B7">
              <w:t>)</w:t>
            </w:r>
          </w:p>
        </w:tc>
      </w:tr>
      <w:tr w:rsidR="000B41B7" w:rsidRPr="000B41B7" w14:paraId="37FCF586" w14:textId="77777777" w:rsidTr="00BF5F9A">
        <w:tc>
          <w:tcPr>
            <w:tcW w:w="325" w:type="pct"/>
            <w:shd w:val="clear" w:color="auto" w:fill="auto"/>
          </w:tcPr>
          <w:p w14:paraId="0AA2C3DC" w14:textId="77777777" w:rsidR="00B71FA2" w:rsidRPr="000B41B7" w:rsidRDefault="00B71FA2" w:rsidP="00922A6D">
            <w:pPr>
              <w:pStyle w:val="phtablecellleft"/>
            </w:pPr>
            <w:r w:rsidRPr="000B41B7">
              <w:lastRenderedPageBreak/>
              <w:t>2</w:t>
            </w:r>
          </w:p>
        </w:tc>
        <w:tc>
          <w:tcPr>
            <w:tcW w:w="1089" w:type="pct"/>
            <w:shd w:val="clear" w:color="auto" w:fill="auto"/>
          </w:tcPr>
          <w:p w14:paraId="21407FED" w14:textId="77777777" w:rsidR="00B71FA2" w:rsidRPr="000B41B7" w:rsidRDefault="00B71FA2" w:rsidP="00922A6D">
            <w:pPr>
              <w:pStyle w:val="phtablecellleft"/>
            </w:pPr>
            <w:r w:rsidRPr="000B41B7">
              <w:t>Тел.</w:t>
            </w:r>
            <w:r w:rsidR="00957BF5" w:rsidRPr="000B41B7">
              <w:t xml:space="preserve"> </w:t>
            </w:r>
            <w:r w:rsidRPr="000B41B7">
              <w:t>приемного отделения</w:t>
            </w:r>
          </w:p>
        </w:tc>
        <w:tc>
          <w:tcPr>
            <w:tcW w:w="1071" w:type="pct"/>
            <w:shd w:val="clear" w:color="auto" w:fill="auto"/>
          </w:tcPr>
          <w:p w14:paraId="427878FF" w14:textId="77777777" w:rsidR="00B71FA2" w:rsidRPr="000B41B7" w:rsidRDefault="00B71FA2" w:rsidP="00922A6D">
            <w:pPr>
              <w:pStyle w:val="phtablecellleft"/>
            </w:pPr>
            <w:r w:rsidRPr="000B41B7">
              <w:t>Телефон приемного отделения</w:t>
            </w:r>
          </w:p>
        </w:tc>
        <w:tc>
          <w:tcPr>
            <w:tcW w:w="2514" w:type="pct"/>
            <w:shd w:val="clear" w:color="auto" w:fill="auto"/>
          </w:tcPr>
          <w:p w14:paraId="22C69692" w14:textId="7285BBD9" w:rsidR="00CD2501" w:rsidRPr="000B41B7" w:rsidRDefault="00B71FA2" w:rsidP="00922A6D">
            <w:pPr>
              <w:pStyle w:val="phtablecellleft"/>
            </w:pPr>
            <w:r w:rsidRPr="000B41B7">
              <w:t xml:space="preserve">Для добавления номера телефона </w:t>
            </w:r>
            <w:r w:rsidR="008118E0" w:rsidRPr="000B41B7">
              <w:t xml:space="preserve">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766AE741" wp14:editId="7468C620">
                  <wp:extent cx="276225" cy="219075"/>
                  <wp:effectExtent l="0" t="0" r="0" b="0"/>
                  <wp:docPr id="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>, в появивше</w:t>
            </w:r>
            <w:r w:rsidR="001D5AEC" w:rsidRPr="000B41B7">
              <w:t xml:space="preserve">йся форме </w:t>
            </w:r>
            <w:r w:rsidR="00D727CB" w:rsidRPr="000B41B7">
              <w:t>вве</w:t>
            </w:r>
            <w:r w:rsidR="008118E0" w:rsidRPr="000B41B7">
              <w:t>сти</w:t>
            </w:r>
            <w:r w:rsidR="001D5AEC" w:rsidRPr="000B41B7">
              <w:t xml:space="preserve"> номер телефона, равный 10</w:t>
            </w:r>
            <w:r w:rsidR="00760B62" w:rsidRPr="000B41B7">
              <w:t>-ти</w:t>
            </w:r>
            <w:r w:rsidR="00BF5F9A">
              <w:t xml:space="preserve"> </w:t>
            </w:r>
            <w:r w:rsidR="00760B62" w:rsidRPr="000B41B7">
              <w:t>цифрам.</w:t>
            </w:r>
          </w:p>
          <w:p w14:paraId="378B20E7" w14:textId="77777777" w:rsidR="00CD2501" w:rsidRPr="000B41B7" w:rsidRDefault="00CD2501" w:rsidP="00CD2501">
            <w:pPr>
              <w:pStyle w:val="phtablecellleft"/>
            </w:pPr>
            <w:r w:rsidRPr="000B41B7">
              <w:t xml:space="preserve">Кнопка «Создать» инициирует сохранение введенных данных и закрытие окна добавления телефона. </w:t>
            </w:r>
          </w:p>
          <w:p w14:paraId="6F7A0ACB" w14:textId="77777777" w:rsidR="00B71FA2" w:rsidRPr="000B41B7" w:rsidRDefault="00CD2501" w:rsidP="00CD2501">
            <w:pPr>
              <w:pStyle w:val="phtablecellleft"/>
            </w:pPr>
            <w:r w:rsidRPr="000B41B7">
              <w:t xml:space="preserve">Кнопка «Отменить» инициирует закрытие окна без сохранения введенных данных </w:t>
            </w:r>
          </w:p>
        </w:tc>
      </w:tr>
      <w:tr w:rsidR="000B41B7" w:rsidRPr="000B41B7" w14:paraId="529EDA90" w14:textId="77777777" w:rsidTr="00BF5F9A">
        <w:tc>
          <w:tcPr>
            <w:tcW w:w="325" w:type="pct"/>
            <w:shd w:val="clear" w:color="auto" w:fill="auto"/>
          </w:tcPr>
          <w:p w14:paraId="7E63DF2E" w14:textId="77777777" w:rsidR="004263F1" w:rsidRPr="000B41B7" w:rsidRDefault="00DF6188" w:rsidP="00922A6D">
            <w:pPr>
              <w:pStyle w:val="phtablecellleft"/>
            </w:pPr>
            <w:r w:rsidRPr="000B41B7">
              <w:t>3</w:t>
            </w:r>
          </w:p>
        </w:tc>
        <w:tc>
          <w:tcPr>
            <w:tcW w:w="1089" w:type="pct"/>
            <w:shd w:val="clear" w:color="auto" w:fill="auto"/>
          </w:tcPr>
          <w:p w14:paraId="5875EF2E" w14:textId="77777777" w:rsidR="004263F1" w:rsidRPr="000B41B7" w:rsidRDefault="004263F1" w:rsidP="00922A6D">
            <w:pPr>
              <w:pStyle w:val="phtablecellleft"/>
            </w:pPr>
            <w:r w:rsidRPr="000B41B7">
              <w:t>Специализированные признаки</w:t>
            </w:r>
          </w:p>
        </w:tc>
        <w:tc>
          <w:tcPr>
            <w:tcW w:w="1071" w:type="pct"/>
            <w:shd w:val="clear" w:color="auto" w:fill="auto"/>
          </w:tcPr>
          <w:p w14:paraId="3F65A123" w14:textId="77777777" w:rsidR="004263F1" w:rsidRPr="000B41B7" w:rsidRDefault="004263F1" w:rsidP="004263F1">
            <w:pPr>
              <w:pStyle w:val="phtablecellleft"/>
            </w:pPr>
            <w:r w:rsidRPr="000B41B7">
              <w:t>Перечисление специализированных признаков стационарного подразделения</w:t>
            </w:r>
          </w:p>
        </w:tc>
        <w:tc>
          <w:tcPr>
            <w:tcW w:w="2514" w:type="pct"/>
            <w:shd w:val="clear" w:color="auto" w:fill="auto"/>
          </w:tcPr>
          <w:p w14:paraId="38E384FF" w14:textId="406A09AC" w:rsidR="004263F1" w:rsidRPr="000B41B7" w:rsidRDefault="004263F1" w:rsidP="002A2B00">
            <w:pPr>
              <w:pStyle w:val="phtablecellleft"/>
            </w:pPr>
            <w:r w:rsidRPr="000B41B7">
              <w:t xml:space="preserve">Для указания специализированного признака 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7E36A8F6" wp14:editId="21EDF202">
                  <wp:extent cx="695325" cy="190500"/>
                  <wp:effectExtent l="0" t="0" r="0" b="0"/>
                  <wp:docPr id="58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>.</w:t>
            </w:r>
          </w:p>
          <w:p w14:paraId="0B71F6D8" w14:textId="77777777" w:rsidR="004263F1" w:rsidRPr="000B41B7" w:rsidRDefault="004263F1" w:rsidP="002A2B00">
            <w:pPr>
              <w:pStyle w:val="phtablecellleft"/>
            </w:pPr>
            <w:r w:rsidRPr="000B41B7">
              <w:t xml:space="preserve">В открывшемся окне необходимо выбрать признаки </w:t>
            </w:r>
            <w:r w:rsidR="006C697C">
              <w:br/>
            </w:r>
            <w:r w:rsidRPr="000B41B7">
              <w:t xml:space="preserve">и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Pr="000B41B7">
              <w:rPr>
                <w:noProof/>
              </w:rPr>
              <w:t>«Сохранить».</w:t>
            </w:r>
          </w:p>
          <w:p w14:paraId="2E176588" w14:textId="77777777" w:rsidR="004263F1" w:rsidRPr="000B41B7" w:rsidRDefault="004263F1" w:rsidP="00922A6D">
            <w:pPr>
              <w:pStyle w:val="phtablecellleft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2FF35577" w14:textId="77777777" w:rsidTr="00BF5F9A">
        <w:tc>
          <w:tcPr>
            <w:tcW w:w="325" w:type="pct"/>
            <w:shd w:val="clear" w:color="auto" w:fill="auto"/>
          </w:tcPr>
          <w:p w14:paraId="33339D15" w14:textId="77777777" w:rsidR="00B71FA2" w:rsidRPr="000B41B7" w:rsidRDefault="00DF6188" w:rsidP="00922A6D">
            <w:pPr>
              <w:pStyle w:val="phtablecellleft"/>
            </w:pPr>
            <w:r w:rsidRPr="000B41B7">
              <w:t>4</w:t>
            </w:r>
          </w:p>
        </w:tc>
        <w:tc>
          <w:tcPr>
            <w:tcW w:w="1089" w:type="pct"/>
            <w:shd w:val="clear" w:color="auto" w:fill="auto"/>
          </w:tcPr>
          <w:p w14:paraId="5E1DEF24" w14:textId="77777777" w:rsidR="00B71FA2" w:rsidRPr="000B41B7" w:rsidRDefault="00B71FA2" w:rsidP="00922A6D">
            <w:pPr>
              <w:pStyle w:val="phtablecellleft"/>
            </w:pPr>
            <w:r w:rsidRPr="000B41B7">
              <w:t>Отделения и койки</w:t>
            </w:r>
          </w:p>
        </w:tc>
        <w:tc>
          <w:tcPr>
            <w:tcW w:w="1071" w:type="pct"/>
            <w:shd w:val="clear" w:color="auto" w:fill="auto"/>
          </w:tcPr>
          <w:p w14:paraId="3D6C20FA" w14:textId="77777777" w:rsidR="00412084" w:rsidRPr="000B41B7" w:rsidRDefault="00B71FA2" w:rsidP="00922A6D">
            <w:pPr>
              <w:pStyle w:val="phtablecellleft"/>
            </w:pPr>
            <w:r w:rsidRPr="000B41B7">
              <w:t>Информация об отделениях и койках стационарного подразделения</w:t>
            </w:r>
          </w:p>
        </w:tc>
        <w:tc>
          <w:tcPr>
            <w:tcW w:w="2514" w:type="pct"/>
            <w:shd w:val="clear" w:color="auto" w:fill="auto"/>
          </w:tcPr>
          <w:p w14:paraId="7839FC0C" w14:textId="0EB05B5F" w:rsidR="00B71FA2" w:rsidRPr="000B41B7" w:rsidRDefault="00B71FA2" w:rsidP="00922A6D">
            <w:pPr>
              <w:pStyle w:val="phtablecellleft"/>
            </w:pPr>
            <w:r w:rsidRPr="000B41B7">
              <w:t xml:space="preserve">Для добавления информации об отделениях и койках </w:t>
            </w:r>
            <w:r w:rsidR="008118E0" w:rsidRPr="000B41B7">
              <w:t xml:space="preserve">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11FCEB6B" wp14:editId="745F7FA2">
                  <wp:extent cx="276225" cy="219075"/>
                  <wp:effectExtent l="0" t="0" r="0" b="0"/>
                  <wp:docPr id="5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 xml:space="preserve">,  </w:t>
            </w:r>
            <w:r w:rsidR="00545614">
              <w:br/>
            </w:r>
            <w:r w:rsidRPr="000B41B7">
              <w:t xml:space="preserve">в появившейся форме </w:t>
            </w:r>
            <w:r w:rsidR="008118E0" w:rsidRPr="000B41B7">
              <w:t xml:space="preserve">необходимо </w:t>
            </w:r>
            <w:r w:rsidRPr="000B41B7">
              <w:t>заполнит</w:t>
            </w:r>
            <w:r w:rsidR="008118E0" w:rsidRPr="000B41B7">
              <w:t>ь</w:t>
            </w:r>
            <w:r w:rsidRPr="000B41B7">
              <w:t xml:space="preserve"> поля «Здания», «Наименование отделения», «Тип отделения», </w:t>
            </w:r>
            <w:r w:rsidR="00AC5A57" w:rsidRPr="000B41B7">
              <w:t>«Дата упразднения», а также информацию о койках</w:t>
            </w:r>
            <w:r w:rsidR="008E2D48" w:rsidRPr="000B41B7">
              <w:t>.</w:t>
            </w:r>
            <w:r w:rsidR="00F158CD" w:rsidRPr="000B41B7">
              <w:t xml:space="preserve"> </w:t>
            </w:r>
            <w:r w:rsidR="008E2D48" w:rsidRPr="000B41B7">
              <w:t xml:space="preserve">Описание полей табличной части приведено </w:t>
            </w:r>
            <w:r w:rsidR="006C697C">
              <w:br/>
            </w:r>
            <w:r w:rsidR="00AC5A57" w:rsidRPr="000B41B7">
              <w:t>в пп.</w:t>
            </w:r>
            <w:r w:rsidR="00DF6188" w:rsidRPr="000B41B7">
              <w:t>4</w:t>
            </w:r>
            <w:r w:rsidR="00AC5A57" w:rsidRPr="000B41B7">
              <w:t xml:space="preserve">.1 – </w:t>
            </w:r>
            <w:r w:rsidR="00DF6188" w:rsidRPr="000B41B7">
              <w:t>4</w:t>
            </w:r>
            <w:r w:rsidR="00AC5A57" w:rsidRPr="000B41B7">
              <w:t>.</w:t>
            </w:r>
            <w:r w:rsidR="00BB63F7" w:rsidRPr="000B41B7">
              <w:t>5</w:t>
            </w:r>
            <w:r w:rsidR="006C697C">
              <w:t xml:space="preserve"> настоящей таблицы.</w:t>
            </w:r>
          </w:p>
          <w:p w14:paraId="63874168" w14:textId="77777777" w:rsidR="008E2EA4" w:rsidRPr="000B41B7" w:rsidRDefault="008E2EA4" w:rsidP="008E2EA4">
            <w:pPr>
              <w:pStyle w:val="phtablecellleft"/>
            </w:pPr>
            <w:r w:rsidRPr="000B41B7">
              <w:t xml:space="preserve">Кнопка «Создать» инициирует сохранение введенных данных и закрытие окна создания отделения. </w:t>
            </w:r>
          </w:p>
          <w:p w14:paraId="56E52618" w14:textId="77777777" w:rsidR="00B71FA2" w:rsidRPr="000B41B7" w:rsidRDefault="008E2EA4" w:rsidP="008E2EA4">
            <w:pPr>
              <w:pStyle w:val="phtablecellleft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5A4C3489" w14:textId="77777777" w:rsidTr="00BF5F9A">
        <w:tc>
          <w:tcPr>
            <w:tcW w:w="325" w:type="pct"/>
            <w:shd w:val="clear" w:color="auto" w:fill="auto"/>
          </w:tcPr>
          <w:p w14:paraId="25227B8B" w14:textId="77777777" w:rsidR="00ED360C" w:rsidRPr="000B41B7" w:rsidRDefault="00DF6188" w:rsidP="00922A6D">
            <w:pPr>
              <w:pStyle w:val="phtablecellleft"/>
            </w:pPr>
            <w:r w:rsidRPr="000B41B7">
              <w:t>4</w:t>
            </w:r>
            <w:r w:rsidR="00196C2F" w:rsidRPr="000B41B7">
              <w:t>.</w:t>
            </w:r>
            <w:r w:rsidR="00AC5A57" w:rsidRPr="000B41B7">
              <w:t>1</w:t>
            </w:r>
          </w:p>
        </w:tc>
        <w:tc>
          <w:tcPr>
            <w:tcW w:w="1089" w:type="pct"/>
            <w:shd w:val="clear" w:color="auto" w:fill="auto"/>
          </w:tcPr>
          <w:p w14:paraId="36EA37A6" w14:textId="77777777" w:rsidR="00ED360C" w:rsidRPr="000B41B7" w:rsidRDefault="00ED360C" w:rsidP="00196C2F">
            <w:pPr>
              <w:pStyle w:val="phtablecellleft"/>
            </w:pPr>
            <w:r w:rsidRPr="000B41B7">
              <w:t>Здание</w:t>
            </w:r>
          </w:p>
        </w:tc>
        <w:tc>
          <w:tcPr>
            <w:tcW w:w="1071" w:type="pct"/>
            <w:shd w:val="clear" w:color="auto" w:fill="auto"/>
          </w:tcPr>
          <w:p w14:paraId="52659EF7" w14:textId="77777777" w:rsidR="00ED360C" w:rsidRPr="000B41B7" w:rsidRDefault="00B56285" w:rsidP="00196C2F">
            <w:pPr>
              <w:pStyle w:val="phtablecellleft"/>
            </w:pPr>
            <w:r w:rsidRPr="000B41B7">
              <w:t xml:space="preserve">Наименование здания, в котором расположено </w:t>
            </w:r>
            <w:r w:rsidR="0000537E" w:rsidRPr="000B41B7">
              <w:t>отделение</w:t>
            </w:r>
          </w:p>
        </w:tc>
        <w:tc>
          <w:tcPr>
            <w:tcW w:w="2514" w:type="pct"/>
            <w:shd w:val="clear" w:color="auto" w:fill="auto"/>
          </w:tcPr>
          <w:p w14:paraId="1F904465" w14:textId="20E9B861" w:rsidR="00ED360C" w:rsidRPr="000B41B7" w:rsidRDefault="00677DD8" w:rsidP="00922A6D">
            <w:pPr>
              <w:pStyle w:val="phtablecellleft"/>
            </w:pPr>
            <w:r w:rsidRPr="000B41B7">
              <w:t>Выб</w:t>
            </w:r>
            <w:r w:rsidR="00061BE2" w:rsidRPr="000B41B7">
              <w:t>о</w:t>
            </w:r>
            <w:r w:rsidRPr="000B41B7">
              <w:t>р значени</w:t>
            </w:r>
            <w:r w:rsidR="00061BE2" w:rsidRPr="000B41B7">
              <w:t>я</w:t>
            </w:r>
            <w:r w:rsidRPr="000B41B7">
              <w:t xml:space="preserve"> из выпадающего списка с помощью кнопки</w:t>
            </w:r>
            <w:r w:rsidR="00061BE2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2EE019B3" wp14:editId="485C8867">
                  <wp:extent cx="228600" cy="228600"/>
                  <wp:effectExtent l="0" t="0" r="0" b="0"/>
                  <wp:docPr id="60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360C" w:rsidRPr="000B41B7">
              <w:t>.</w:t>
            </w:r>
          </w:p>
          <w:p w14:paraId="7C9CA849" w14:textId="77777777" w:rsidR="00ED360C" w:rsidRPr="000B41B7" w:rsidRDefault="00ED360C" w:rsidP="00922A6D">
            <w:pPr>
              <w:pStyle w:val="phtablecellleft"/>
            </w:pPr>
            <w:r w:rsidRPr="000B41B7">
              <w:t>В списке отображаются доступные для выбора наименования зданий.</w:t>
            </w:r>
          </w:p>
          <w:p w14:paraId="20F0F14E" w14:textId="77777777" w:rsidR="00ED360C" w:rsidRPr="000B41B7" w:rsidRDefault="00ED360C" w:rsidP="00922A6D">
            <w:pPr>
              <w:pStyle w:val="phtablecellleft"/>
            </w:pPr>
            <w:r w:rsidRPr="000B41B7">
              <w:t xml:space="preserve">Если </w:t>
            </w:r>
            <w:r w:rsidR="0000537E" w:rsidRPr="000B41B7">
              <w:t>искомое</w:t>
            </w:r>
            <w:r w:rsidRPr="000B41B7">
              <w:t xml:space="preserve"> наименование отсутствует в списке, </w:t>
            </w:r>
            <w:r w:rsidR="00545614">
              <w:br/>
            </w:r>
            <w:r w:rsidRPr="000B41B7">
              <w:t xml:space="preserve">его необходимо добавить в </w:t>
            </w:r>
            <w:r w:rsidR="003252CE" w:rsidRPr="000B41B7">
              <w:t xml:space="preserve">карточке сведений </w:t>
            </w:r>
            <w:r w:rsidR="00545614">
              <w:br/>
            </w:r>
            <w:r w:rsidR="00F159C6" w:rsidRPr="000B41B7">
              <w:t xml:space="preserve">о </w:t>
            </w:r>
            <w:r w:rsidR="003252CE" w:rsidRPr="000B41B7">
              <w:t>медицинской</w:t>
            </w:r>
            <w:r w:rsidRPr="000B41B7">
              <w:t xml:space="preserve"> организации в блоке «Л</w:t>
            </w:r>
            <w:r w:rsidR="0000537E" w:rsidRPr="000B41B7">
              <w:t>ечебно-профилактические здания»</w:t>
            </w:r>
            <w:r w:rsidR="00545614">
              <w:t xml:space="preserve"> (см</w:t>
            </w:r>
            <w:r w:rsidR="00A53A99" w:rsidRPr="000B41B7">
              <w:t>.</w:t>
            </w:r>
            <w:r w:rsidR="00545614">
              <w:t xml:space="preserve"> п.4.2.1.4 настоящего руководства пользователя).</w:t>
            </w:r>
          </w:p>
          <w:p w14:paraId="56660FAE" w14:textId="77777777" w:rsidR="00A53A99" w:rsidRPr="000B41B7" w:rsidRDefault="00A53A99" w:rsidP="00A53A99">
            <w:pPr>
              <w:pStyle w:val="phtablecellleft"/>
            </w:pPr>
            <w:r w:rsidRPr="00CD6BAE">
              <w:rPr>
                <w:b/>
              </w:rPr>
              <w:t>Примечание</w:t>
            </w:r>
            <w:r w:rsidR="007F4B12" w:rsidRPr="00CD6BAE">
              <w:rPr>
                <w:b/>
              </w:rPr>
              <w:t>.</w:t>
            </w:r>
            <w:r w:rsidRPr="000B41B7">
              <w:t xml:space="preserve"> </w:t>
            </w:r>
            <w:r w:rsidR="007F4B12" w:rsidRPr="000B41B7">
              <w:t>В</w:t>
            </w:r>
            <w:r w:rsidRPr="000B41B7">
              <w:t xml:space="preserve"> поле «Здание» </w:t>
            </w:r>
            <w:r w:rsidR="00197147" w:rsidRPr="000B41B7">
              <w:t xml:space="preserve">существует </w:t>
            </w:r>
            <w:r w:rsidRPr="000B41B7">
              <w:t>ограничение на выбор упраздненных зданий. Упраздненное здание может быть выбрано при следующих условиях:</w:t>
            </w:r>
          </w:p>
          <w:p w14:paraId="247477F4" w14:textId="77777777" w:rsidR="00A53A99" w:rsidRPr="000B41B7" w:rsidRDefault="00A53A99" w:rsidP="00A53A99">
            <w:pPr>
              <w:pStyle w:val="phtableitemizedlist1"/>
            </w:pPr>
            <w:r w:rsidRPr="000B41B7">
              <w:lastRenderedPageBreak/>
              <w:t>дата завершения эксплуатации здания должна быть позже даты упразднения</w:t>
            </w:r>
            <w:r w:rsidR="00760B62" w:rsidRPr="000B41B7">
              <w:t xml:space="preserve"> структурного</w:t>
            </w:r>
            <w:r w:rsidRPr="000B41B7">
              <w:t xml:space="preserve"> подразделения;</w:t>
            </w:r>
          </w:p>
          <w:p w14:paraId="232A9B24" w14:textId="77777777" w:rsidR="00A53A99" w:rsidRPr="000B41B7" w:rsidRDefault="00A53A99" w:rsidP="00A53A99">
            <w:pPr>
              <w:pStyle w:val="phtableitemizedlist1"/>
            </w:pPr>
            <w:r w:rsidRPr="000B41B7">
              <w:t>дата завершения эксплуатации здания должна быть позже даты упразднения отделения</w:t>
            </w:r>
            <w:r w:rsidR="00760B62" w:rsidRPr="000B41B7">
              <w:t xml:space="preserve"> стационара</w:t>
            </w:r>
            <w:r w:rsidRPr="000B41B7">
              <w:t>;</w:t>
            </w:r>
          </w:p>
          <w:p w14:paraId="348E8334" w14:textId="77777777" w:rsidR="00A53A99" w:rsidRPr="000B41B7" w:rsidRDefault="00A53A99" w:rsidP="00294666">
            <w:pPr>
              <w:pStyle w:val="phtableitemizedlist1"/>
            </w:pPr>
            <w:r w:rsidRPr="000B41B7">
              <w:t>дата завершения эксплуатации здания не заполнен</w:t>
            </w:r>
            <w:r w:rsidR="00294666" w:rsidRPr="000B41B7">
              <w:t>а</w:t>
            </w:r>
          </w:p>
        </w:tc>
      </w:tr>
      <w:tr w:rsidR="000B41B7" w:rsidRPr="000B41B7" w14:paraId="5F8D7E2E" w14:textId="77777777" w:rsidTr="00BF5F9A">
        <w:tc>
          <w:tcPr>
            <w:tcW w:w="325" w:type="pct"/>
            <w:shd w:val="clear" w:color="auto" w:fill="auto"/>
          </w:tcPr>
          <w:p w14:paraId="38885306" w14:textId="77777777" w:rsidR="00ED360C" w:rsidRPr="000B41B7" w:rsidRDefault="00DF6188" w:rsidP="00922A6D">
            <w:pPr>
              <w:pStyle w:val="phtablecellleft"/>
            </w:pPr>
            <w:r w:rsidRPr="000B41B7">
              <w:lastRenderedPageBreak/>
              <w:t>4</w:t>
            </w:r>
            <w:r w:rsidR="00ED360C" w:rsidRPr="000B41B7">
              <w:t>.2</w:t>
            </w:r>
          </w:p>
        </w:tc>
        <w:tc>
          <w:tcPr>
            <w:tcW w:w="1089" w:type="pct"/>
            <w:shd w:val="clear" w:color="auto" w:fill="auto"/>
          </w:tcPr>
          <w:p w14:paraId="60E5CC31" w14:textId="77777777" w:rsidR="00ED360C" w:rsidRPr="000B41B7" w:rsidRDefault="00ED360C" w:rsidP="00922A6D">
            <w:pPr>
              <w:pStyle w:val="phtablecellleft"/>
            </w:pPr>
            <w:r w:rsidRPr="000B41B7">
              <w:t>Наименование отделения</w:t>
            </w:r>
          </w:p>
        </w:tc>
        <w:tc>
          <w:tcPr>
            <w:tcW w:w="1071" w:type="pct"/>
            <w:shd w:val="clear" w:color="auto" w:fill="auto"/>
          </w:tcPr>
          <w:p w14:paraId="6AD76AC9" w14:textId="77777777" w:rsidR="00ED360C" w:rsidRPr="000B41B7" w:rsidRDefault="00ED360C" w:rsidP="00922A6D">
            <w:pPr>
              <w:pStyle w:val="phtablecellleft"/>
            </w:pPr>
            <w:r w:rsidRPr="000B41B7">
              <w:t>Наименование отделения</w:t>
            </w:r>
          </w:p>
        </w:tc>
        <w:tc>
          <w:tcPr>
            <w:tcW w:w="2514" w:type="pct"/>
            <w:shd w:val="clear" w:color="auto" w:fill="auto"/>
          </w:tcPr>
          <w:p w14:paraId="65288BF1" w14:textId="77777777" w:rsidR="00ED360C" w:rsidRPr="000B41B7" w:rsidRDefault="00ED360C" w:rsidP="00922A6D">
            <w:pPr>
              <w:pStyle w:val="phtablecellleft"/>
            </w:pPr>
            <w:r w:rsidRPr="000B41B7">
              <w:t>Текстовое поле</w:t>
            </w:r>
            <w:r w:rsidR="007C39D9" w:rsidRPr="000B41B7">
              <w:t xml:space="preserve"> для ввода с ограничением до 256</w:t>
            </w:r>
            <w:r w:rsidR="00760B62" w:rsidRPr="000B41B7">
              <w:t>-ти</w:t>
            </w:r>
            <w:r w:rsidR="007C39D9" w:rsidRPr="000B41B7">
              <w:t xml:space="preserve"> символов</w:t>
            </w:r>
          </w:p>
        </w:tc>
      </w:tr>
      <w:tr w:rsidR="000B41B7" w:rsidRPr="000B41B7" w14:paraId="2336E814" w14:textId="77777777" w:rsidTr="00BF5F9A">
        <w:tc>
          <w:tcPr>
            <w:tcW w:w="325" w:type="pct"/>
            <w:shd w:val="clear" w:color="auto" w:fill="auto"/>
          </w:tcPr>
          <w:p w14:paraId="522E9E8D" w14:textId="77777777" w:rsidR="00ED360C" w:rsidRPr="000B41B7" w:rsidRDefault="00DF6188" w:rsidP="00922A6D">
            <w:pPr>
              <w:pStyle w:val="phtablecellleft"/>
            </w:pPr>
            <w:r w:rsidRPr="000B41B7">
              <w:t>4</w:t>
            </w:r>
            <w:r w:rsidR="007C39D9" w:rsidRPr="000B41B7">
              <w:t>.3</w:t>
            </w:r>
          </w:p>
        </w:tc>
        <w:tc>
          <w:tcPr>
            <w:tcW w:w="1089" w:type="pct"/>
            <w:shd w:val="clear" w:color="auto" w:fill="auto"/>
          </w:tcPr>
          <w:p w14:paraId="61855A04" w14:textId="77777777" w:rsidR="00ED360C" w:rsidRPr="000B41B7" w:rsidRDefault="007C39D9" w:rsidP="00922A6D">
            <w:pPr>
              <w:pStyle w:val="phtablecellleft"/>
            </w:pPr>
            <w:r w:rsidRPr="000B41B7">
              <w:t>Тип отделения</w:t>
            </w:r>
          </w:p>
        </w:tc>
        <w:tc>
          <w:tcPr>
            <w:tcW w:w="1071" w:type="pct"/>
            <w:shd w:val="clear" w:color="auto" w:fill="auto"/>
          </w:tcPr>
          <w:p w14:paraId="53DB40A4" w14:textId="77777777" w:rsidR="00ED360C" w:rsidRPr="000B41B7" w:rsidRDefault="007C39D9" w:rsidP="00922A6D">
            <w:pPr>
              <w:pStyle w:val="phtablecellleft"/>
            </w:pPr>
            <w:r w:rsidRPr="000B41B7">
              <w:t>Наименование типа отделения</w:t>
            </w:r>
          </w:p>
        </w:tc>
        <w:tc>
          <w:tcPr>
            <w:tcW w:w="2514" w:type="pct"/>
            <w:shd w:val="clear" w:color="auto" w:fill="auto"/>
          </w:tcPr>
          <w:p w14:paraId="1D4BB0B7" w14:textId="77777777" w:rsidR="007C39D9" w:rsidRPr="000B41B7" w:rsidRDefault="00677DD8" w:rsidP="00922A6D">
            <w:pPr>
              <w:pStyle w:val="phtablecellleft"/>
            </w:pPr>
            <w:r w:rsidRPr="000B41B7">
              <w:t>Выб</w:t>
            </w:r>
            <w:r w:rsidR="00061BE2" w:rsidRPr="000B41B7">
              <w:t>о</w:t>
            </w:r>
            <w:r w:rsidRPr="000B41B7">
              <w:t>р значени</w:t>
            </w:r>
            <w:r w:rsidR="00061BE2" w:rsidRPr="000B41B7">
              <w:t>я</w:t>
            </w:r>
            <w:r w:rsidRPr="000B41B7">
              <w:t xml:space="preserve"> из выпадающего списка </w:t>
            </w:r>
            <w:r w:rsidR="00545614">
              <w:br/>
            </w:r>
            <w:r w:rsidR="0000537E" w:rsidRPr="000B41B7">
              <w:t>с возможностью поиска по наименованию.</w:t>
            </w:r>
          </w:p>
          <w:p w14:paraId="7BC72DD9" w14:textId="77777777" w:rsidR="00A53A99" w:rsidRPr="000B41B7" w:rsidRDefault="00957BF5" w:rsidP="00CC4950">
            <w:pPr>
              <w:pStyle w:val="phtablecellleft"/>
            </w:pPr>
            <w:r w:rsidRPr="000B41B7">
              <w:t>При выборе</w:t>
            </w:r>
            <w:r w:rsidR="008E2EA4" w:rsidRPr="000B41B7">
              <w:t xml:space="preserve"> </w:t>
            </w:r>
            <w:r w:rsidRPr="000B41B7">
              <w:t>значений</w:t>
            </w:r>
            <w:r w:rsidR="008333F8" w:rsidRPr="000B41B7">
              <w:t xml:space="preserve">, для которых </w:t>
            </w:r>
            <w:r w:rsidR="00CC4950" w:rsidRPr="000B41B7">
              <w:t>в справочнике</w:t>
            </w:r>
            <w:r w:rsidR="00CC4950" w:rsidRPr="000B41B7">
              <w:br/>
            </w:r>
            <w:r w:rsidR="000C56E9">
              <w:t>НСИ «</w:t>
            </w:r>
            <w:r w:rsidR="00CC4950" w:rsidRPr="000B41B7">
              <w:t>Перечень отделений (кабинетов) и коек медицинской организации</w:t>
            </w:r>
            <w:r w:rsidR="000C56E9">
              <w:t>»</w:t>
            </w:r>
            <w:r w:rsidR="00CC4950" w:rsidRPr="000B41B7">
              <w:t xml:space="preserve"> </w:t>
            </w:r>
            <w:hyperlink r:id="rId49" w:anchor="!/refbook/1.2.643.5.1.13.13.99.2.228" w:history="1">
              <w:r w:rsidR="00875E30" w:rsidRPr="00CD6BAE">
                <w:rPr>
                  <w:rStyle w:val="a9"/>
                  <w:color w:val="auto"/>
                </w:rPr>
                <w:t>https://nsi.rosminzdrav.ru/#!/refbook/1.2.643.5.1.13.13.99.2.228</w:t>
              </w:r>
            </w:hyperlink>
            <w:r w:rsidR="00CC4950" w:rsidRPr="000B41B7">
              <w:t xml:space="preserve"> </w:t>
            </w:r>
            <w:r w:rsidR="008333F8" w:rsidRPr="000B41B7">
              <w:t>в поле "Признак отсутствия коечного фонда"</w:t>
            </w:r>
            <w:r w:rsidR="00CC4950" w:rsidRPr="000B41B7">
              <w:t xml:space="preserve"> указано значение 1, </w:t>
            </w:r>
            <w:r w:rsidR="008333F8" w:rsidRPr="000B41B7">
              <w:t xml:space="preserve"> </w:t>
            </w:r>
            <w:r w:rsidR="008E2EA4" w:rsidRPr="000B41B7">
              <w:t>снимается обязательность ввода записей для блока «Койки»</w:t>
            </w:r>
          </w:p>
        </w:tc>
      </w:tr>
      <w:tr w:rsidR="000B41B7" w:rsidRPr="000B41B7" w14:paraId="434B42C7" w14:textId="77777777" w:rsidTr="00BF5F9A">
        <w:tc>
          <w:tcPr>
            <w:tcW w:w="325" w:type="pct"/>
            <w:shd w:val="clear" w:color="auto" w:fill="auto"/>
          </w:tcPr>
          <w:p w14:paraId="0C71FFB1" w14:textId="77777777" w:rsidR="00ED360C" w:rsidRPr="000B41B7" w:rsidRDefault="00DF6188" w:rsidP="00922A6D">
            <w:pPr>
              <w:pStyle w:val="phtablecellleft"/>
            </w:pPr>
            <w:r w:rsidRPr="000B41B7">
              <w:t>4</w:t>
            </w:r>
            <w:r w:rsidR="007C39D9" w:rsidRPr="000B41B7">
              <w:t>.4</w:t>
            </w:r>
          </w:p>
        </w:tc>
        <w:tc>
          <w:tcPr>
            <w:tcW w:w="1089" w:type="pct"/>
            <w:shd w:val="clear" w:color="auto" w:fill="auto"/>
          </w:tcPr>
          <w:p w14:paraId="0C6AD42A" w14:textId="77777777" w:rsidR="00ED360C" w:rsidRPr="000B41B7" w:rsidRDefault="007C39D9" w:rsidP="00922A6D">
            <w:pPr>
              <w:pStyle w:val="phtablecellleft"/>
            </w:pPr>
            <w:r w:rsidRPr="000B41B7">
              <w:t>Койки</w:t>
            </w:r>
          </w:p>
        </w:tc>
        <w:tc>
          <w:tcPr>
            <w:tcW w:w="1071" w:type="pct"/>
            <w:shd w:val="clear" w:color="auto" w:fill="auto"/>
          </w:tcPr>
          <w:p w14:paraId="7959FED6" w14:textId="77777777" w:rsidR="00ED360C" w:rsidRPr="000B41B7" w:rsidRDefault="007C39D9" w:rsidP="00922A6D">
            <w:pPr>
              <w:pStyle w:val="phtablecellleft"/>
            </w:pPr>
            <w:r w:rsidRPr="000B41B7">
              <w:t xml:space="preserve">Информация о койках в </w:t>
            </w:r>
            <w:r w:rsidR="0000537E" w:rsidRPr="000B41B7">
              <w:t>отделении стационарного подразделения</w:t>
            </w:r>
          </w:p>
        </w:tc>
        <w:tc>
          <w:tcPr>
            <w:tcW w:w="2514" w:type="pct"/>
            <w:shd w:val="clear" w:color="auto" w:fill="auto"/>
          </w:tcPr>
          <w:p w14:paraId="0C923EB2" w14:textId="517ECFDA" w:rsidR="00ED360C" w:rsidRPr="000B41B7" w:rsidRDefault="007C39D9" w:rsidP="00922A6D">
            <w:pPr>
              <w:pStyle w:val="phtablecellleft"/>
            </w:pPr>
            <w:r w:rsidRPr="000B41B7">
              <w:t xml:space="preserve">Для добавления информации о койках </w:t>
            </w:r>
            <w:r w:rsidR="00F62F6C" w:rsidRPr="000B41B7">
              <w:t xml:space="preserve">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6646B9D9" wp14:editId="38EC04BE">
                  <wp:extent cx="276225" cy="219075"/>
                  <wp:effectExtent l="0" t="0" r="0" b="0"/>
                  <wp:docPr id="6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>, в появившейся форме</w:t>
            </w:r>
            <w:r w:rsidR="00F62F6C" w:rsidRPr="000B41B7">
              <w:t xml:space="preserve"> необходимо</w:t>
            </w:r>
            <w:r w:rsidRPr="000B41B7">
              <w:t xml:space="preserve"> заполнит</w:t>
            </w:r>
            <w:r w:rsidR="00F62F6C" w:rsidRPr="000B41B7">
              <w:t>ь</w:t>
            </w:r>
            <w:r w:rsidRPr="000B41B7">
              <w:t xml:space="preserve"> поля «Профиль койки» </w:t>
            </w:r>
            <w:r w:rsidR="000C56E9">
              <w:br/>
            </w:r>
            <w:r w:rsidRPr="000B41B7">
              <w:t>и «Количество коек»</w:t>
            </w:r>
            <w:r w:rsidR="00F158CD" w:rsidRPr="000B41B7">
              <w:t>.</w:t>
            </w:r>
            <w:r w:rsidR="005A5ED3" w:rsidRPr="000B41B7">
              <w:t xml:space="preserve"> </w:t>
            </w:r>
            <w:r w:rsidR="00F158CD" w:rsidRPr="000B41B7">
              <w:t xml:space="preserve">Описание полей табличной части приведено в </w:t>
            </w:r>
            <w:r w:rsidR="005A5ED3" w:rsidRPr="000B41B7">
              <w:t>пп.</w:t>
            </w:r>
            <w:r w:rsidR="006C697C">
              <w:t>4</w:t>
            </w:r>
            <w:r w:rsidR="005A5ED3" w:rsidRPr="000B41B7">
              <w:t xml:space="preserve">.4.1 – </w:t>
            </w:r>
            <w:r w:rsidR="006C697C">
              <w:t>4</w:t>
            </w:r>
            <w:r w:rsidR="005A5ED3" w:rsidRPr="000B41B7">
              <w:t>.4.2</w:t>
            </w:r>
            <w:r w:rsidR="006C697C">
              <w:t xml:space="preserve"> настоящей </w:t>
            </w:r>
            <w:r w:rsidR="003E494B">
              <w:t>таблицы</w:t>
            </w:r>
            <w:r w:rsidR="006C697C">
              <w:t>.</w:t>
            </w:r>
          </w:p>
          <w:p w14:paraId="617BFC51" w14:textId="77777777" w:rsidR="00BB63F7" w:rsidRPr="000B41B7" w:rsidRDefault="00BB63F7" w:rsidP="00BB63F7">
            <w:pPr>
              <w:pStyle w:val="phtablecellleft"/>
            </w:pPr>
            <w:r w:rsidRPr="000B41B7">
              <w:t xml:space="preserve">Кнопка «Создать» инициирует сохранение введенных данных и закрытие окна создания койки. </w:t>
            </w:r>
          </w:p>
          <w:p w14:paraId="6C8B9E78" w14:textId="77777777" w:rsidR="00412084" w:rsidRPr="000B41B7" w:rsidRDefault="00BB63F7" w:rsidP="00BB63F7">
            <w:pPr>
              <w:pStyle w:val="phtablecellleft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3BE2D2D6" w14:textId="77777777" w:rsidTr="00BF5F9A">
        <w:tc>
          <w:tcPr>
            <w:tcW w:w="325" w:type="pct"/>
            <w:shd w:val="clear" w:color="auto" w:fill="auto"/>
          </w:tcPr>
          <w:p w14:paraId="394D9666" w14:textId="77777777" w:rsidR="007C39D9" w:rsidRPr="000B41B7" w:rsidRDefault="00DF6188" w:rsidP="00922A6D">
            <w:pPr>
              <w:pStyle w:val="phtablecellleft"/>
            </w:pPr>
            <w:r w:rsidRPr="000B41B7">
              <w:t>4</w:t>
            </w:r>
            <w:r w:rsidR="007C39D9" w:rsidRPr="000B41B7">
              <w:t>.4.1</w:t>
            </w:r>
          </w:p>
        </w:tc>
        <w:tc>
          <w:tcPr>
            <w:tcW w:w="1089" w:type="pct"/>
            <w:shd w:val="clear" w:color="auto" w:fill="auto"/>
          </w:tcPr>
          <w:p w14:paraId="708F932E" w14:textId="77777777" w:rsidR="007C39D9" w:rsidRPr="000B41B7" w:rsidRDefault="007C39D9" w:rsidP="00922A6D">
            <w:pPr>
              <w:pStyle w:val="phtablecellleft"/>
            </w:pPr>
            <w:r w:rsidRPr="000B41B7">
              <w:t>Профиль койки</w:t>
            </w:r>
          </w:p>
        </w:tc>
        <w:tc>
          <w:tcPr>
            <w:tcW w:w="1071" w:type="pct"/>
            <w:shd w:val="clear" w:color="auto" w:fill="auto"/>
          </w:tcPr>
          <w:p w14:paraId="4F0E3A87" w14:textId="77777777" w:rsidR="007C39D9" w:rsidRPr="000B41B7" w:rsidRDefault="007C39D9" w:rsidP="00922A6D">
            <w:pPr>
              <w:pStyle w:val="phtablecellleft"/>
            </w:pPr>
            <w:r w:rsidRPr="000B41B7">
              <w:t>Профиль койки</w:t>
            </w:r>
          </w:p>
        </w:tc>
        <w:tc>
          <w:tcPr>
            <w:tcW w:w="2514" w:type="pct"/>
            <w:shd w:val="clear" w:color="auto" w:fill="auto"/>
          </w:tcPr>
          <w:p w14:paraId="6FE83FC1" w14:textId="27DECCF9" w:rsidR="007C39D9" w:rsidRPr="000B41B7" w:rsidRDefault="00677DD8" w:rsidP="00061BE2">
            <w:pPr>
              <w:pStyle w:val="phtablecellleft"/>
            </w:pPr>
            <w:r w:rsidRPr="000B41B7">
              <w:t>Выб</w:t>
            </w:r>
            <w:r w:rsidR="00061BE2" w:rsidRPr="000B41B7">
              <w:t>о</w:t>
            </w:r>
            <w:r w:rsidRPr="000B41B7">
              <w:t>р значени</w:t>
            </w:r>
            <w:r w:rsidR="00061BE2" w:rsidRPr="000B41B7">
              <w:t>я</w:t>
            </w:r>
            <w:r w:rsidRPr="000B41B7">
              <w:t xml:space="preserve"> из выпадающего списка с помощью кнопки</w:t>
            </w:r>
            <w:r w:rsidR="00061BE2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4254A129" wp14:editId="63A7651C">
                  <wp:extent cx="228600" cy="228600"/>
                  <wp:effectExtent l="0" t="0" r="0" b="0"/>
                  <wp:docPr id="62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30AB5656" w14:textId="77777777" w:rsidTr="00BF5F9A">
        <w:tc>
          <w:tcPr>
            <w:tcW w:w="325" w:type="pct"/>
            <w:shd w:val="clear" w:color="auto" w:fill="auto"/>
          </w:tcPr>
          <w:p w14:paraId="07BF422C" w14:textId="77777777" w:rsidR="007C39D9" w:rsidRPr="000B41B7" w:rsidRDefault="00DF6188" w:rsidP="00922A6D">
            <w:pPr>
              <w:pStyle w:val="phtablecellleft"/>
            </w:pPr>
            <w:r w:rsidRPr="000B41B7">
              <w:t>4</w:t>
            </w:r>
            <w:r w:rsidR="00412084" w:rsidRPr="000B41B7">
              <w:t>.4.2</w:t>
            </w:r>
          </w:p>
        </w:tc>
        <w:tc>
          <w:tcPr>
            <w:tcW w:w="1089" w:type="pct"/>
            <w:shd w:val="clear" w:color="auto" w:fill="auto"/>
          </w:tcPr>
          <w:p w14:paraId="4F5A5113" w14:textId="77777777" w:rsidR="007C39D9" w:rsidRPr="000B41B7" w:rsidRDefault="00412084" w:rsidP="00922A6D">
            <w:pPr>
              <w:pStyle w:val="phtablecellleft"/>
            </w:pPr>
            <w:r w:rsidRPr="000B41B7">
              <w:t>Количество коек</w:t>
            </w:r>
          </w:p>
        </w:tc>
        <w:tc>
          <w:tcPr>
            <w:tcW w:w="1071" w:type="pct"/>
            <w:shd w:val="clear" w:color="auto" w:fill="auto"/>
          </w:tcPr>
          <w:p w14:paraId="56E51D7E" w14:textId="77777777" w:rsidR="007C39D9" w:rsidRPr="000B41B7" w:rsidRDefault="00412084" w:rsidP="00922A6D">
            <w:pPr>
              <w:pStyle w:val="phtablecellleft"/>
            </w:pPr>
            <w:r w:rsidRPr="000B41B7">
              <w:t>Количество коек</w:t>
            </w:r>
            <w:r w:rsidR="00C10E6F" w:rsidRPr="000B41B7">
              <w:t xml:space="preserve"> указанного профиля</w:t>
            </w:r>
          </w:p>
        </w:tc>
        <w:tc>
          <w:tcPr>
            <w:tcW w:w="2514" w:type="pct"/>
            <w:shd w:val="clear" w:color="auto" w:fill="auto"/>
          </w:tcPr>
          <w:p w14:paraId="2EA95194" w14:textId="77777777" w:rsidR="007C39D9" w:rsidRPr="000B41B7" w:rsidRDefault="00412084" w:rsidP="00922A6D">
            <w:pPr>
              <w:pStyle w:val="phtablecellleft"/>
            </w:pPr>
            <w:r w:rsidRPr="000B41B7">
              <w:t>Числовое поле для ввода с ограничением до 3</w:t>
            </w:r>
            <w:r w:rsidR="00EF736B" w:rsidRPr="000B41B7">
              <w:t>-х</w:t>
            </w:r>
            <w:r w:rsidRPr="000B41B7">
              <w:t xml:space="preserve"> символов</w:t>
            </w:r>
          </w:p>
        </w:tc>
      </w:tr>
      <w:tr w:rsidR="000B41B7" w:rsidRPr="000B41B7" w14:paraId="30B1264D" w14:textId="77777777" w:rsidTr="00BF5F9A">
        <w:tc>
          <w:tcPr>
            <w:tcW w:w="325" w:type="pct"/>
            <w:shd w:val="clear" w:color="auto" w:fill="auto"/>
          </w:tcPr>
          <w:p w14:paraId="381BE43B" w14:textId="77777777" w:rsidR="008F49AC" w:rsidRPr="000B41B7" w:rsidRDefault="00DF6188" w:rsidP="00922A6D">
            <w:pPr>
              <w:pStyle w:val="phtablecellleft"/>
            </w:pPr>
            <w:r w:rsidRPr="000B41B7">
              <w:t>4</w:t>
            </w:r>
            <w:r w:rsidR="000211A1" w:rsidRPr="000B41B7">
              <w:t>.5</w:t>
            </w:r>
          </w:p>
        </w:tc>
        <w:tc>
          <w:tcPr>
            <w:tcW w:w="1089" w:type="pct"/>
            <w:shd w:val="clear" w:color="auto" w:fill="auto"/>
          </w:tcPr>
          <w:p w14:paraId="210F6DBF" w14:textId="77777777" w:rsidR="008F49AC" w:rsidRPr="000B41B7" w:rsidRDefault="00C050FE" w:rsidP="00922A6D">
            <w:pPr>
              <w:pStyle w:val="phtablecellleft"/>
            </w:pPr>
            <w:r w:rsidRPr="000B41B7">
              <w:t>Дата упразднения</w:t>
            </w:r>
          </w:p>
        </w:tc>
        <w:tc>
          <w:tcPr>
            <w:tcW w:w="1071" w:type="pct"/>
            <w:shd w:val="clear" w:color="auto" w:fill="auto"/>
          </w:tcPr>
          <w:p w14:paraId="67F208B5" w14:textId="77777777" w:rsidR="008F49AC" w:rsidRPr="000B41B7" w:rsidRDefault="00C050FE" w:rsidP="00922A6D">
            <w:pPr>
              <w:pStyle w:val="phtablecellleft"/>
            </w:pPr>
            <w:r w:rsidRPr="000B41B7">
              <w:t>Дата прекращения функционирования отделения</w:t>
            </w:r>
          </w:p>
        </w:tc>
        <w:tc>
          <w:tcPr>
            <w:tcW w:w="2514" w:type="pct"/>
            <w:shd w:val="clear" w:color="auto" w:fill="auto"/>
          </w:tcPr>
          <w:p w14:paraId="4B44FD2B" w14:textId="77777777" w:rsidR="008F49AC" w:rsidRPr="000B41B7" w:rsidRDefault="00C050FE" w:rsidP="00922A6D">
            <w:pPr>
              <w:pStyle w:val="phtablecellleft"/>
            </w:pPr>
            <w:r w:rsidRPr="000B41B7">
              <w:t>Выбор значения из календаря</w:t>
            </w:r>
          </w:p>
        </w:tc>
      </w:tr>
    </w:tbl>
    <w:p w14:paraId="17171CFC" w14:textId="77777777" w:rsidR="000C56E9" w:rsidRDefault="00E62916" w:rsidP="00E62916">
      <w:pPr>
        <w:pStyle w:val="phnormal"/>
      </w:pPr>
      <w:r w:rsidRPr="000B41B7">
        <w:t>Для сохранения внесенных данных</w:t>
      </w:r>
      <w:r w:rsidR="00F62F6C" w:rsidRPr="000B41B7">
        <w:t xml:space="preserve"> необходимо нажать</w:t>
      </w:r>
      <w:r w:rsidRPr="000B41B7">
        <w:t xml:space="preserve"> на кнопку «Создать». </w:t>
      </w:r>
      <w:r w:rsidR="006C697C">
        <w:br/>
      </w:r>
      <w:r w:rsidRPr="000B41B7">
        <w:t xml:space="preserve">Окно </w:t>
      </w:r>
      <w:r w:rsidR="000C353E" w:rsidRPr="000B41B7">
        <w:t>создания структурного подразделения закроется</w:t>
      </w:r>
      <w:r w:rsidRPr="000B41B7">
        <w:t xml:space="preserve">, внесенные данные отобразятся </w:t>
      </w:r>
      <w:r w:rsidR="006C697C">
        <w:br/>
      </w:r>
      <w:r w:rsidRPr="000B41B7">
        <w:t xml:space="preserve">в </w:t>
      </w:r>
      <w:r w:rsidR="00760B62" w:rsidRPr="000B41B7">
        <w:t>блоке</w:t>
      </w:r>
      <w:r w:rsidRPr="000B41B7">
        <w:t xml:space="preserve"> «Структурные подразделения».</w:t>
      </w:r>
      <w:r w:rsidR="003941B3">
        <w:t xml:space="preserve"> </w:t>
      </w:r>
    </w:p>
    <w:p w14:paraId="6CBFAE2F" w14:textId="77777777" w:rsidR="00E62916" w:rsidRPr="000B41B7" w:rsidRDefault="00E62916" w:rsidP="00E62916">
      <w:pPr>
        <w:pStyle w:val="phnormal"/>
      </w:pPr>
      <w:r w:rsidRPr="000B41B7">
        <w:t>Нажатие кнопки «Отменить» инициирует закрытие окна без сохранения изменений.</w:t>
      </w:r>
    </w:p>
    <w:p w14:paraId="108A3B96" w14:textId="1B610A50" w:rsidR="006065BB" w:rsidRPr="000B41B7" w:rsidRDefault="006065BB" w:rsidP="0082245B">
      <w:pPr>
        <w:pStyle w:val="5"/>
        <w:tabs>
          <w:tab w:val="clear" w:pos="1985"/>
          <w:tab w:val="num" w:pos="993"/>
        </w:tabs>
        <w:ind w:left="0"/>
      </w:pPr>
      <w:r w:rsidRPr="000B41B7">
        <w:lastRenderedPageBreak/>
        <w:t xml:space="preserve">Лабораторно-диагностическое или </w:t>
      </w:r>
      <w:r w:rsidR="00D50330">
        <w:t>и</w:t>
      </w:r>
      <w:r w:rsidRPr="000B41B7">
        <w:t>нструментально-диагностическое подразделение</w:t>
      </w:r>
    </w:p>
    <w:p w14:paraId="221C9C5F" w14:textId="77777777" w:rsidR="00116258" w:rsidRPr="000B41B7" w:rsidRDefault="00BD1886" w:rsidP="00196C2F">
      <w:pPr>
        <w:pStyle w:val="phnormal"/>
      </w:pPr>
      <w:r w:rsidRPr="000B41B7">
        <w:t>При выборе значени</w:t>
      </w:r>
      <w:r w:rsidR="00B56285" w:rsidRPr="000B41B7">
        <w:t>й</w:t>
      </w:r>
      <w:r w:rsidRPr="000B41B7">
        <w:t xml:space="preserve"> «Лабораторно-диагностический»</w:t>
      </w:r>
      <w:r w:rsidR="00B56285" w:rsidRPr="000B41B7">
        <w:t xml:space="preserve"> или «Инструментально-диагностический»</w:t>
      </w:r>
      <w:r w:rsidRPr="000B41B7">
        <w:t xml:space="preserve"> в поле «Тип подразделения» форма ввода сведений о структурном подразделении имеет вид</w:t>
      </w:r>
      <w:r w:rsidR="006E5711" w:rsidRPr="000B41B7">
        <w:t xml:space="preserve">, представленный на </w:t>
      </w:r>
      <w:r w:rsidR="00196C2F" w:rsidRPr="000B41B7">
        <w:t>р</w:t>
      </w:r>
      <w:r w:rsidR="006E5711" w:rsidRPr="000B41B7">
        <w:t xml:space="preserve">исунке </w:t>
      </w:r>
      <w:r w:rsidR="00196C2F" w:rsidRPr="000B41B7">
        <w:t>(</w:t>
      </w:r>
      <w:r w:rsidR="00445B65" w:rsidRPr="000B41B7">
        <w:fldChar w:fldCharType="begin"/>
      </w:r>
      <w:r w:rsidR="00196C2F" w:rsidRPr="000B41B7">
        <w:instrText xml:space="preserve"> REF _Ref531948444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24</w:t>
      </w:r>
      <w:r w:rsidR="00445B65" w:rsidRPr="000B41B7">
        <w:fldChar w:fldCharType="end"/>
      </w:r>
      <w:r w:rsidR="00196C2F" w:rsidRPr="000B41B7">
        <w:t>)</w:t>
      </w:r>
      <w:r w:rsidR="006E5711" w:rsidRPr="000B41B7">
        <w:t>.</w:t>
      </w:r>
    </w:p>
    <w:p w14:paraId="3EA7A8CD" w14:textId="0B14F654" w:rsidR="00196C2F" w:rsidRPr="000B41B7" w:rsidRDefault="000151AA" w:rsidP="002830AD">
      <w:pPr>
        <w:pStyle w:val="phfigure"/>
      </w:pPr>
      <w:r>
        <w:rPr>
          <w:noProof/>
        </w:rPr>
        <w:drawing>
          <wp:inline distT="0" distB="0" distL="0" distR="0" wp14:anchorId="43B767E1" wp14:editId="722B8833">
            <wp:extent cx="5648325" cy="4581525"/>
            <wp:effectExtent l="0" t="0" r="0" b="0"/>
            <wp:docPr id="63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39478" w14:textId="77777777" w:rsidR="001A3E55" w:rsidRPr="000B41B7" w:rsidRDefault="00196C2F" w:rsidP="001D2B9B">
      <w:pPr>
        <w:pStyle w:val="phfiguretitle"/>
      </w:pPr>
      <w:bookmarkStart w:id="130" w:name="_Ref531948444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24</w:t>
      </w:r>
      <w:r w:rsidR="00445B65" w:rsidRPr="000B41B7">
        <w:rPr>
          <w:noProof/>
        </w:rPr>
        <w:fldChar w:fldCharType="end"/>
      </w:r>
      <w:bookmarkEnd w:id="130"/>
      <w:r w:rsidRPr="000B41B7">
        <w:t xml:space="preserve"> – Форма ввода сведений при выборе значения типа </w:t>
      </w:r>
      <w:r w:rsidR="000C56E9">
        <w:t xml:space="preserve">структурного </w:t>
      </w:r>
      <w:r w:rsidRPr="000B41B7">
        <w:t>подразделения «Лабораторно-диагностический»</w:t>
      </w:r>
      <w:r w:rsidR="000C56E9">
        <w:t xml:space="preserve"> </w:t>
      </w:r>
      <w:r w:rsidRPr="000B41B7">
        <w:t>(«Инструментально-диагностический»)</w:t>
      </w:r>
    </w:p>
    <w:p w14:paraId="334282AB" w14:textId="7C8324AD" w:rsidR="008D03A8" w:rsidRDefault="009A368D" w:rsidP="00A43444">
      <w:pPr>
        <w:pStyle w:val="phnormal"/>
      </w:pPr>
      <w:r w:rsidRPr="000B41B7">
        <w:t xml:space="preserve">Для </w:t>
      </w:r>
      <w:r w:rsidR="00D6503D" w:rsidRPr="000B41B7">
        <w:t xml:space="preserve">добавления дополнительной информации о врачебных кабинетах </w:t>
      </w:r>
      <w:r w:rsidR="00F62F6C" w:rsidRPr="000B41B7">
        <w:t xml:space="preserve">необходимо </w:t>
      </w:r>
      <w:r w:rsidR="00D6503D" w:rsidRPr="000B41B7">
        <w:t>наж</w:t>
      </w:r>
      <w:r w:rsidR="00F62F6C" w:rsidRPr="000B41B7">
        <w:t>ать</w:t>
      </w:r>
      <w:r w:rsidR="00D6503D" w:rsidRPr="000B41B7">
        <w:t xml:space="preserve"> на кнопку </w:t>
      </w:r>
      <w:r w:rsidR="000151AA">
        <w:rPr>
          <w:i/>
          <w:noProof/>
        </w:rPr>
        <w:drawing>
          <wp:inline distT="0" distB="0" distL="0" distR="0" wp14:anchorId="6E18EF3D" wp14:editId="351EDFF9">
            <wp:extent cx="276225" cy="219075"/>
            <wp:effectExtent l="0" t="0" r="0" b="0"/>
            <wp:docPr id="6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03D" w:rsidRPr="000B41B7">
        <w:t xml:space="preserve">. </w:t>
      </w:r>
    </w:p>
    <w:p w14:paraId="41638AD2" w14:textId="7D835AE2" w:rsidR="00B97AC5" w:rsidRPr="000B41B7" w:rsidRDefault="00D6503D" w:rsidP="00A43444">
      <w:pPr>
        <w:pStyle w:val="phnormal"/>
      </w:pPr>
      <w:r w:rsidRPr="000B41B7">
        <w:t>Поля, отмеченные знаком «*» («звездочка»), обязательны для заполнения.</w:t>
      </w:r>
      <w:r w:rsidR="00B97AC5" w:rsidRPr="000B41B7">
        <w:t xml:space="preserve"> </w:t>
      </w:r>
    </w:p>
    <w:p w14:paraId="22D18237" w14:textId="47950A43" w:rsidR="00775FEF" w:rsidRPr="000B41B7" w:rsidRDefault="00775FEF" w:rsidP="00A43444">
      <w:pPr>
        <w:pStyle w:val="phnormal"/>
      </w:pPr>
      <w:r w:rsidRPr="000B41B7">
        <w:t>Описание дополнительных полей</w:t>
      </w:r>
      <w:r w:rsidR="00783642" w:rsidRPr="000B41B7">
        <w:t xml:space="preserve">, </w:t>
      </w:r>
      <w:r w:rsidR="008D0572" w:rsidRPr="000B41B7">
        <w:t xml:space="preserve">доступных </w:t>
      </w:r>
      <w:r w:rsidRPr="000B41B7">
        <w:t xml:space="preserve">при выборе значений типа </w:t>
      </w:r>
      <w:r w:rsidR="008D03A8" w:rsidRPr="008D03A8">
        <w:t xml:space="preserve">структурного </w:t>
      </w:r>
      <w:r w:rsidRPr="000B41B7">
        <w:t>подразделения «Лабораторно-диагностический» или «Инструментально-диагностический»</w:t>
      </w:r>
      <w:r w:rsidR="00783642" w:rsidRPr="000B41B7">
        <w:t>,</w:t>
      </w:r>
      <w:r w:rsidRPr="000B41B7">
        <w:t xml:space="preserve"> представлено в </w:t>
      </w:r>
      <w:r w:rsidR="00A43444" w:rsidRPr="000B41B7">
        <w:t>таблице (</w:t>
      </w:r>
      <w:r w:rsidR="00FE7396" w:rsidRPr="000B41B7">
        <w:fldChar w:fldCharType="begin"/>
      </w:r>
      <w:r w:rsidR="00FE7396" w:rsidRPr="000B41B7">
        <w:instrText xml:space="preserve"> REF _Ref513553139 \h  \* MERGEFORMAT </w:instrText>
      </w:r>
      <w:r w:rsidR="00FE7396" w:rsidRPr="000B41B7">
        <w:fldChar w:fldCharType="separate"/>
      </w:r>
      <w:r w:rsidR="00E10E0C" w:rsidRPr="000B41B7">
        <w:t>Таблица 9</w:t>
      </w:r>
      <w:r w:rsidR="00FE7396" w:rsidRPr="000B41B7">
        <w:fldChar w:fldCharType="end"/>
      </w:r>
      <w:r w:rsidR="00A43444" w:rsidRPr="000B41B7">
        <w:t>)</w:t>
      </w:r>
      <w:r w:rsidRPr="000B41B7">
        <w:t>.</w:t>
      </w:r>
    </w:p>
    <w:p w14:paraId="5A7D4F58" w14:textId="77777777" w:rsidR="009A368D" w:rsidRPr="000B41B7" w:rsidRDefault="00F06917" w:rsidP="00A43444">
      <w:pPr>
        <w:pStyle w:val="phnormal"/>
      </w:pPr>
      <w:r w:rsidRPr="000B41B7">
        <w:t>При попытке сохранить данные</w:t>
      </w:r>
      <w:r w:rsidR="00760B62" w:rsidRPr="000B41B7">
        <w:t xml:space="preserve">, </w:t>
      </w:r>
      <w:r w:rsidRPr="000B41B7">
        <w:t xml:space="preserve">не заполнив обязательные поля, Подсистема выдаст предупреждающие сообщения с указанием, какие из обязательных полей </w:t>
      </w:r>
      <w:r w:rsidR="006C697C">
        <w:br/>
      </w:r>
      <w:r w:rsidRPr="000B41B7">
        <w:t xml:space="preserve">не заполнены </w:t>
      </w:r>
      <w:r w:rsidR="00B97AC5" w:rsidRPr="000B41B7">
        <w:t>(</w:t>
      </w:r>
      <w:r w:rsidR="00445B65" w:rsidRPr="000B41B7">
        <w:fldChar w:fldCharType="begin"/>
      </w:r>
      <w:r w:rsidR="00A43444" w:rsidRPr="000B41B7">
        <w:instrText xml:space="preserve"> REF _Ref531945865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19</w:t>
      </w:r>
      <w:r w:rsidR="00445B65" w:rsidRPr="000B41B7">
        <w:fldChar w:fldCharType="end"/>
      </w:r>
      <w:r w:rsidR="00B97AC5" w:rsidRPr="000B41B7">
        <w:t>).</w:t>
      </w:r>
    </w:p>
    <w:p w14:paraId="1459DB3B" w14:textId="77777777" w:rsidR="00920C25" w:rsidRPr="000B41B7" w:rsidRDefault="00920C25" w:rsidP="00843EF6">
      <w:bookmarkStart w:id="131" w:name="_Ref513553139"/>
      <w:r w:rsidRPr="000B41B7">
        <w:lastRenderedPageBreak/>
        <w:t xml:space="preserve">Таблица 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9</w:t>
      </w:r>
      <w:r w:rsidR="00445B65" w:rsidRPr="000B41B7">
        <w:rPr>
          <w:noProof/>
        </w:rPr>
        <w:fldChar w:fldCharType="end"/>
      </w:r>
      <w:bookmarkEnd w:id="131"/>
      <w:r w:rsidRPr="000B41B7">
        <w:t xml:space="preserve"> – Описание полей при добавлении информации о врачебных кабинетах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2353"/>
        <w:gridCol w:w="2906"/>
        <w:gridCol w:w="3426"/>
      </w:tblGrid>
      <w:tr w:rsidR="000B41B7" w:rsidRPr="000B41B7" w14:paraId="50F7E0A8" w14:textId="77777777" w:rsidTr="00AD5CB9">
        <w:trPr>
          <w:tblHeader/>
        </w:trPr>
        <w:tc>
          <w:tcPr>
            <w:tcW w:w="353" w:type="pct"/>
            <w:shd w:val="clear" w:color="auto" w:fill="auto"/>
            <w:vAlign w:val="center"/>
          </w:tcPr>
          <w:p w14:paraId="563C2E5D" w14:textId="2346CC57" w:rsidR="00D6503D" w:rsidRPr="000B41B7" w:rsidRDefault="00D6503D" w:rsidP="00AD5CB9">
            <w:pPr>
              <w:pStyle w:val="phtablecolcaption"/>
              <w:spacing w:before="0" w:after="0"/>
            </w:pPr>
            <w:r w:rsidRPr="000B41B7">
              <w:t>№</w:t>
            </w:r>
            <w:r w:rsidR="00AD5CB9">
              <w:t xml:space="preserve"> п/п</w:t>
            </w:r>
          </w:p>
        </w:tc>
        <w:tc>
          <w:tcPr>
            <w:tcW w:w="1259" w:type="pct"/>
            <w:shd w:val="clear" w:color="auto" w:fill="auto"/>
            <w:vAlign w:val="center"/>
          </w:tcPr>
          <w:p w14:paraId="5DCB8E02" w14:textId="77777777" w:rsidR="00D6503D" w:rsidRPr="000B41B7" w:rsidRDefault="00D6503D" w:rsidP="00AD5CB9">
            <w:pPr>
              <w:pStyle w:val="phtablecolcaption"/>
              <w:spacing w:before="0" w:after="0"/>
            </w:pPr>
            <w:r w:rsidRPr="000B41B7">
              <w:t>Наименование поля</w:t>
            </w:r>
          </w:p>
        </w:tc>
        <w:tc>
          <w:tcPr>
            <w:tcW w:w="1555" w:type="pct"/>
            <w:shd w:val="clear" w:color="auto" w:fill="auto"/>
            <w:vAlign w:val="center"/>
          </w:tcPr>
          <w:p w14:paraId="6513D5F7" w14:textId="77777777" w:rsidR="00D6503D" w:rsidRPr="000B41B7" w:rsidRDefault="00D6503D" w:rsidP="00AD5CB9">
            <w:pPr>
              <w:pStyle w:val="phtablecolcaption"/>
              <w:spacing w:before="0" w:after="0"/>
            </w:pPr>
            <w:r w:rsidRPr="000B41B7">
              <w:t>Описание</w:t>
            </w:r>
          </w:p>
        </w:tc>
        <w:tc>
          <w:tcPr>
            <w:tcW w:w="1833" w:type="pct"/>
            <w:shd w:val="clear" w:color="auto" w:fill="auto"/>
            <w:vAlign w:val="center"/>
          </w:tcPr>
          <w:p w14:paraId="45044C82" w14:textId="77777777" w:rsidR="00D6503D" w:rsidRPr="000B41B7" w:rsidRDefault="00D6503D" w:rsidP="00AD5CB9">
            <w:pPr>
              <w:pStyle w:val="phtablecolcaption"/>
              <w:spacing w:before="0" w:after="0"/>
            </w:pPr>
            <w:r w:rsidRPr="000B41B7">
              <w:t>Вид, способ ввода</w:t>
            </w:r>
          </w:p>
        </w:tc>
      </w:tr>
      <w:tr w:rsidR="000B41B7" w:rsidRPr="000B41B7" w14:paraId="2C532977" w14:textId="77777777" w:rsidTr="00CD6BAE">
        <w:tc>
          <w:tcPr>
            <w:tcW w:w="353" w:type="pct"/>
            <w:shd w:val="clear" w:color="auto" w:fill="auto"/>
          </w:tcPr>
          <w:p w14:paraId="5072672B" w14:textId="77777777" w:rsidR="00D6503D" w:rsidRPr="000B41B7" w:rsidRDefault="00D6503D" w:rsidP="00A43444">
            <w:pPr>
              <w:pStyle w:val="phtablecellleft"/>
            </w:pPr>
            <w:r w:rsidRPr="000B41B7">
              <w:t>1</w:t>
            </w:r>
          </w:p>
        </w:tc>
        <w:tc>
          <w:tcPr>
            <w:tcW w:w="1259" w:type="pct"/>
            <w:shd w:val="clear" w:color="auto" w:fill="auto"/>
          </w:tcPr>
          <w:p w14:paraId="4FECCA2A" w14:textId="77777777" w:rsidR="00D6503D" w:rsidRPr="000B41B7" w:rsidRDefault="001A3E55" w:rsidP="00A43444">
            <w:pPr>
              <w:pStyle w:val="phtablecellleft"/>
            </w:pPr>
            <w:r w:rsidRPr="000B41B7">
              <w:t>Здание</w:t>
            </w:r>
          </w:p>
        </w:tc>
        <w:tc>
          <w:tcPr>
            <w:tcW w:w="1555" w:type="pct"/>
            <w:shd w:val="clear" w:color="auto" w:fill="auto"/>
          </w:tcPr>
          <w:p w14:paraId="4A149C87" w14:textId="77777777" w:rsidR="00D6503D" w:rsidRPr="000B41B7" w:rsidRDefault="00D6503D" w:rsidP="00A43444">
            <w:pPr>
              <w:pStyle w:val="phtablecellleft"/>
            </w:pPr>
            <w:r w:rsidRPr="000B41B7">
              <w:t>Наименование здания</w:t>
            </w:r>
          </w:p>
        </w:tc>
        <w:tc>
          <w:tcPr>
            <w:tcW w:w="1833" w:type="pct"/>
            <w:shd w:val="clear" w:color="auto" w:fill="auto"/>
          </w:tcPr>
          <w:p w14:paraId="13C5B6C5" w14:textId="37B26880" w:rsidR="00D6503D" w:rsidRPr="000B41B7" w:rsidRDefault="00677DD8" w:rsidP="00A43444">
            <w:pPr>
              <w:pStyle w:val="phtablecellleft"/>
            </w:pPr>
            <w:r w:rsidRPr="000B41B7">
              <w:t>Выб</w:t>
            </w:r>
            <w:r w:rsidR="007A0FF9" w:rsidRPr="000B41B7">
              <w:t>о</w:t>
            </w:r>
            <w:r w:rsidRPr="000B41B7">
              <w:t>р значени</w:t>
            </w:r>
            <w:r w:rsidR="007A0FF9" w:rsidRPr="000B41B7">
              <w:t>я</w:t>
            </w:r>
            <w:r w:rsidRPr="000B41B7">
              <w:t xml:space="preserve"> из выпадающего списка с помощью кнопки</w:t>
            </w:r>
            <w:r w:rsidR="007A0FF9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4D9EE275" wp14:editId="5CE77CFA">
                  <wp:extent cx="228600" cy="228600"/>
                  <wp:effectExtent l="0" t="0" r="0" b="0"/>
                  <wp:docPr id="65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01613C" w14:textId="77777777" w:rsidR="00D6503D" w:rsidRPr="000B41B7" w:rsidRDefault="00D6503D" w:rsidP="00A43444">
            <w:pPr>
              <w:pStyle w:val="phtablecellleft"/>
            </w:pPr>
            <w:r w:rsidRPr="000B41B7">
              <w:t>В списке отображаются доступные для выбора наименования зданий.</w:t>
            </w:r>
          </w:p>
          <w:p w14:paraId="06FC0115" w14:textId="77777777" w:rsidR="000C56E9" w:rsidRPr="000B41B7" w:rsidRDefault="00D6503D" w:rsidP="000C56E9">
            <w:pPr>
              <w:pStyle w:val="phtablecellleft"/>
            </w:pPr>
            <w:r w:rsidRPr="000B41B7">
              <w:t xml:space="preserve">Если </w:t>
            </w:r>
            <w:r w:rsidR="008A6896" w:rsidRPr="000B41B7">
              <w:t>требуемое</w:t>
            </w:r>
            <w:r w:rsidRPr="000B41B7">
              <w:t xml:space="preserve"> наименование отсутствует в списке, его необходимо добавить в </w:t>
            </w:r>
            <w:r w:rsidR="00963B9D" w:rsidRPr="000B41B7">
              <w:t xml:space="preserve">карточке сведений </w:t>
            </w:r>
            <w:r w:rsidR="00F159C6" w:rsidRPr="000B41B7">
              <w:t xml:space="preserve">о </w:t>
            </w:r>
            <w:r w:rsidR="00963B9D" w:rsidRPr="000B41B7">
              <w:t>медицинской</w:t>
            </w:r>
            <w:r w:rsidRPr="000B41B7">
              <w:t xml:space="preserve"> организации в блоке «Лечеб</w:t>
            </w:r>
            <w:r w:rsidR="006E5711" w:rsidRPr="000B41B7">
              <w:t>но-профилактические здания»</w:t>
            </w:r>
            <w:r w:rsidR="000C56E9">
              <w:t xml:space="preserve"> (см</w:t>
            </w:r>
            <w:r w:rsidR="000C56E9" w:rsidRPr="000B41B7">
              <w:t>.</w:t>
            </w:r>
            <w:r w:rsidR="000C56E9">
              <w:t xml:space="preserve"> п.4.2.1.4 настоящего руководства пользователя).</w:t>
            </w:r>
          </w:p>
          <w:p w14:paraId="0CC244A5" w14:textId="77777777" w:rsidR="00A849AD" w:rsidRPr="000B41B7" w:rsidRDefault="00A849AD" w:rsidP="00A849AD">
            <w:pPr>
              <w:pStyle w:val="phtablecellleft"/>
            </w:pPr>
            <w:r w:rsidRPr="00CD6BAE">
              <w:rPr>
                <w:b/>
              </w:rPr>
              <w:t>Примечание</w:t>
            </w:r>
            <w:r w:rsidR="007F4B12" w:rsidRPr="00CD6BAE">
              <w:rPr>
                <w:b/>
              </w:rPr>
              <w:t>.</w:t>
            </w:r>
            <w:r w:rsidR="0056081C" w:rsidRPr="000B41B7">
              <w:t xml:space="preserve"> </w:t>
            </w:r>
            <w:r w:rsidR="007F4B12" w:rsidRPr="000B41B7">
              <w:t>В</w:t>
            </w:r>
            <w:r w:rsidRPr="000B41B7">
              <w:t xml:space="preserve"> поле «Здание» </w:t>
            </w:r>
            <w:r w:rsidR="00197147" w:rsidRPr="000B41B7">
              <w:t xml:space="preserve">существует </w:t>
            </w:r>
            <w:r w:rsidRPr="000B41B7">
              <w:t xml:space="preserve">ограничение на выбор упраздненных зданий. Упраздненное </w:t>
            </w:r>
            <w:r w:rsidR="00304378" w:rsidRPr="000B41B7">
              <w:t>здание</w:t>
            </w:r>
            <w:r w:rsidRPr="000B41B7">
              <w:t xml:space="preserve"> может быть выбрано при следующих условиях:</w:t>
            </w:r>
          </w:p>
          <w:p w14:paraId="13D02265" w14:textId="77777777" w:rsidR="00A849AD" w:rsidRPr="000B41B7" w:rsidRDefault="00A849AD" w:rsidP="00A849AD">
            <w:pPr>
              <w:pStyle w:val="phtableitemizedlist1"/>
            </w:pPr>
            <w:r w:rsidRPr="000B41B7">
              <w:t xml:space="preserve">дата завершения эксплуатации </w:t>
            </w:r>
            <w:r w:rsidR="00304378" w:rsidRPr="000B41B7">
              <w:t>здания</w:t>
            </w:r>
            <w:r w:rsidR="002C04EB" w:rsidRPr="000B41B7">
              <w:t xml:space="preserve"> </w:t>
            </w:r>
            <w:r w:rsidRPr="000B41B7">
              <w:t xml:space="preserve">должна быть позже даты упразднения </w:t>
            </w:r>
            <w:r w:rsidR="00760B62" w:rsidRPr="000B41B7">
              <w:t>структурного подразделения</w:t>
            </w:r>
            <w:r w:rsidRPr="000B41B7">
              <w:t>;</w:t>
            </w:r>
          </w:p>
          <w:p w14:paraId="32C435DD" w14:textId="77777777" w:rsidR="00A849AD" w:rsidRPr="000B41B7" w:rsidRDefault="00A849AD" w:rsidP="00335E5F">
            <w:pPr>
              <w:pStyle w:val="phtableitemizedlist1"/>
            </w:pPr>
            <w:r w:rsidRPr="000B41B7">
              <w:t xml:space="preserve">дата завершения эксплуатации </w:t>
            </w:r>
            <w:r w:rsidR="00304378" w:rsidRPr="000B41B7">
              <w:t>здания</w:t>
            </w:r>
            <w:r w:rsidR="002C04EB" w:rsidRPr="000B41B7">
              <w:t xml:space="preserve"> </w:t>
            </w:r>
            <w:r w:rsidRPr="000B41B7">
              <w:t>не заполнен</w:t>
            </w:r>
            <w:r w:rsidR="00335E5F" w:rsidRPr="000B41B7">
              <w:t>а</w:t>
            </w:r>
          </w:p>
        </w:tc>
      </w:tr>
      <w:tr w:rsidR="000B41B7" w:rsidRPr="000B41B7" w14:paraId="500CBC17" w14:textId="77777777" w:rsidTr="00CD6BAE">
        <w:tc>
          <w:tcPr>
            <w:tcW w:w="353" w:type="pct"/>
            <w:shd w:val="clear" w:color="auto" w:fill="auto"/>
          </w:tcPr>
          <w:p w14:paraId="0D6A8D54" w14:textId="77777777" w:rsidR="00D6503D" w:rsidRPr="000B41B7" w:rsidRDefault="00D6503D" w:rsidP="00A43444">
            <w:pPr>
              <w:pStyle w:val="phtablecellleft"/>
            </w:pPr>
            <w:r w:rsidRPr="000B41B7">
              <w:t>2</w:t>
            </w:r>
          </w:p>
        </w:tc>
        <w:tc>
          <w:tcPr>
            <w:tcW w:w="1259" w:type="pct"/>
            <w:shd w:val="clear" w:color="auto" w:fill="auto"/>
          </w:tcPr>
          <w:p w14:paraId="4BBC93DA" w14:textId="77777777" w:rsidR="00D6503D" w:rsidRPr="000B41B7" w:rsidRDefault="00D6503D" w:rsidP="00A43444">
            <w:pPr>
              <w:pStyle w:val="phtablecellleft"/>
            </w:pPr>
            <w:r w:rsidRPr="000B41B7">
              <w:t>Тип врачебного кабинета</w:t>
            </w:r>
          </w:p>
        </w:tc>
        <w:tc>
          <w:tcPr>
            <w:tcW w:w="1555" w:type="pct"/>
            <w:shd w:val="clear" w:color="auto" w:fill="auto"/>
          </w:tcPr>
          <w:p w14:paraId="1C80DED9" w14:textId="77777777" w:rsidR="00D6503D" w:rsidRPr="000B41B7" w:rsidRDefault="00D6503D" w:rsidP="00A43444">
            <w:pPr>
              <w:pStyle w:val="phtablecellleft"/>
            </w:pPr>
            <w:r w:rsidRPr="000B41B7">
              <w:t>Наименование типа врачебного кабинета</w:t>
            </w:r>
          </w:p>
        </w:tc>
        <w:tc>
          <w:tcPr>
            <w:tcW w:w="1833" w:type="pct"/>
            <w:shd w:val="clear" w:color="auto" w:fill="auto"/>
          </w:tcPr>
          <w:p w14:paraId="16F1FDB5" w14:textId="77777777" w:rsidR="00250733" w:rsidRPr="000B41B7" w:rsidRDefault="00677DD8" w:rsidP="00A43444">
            <w:pPr>
              <w:pStyle w:val="phtablecellleft"/>
            </w:pPr>
            <w:r w:rsidRPr="000B41B7">
              <w:t>Выб</w:t>
            </w:r>
            <w:r w:rsidR="007A0FF9" w:rsidRPr="000B41B7">
              <w:t>о</w:t>
            </w:r>
            <w:r w:rsidRPr="000B41B7">
              <w:t>р значени</w:t>
            </w:r>
            <w:r w:rsidR="007A0FF9" w:rsidRPr="000B41B7">
              <w:t>я</w:t>
            </w:r>
            <w:r w:rsidRPr="000B41B7">
              <w:t xml:space="preserve"> из выпадающего списка </w:t>
            </w:r>
            <w:r w:rsidR="008D0572" w:rsidRPr="000B41B7">
              <w:t>с элементом поиска.</w:t>
            </w:r>
          </w:p>
          <w:p w14:paraId="5C9EB82F" w14:textId="77777777" w:rsidR="00E70CB9" w:rsidRPr="000B41B7" w:rsidRDefault="00250733" w:rsidP="0056081C">
            <w:pPr>
              <w:pStyle w:val="phtablecellleft"/>
            </w:pPr>
            <w:r w:rsidRPr="000B41B7">
              <w:t xml:space="preserve">При необходимости доступен поиск значения в выпадающем списке </w:t>
            </w:r>
            <w:r w:rsidR="006E5711" w:rsidRPr="000B41B7">
              <w:t>путем ввода нескольких символов</w:t>
            </w:r>
            <w:r w:rsidR="00E70CB9" w:rsidRPr="000B41B7">
              <w:t>.</w:t>
            </w:r>
          </w:p>
        </w:tc>
      </w:tr>
      <w:tr w:rsidR="000B41B7" w:rsidRPr="000B41B7" w14:paraId="0889D1AC" w14:textId="77777777" w:rsidTr="00CD6BAE">
        <w:tc>
          <w:tcPr>
            <w:tcW w:w="353" w:type="pct"/>
            <w:shd w:val="clear" w:color="auto" w:fill="auto"/>
          </w:tcPr>
          <w:p w14:paraId="1398901B" w14:textId="77777777" w:rsidR="00D6503D" w:rsidRPr="000B41B7" w:rsidRDefault="00250733" w:rsidP="00A43444">
            <w:pPr>
              <w:pStyle w:val="phtablecellleft"/>
            </w:pPr>
            <w:r w:rsidRPr="000B41B7">
              <w:t>3</w:t>
            </w:r>
          </w:p>
        </w:tc>
        <w:tc>
          <w:tcPr>
            <w:tcW w:w="1259" w:type="pct"/>
            <w:shd w:val="clear" w:color="auto" w:fill="auto"/>
          </w:tcPr>
          <w:p w14:paraId="5EDD15CD" w14:textId="77777777" w:rsidR="00D6503D" w:rsidRPr="000B41B7" w:rsidRDefault="00250733" w:rsidP="00A43444">
            <w:pPr>
              <w:pStyle w:val="phtablecellleft"/>
            </w:pPr>
            <w:r w:rsidRPr="000B41B7">
              <w:t>Количество кабинетов</w:t>
            </w:r>
          </w:p>
        </w:tc>
        <w:tc>
          <w:tcPr>
            <w:tcW w:w="1555" w:type="pct"/>
            <w:shd w:val="clear" w:color="auto" w:fill="auto"/>
          </w:tcPr>
          <w:p w14:paraId="629A49F0" w14:textId="77777777" w:rsidR="00D6503D" w:rsidRPr="000B41B7" w:rsidRDefault="00250733" w:rsidP="00A43444">
            <w:pPr>
              <w:pStyle w:val="phtablecellleft"/>
            </w:pPr>
            <w:r w:rsidRPr="000B41B7">
              <w:t>Количество кабинетов</w:t>
            </w:r>
            <w:r w:rsidR="008D0572" w:rsidRPr="000B41B7">
              <w:t xml:space="preserve"> для указанного типа кабинета</w:t>
            </w:r>
          </w:p>
        </w:tc>
        <w:tc>
          <w:tcPr>
            <w:tcW w:w="1833" w:type="pct"/>
            <w:shd w:val="clear" w:color="auto" w:fill="auto"/>
          </w:tcPr>
          <w:p w14:paraId="54136EAD" w14:textId="77777777" w:rsidR="00D6503D" w:rsidRPr="000B41B7" w:rsidRDefault="00250733" w:rsidP="00A43444">
            <w:pPr>
              <w:pStyle w:val="phtablecellleft"/>
            </w:pPr>
            <w:r w:rsidRPr="000B41B7">
              <w:t>Числовое поле с ограничением до 3</w:t>
            </w:r>
            <w:r w:rsidR="00760B62" w:rsidRPr="000B41B7">
              <w:t>-х</w:t>
            </w:r>
            <w:r w:rsidRPr="000B41B7">
              <w:t xml:space="preserve"> символов</w:t>
            </w:r>
          </w:p>
        </w:tc>
      </w:tr>
      <w:tr w:rsidR="000B41B7" w:rsidRPr="000B41B7" w14:paraId="0AEA11D3" w14:textId="77777777" w:rsidTr="00CD6BAE">
        <w:tc>
          <w:tcPr>
            <w:tcW w:w="353" w:type="pct"/>
            <w:shd w:val="clear" w:color="auto" w:fill="auto"/>
          </w:tcPr>
          <w:p w14:paraId="2A3D5966" w14:textId="77777777" w:rsidR="00250733" w:rsidRPr="000B41B7" w:rsidRDefault="00250733" w:rsidP="00A43444">
            <w:pPr>
              <w:pStyle w:val="phtablecellleft"/>
            </w:pPr>
            <w:r w:rsidRPr="000B41B7">
              <w:t>4</w:t>
            </w:r>
          </w:p>
        </w:tc>
        <w:tc>
          <w:tcPr>
            <w:tcW w:w="1259" w:type="pct"/>
            <w:shd w:val="clear" w:color="auto" w:fill="auto"/>
          </w:tcPr>
          <w:p w14:paraId="0E9B7473" w14:textId="77777777" w:rsidR="00250733" w:rsidRPr="000B41B7" w:rsidRDefault="00250733" w:rsidP="00A43444">
            <w:pPr>
              <w:pStyle w:val="phtablecellleft"/>
            </w:pPr>
            <w:r w:rsidRPr="000B41B7">
              <w:t>Исследований в смену (план)</w:t>
            </w:r>
          </w:p>
        </w:tc>
        <w:tc>
          <w:tcPr>
            <w:tcW w:w="1555" w:type="pct"/>
            <w:shd w:val="clear" w:color="auto" w:fill="auto"/>
          </w:tcPr>
          <w:p w14:paraId="7CCF23CF" w14:textId="77777777" w:rsidR="00250733" w:rsidRPr="000B41B7" w:rsidRDefault="00250733" w:rsidP="00A43444">
            <w:pPr>
              <w:pStyle w:val="phtablecellleft"/>
            </w:pPr>
            <w:r w:rsidRPr="000B41B7">
              <w:t>Количество исследований в смену (план)</w:t>
            </w:r>
          </w:p>
        </w:tc>
        <w:tc>
          <w:tcPr>
            <w:tcW w:w="1833" w:type="pct"/>
            <w:shd w:val="clear" w:color="auto" w:fill="auto"/>
          </w:tcPr>
          <w:p w14:paraId="319DB9B5" w14:textId="77777777" w:rsidR="00250733" w:rsidRPr="000B41B7" w:rsidRDefault="00250733" w:rsidP="00A43444">
            <w:pPr>
              <w:pStyle w:val="phtablecellleft"/>
            </w:pPr>
            <w:r w:rsidRPr="000B41B7">
              <w:t xml:space="preserve">Числовое поле с ограничением </w:t>
            </w:r>
            <w:r w:rsidR="000C56E9">
              <w:br/>
            </w:r>
            <w:r w:rsidRPr="000B41B7">
              <w:t xml:space="preserve">до </w:t>
            </w:r>
            <w:r w:rsidR="00EA59CE" w:rsidRPr="000B41B7">
              <w:t>5</w:t>
            </w:r>
            <w:r w:rsidR="00760B62" w:rsidRPr="000B41B7">
              <w:t>-ти</w:t>
            </w:r>
            <w:r w:rsidRPr="000B41B7">
              <w:t xml:space="preserve"> символов</w:t>
            </w:r>
            <w:r w:rsidR="00EA59CE" w:rsidRPr="000B41B7">
              <w:t xml:space="preserve"> и значением </w:t>
            </w:r>
            <w:r w:rsidR="000C56E9">
              <w:br/>
            </w:r>
            <w:r w:rsidR="00EA59CE" w:rsidRPr="000B41B7">
              <w:t>до 32</w:t>
            </w:r>
            <w:r w:rsidR="006C697C">
              <w:t xml:space="preserve"> </w:t>
            </w:r>
            <w:r w:rsidR="00EA59CE" w:rsidRPr="000B41B7">
              <w:t>767</w:t>
            </w:r>
          </w:p>
        </w:tc>
      </w:tr>
    </w:tbl>
    <w:p w14:paraId="50BA808D" w14:textId="77777777" w:rsidR="000C56E9" w:rsidRDefault="00970A8C" w:rsidP="00970A8C">
      <w:pPr>
        <w:pStyle w:val="phnormal"/>
      </w:pPr>
      <w:r w:rsidRPr="000B41B7">
        <w:t xml:space="preserve">Для сохранения внесенных данных </w:t>
      </w:r>
      <w:r w:rsidR="00F62F6C" w:rsidRPr="000B41B7">
        <w:t xml:space="preserve">необходимо </w:t>
      </w:r>
      <w:r w:rsidRPr="000B41B7">
        <w:t>наж</w:t>
      </w:r>
      <w:r w:rsidR="00F62F6C" w:rsidRPr="000B41B7">
        <w:t>ать</w:t>
      </w:r>
      <w:r w:rsidRPr="000B41B7">
        <w:t xml:space="preserve"> на кнопку «Со</w:t>
      </w:r>
      <w:r w:rsidR="00A27A8F" w:rsidRPr="000B41B7">
        <w:t>здать</w:t>
      </w:r>
      <w:r w:rsidRPr="000B41B7">
        <w:t xml:space="preserve">». </w:t>
      </w:r>
      <w:r w:rsidR="003941B3">
        <w:br/>
      </w:r>
      <w:r w:rsidRPr="000B41B7">
        <w:t xml:space="preserve">Окно </w:t>
      </w:r>
      <w:r w:rsidR="00903E1D" w:rsidRPr="000B41B7">
        <w:t>создания структурного подразделения закроется</w:t>
      </w:r>
      <w:r w:rsidRPr="000B41B7">
        <w:t xml:space="preserve">, внесенные данные отобразятся </w:t>
      </w:r>
      <w:r w:rsidR="000C56E9">
        <w:br/>
      </w:r>
      <w:r w:rsidRPr="000B41B7">
        <w:t xml:space="preserve">в </w:t>
      </w:r>
      <w:r w:rsidR="0074735A" w:rsidRPr="000B41B7">
        <w:t>блоке</w:t>
      </w:r>
      <w:r w:rsidRPr="000B41B7">
        <w:t xml:space="preserve"> «Структурные подразделения».</w:t>
      </w:r>
      <w:r w:rsidR="003941B3">
        <w:t xml:space="preserve"> </w:t>
      </w:r>
    </w:p>
    <w:p w14:paraId="1DE28435" w14:textId="77777777" w:rsidR="00970A8C" w:rsidRPr="000B41B7" w:rsidRDefault="00970A8C" w:rsidP="00970A8C">
      <w:pPr>
        <w:pStyle w:val="phnormal"/>
      </w:pPr>
      <w:r w:rsidRPr="000B41B7">
        <w:t>Нажатие кнопки «Отменить» инициирует закрытие окна редактирования без сохранения изменений.</w:t>
      </w:r>
    </w:p>
    <w:p w14:paraId="15F696B6" w14:textId="77777777" w:rsidR="006065BB" w:rsidRPr="000B41B7" w:rsidRDefault="006065BB" w:rsidP="0082245B">
      <w:pPr>
        <w:pStyle w:val="5"/>
        <w:tabs>
          <w:tab w:val="clear" w:pos="1985"/>
          <w:tab w:val="num" w:pos="993"/>
        </w:tabs>
        <w:ind w:left="0"/>
      </w:pPr>
      <w:r w:rsidRPr="000B41B7">
        <w:t>Скорая медицинская помощь</w:t>
      </w:r>
    </w:p>
    <w:p w14:paraId="30007319" w14:textId="77777777" w:rsidR="00AE76CE" w:rsidRPr="000B41B7" w:rsidRDefault="00AE76CE" w:rsidP="00A43444">
      <w:pPr>
        <w:pStyle w:val="phnormal"/>
      </w:pPr>
      <w:r w:rsidRPr="000B41B7">
        <w:t>При выборе значения «Скорая медицинская помощь» в поле «Тип подразделения» форма ввода сведений о структу</w:t>
      </w:r>
      <w:r w:rsidR="00581984" w:rsidRPr="000B41B7">
        <w:t xml:space="preserve">рном подразделении принимает </w:t>
      </w:r>
      <w:r w:rsidRPr="000B41B7">
        <w:t>вид</w:t>
      </w:r>
      <w:r w:rsidR="006E5711" w:rsidRPr="000B41B7">
        <w:t xml:space="preserve">, представленный </w:t>
      </w:r>
      <w:r w:rsidR="006C697C">
        <w:br/>
      </w:r>
      <w:r w:rsidR="006E5711" w:rsidRPr="000B41B7">
        <w:t xml:space="preserve">на </w:t>
      </w:r>
      <w:r w:rsidR="00A43444" w:rsidRPr="000B41B7">
        <w:t>р</w:t>
      </w:r>
      <w:r w:rsidR="006E5711" w:rsidRPr="000B41B7">
        <w:t xml:space="preserve">исунке </w:t>
      </w:r>
      <w:r w:rsidR="00A43444" w:rsidRPr="000B41B7">
        <w:t>(</w:t>
      </w:r>
      <w:r w:rsidR="00445B65" w:rsidRPr="000B41B7">
        <w:fldChar w:fldCharType="begin"/>
      </w:r>
      <w:r w:rsidR="00A43444" w:rsidRPr="000B41B7">
        <w:instrText xml:space="preserve"> REF _Ref531952240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25</w:t>
      </w:r>
      <w:r w:rsidR="00445B65" w:rsidRPr="000B41B7">
        <w:fldChar w:fldCharType="end"/>
      </w:r>
      <w:r w:rsidR="00A43444" w:rsidRPr="000B41B7">
        <w:t>)</w:t>
      </w:r>
      <w:r w:rsidR="006E5711" w:rsidRPr="000B41B7">
        <w:t>.</w:t>
      </w:r>
    </w:p>
    <w:p w14:paraId="1C4C5BA7" w14:textId="5BD30B7B" w:rsidR="00A43444" w:rsidRPr="000B41B7" w:rsidRDefault="000151AA" w:rsidP="002830AD">
      <w:pPr>
        <w:pStyle w:val="phfigure"/>
      </w:pPr>
      <w:r>
        <w:rPr>
          <w:noProof/>
        </w:rPr>
        <w:lastRenderedPageBreak/>
        <w:drawing>
          <wp:inline distT="0" distB="0" distL="0" distR="0" wp14:anchorId="63628089" wp14:editId="540841D9">
            <wp:extent cx="5943600" cy="4743450"/>
            <wp:effectExtent l="0" t="0" r="0" b="0"/>
            <wp:docPr id="66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4D9C7" w14:textId="77777777" w:rsidR="008D0572" w:rsidRPr="000B41B7" w:rsidRDefault="00A43444" w:rsidP="001D2B9B">
      <w:pPr>
        <w:pStyle w:val="phfiguretitle"/>
      </w:pPr>
      <w:bookmarkStart w:id="132" w:name="_Ref531952240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25</w:t>
      </w:r>
      <w:r w:rsidR="00445B65" w:rsidRPr="000B41B7">
        <w:rPr>
          <w:noProof/>
        </w:rPr>
        <w:fldChar w:fldCharType="end"/>
      </w:r>
      <w:bookmarkEnd w:id="132"/>
      <w:r w:rsidRPr="000B41B7">
        <w:t xml:space="preserve"> – Форма ввода сведений при выборе типа </w:t>
      </w:r>
      <w:r w:rsidR="000C56E9">
        <w:t xml:space="preserve">структурного </w:t>
      </w:r>
      <w:r w:rsidRPr="000B41B7">
        <w:t>подразделения «Скорая медицинская помощь»</w:t>
      </w:r>
    </w:p>
    <w:p w14:paraId="09F9CC04" w14:textId="190FF874" w:rsidR="008D03A8" w:rsidRDefault="00AE76CE" w:rsidP="00A43444">
      <w:pPr>
        <w:pStyle w:val="phnormal"/>
      </w:pPr>
      <w:r w:rsidRPr="000B41B7">
        <w:t>Для добавления дополнительной информации о бригадах скорой медицинской помощи</w:t>
      </w:r>
      <w:r w:rsidR="00B97AC5" w:rsidRPr="000B41B7">
        <w:t xml:space="preserve"> (далее – СМП)</w:t>
      </w:r>
      <w:r w:rsidRPr="000B41B7">
        <w:t xml:space="preserve"> </w:t>
      </w:r>
      <w:r w:rsidR="005A0EE7" w:rsidRPr="000B41B7">
        <w:t xml:space="preserve">необходимо </w:t>
      </w:r>
      <w:r w:rsidRPr="000B41B7">
        <w:t>наж</w:t>
      </w:r>
      <w:r w:rsidR="005A0EE7" w:rsidRPr="000B41B7">
        <w:t>ать</w:t>
      </w:r>
      <w:r w:rsidRPr="000B41B7">
        <w:t xml:space="preserve"> на кнопку </w:t>
      </w:r>
      <w:r w:rsidR="000151AA">
        <w:rPr>
          <w:i/>
          <w:noProof/>
        </w:rPr>
        <w:drawing>
          <wp:inline distT="0" distB="0" distL="0" distR="0" wp14:anchorId="54EA0666" wp14:editId="008C150B">
            <wp:extent cx="276225" cy="219075"/>
            <wp:effectExtent l="0" t="0" r="0" b="0"/>
            <wp:docPr id="6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 и заполнит</w:t>
      </w:r>
      <w:r w:rsidR="005A0EE7" w:rsidRPr="000B41B7">
        <w:t>ь</w:t>
      </w:r>
      <w:r w:rsidRPr="000B41B7">
        <w:t xml:space="preserve"> форму ввода информации. </w:t>
      </w:r>
    </w:p>
    <w:p w14:paraId="10038568" w14:textId="3BB781C2" w:rsidR="00B97AC5" w:rsidRPr="000B41B7" w:rsidRDefault="00AE76CE" w:rsidP="00A43444">
      <w:pPr>
        <w:pStyle w:val="phnormal"/>
      </w:pPr>
      <w:r w:rsidRPr="000B41B7">
        <w:t>Поля, отмеченные знаком «*» («звездочка»), обязательны для заполнения.</w:t>
      </w:r>
    </w:p>
    <w:p w14:paraId="72219FA6" w14:textId="77777777" w:rsidR="0036718D" w:rsidRPr="000B41B7" w:rsidRDefault="0036718D" w:rsidP="00A43444">
      <w:pPr>
        <w:pStyle w:val="phnormal"/>
      </w:pPr>
      <w:r w:rsidRPr="000B41B7">
        <w:t>Описание дополнительных полей</w:t>
      </w:r>
      <w:r w:rsidR="0063094D" w:rsidRPr="000B41B7">
        <w:t>, доступных</w:t>
      </w:r>
      <w:r w:rsidRPr="000B41B7">
        <w:t xml:space="preserve"> при выборе значений типа подразделения «Скорая медицинская помощь»</w:t>
      </w:r>
      <w:r w:rsidR="0063094D" w:rsidRPr="000B41B7">
        <w:t>,</w:t>
      </w:r>
      <w:r w:rsidRPr="000B41B7">
        <w:t xml:space="preserve"> представлено в </w:t>
      </w:r>
      <w:r w:rsidR="00A43444" w:rsidRPr="000B41B7">
        <w:t>таблице (</w:t>
      </w:r>
      <w:r w:rsidR="00FE7396" w:rsidRPr="000B41B7">
        <w:fldChar w:fldCharType="begin"/>
      </w:r>
      <w:r w:rsidR="00FE7396" w:rsidRPr="000B41B7">
        <w:instrText xml:space="preserve"> REF _Ref513553189 \h  \* MERGEFORMAT </w:instrText>
      </w:r>
      <w:r w:rsidR="00FE7396" w:rsidRPr="000B41B7">
        <w:fldChar w:fldCharType="separate"/>
      </w:r>
      <w:r w:rsidR="00E10E0C" w:rsidRPr="000B41B7">
        <w:t xml:space="preserve">Таблица </w:t>
      </w:r>
      <w:r w:rsidR="00E10E0C" w:rsidRPr="000B41B7">
        <w:rPr>
          <w:noProof/>
        </w:rPr>
        <w:t>10</w:t>
      </w:r>
      <w:r w:rsidR="00FE7396" w:rsidRPr="000B41B7">
        <w:fldChar w:fldCharType="end"/>
      </w:r>
      <w:r w:rsidR="00A43444" w:rsidRPr="000B41B7">
        <w:t>)</w:t>
      </w:r>
      <w:r w:rsidRPr="000B41B7">
        <w:t>.</w:t>
      </w:r>
    </w:p>
    <w:p w14:paraId="0EF69E57" w14:textId="77777777" w:rsidR="00B97AC5" w:rsidRPr="000B41B7" w:rsidRDefault="00AB6606" w:rsidP="00A43444">
      <w:pPr>
        <w:pStyle w:val="phnormal"/>
      </w:pPr>
      <w:r w:rsidRPr="000B41B7">
        <w:t>При попытке сохранить данные</w:t>
      </w:r>
      <w:r w:rsidR="00634943" w:rsidRPr="000B41B7">
        <w:t>,</w:t>
      </w:r>
      <w:r w:rsidRPr="000B41B7">
        <w:t xml:space="preserve"> не заполнив обязательные поля, Подсистема выдаст предупреждающие сообщения с указанием, какие из обязательных полей </w:t>
      </w:r>
      <w:r w:rsidR="006C697C">
        <w:br/>
      </w:r>
      <w:r w:rsidRPr="000B41B7">
        <w:t xml:space="preserve">не заполнены </w:t>
      </w:r>
      <w:r w:rsidR="00B97AC5" w:rsidRPr="000B41B7">
        <w:t>(</w:t>
      </w:r>
      <w:r w:rsidR="00445B65" w:rsidRPr="000B41B7">
        <w:fldChar w:fldCharType="begin"/>
      </w:r>
      <w:r w:rsidR="00A43444" w:rsidRPr="000B41B7">
        <w:instrText xml:space="preserve"> REF _Ref531945865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19</w:t>
      </w:r>
      <w:r w:rsidR="00445B65" w:rsidRPr="000B41B7">
        <w:fldChar w:fldCharType="end"/>
      </w:r>
      <w:r w:rsidR="00B97AC5" w:rsidRPr="000B41B7">
        <w:t>).</w:t>
      </w:r>
    </w:p>
    <w:p w14:paraId="26252CF9" w14:textId="77777777" w:rsidR="00920C25" w:rsidRPr="000B41B7" w:rsidRDefault="00920C25" w:rsidP="00837325">
      <w:pPr>
        <w:pStyle w:val="phtabletitle"/>
      </w:pPr>
      <w:bookmarkStart w:id="133" w:name="_Ref513553189"/>
      <w:r w:rsidRPr="000B41B7">
        <w:t xml:space="preserve">Таблица 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10</w:t>
      </w:r>
      <w:r w:rsidR="00445B65" w:rsidRPr="000B41B7">
        <w:rPr>
          <w:noProof/>
        </w:rPr>
        <w:fldChar w:fldCharType="end"/>
      </w:r>
      <w:bookmarkEnd w:id="133"/>
      <w:r w:rsidRPr="000B41B7">
        <w:t xml:space="preserve"> – Описание полей при добавлении информации о бригадах СМП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2194"/>
        <w:gridCol w:w="2730"/>
        <w:gridCol w:w="3760"/>
      </w:tblGrid>
      <w:tr w:rsidR="000B41B7" w:rsidRPr="000B41B7" w14:paraId="63C7C4FC" w14:textId="77777777" w:rsidTr="00AD5CB9">
        <w:trPr>
          <w:tblHeader/>
        </w:trPr>
        <w:tc>
          <w:tcPr>
            <w:tcW w:w="353" w:type="pct"/>
            <w:shd w:val="clear" w:color="auto" w:fill="auto"/>
            <w:vAlign w:val="center"/>
          </w:tcPr>
          <w:p w14:paraId="7B3B1D3A" w14:textId="2CF03BB5" w:rsidR="000C341E" w:rsidRPr="000B41B7" w:rsidRDefault="000C341E" w:rsidP="00AD5CB9">
            <w:pPr>
              <w:pStyle w:val="phtablecolcaption"/>
              <w:spacing w:before="0" w:after="0"/>
            </w:pPr>
            <w:r w:rsidRPr="000B41B7">
              <w:t>№</w:t>
            </w:r>
            <w:r w:rsidR="00AD5CB9">
              <w:t xml:space="preserve"> п/п</w:t>
            </w:r>
          </w:p>
        </w:tc>
        <w:tc>
          <w:tcPr>
            <w:tcW w:w="1174" w:type="pct"/>
            <w:shd w:val="clear" w:color="auto" w:fill="auto"/>
            <w:vAlign w:val="center"/>
          </w:tcPr>
          <w:p w14:paraId="25DD32EE" w14:textId="77777777" w:rsidR="000C341E" w:rsidRPr="000B41B7" w:rsidRDefault="000C341E" w:rsidP="00AD5CB9">
            <w:pPr>
              <w:pStyle w:val="phtablecolcaption"/>
              <w:spacing w:before="0" w:after="0"/>
            </w:pPr>
            <w:r w:rsidRPr="000B41B7">
              <w:t>Наименование поля</w:t>
            </w:r>
          </w:p>
        </w:tc>
        <w:tc>
          <w:tcPr>
            <w:tcW w:w="1461" w:type="pct"/>
            <w:shd w:val="clear" w:color="auto" w:fill="auto"/>
            <w:vAlign w:val="center"/>
          </w:tcPr>
          <w:p w14:paraId="31F7ADDA" w14:textId="77777777" w:rsidR="000C341E" w:rsidRPr="000B41B7" w:rsidRDefault="000C341E" w:rsidP="00AD5CB9">
            <w:pPr>
              <w:pStyle w:val="phtablecolcaption"/>
              <w:spacing w:before="0" w:after="0"/>
            </w:pPr>
            <w:r w:rsidRPr="000B41B7">
              <w:t>Описание</w:t>
            </w:r>
          </w:p>
        </w:tc>
        <w:tc>
          <w:tcPr>
            <w:tcW w:w="2012" w:type="pct"/>
            <w:shd w:val="clear" w:color="auto" w:fill="auto"/>
            <w:vAlign w:val="center"/>
          </w:tcPr>
          <w:p w14:paraId="05D5526D" w14:textId="77777777" w:rsidR="000C341E" w:rsidRPr="000B41B7" w:rsidRDefault="000C341E" w:rsidP="00AD5CB9">
            <w:pPr>
              <w:pStyle w:val="phtablecolcaption"/>
              <w:spacing w:before="0" w:after="0"/>
            </w:pPr>
            <w:r w:rsidRPr="000B41B7">
              <w:t>Вид, способ ввода</w:t>
            </w:r>
          </w:p>
        </w:tc>
      </w:tr>
      <w:tr w:rsidR="000B41B7" w:rsidRPr="000B41B7" w14:paraId="1DAF62C9" w14:textId="77777777" w:rsidTr="00CD6BAE">
        <w:tc>
          <w:tcPr>
            <w:tcW w:w="353" w:type="pct"/>
            <w:shd w:val="clear" w:color="auto" w:fill="auto"/>
          </w:tcPr>
          <w:p w14:paraId="01DCE9E4" w14:textId="77777777" w:rsidR="000C341E" w:rsidRPr="000B41B7" w:rsidRDefault="000C341E" w:rsidP="00A43444">
            <w:pPr>
              <w:pStyle w:val="phtablecellleft"/>
            </w:pPr>
            <w:r w:rsidRPr="000B41B7">
              <w:t>1</w:t>
            </w:r>
          </w:p>
        </w:tc>
        <w:tc>
          <w:tcPr>
            <w:tcW w:w="1174" w:type="pct"/>
            <w:shd w:val="clear" w:color="auto" w:fill="auto"/>
          </w:tcPr>
          <w:p w14:paraId="13058A5A" w14:textId="77777777" w:rsidR="000C341E" w:rsidRPr="000B41B7" w:rsidRDefault="000C341E" w:rsidP="00A43444">
            <w:pPr>
              <w:pStyle w:val="phtablecellleft"/>
            </w:pPr>
            <w:r w:rsidRPr="000B41B7">
              <w:t>Здание</w:t>
            </w:r>
          </w:p>
        </w:tc>
        <w:tc>
          <w:tcPr>
            <w:tcW w:w="1461" w:type="pct"/>
            <w:shd w:val="clear" w:color="auto" w:fill="auto"/>
          </w:tcPr>
          <w:p w14:paraId="56994CDA" w14:textId="77777777" w:rsidR="000C341E" w:rsidRPr="000B41B7" w:rsidRDefault="000C341E" w:rsidP="00A43444">
            <w:pPr>
              <w:pStyle w:val="phtablecellleft"/>
            </w:pPr>
            <w:r w:rsidRPr="000B41B7">
              <w:t>Наименование здания</w:t>
            </w:r>
          </w:p>
        </w:tc>
        <w:tc>
          <w:tcPr>
            <w:tcW w:w="2012" w:type="pct"/>
            <w:shd w:val="clear" w:color="auto" w:fill="auto"/>
          </w:tcPr>
          <w:p w14:paraId="522633D7" w14:textId="33D562D3" w:rsidR="000C341E" w:rsidRPr="000B41B7" w:rsidRDefault="00677DD8" w:rsidP="00A43444">
            <w:pPr>
              <w:pStyle w:val="phtablecellleft"/>
            </w:pPr>
            <w:r w:rsidRPr="000B41B7">
              <w:t>Выб</w:t>
            </w:r>
            <w:r w:rsidR="007A0FF9" w:rsidRPr="000B41B7">
              <w:t>о</w:t>
            </w:r>
            <w:r w:rsidRPr="000B41B7">
              <w:t>р значени</w:t>
            </w:r>
            <w:r w:rsidR="007A0FF9" w:rsidRPr="000B41B7">
              <w:t>я</w:t>
            </w:r>
            <w:r w:rsidRPr="000B41B7">
              <w:t xml:space="preserve"> из выпадающего списка с помощью кнопки</w:t>
            </w:r>
            <w:r w:rsidR="007A0FF9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31044FD9" wp14:editId="4B3B0FAE">
                  <wp:extent cx="228600" cy="228600"/>
                  <wp:effectExtent l="0" t="0" r="0" b="0"/>
                  <wp:docPr id="6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341E" w:rsidRPr="000B41B7">
              <w:t>.</w:t>
            </w:r>
          </w:p>
          <w:p w14:paraId="1E9FA77C" w14:textId="77777777" w:rsidR="000C341E" w:rsidRPr="000B41B7" w:rsidRDefault="000C341E" w:rsidP="00A43444">
            <w:pPr>
              <w:pStyle w:val="phtablecellleft"/>
            </w:pPr>
            <w:r w:rsidRPr="000B41B7">
              <w:lastRenderedPageBreak/>
              <w:t>В списке отображаются доступные для выбора наименования зданий.</w:t>
            </w:r>
          </w:p>
          <w:p w14:paraId="6DE8F47F" w14:textId="77777777" w:rsidR="000C56E9" w:rsidRPr="000B41B7" w:rsidRDefault="000C341E" w:rsidP="000C56E9">
            <w:pPr>
              <w:pStyle w:val="phtablecellleft"/>
            </w:pPr>
            <w:r w:rsidRPr="000B41B7">
              <w:t xml:space="preserve">Если </w:t>
            </w:r>
            <w:r w:rsidR="008A6896" w:rsidRPr="000B41B7">
              <w:t>требуемое</w:t>
            </w:r>
            <w:r w:rsidRPr="000B41B7">
              <w:t xml:space="preserve"> наименование отсутствует в списке, его необходимо добавить в </w:t>
            </w:r>
            <w:r w:rsidR="00963B9D" w:rsidRPr="000B41B7">
              <w:t xml:space="preserve">карточке сведений </w:t>
            </w:r>
            <w:r w:rsidR="00F159C6" w:rsidRPr="000B41B7">
              <w:t xml:space="preserve">о </w:t>
            </w:r>
            <w:r w:rsidR="00963B9D" w:rsidRPr="000B41B7">
              <w:t>медицинской</w:t>
            </w:r>
            <w:r w:rsidRPr="000B41B7">
              <w:t xml:space="preserve"> организации в блоке «Л</w:t>
            </w:r>
            <w:r w:rsidR="006E5711" w:rsidRPr="000B41B7">
              <w:t>ечебно-профилактические здания»</w:t>
            </w:r>
            <w:r w:rsidR="000C56E9">
              <w:t xml:space="preserve"> (см</w:t>
            </w:r>
            <w:r w:rsidR="000C56E9" w:rsidRPr="000B41B7">
              <w:t>.</w:t>
            </w:r>
            <w:r w:rsidR="000C56E9">
              <w:t xml:space="preserve"> п.4.2.1.4 настоящего руководства пользователя).</w:t>
            </w:r>
          </w:p>
          <w:p w14:paraId="1CF88BAC" w14:textId="77777777" w:rsidR="00C471FE" w:rsidRPr="000B41B7" w:rsidRDefault="00C471FE" w:rsidP="00C471FE">
            <w:pPr>
              <w:pStyle w:val="phtablecellleft"/>
            </w:pPr>
            <w:r w:rsidRPr="00CD6BAE">
              <w:rPr>
                <w:b/>
              </w:rPr>
              <w:t>Примечание</w:t>
            </w:r>
            <w:r w:rsidR="007F4B12" w:rsidRPr="00CD6BAE">
              <w:rPr>
                <w:b/>
              </w:rPr>
              <w:t>.</w:t>
            </w:r>
            <w:r w:rsidRPr="000B41B7">
              <w:t xml:space="preserve"> </w:t>
            </w:r>
            <w:r w:rsidR="00F83106" w:rsidRPr="000B41B7">
              <w:t xml:space="preserve"> </w:t>
            </w:r>
            <w:r w:rsidR="007F4B12" w:rsidRPr="000B41B7">
              <w:t>В</w:t>
            </w:r>
            <w:r w:rsidRPr="000B41B7">
              <w:t xml:space="preserve"> поле «Здание» </w:t>
            </w:r>
            <w:r w:rsidR="00197147" w:rsidRPr="000B41B7">
              <w:t xml:space="preserve">существует </w:t>
            </w:r>
            <w:r w:rsidRPr="000B41B7">
              <w:t>ограничение на выбор упраздненных зданий. Упраздненное здание может быть выбрано при следующих условиях:</w:t>
            </w:r>
          </w:p>
          <w:p w14:paraId="06130FBE" w14:textId="77777777" w:rsidR="00C471FE" w:rsidRPr="000B41B7" w:rsidRDefault="00C471FE" w:rsidP="00C471FE">
            <w:pPr>
              <w:pStyle w:val="phtableitemizedlist1"/>
            </w:pPr>
            <w:r w:rsidRPr="000B41B7">
              <w:t xml:space="preserve">дата завершения эксплуатации здания должна быть позже даты упразднения </w:t>
            </w:r>
            <w:r w:rsidR="008C38F3" w:rsidRPr="000B41B7">
              <w:t xml:space="preserve">структурного </w:t>
            </w:r>
            <w:r w:rsidRPr="000B41B7">
              <w:t>подразделения;</w:t>
            </w:r>
          </w:p>
          <w:p w14:paraId="244F9FBA" w14:textId="77777777" w:rsidR="00C471FE" w:rsidRPr="000B41B7" w:rsidRDefault="00C471FE" w:rsidP="00335E5F">
            <w:pPr>
              <w:pStyle w:val="phtableitemizedlist1"/>
            </w:pPr>
            <w:r w:rsidRPr="000B41B7">
              <w:t>дата завершения эксплуатации здания не заполнен</w:t>
            </w:r>
            <w:r w:rsidR="00335E5F" w:rsidRPr="000B41B7">
              <w:t>а</w:t>
            </w:r>
          </w:p>
        </w:tc>
      </w:tr>
      <w:tr w:rsidR="000B41B7" w:rsidRPr="000B41B7" w14:paraId="2636461A" w14:textId="77777777" w:rsidTr="00CD6BAE">
        <w:tc>
          <w:tcPr>
            <w:tcW w:w="353" w:type="pct"/>
            <w:shd w:val="clear" w:color="auto" w:fill="auto"/>
          </w:tcPr>
          <w:p w14:paraId="6C6D860B" w14:textId="77777777" w:rsidR="000C341E" w:rsidRPr="000B41B7" w:rsidRDefault="000C341E" w:rsidP="00A43444">
            <w:pPr>
              <w:pStyle w:val="phtablecellleft"/>
            </w:pPr>
            <w:r w:rsidRPr="000B41B7">
              <w:lastRenderedPageBreak/>
              <w:t>2</w:t>
            </w:r>
          </w:p>
        </w:tc>
        <w:tc>
          <w:tcPr>
            <w:tcW w:w="1174" w:type="pct"/>
            <w:shd w:val="clear" w:color="auto" w:fill="auto"/>
          </w:tcPr>
          <w:p w14:paraId="40BC49B5" w14:textId="77777777" w:rsidR="000C341E" w:rsidRPr="000B41B7" w:rsidRDefault="000C341E" w:rsidP="00A43444">
            <w:pPr>
              <w:pStyle w:val="phtablecellleft"/>
            </w:pPr>
            <w:r w:rsidRPr="000B41B7">
              <w:t>Вид</w:t>
            </w:r>
          </w:p>
        </w:tc>
        <w:tc>
          <w:tcPr>
            <w:tcW w:w="1461" w:type="pct"/>
            <w:shd w:val="clear" w:color="auto" w:fill="auto"/>
          </w:tcPr>
          <w:p w14:paraId="12648C62" w14:textId="77777777" w:rsidR="000C341E" w:rsidRPr="000B41B7" w:rsidRDefault="000C341E" w:rsidP="00A43444">
            <w:pPr>
              <w:pStyle w:val="phtablecellleft"/>
            </w:pPr>
            <w:r w:rsidRPr="000B41B7">
              <w:t xml:space="preserve">Вид бригады </w:t>
            </w:r>
            <w:r w:rsidR="00B97AC5" w:rsidRPr="000B41B7">
              <w:t>СМП</w:t>
            </w:r>
          </w:p>
        </w:tc>
        <w:tc>
          <w:tcPr>
            <w:tcW w:w="2012" w:type="pct"/>
            <w:shd w:val="clear" w:color="auto" w:fill="auto"/>
          </w:tcPr>
          <w:p w14:paraId="366A4718" w14:textId="6B71DA4F" w:rsidR="000C341E" w:rsidRPr="000B41B7" w:rsidRDefault="00DC290B" w:rsidP="00A43444">
            <w:pPr>
              <w:pStyle w:val="phtablecellleft"/>
            </w:pPr>
            <w:r w:rsidRPr="000B41B7">
              <w:t xml:space="preserve">Выбор значения </w:t>
            </w:r>
            <w:r w:rsidR="00677DD8" w:rsidRPr="000B41B7">
              <w:t>из выпадающего списка с помощью кнопки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0D77F4AD" wp14:editId="18DCD8B2">
                  <wp:extent cx="228600" cy="228600"/>
                  <wp:effectExtent l="0" t="0" r="0" b="0"/>
                  <wp:docPr id="69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7683C1B9" w14:textId="77777777" w:rsidTr="00CD6BAE">
        <w:tc>
          <w:tcPr>
            <w:tcW w:w="353" w:type="pct"/>
            <w:shd w:val="clear" w:color="auto" w:fill="auto"/>
          </w:tcPr>
          <w:p w14:paraId="0B2C19E2" w14:textId="77777777" w:rsidR="000C341E" w:rsidRPr="000B41B7" w:rsidRDefault="000C341E" w:rsidP="00A43444">
            <w:pPr>
              <w:pStyle w:val="phtablecellleft"/>
            </w:pPr>
            <w:r w:rsidRPr="000B41B7">
              <w:t>3</w:t>
            </w:r>
          </w:p>
        </w:tc>
        <w:tc>
          <w:tcPr>
            <w:tcW w:w="1174" w:type="pct"/>
            <w:shd w:val="clear" w:color="auto" w:fill="auto"/>
          </w:tcPr>
          <w:p w14:paraId="35E99CB0" w14:textId="77777777" w:rsidR="000C341E" w:rsidRPr="000B41B7" w:rsidRDefault="000C341E" w:rsidP="00A43444">
            <w:pPr>
              <w:pStyle w:val="phtablecellleft"/>
            </w:pPr>
            <w:r w:rsidRPr="000B41B7">
              <w:t>Профиль</w:t>
            </w:r>
          </w:p>
        </w:tc>
        <w:tc>
          <w:tcPr>
            <w:tcW w:w="1461" w:type="pct"/>
            <w:shd w:val="clear" w:color="auto" w:fill="auto"/>
          </w:tcPr>
          <w:p w14:paraId="5E2CDE82" w14:textId="77777777" w:rsidR="000C341E" w:rsidRPr="000B41B7" w:rsidRDefault="000C341E" w:rsidP="00A43444">
            <w:pPr>
              <w:pStyle w:val="phtablecellleft"/>
            </w:pPr>
            <w:r w:rsidRPr="000B41B7">
              <w:t xml:space="preserve">Профиль бригады </w:t>
            </w:r>
            <w:r w:rsidR="00B97AC5" w:rsidRPr="000B41B7">
              <w:t>СМП</w:t>
            </w:r>
          </w:p>
        </w:tc>
        <w:tc>
          <w:tcPr>
            <w:tcW w:w="2012" w:type="pct"/>
            <w:shd w:val="clear" w:color="auto" w:fill="auto"/>
          </w:tcPr>
          <w:p w14:paraId="7A610182" w14:textId="7208399E" w:rsidR="000C341E" w:rsidRPr="000B41B7" w:rsidRDefault="00677DD8" w:rsidP="007A0FF9">
            <w:pPr>
              <w:pStyle w:val="phtablecellleft"/>
            </w:pPr>
            <w:r w:rsidRPr="000B41B7">
              <w:t>Выб</w:t>
            </w:r>
            <w:r w:rsidR="007A0FF9" w:rsidRPr="000B41B7">
              <w:t>о</w:t>
            </w:r>
            <w:r w:rsidRPr="000B41B7">
              <w:t>р значени</w:t>
            </w:r>
            <w:r w:rsidR="007A0FF9" w:rsidRPr="000B41B7">
              <w:t>я</w:t>
            </w:r>
            <w:r w:rsidRPr="000B41B7">
              <w:t xml:space="preserve"> из выпадающего списка с помощью кнопки</w:t>
            </w:r>
            <w:r w:rsidR="007A0FF9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4DF25734" wp14:editId="4043545D">
                  <wp:extent cx="228600" cy="228600"/>
                  <wp:effectExtent l="0" t="0" r="0" b="0"/>
                  <wp:docPr id="70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50C3F38E" w14:textId="77777777" w:rsidTr="00CD6BAE">
        <w:tc>
          <w:tcPr>
            <w:tcW w:w="353" w:type="pct"/>
            <w:shd w:val="clear" w:color="auto" w:fill="auto"/>
          </w:tcPr>
          <w:p w14:paraId="37ABCCD2" w14:textId="77777777" w:rsidR="00775FEF" w:rsidRPr="000B41B7" w:rsidRDefault="00775FEF" w:rsidP="00A43444">
            <w:pPr>
              <w:pStyle w:val="phtablecellleft"/>
            </w:pPr>
            <w:r w:rsidRPr="000B41B7">
              <w:t>4</w:t>
            </w:r>
          </w:p>
        </w:tc>
        <w:tc>
          <w:tcPr>
            <w:tcW w:w="1174" w:type="pct"/>
            <w:shd w:val="clear" w:color="auto" w:fill="auto"/>
          </w:tcPr>
          <w:p w14:paraId="54DD5C72" w14:textId="77777777" w:rsidR="00775FEF" w:rsidRPr="000B41B7" w:rsidRDefault="00775FEF" w:rsidP="00A43444">
            <w:pPr>
              <w:pStyle w:val="phtablecellleft"/>
            </w:pPr>
            <w:r w:rsidRPr="000B41B7">
              <w:t>Специализация</w:t>
            </w:r>
          </w:p>
        </w:tc>
        <w:tc>
          <w:tcPr>
            <w:tcW w:w="1461" w:type="pct"/>
            <w:shd w:val="clear" w:color="auto" w:fill="auto"/>
          </w:tcPr>
          <w:p w14:paraId="4B30582E" w14:textId="77777777" w:rsidR="00775FEF" w:rsidRPr="000B41B7" w:rsidRDefault="00775FEF" w:rsidP="00A43444">
            <w:pPr>
              <w:pStyle w:val="phtablecellleft"/>
            </w:pPr>
            <w:r w:rsidRPr="000B41B7">
              <w:t>Специализация бригады СМП</w:t>
            </w:r>
          </w:p>
        </w:tc>
        <w:tc>
          <w:tcPr>
            <w:tcW w:w="2012" w:type="pct"/>
            <w:shd w:val="clear" w:color="auto" w:fill="auto"/>
          </w:tcPr>
          <w:p w14:paraId="18B3C397" w14:textId="77777777" w:rsidR="00775FEF" w:rsidRPr="000B41B7" w:rsidRDefault="00677DD8" w:rsidP="00A43444">
            <w:pPr>
              <w:pStyle w:val="phtablecellleft"/>
            </w:pPr>
            <w:r w:rsidRPr="000B41B7">
              <w:t>Выб</w:t>
            </w:r>
            <w:r w:rsidR="007A0FF9" w:rsidRPr="000B41B7">
              <w:t>о</w:t>
            </w:r>
            <w:r w:rsidRPr="000B41B7">
              <w:t>р значени</w:t>
            </w:r>
            <w:r w:rsidR="007A0FF9" w:rsidRPr="000B41B7">
              <w:t>я</w:t>
            </w:r>
            <w:r w:rsidRPr="000B41B7">
              <w:t xml:space="preserve"> из выпадающего списка с помощью кнопки</w:t>
            </w:r>
            <w:r w:rsidR="00775FEF" w:rsidRPr="000B41B7">
              <w:t>.</w:t>
            </w:r>
          </w:p>
          <w:p w14:paraId="43633A64" w14:textId="77777777" w:rsidR="00775FEF" w:rsidRPr="000B41B7" w:rsidRDefault="00775FEF" w:rsidP="00A43444">
            <w:pPr>
              <w:pStyle w:val="phtablecellleft"/>
            </w:pPr>
            <w:r w:rsidRPr="000B41B7">
              <w:t>Поле отображается в случае выбора значения «Специализированные (только врачебные)» в поле «Профиль»</w:t>
            </w:r>
          </w:p>
        </w:tc>
      </w:tr>
      <w:tr w:rsidR="000B41B7" w:rsidRPr="000B41B7" w14:paraId="362B3298" w14:textId="77777777" w:rsidTr="00CD6BAE">
        <w:tc>
          <w:tcPr>
            <w:tcW w:w="353" w:type="pct"/>
            <w:shd w:val="clear" w:color="auto" w:fill="auto"/>
          </w:tcPr>
          <w:p w14:paraId="086377A4" w14:textId="77777777" w:rsidR="000C341E" w:rsidRPr="000B41B7" w:rsidRDefault="00775FEF" w:rsidP="00A43444">
            <w:pPr>
              <w:pStyle w:val="phtablecellleft"/>
            </w:pPr>
            <w:r w:rsidRPr="000B41B7">
              <w:t>5</w:t>
            </w:r>
          </w:p>
        </w:tc>
        <w:tc>
          <w:tcPr>
            <w:tcW w:w="1174" w:type="pct"/>
            <w:shd w:val="clear" w:color="auto" w:fill="auto"/>
          </w:tcPr>
          <w:p w14:paraId="6AF17504" w14:textId="77777777" w:rsidR="000C341E" w:rsidRPr="000B41B7" w:rsidRDefault="000C341E" w:rsidP="00A43444">
            <w:pPr>
              <w:pStyle w:val="phtablecellleft"/>
            </w:pPr>
            <w:r w:rsidRPr="000B41B7">
              <w:t>Бригад</w:t>
            </w:r>
          </w:p>
        </w:tc>
        <w:tc>
          <w:tcPr>
            <w:tcW w:w="1461" w:type="pct"/>
            <w:shd w:val="clear" w:color="auto" w:fill="auto"/>
          </w:tcPr>
          <w:p w14:paraId="4C22FB43" w14:textId="77777777" w:rsidR="000C341E" w:rsidRPr="000B41B7" w:rsidRDefault="000C341E" w:rsidP="00A43444">
            <w:pPr>
              <w:pStyle w:val="phtablecellleft"/>
            </w:pPr>
            <w:r w:rsidRPr="000B41B7">
              <w:t>Количество бригад</w:t>
            </w:r>
            <w:r w:rsidR="00B97AC5" w:rsidRPr="000B41B7">
              <w:t xml:space="preserve"> СМП</w:t>
            </w:r>
            <w:r w:rsidRPr="000B41B7">
              <w:t xml:space="preserve"> </w:t>
            </w:r>
            <w:r w:rsidR="006E5711" w:rsidRPr="000B41B7">
              <w:t>указанн</w:t>
            </w:r>
            <w:r w:rsidR="006C697C">
              <w:t xml:space="preserve">ого </w:t>
            </w:r>
            <w:r w:rsidRPr="000B41B7">
              <w:t>вида и профиля</w:t>
            </w:r>
          </w:p>
        </w:tc>
        <w:tc>
          <w:tcPr>
            <w:tcW w:w="2012" w:type="pct"/>
            <w:shd w:val="clear" w:color="auto" w:fill="auto"/>
          </w:tcPr>
          <w:p w14:paraId="750E06E3" w14:textId="77777777" w:rsidR="000C341E" w:rsidRPr="000B41B7" w:rsidRDefault="000C341E" w:rsidP="00A43444">
            <w:pPr>
              <w:pStyle w:val="phtablecellleft"/>
            </w:pPr>
            <w:r w:rsidRPr="000B41B7">
              <w:t>Числовое поле для ввода с ограничением до 3</w:t>
            </w:r>
            <w:r w:rsidR="008C38F3" w:rsidRPr="000B41B7">
              <w:t>-х</w:t>
            </w:r>
            <w:r w:rsidRPr="000B41B7">
              <w:t xml:space="preserve"> символов</w:t>
            </w:r>
          </w:p>
        </w:tc>
      </w:tr>
      <w:tr w:rsidR="000B41B7" w:rsidRPr="000B41B7" w14:paraId="5CA7BD04" w14:textId="77777777" w:rsidTr="00CD6BAE">
        <w:tc>
          <w:tcPr>
            <w:tcW w:w="353" w:type="pct"/>
            <w:shd w:val="clear" w:color="auto" w:fill="auto"/>
          </w:tcPr>
          <w:p w14:paraId="3240BC13" w14:textId="77777777" w:rsidR="000C341E" w:rsidRPr="000B41B7" w:rsidRDefault="00775FEF" w:rsidP="00A43444">
            <w:pPr>
              <w:pStyle w:val="phtablecellleft"/>
            </w:pPr>
            <w:r w:rsidRPr="000B41B7">
              <w:t>6</w:t>
            </w:r>
          </w:p>
        </w:tc>
        <w:tc>
          <w:tcPr>
            <w:tcW w:w="1174" w:type="pct"/>
            <w:shd w:val="clear" w:color="auto" w:fill="auto"/>
          </w:tcPr>
          <w:p w14:paraId="787BE9FC" w14:textId="77777777" w:rsidR="000C341E" w:rsidRPr="000B41B7" w:rsidRDefault="000C341E" w:rsidP="00A43444">
            <w:pPr>
              <w:pStyle w:val="phtablecellleft"/>
            </w:pPr>
            <w:r w:rsidRPr="000B41B7">
              <w:t>Автомобилей</w:t>
            </w:r>
          </w:p>
        </w:tc>
        <w:tc>
          <w:tcPr>
            <w:tcW w:w="1461" w:type="pct"/>
            <w:shd w:val="clear" w:color="auto" w:fill="auto"/>
          </w:tcPr>
          <w:p w14:paraId="44CC5485" w14:textId="77777777" w:rsidR="000C341E" w:rsidRPr="000B41B7" w:rsidRDefault="000C341E" w:rsidP="00A43444">
            <w:pPr>
              <w:pStyle w:val="phtablecellleft"/>
            </w:pPr>
            <w:r w:rsidRPr="000B41B7">
              <w:t>Количество автомобилей</w:t>
            </w:r>
            <w:r w:rsidR="006E5711" w:rsidRPr="000B41B7">
              <w:t xml:space="preserve"> для</w:t>
            </w:r>
            <w:r w:rsidRPr="000B41B7">
              <w:t xml:space="preserve"> бригад</w:t>
            </w:r>
            <w:r w:rsidR="00B97AC5" w:rsidRPr="000B41B7">
              <w:t xml:space="preserve"> СМП</w:t>
            </w:r>
          </w:p>
        </w:tc>
        <w:tc>
          <w:tcPr>
            <w:tcW w:w="2012" w:type="pct"/>
            <w:shd w:val="clear" w:color="auto" w:fill="auto"/>
          </w:tcPr>
          <w:p w14:paraId="6DD3426A" w14:textId="77777777" w:rsidR="000C341E" w:rsidRPr="000B41B7" w:rsidRDefault="000C341E" w:rsidP="00A43444">
            <w:pPr>
              <w:pStyle w:val="phtablecellleft"/>
            </w:pPr>
            <w:r w:rsidRPr="000B41B7">
              <w:t>Числовое поле для ввода с ограничением до 3</w:t>
            </w:r>
            <w:r w:rsidR="008C38F3" w:rsidRPr="000B41B7">
              <w:t>-х</w:t>
            </w:r>
            <w:r w:rsidRPr="000B41B7">
              <w:t xml:space="preserve"> символов</w:t>
            </w:r>
          </w:p>
        </w:tc>
      </w:tr>
      <w:tr w:rsidR="000B41B7" w:rsidRPr="000B41B7" w14:paraId="03946414" w14:textId="77777777" w:rsidTr="00CD6BAE">
        <w:tc>
          <w:tcPr>
            <w:tcW w:w="353" w:type="pct"/>
            <w:shd w:val="clear" w:color="auto" w:fill="auto"/>
          </w:tcPr>
          <w:p w14:paraId="2A0B1A7F" w14:textId="77777777" w:rsidR="000C341E" w:rsidRPr="000B41B7" w:rsidRDefault="00775FEF" w:rsidP="00A43444">
            <w:pPr>
              <w:pStyle w:val="phtablecellleft"/>
            </w:pPr>
            <w:r w:rsidRPr="000B41B7">
              <w:t>7</w:t>
            </w:r>
          </w:p>
        </w:tc>
        <w:tc>
          <w:tcPr>
            <w:tcW w:w="1174" w:type="pct"/>
            <w:shd w:val="clear" w:color="auto" w:fill="auto"/>
          </w:tcPr>
          <w:p w14:paraId="07043E07" w14:textId="77777777" w:rsidR="000C341E" w:rsidRPr="000B41B7" w:rsidRDefault="000C341E" w:rsidP="00A43444">
            <w:pPr>
              <w:pStyle w:val="phtablecellleft"/>
            </w:pPr>
            <w:r w:rsidRPr="000B41B7">
              <w:t>Выездов в смену (план)</w:t>
            </w:r>
          </w:p>
        </w:tc>
        <w:tc>
          <w:tcPr>
            <w:tcW w:w="1461" w:type="pct"/>
            <w:shd w:val="clear" w:color="auto" w:fill="auto"/>
          </w:tcPr>
          <w:p w14:paraId="48CC3562" w14:textId="77777777" w:rsidR="000C341E" w:rsidRPr="000B41B7" w:rsidRDefault="000C341E" w:rsidP="00A43444">
            <w:pPr>
              <w:pStyle w:val="phtablecellleft"/>
            </w:pPr>
            <w:r w:rsidRPr="000B41B7">
              <w:t>Количество выездов в смену (план)</w:t>
            </w:r>
            <w:r w:rsidR="006E5711" w:rsidRPr="000B41B7">
              <w:t xml:space="preserve"> для бригад СМП</w:t>
            </w:r>
          </w:p>
        </w:tc>
        <w:tc>
          <w:tcPr>
            <w:tcW w:w="2012" w:type="pct"/>
            <w:shd w:val="clear" w:color="auto" w:fill="auto"/>
          </w:tcPr>
          <w:p w14:paraId="5D28DC32" w14:textId="77777777" w:rsidR="000C341E" w:rsidRPr="000B41B7" w:rsidRDefault="000C341E" w:rsidP="00A43444">
            <w:pPr>
              <w:pStyle w:val="phtablecellleft"/>
            </w:pPr>
            <w:r w:rsidRPr="000B41B7">
              <w:t>Числовое поле для ввода с ограничением до 3</w:t>
            </w:r>
            <w:r w:rsidR="008C38F3" w:rsidRPr="000B41B7">
              <w:t>-х</w:t>
            </w:r>
            <w:r w:rsidRPr="000B41B7">
              <w:t xml:space="preserve"> символов</w:t>
            </w:r>
          </w:p>
        </w:tc>
      </w:tr>
    </w:tbl>
    <w:p w14:paraId="6ECFF4AE" w14:textId="77777777" w:rsidR="002D3D59" w:rsidRPr="000B41B7" w:rsidRDefault="002D3D59" w:rsidP="002D3D59">
      <w:pPr>
        <w:pStyle w:val="phnormal"/>
      </w:pPr>
      <w:r w:rsidRPr="000B41B7">
        <w:t xml:space="preserve">Для сохранения внесенных данных </w:t>
      </w:r>
      <w:r w:rsidR="005A0EE7" w:rsidRPr="000B41B7">
        <w:t xml:space="preserve">необходимо </w:t>
      </w:r>
      <w:r w:rsidR="00652F99" w:rsidRPr="000B41B7">
        <w:t>нажать на кнопку</w:t>
      </w:r>
      <w:r w:rsidRPr="000B41B7">
        <w:t xml:space="preserve"> «Создать». </w:t>
      </w:r>
      <w:r w:rsidR="006C697C">
        <w:br/>
      </w:r>
      <w:r w:rsidRPr="000B41B7">
        <w:t xml:space="preserve">Окно создания структурного подразделения закроется, внесенные данные отобразятся </w:t>
      </w:r>
      <w:r w:rsidR="006C697C">
        <w:br/>
      </w:r>
      <w:r w:rsidRPr="000B41B7">
        <w:t xml:space="preserve">в </w:t>
      </w:r>
      <w:r w:rsidR="0074735A" w:rsidRPr="000B41B7">
        <w:t>блоке</w:t>
      </w:r>
      <w:r w:rsidRPr="000B41B7">
        <w:t xml:space="preserve"> «Структурные подразделения».</w:t>
      </w:r>
    </w:p>
    <w:p w14:paraId="3AEAB7DD" w14:textId="77777777" w:rsidR="002D3D59" w:rsidRPr="000B41B7" w:rsidRDefault="002D3D59" w:rsidP="002D3D59">
      <w:pPr>
        <w:pStyle w:val="phnormal"/>
      </w:pPr>
      <w:r w:rsidRPr="000B41B7">
        <w:t>Нажатие кнопки «Отменить» инициирует закрытие окна без сохранения изменений.</w:t>
      </w:r>
    </w:p>
    <w:p w14:paraId="599C6E7A" w14:textId="77777777" w:rsidR="000E7BFD" w:rsidRPr="000B41B7" w:rsidRDefault="006065BB" w:rsidP="0082245B">
      <w:pPr>
        <w:pStyle w:val="5"/>
        <w:tabs>
          <w:tab w:val="clear" w:pos="1985"/>
          <w:tab w:val="num" w:pos="993"/>
        </w:tabs>
        <w:ind w:left="0"/>
      </w:pPr>
      <w:r w:rsidRPr="000B41B7">
        <w:lastRenderedPageBreak/>
        <w:t>Административно-хозяйственное подразделение</w:t>
      </w:r>
    </w:p>
    <w:p w14:paraId="61472C50" w14:textId="77777777" w:rsidR="000E7BFD" w:rsidRPr="000B41B7" w:rsidRDefault="000E7BFD" w:rsidP="005E60EB">
      <w:pPr>
        <w:pStyle w:val="phnormal"/>
      </w:pPr>
      <w:r w:rsidRPr="000B41B7">
        <w:t>При выборе значения «</w:t>
      </w:r>
      <w:r w:rsidR="00D22418" w:rsidRPr="000B41B7">
        <w:t>Административно-хозяйственный (вспомогательный)</w:t>
      </w:r>
      <w:r w:rsidRPr="000B41B7">
        <w:t xml:space="preserve">» </w:t>
      </w:r>
      <w:r w:rsidR="00875E30" w:rsidRPr="000B41B7">
        <w:br/>
      </w:r>
      <w:r w:rsidRPr="000B41B7">
        <w:t>в поле «Тип подразделения» форма ввода сведений о структурном подразделении имеет вид</w:t>
      </w:r>
      <w:r w:rsidR="006E5711" w:rsidRPr="000B41B7">
        <w:t xml:space="preserve">, представленный на </w:t>
      </w:r>
      <w:r w:rsidR="005E60EB" w:rsidRPr="000B41B7">
        <w:t>р</w:t>
      </w:r>
      <w:r w:rsidR="006E5711" w:rsidRPr="000B41B7">
        <w:t xml:space="preserve">исунке </w:t>
      </w:r>
      <w:r w:rsidR="005E60EB" w:rsidRPr="000B41B7">
        <w:t>(</w:t>
      </w:r>
      <w:r w:rsidR="00445B65" w:rsidRPr="000B41B7">
        <w:fldChar w:fldCharType="begin"/>
      </w:r>
      <w:r w:rsidR="005E60EB" w:rsidRPr="000B41B7">
        <w:instrText xml:space="preserve"> REF _Ref531952843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26</w:t>
      </w:r>
      <w:r w:rsidR="00445B65" w:rsidRPr="000B41B7">
        <w:fldChar w:fldCharType="end"/>
      </w:r>
      <w:r w:rsidR="005E60EB" w:rsidRPr="000B41B7">
        <w:t>)</w:t>
      </w:r>
      <w:r w:rsidR="006E5711" w:rsidRPr="000B41B7">
        <w:t>.</w:t>
      </w:r>
    </w:p>
    <w:p w14:paraId="027BEBC8" w14:textId="375F5789" w:rsidR="005E60EB" w:rsidRPr="000B41B7" w:rsidRDefault="000151AA" w:rsidP="002830AD">
      <w:pPr>
        <w:pStyle w:val="phfigure"/>
      </w:pPr>
      <w:r>
        <w:rPr>
          <w:noProof/>
        </w:rPr>
        <w:drawing>
          <wp:inline distT="0" distB="0" distL="0" distR="0" wp14:anchorId="6508553B" wp14:editId="37AE5E2B">
            <wp:extent cx="5829300" cy="4610100"/>
            <wp:effectExtent l="0" t="0" r="0" b="0"/>
            <wp:docPr id="71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10EA7" w14:textId="77777777" w:rsidR="00E34E43" w:rsidRPr="000B41B7" w:rsidRDefault="005E60EB" w:rsidP="001D2B9B">
      <w:pPr>
        <w:pStyle w:val="phfiguretitle"/>
      </w:pPr>
      <w:bookmarkStart w:id="134" w:name="_Ref531952843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26</w:t>
      </w:r>
      <w:r w:rsidR="00445B65" w:rsidRPr="000B41B7">
        <w:rPr>
          <w:noProof/>
        </w:rPr>
        <w:fldChar w:fldCharType="end"/>
      </w:r>
      <w:bookmarkEnd w:id="134"/>
      <w:r w:rsidRPr="000B41B7">
        <w:t xml:space="preserve"> – Форма ввода сведений при выборе типа </w:t>
      </w:r>
      <w:r w:rsidR="000C56E9">
        <w:t xml:space="preserve">структурного </w:t>
      </w:r>
      <w:r w:rsidRPr="000B41B7">
        <w:t>подразделения «Административно-хозяйственный (вспомогательный)»</w:t>
      </w:r>
    </w:p>
    <w:p w14:paraId="146C02F3" w14:textId="77777777" w:rsidR="00D22418" w:rsidRPr="000B41B7" w:rsidRDefault="00D22418" w:rsidP="005E60EB">
      <w:pPr>
        <w:pStyle w:val="phnormal"/>
      </w:pPr>
      <w:r w:rsidRPr="000B41B7">
        <w:t xml:space="preserve">В табличной части «Занимаемые здания» отображаются доступные для выбора наименования зданий. Если </w:t>
      </w:r>
      <w:r w:rsidR="008A6896" w:rsidRPr="000B41B7">
        <w:t>требуемое</w:t>
      </w:r>
      <w:r w:rsidRPr="000B41B7">
        <w:t xml:space="preserve"> наименование</w:t>
      </w:r>
      <w:r w:rsidR="006E5711" w:rsidRPr="000B41B7">
        <w:t xml:space="preserve"> здания</w:t>
      </w:r>
      <w:r w:rsidRPr="000B41B7">
        <w:t xml:space="preserve"> отсутствует в списке, </w:t>
      </w:r>
      <w:r w:rsidR="006C697C">
        <w:br/>
      </w:r>
      <w:r w:rsidRPr="000B41B7">
        <w:t xml:space="preserve">его необходимо добавить в </w:t>
      </w:r>
      <w:r w:rsidR="008C38F3" w:rsidRPr="000B41B7">
        <w:t>карт</w:t>
      </w:r>
      <w:r w:rsidR="00DB53DA" w:rsidRPr="000B41B7">
        <w:t>очке сведений</w:t>
      </w:r>
      <w:r w:rsidR="00F159C6" w:rsidRPr="000B41B7">
        <w:t xml:space="preserve"> о</w:t>
      </w:r>
      <w:r w:rsidR="00DB53DA" w:rsidRPr="000B41B7">
        <w:t xml:space="preserve"> медицинской</w:t>
      </w:r>
      <w:r w:rsidRPr="000B41B7">
        <w:t xml:space="preserve"> организации в блоке «Лечебно-профилактические здания»</w:t>
      </w:r>
      <w:r w:rsidR="000C56E9">
        <w:t xml:space="preserve"> </w:t>
      </w:r>
      <w:r w:rsidR="000C56E9" w:rsidRPr="000C56E9">
        <w:t>(см. п.4.2.1.4 настоящего руководства пользователя).</w:t>
      </w:r>
    </w:p>
    <w:p w14:paraId="0EB9EC70" w14:textId="77777777" w:rsidR="00EF694C" w:rsidRPr="000B41B7" w:rsidRDefault="00D22418" w:rsidP="00EF694C">
      <w:pPr>
        <w:pStyle w:val="phnormal"/>
      </w:pPr>
      <w:r w:rsidRPr="000B41B7">
        <w:t xml:space="preserve">Для данного типа подразделения доступен </w:t>
      </w:r>
      <w:r w:rsidR="006E5711" w:rsidRPr="000B41B7">
        <w:t xml:space="preserve">множественный </w:t>
      </w:r>
      <w:r w:rsidRPr="000B41B7">
        <w:t xml:space="preserve">выбор зданий для указания месторасположения вводимого подразделения. </w:t>
      </w:r>
      <w:r w:rsidR="005A0EE7" w:rsidRPr="000B41B7">
        <w:t>Необходимо в</w:t>
      </w:r>
      <w:r w:rsidRPr="000B41B7">
        <w:t>ыб</w:t>
      </w:r>
      <w:r w:rsidR="006A2C62" w:rsidRPr="000B41B7">
        <w:t>рать</w:t>
      </w:r>
      <w:r w:rsidRPr="000B41B7">
        <w:t xml:space="preserve"> одно или несколько значений.</w:t>
      </w:r>
      <w:r w:rsidR="00EF694C" w:rsidRPr="000B41B7">
        <w:t xml:space="preserve"> </w:t>
      </w:r>
    </w:p>
    <w:p w14:paraId="0DB03518" w14:textId="77777777" w:rsidR="00034292" w:rsidRPr="000B41B7" w:rsidRDefault="00034292" w:rsidP="00034292">
      <w:pPr>
        <w:pStyle w:val="phnormal"/>
      </w:pPr>
      <w:r w:rsidRPr="000B41B7">
        <w:rPr>
          <w:b/>
        </w:rPr>
        <w:t>Примечание</w:t>
      </w:r>
      <w:r w:rsidR="007F4B12" w:rsidRPr="000B41B7">
        <w:t>.</w:t>
      </w:r>
      <w:r w:rsidR="00F83106" w:rsidRPr="000B41B7">
        <w:t xml:space="preserve"> </w:t>
      </w:r>
      <w:r w:rsidR="007F4B12" w:rsidRPr="000B41B7">
        <w:t>О</w:t>
      </w:r>
      <w:r w:rsidRPr="000B41B7">
        <w:t>граничен выбор упраздненных зданий. Упраздненное здание может быть выбрано при следующих условиях:</w:t>
      </w:r>
    </w:p>
    <w:p w14:paraId="3BF19A3C" w14:textId="77777777" w:rsidR="00034292" w:rsidRPr="000B41B7" w:rsidRDefault="00034292" w:rsidP="00034292">
      <w:pPr>
        <w:pStyle w:val="phlistitemized1"/>
      </w:pPr>
      <w:r w:rsidRPr="000B41B7">
        <w:lastRenderedPageBreak/>
        <w:t xml:space="preserve">дата завершения эксплуатации здания должна быть позже даты упразднения </w:t>
      </w:r>
      <w:r w:rsidR="008C38F3" w:rsidRPr="000B41B7">
        <w:t xml:space="preserve">структурного </w:t>
      </w:r>
      <w:r w:rsidRPr="000B41B7">
        <w:t>подразделения;</w:t>
      </w:r>
    </w:p>
    <w:p w14:paraId="3EB6B255" w14:textId="77777777" w:rsidR="00034292" w:rsidRPr="000B41B7" w:rsidRDefault="00034292" w:rsidP="00034292">
      <w:pPr>
        <w:pStyle w:val="phlistitemized1"/>
      </w:pPr>
      <w:r w:rsidRPr="000B41B7">
        <w:t>дата завершения эксплуатации здания не заполнен</w:t>
      </w:r>
      <w:r w:rsidR="00335E5F" w:rsidRPr="000B41B7">
        <w:t>а</w:t>
      </w:r>
      <w:r w:rsidRPr="000B41B7">
        <w:t>.</w:t>
      </w:r>
    </w:p>
    <w:p w14:paraId="01E44C1C" w14:textId="77777777" w:rsidR="00100BC9" w:rsidRPr="000B41B7" w:rsidRDefault="00100BC9" w:rsidP="00100BC9">
      <w:pPr>
        <w:pStyle w:val="phnormal"/>
      </w:pPr>
      <w:r w:rsidRPr="000B41B7">
        <w:t xml:space="preserve">Для сохранения внесенных данных </w:t>
      </w:r>
      <w:r w:rsidR="006F4D2F" w:rsidRPr="000B41B7">
        <w:t xml:space="preserve">необходимо </w:t>
      </w:r>
      <w:r w:rsidR="00652F99" w:rsidRPr="000B41B7">
        <w:t>нажать на кнопку</w:t>
      </w:r>
      <w:r w:rsidRPr="000B41B7">
        <w:t xml:space="preserve"> «Создать». </w:t>
      </w:r>
      <w:r w:rsidR="006C697C">
        <w:br/>
      </w:r>
      <w:r w:rsidRPr="000B41B7">
        <w:t xml:space="preserve">Окно создания структурного подразделения закроется, внесенные данные отобразятся </w:t>
      </w:r>
      <w:r w:rsidR="006C697C">
        <w:br/>
      </w:r>
      <w:r w:rsidRPr="000B41B7">
        <w:t xml:space="preserve">в </w:t>
      </w:r>
      <w:r w:rsidR="008C38F3" w:rsidRPr="000B41B7">
        <w:t>блоке</w:t>
      </w:r>
      <w:r w:rsidRPr="000B41B7">
        <w:t xml:space="preserve"> «Структурные подразделения».</w:t>
      </w:r>
    </w:p>
    <w:p w14:paraId="2E4890DC" w14:textId="77777777" w:rsidR="00100BC9" w:rsidRPr="000B41B7" w:rsidRDefault="00100BC9" w:rsidP="00100BC9">
      <w:pPr>
        <w:pStyle w:val="phnormal"/>
      </w:pPr>
      <w:r w:rsidRPr="000B41B7">
        <w:t>Нажатие кнопки «Отменить» инициирует закрытие окна без сохранения изменений.</w:t>
      </w:r>
    </w:p>
    <w:p w14:paraId="30EA14BA" w14:textId="77777777" w:rsidR="00F56A7F" w:rsidRPr="000B41B7" w:rsidRDefault="00F56A7F" w:rsidP="009344D3">
      <w:pPr>
        <w:pStyle w:val="4"/>
        <w:ind w:left="0" w:hanging="15"/>
      </w:pPr>
      <w:bookmarkStart w:id="135" w:name="_Ввод_сведений_о_1"/>
      <w:bookmarkStart w:id="136" w:name="_Toc100055215"/>
      <w:bookmarkEnd w:id="135"/>
      <w:r w:rsidRPr="000B41B7">
        <w:t>Ввод сведений о врачебн</w:t>
      </w:r>
      <w:r w:rsidR="00666DDE">
        <w:t>ых</w:t>
      </w:r>
      <w:r w:rsidRPr="000B41B7">
        <w:t xml:space="preserve"> участк</w:t>
      </w:r>
      <w:r w:rsidR="00666DDE">
        <w:t>ах</w:t>
      </w:r>
      <w:bookmarkEnd w:id="136"/>
    </w:p>
    <w:p w14:paraId="1F29F505" w14:textId="4854D57A" w:rsidR="00F56A7F" w:rsidRPr="000B41B7" w:rsidRDefault="00F56A7F" w:rsidP="00F56A7F">
      <w:pPr>
        <w:pStyle w:val="phnormal"/>
      </w:pPr>
      <w:r w:rsidRPr="000B41B7">
        <w:t xml:space="preserve">Для добавления записи о </w:t>
      </w:r>
      <w:r w:rsidR="007B24DC" w:rsidRPr="000B41B7">
        <w:t>врачебных участках</w:t>
      </w:r>
      <w:r w:rsidRPr="000B41B7">
        <w:t xml:space="preserve"> медицинской организации необходимо нажать на кнопку </w:t>
      </w:r>
      <w:r w:rsidR="000151AA">
        <w:rPr>
          <w:noProof/>
        </w:rPr>
        <w:drawing>
          <wp:inline distT="0" distB="0" distL="0" distR="0" wp14:anchorId="0BBAB57E" wp14:editId="5342E4EA">
            <wp:extent cx="838200" cy="304800"/>
            <wp:effectExtent l="0" t="0" r="0" b="0"/>
            <wp:docPr id="7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 в блоке «</w:t>
      </w:r>
      <w:r w:rsidR="007B24DC" w:rsidRPr="000B41B7">
        <w:t>Врачебные участки</w:t>
      </w:r>
      <w:r w:rsidRPr="000B41B7">
        <w:t>», откроется форма для ввода данных (</w:t>
      </w:r>
      <w:r w:rsidRPr="000B41B7">
        <w:fldChar w:fldCharType="begin"/>
      </w:r>
      <w:r w:rsidRPr="000B41B7">
        <w:instrText xml:space="preserve"> REF _Ref58312455 \h </w:instrText>
      </w:r>
      <w:r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27</w:t>
      </w:r>
      <w:r w:rsidRPr="000B41B7">
        <w:fldChar w:fldCharType="end"/>
      </w:r>
      <w:r w:rsidRPr="000B41B7">
        <w:t>).</w:t>
      </w:r>
    </w:p>
    <w:p w14:paraId="27A9854D" w14:textId="1F4DCF41" w:rsidR="00F56A7F" w:rsidRPr="000B41B7" w:rsidRDefault="000151AA" w:rsidP="00F56A7F">
      <w:pPr>
        <w:pStyle w:val="phnormal"/>
      </w:pPr>
      <w:r>
        <w:rPr>
          <w:noProof/>
        </w:rPr>
        <w:drawing>
          <wp:inline distT="0" distB="0" distL="0" distR="0" wp14:anchorId="14D15C52" wp14:editId="443423CA">
            <wp:extent cx="4962525" cy="4181475"/>
            <wp:effectExtent l="0" t="0" r="0" b="0"/>
            <wp:docPr id="7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BB590" w14:textId="77777777" w:rsidR="00F56A7F" w:rsidRPr="000B41B7" w:rsidRDefault="00F56A7F" w:rsidP="00F56A7F">
      <w:pPr>
        <w:pStyle w:val="phfiguretitle"/>
      </w:pPr>
      <w:bookmarkStart w:id="137" w:name="_Ref58312455"/>
      <w:bookmarkStart w:id="138" w:name="_Ref58312427"/>
      <w:r w:rsidRPr="000B41B7">
        <w:t xml:space="preserve">Рисунок </w:t>
      </w:r>
      <w:r w:rsidR="00E67D40">
        <w:fldChar w:fldCharType="begin"/>
      </w:r>
      <w:r w:rsidR="00E67D40">
        <w:instrText xml:space="preserve"> SEQ Рисунок \* ARABIC </w:instrText>
      </w:r>
      <w:r w:rsidR="00E67D40">
        <w:fldChar w:fldCharType="separate"/>
      </w:r>
      <w:r w:rsidR="00E10E0C" w:rsidRPr="000B41B7">
        <w:rPr>
          <w:noProof/>
        </w:rPr>
        <w:t>27</w:t>
      </w:r>
      <w:r w:rsidR="00E67D40">
        <w:rPr>
          <w:noProof/>
        </w:rPr>
        <w:fldChar w:fldCharType="end"/>
      </w:r>
      <w:bookmarkEnd w:id="137"/>
      <w:r w:rsidRPr="000B41B7">
        <w:t xml:space="preserve"> – Форма ввода сведений о </w:t>
      </w:r>
      <w:bookmarkEnd w:id="138"/>
      <w:r w:rsidRPr="000B41B7">
        <w:t>врачебном участке</w:t>
      </w:r>
    </w:p>
    <w:p w14:paraId="6BE8BE3D" w14:textId="77777777" w:rsidR="008531F6" w:rsidRDefault="00207234" w:rsidP="00207234">
      <w:pPr>
        <w:pStyle w:val="phnormal"/>
      </w:pPr>
      <w:r w:rsidRPr="000B41B7">
        <w:t>В открывшемся окне необходимо заполнить поля формы ввода (описание полей представлено в таблице [</w:t>
      </w:r>
      <w:r w:rsidRPr="000B41B7">
        <w:fldChar w:fldCharType="begin"/>
      </w:r>
      <w:r w:rsidRPr="000B41B7">
        <w:instrText xml:space="preserve"> REF _Ref513554421 \h  \* MERGEFORMAT </w:instrText>
      </w:r>
      <w:r w:rsidRPr="000B41B7">
        <w:fldChar w:fldCharType="separate"/>
      </w:r>
      <w:r w:rsidR="00E10E0C" w:rsidRPr="000B41B7">
        <w:t xml:space="preserve">Таблица </w:t>
      </w:r>
      <w:r w:rsidR="00E10E0C" w:rsidRPr="000B41B7">
        <w:rPr>
          <w:noProof/>
        </w:rPr>
        <w:t>1</w:t>
      </w:r>
      <w:r w:rsidR="005655E1" w:rsidRPr="000B41B7">
        <w:rPr>
          <w:noProof/>
        </w:rPr>
        <w:t>1</w:t>
      </w:r>
      <w:r w:rsidRPr="000B41B7">
        <w:fldChar w:fldCharType="end"/>
      </w:r>
      <w:r w:rsidRPr="000B41B7">
        <w:t xml:space="preserve">]). </w:t>
      </w:r>
    </w:p>
    <w:p w14:paraId="18211FF2" w14:textId="683F9FF7" w:rsidR="00207234" w:rsidRPr="000B41B7" w:rsidRDefault="00207234" w:rsidP="00207234">
      <w:pPr>
        <w:pStyle w:val="phnormal"/>
      </w:pPr>
      <w:r w:rsidRPr="000B41B7">
        <w:t>Поля, отмеченные знаком «*» («звездочка»), обязательны для заполнения.</w:t>
      </w:r>
    </w:p>
    <w:p w14:paraId="49D33718" w14:textId="77777777" w:rsidR="00207234" w:rsidRPr="000B41B7" w:rsidRDefault="00207234" w:rsidP="00207234">
      <w:pPr>
        <w:pStyle w:val="phnormal"/>
      </w:pPr>
      <w:r w:rsidRPr="000B41B7">
        <w:lastRenderedPageBreak/>
        <w:t xml:space="preserve">При попытке сохранить данные, не заполнив обязательные поля, Подсистема выдаст предупреждающие сообщения с указанием, какие из обязательных полей </w:t>
      </w:r>
      <w:r w:rsidR="00240487" w:rsidRPr="000B41B7">
        <w:br/>
      </w:r>
      <w:r w:rsidRPr="000B41B7">
        <w:t>не заполнены (</w:t>
      </w:r>
      <w:r w:rsidRPr="000B41B7">
        <w:fldChar w:fldCharType="begin"/>
      </w:r>
      <w:r w:rsidRPr="000B41B7">
        <w:instrText xml:space="preserve"> REF _Ref58312671 \h </w:instrText>
      </w:r>
      <w:r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2</w:t>
      </w:r>
      <w:r w:rsidR="005655E1" w:rsidRPr="000B41B7">
        <w:rPr>
          <w:noProof/>
        </w:rPr>
        <w:t xml:space="preserve">8 </w:t>
      </w:r>
      <w:r w:rsidRPr="000B41B7">
        <w:fldChar w:fldCharType="end"/>
      </w:r>
      <w:r w:rsidRPr="000B41B7">
        <w:t>).</w:t>
      </w:r>
    </w:p>
    <w:p w14:paraId="46F565B1" w14:textId="44B7A8FE" w:rsidR="00207234" w:rsidRPr="000B41B7" w:rsidRDefault="000151AA" w:rsidP="00207234">
      <w:pPr>
        <w:pStyle w:val="phnormal"/>
      </w:pPr>
      <w:r>
        <w:rPr>
          <w:noProof/>
        </w:rPr>
        <w:drawing>
          <wp:inline distT="0" distB="0" distL="0" distR="0" wp14:anchorId="3ECF7C72" wp14:editId="79CF6724">
            <wp:extent cx="4991100" cy="5086350"/>
            <wp:effectExtent l="0" t="0" r="0" b="0"/>
            <wp:docPr id="7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B0633" w14:textId="77777777" w:rsidR="00207234" w:rsidRPr="000B41B7" w:rsidRDefault="00207234" w:rsidP="00207234">
      <w:pPr>
        <w:pStyle w:val="phfiguretitle"/>
      </w:pPr>
      <w:bookmarkStart w:id="139" w:name="_Ref58312671"/>
      <w:r w:rsidRPr="000B41B7">
        <w:t xml:space="preserve">Рисунок </w:t>
      </w:r>
      <w:r w:rsidR="00E67D40">
        <w:fldChar w:fldCharType="begin"/>
      </w:r>
      <w:r w:rsidR="00E67D40">
        <w:instrText xml:space="preserve"> SEQ Рисунок \* ARABIC </w:instrText>
      </w:r>
      <w:r w:rsidR="00E67D40">
        <w:fldChar w:fldCharType="separate"/>
      </w:r>
      <w:r w:rsidR="00E10E0C" w:rsidRPr="000B41B7">
        <w:rPr>
          <w:noProof/>
        </w:rPr>
        <w:t>28</w:t>
      </w:r>
      <w:r w:rsidR="00E67D40">
        <w:rPr>
          <w:noProof/>
        </w:rPr>
        <w:fldChar w:fldCharType="end"/>
      </w:r>
      <w:bookmarkEnd w:id="139"/>
      <w:r w:rsidR="00240487" w:rsidRPr="000B41B7">
        <w:rPr>
          <w:noProof/>
        </w:rPr>
        <w:t xml:space="preserve"> </w:t>
      </w:r>
      <w:r w:rsidRPr="000B41B7">
        <w:t>– Отображение сообщения о незаполненных полях</w:t>
      </w:r>
    </w:p>
    <w:p w14:paraId="0C39B6A3" w14:textId="77777777" w:rsidR="00207234" w:rsidRPr="000B41B7" w:rsidRDefault="00207234" w:rsidP="00207234">
      <w:pPr>
        <w:pStyle w:val="phtabletitle"/>
      </w:pPr>
      <w:r w:rsidRPr="000B41B7">
        <w:t xml:space="preserve">Таблица </w:t>
      </w:r>
      <w:r w:rsidR="00E67D40">
        <w:fldChar w:fldCharType="begin"/>
      </w:r>
      <w:r w:rsidR="00E67D40">
        <w:instrText xml:space="preserve"> SEQ Таблица \* ARABIC </w:instrText>
      </w:r>
      <w:r w:rsidR="00E67D40">
        <w:fldChar w:fldCharType="separate"/>
      </w:r>
      <w:r w:rsidR="00E10E0C" w:rsidRPr="000B41B7">
        <w:rPr>
          <w:noProof/>
        </w:rPr>
        <w:t>11</w:t>
      </w:r>
      <w:r w:rsidR="00E67D40">
        <w:rPr>
          <w:noProof/>
        </w:rPr>
        <w:fldChar w:fldCharType="end"/>
      </w:r>
      <w:r w:rsidR="00240487" w:rsidRPr="000B41B7">
        <w:rPr>
          <w:noProof/>
        </w:rPr>
        <w:t xml:space="preserve"> </w:t>
      </w:r>
      <w:r w:rsidRPr="000B41B7">
        <w:t xml:space="preserve">– Описание полей при добавлении записи о </w:t>
      </w:r>
      <w:r w:rsidR="00240487" w:rsidRPr="000B41B7">
        <w:t>врачебном участке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"/>
        <w:gridCol w:w="1633"/>
        <w:gridCol w:w="1926"/>
        <w:gridCol w:w="5282"/>
      </w:tblGrid>
      <w:tr w:rsidR="000B41B7" w:rsidRPr="000B41B7" w14:paraId="4DF63E15" w14:textId="77777777" w:rsidTr="00AD5CB9">
        <w:trPr>
          <w:tblHeader/>
        </w:trPr>
        <w:tc>
          <w:tcPr>
            <w:tcW w:w="248" w:type="pct"/>
            <w:shd w:val="clear" w:color="auto" w:fill="auto"/>
            <w:vAlign w:val="center"/>
          </w:tcPr>
          <w:p w14:paraId="1D20321B" w14:textId="642F5590" w:rsidR="00207234" w:rsidRPr="000B41B7" w:rsidRDefault="00207234" w:rsidP="00AD5CB9">
            <w:pPr>
              <w:pStyle w:val="phtablecolcaption"/>
              <w:spacing w:before="0" w:after="0"/>
            </w:pPr>
            <w:r w:rsidRPr="000B41B7">
              <w:t>№</w:t>
            </w:r>
            <w:r w:rsidR="00AD5CB9">
              <w:t xml:space="preserve"> п/п</w:t>
            </w:r>
          </w:p>
        </w:tc>
        <w:tc>
          <w:tcPr>
            <w:tcW w:w="811" w:type="pct"/>
            <w:shd w:val="clear" w:color="auto" w:fill="auto"/>
            <w:vAlign w:val="center"/>
          </w:tcPr>
          <w:p w14:paraId="772EF3B2" w14:textId="77777777" w:rsidR="00207234" w:rsidRPr="000B41B7" w:rsidRDefault="00207234" w:rsidP="00AD5CB9">
            <w:pPr>
              <w:pStyle w:val="phtablecolcaption"/>
              <w:spacing w:before="0" w:after="0"/>
            </w:pPr>
            <w:r w:rsidRPr="000B41B7">
              <w:t>Наименование поля</w:t>
            </w:r>
          </w:p>
        </w:tc>
        <w:tc>
          <w:tcPr>
            <w:tcW w:w="1073" w:type="pct"/>
            <w:shd w:val="clear" w:color="auto" w:fill="auto"/>
            <w:vAlign w:val="center"/>
          </w:tcPr>
          <w:p w14:paraId="5F47F537" w14:textId="77777777" w:rsidR="00207234" w:rsidRPr="000B41B7" w:rsidRDefault="00207234" w:rsidP="00AD5CB9">
            <w:pPr>
              <w:pStyle w:val="phtablecolcaption"/>
              <w:spacing w:before="0" w:after="0"/>
            </w:pPr>
            <w:r w:rsidRPr="000B41B7">
              <w:t>Описание</w:t>
            </w:r>
          </w:p>
        </w:tc>
        <w:tc>
          <w:tcPr>
            <w:tcW w:w="2867" w:type="pct"/>
            <w:shd w:val="clear" w:color="auto" w:fill="auto"/>
            <w:vAlign w:val="center"/>
          </w:tcPr>
          <w:p w14:paraId="66971B11" w14:textId="77777777" w:rsidR="00207234" w:rsidRPr="000B41B7" w:rsidRDefault="00207234" w:rsidP="00AD5CB9">
            <w:pPr>
              <w:pStyle w:val="phtablecolcaption"/>
              <w:spacing w:before="0" w:after="0"/>
            </w:pPr>
            <w:r w:rsidRPr="000B41B7">
              <w:t>Вид, способ ввода</w:t>
            </w:r>
          </w:p>
        </w:tc>
      </w:tr>
      <w:tr w:rsidR="000B41B7" w:rsidRPr="000B41B7" w14:paraId="7AD46D2A" w14:textId="77777777" w:rsidTr="00CD6BAE">
        <w:tc>
          <w:tcPr>
            <w:tcW w:w="248" w:type="pct"/>
            <w:shd w:val="clear" w:color="auto" w:fill="auto"/>
          </w:tcPr>
          <w:p w14:paraId="7AB87C79" w14:textId="77777777" w:rsidR="00207234" w:rsidRPr="000B41B7" w:rsidRDefault="00207234" w:rsidP="008B155B">
            <w:pPr>
              <w:pStyle w:val="phtablecellleft"/>
            </w:pPr>
            <w:r w:rsidRPr="000B41B7">
              <w:t>1</w:t>
            </w:r>
          </w:p>
        </w:tc>
        <w:tc>
          <w:tcPr>
            <w:tcW w:w="811" w:type="pct"/>
            <w:shd w:val="clear" w:color="auto" w:fill="auto"/>
          </w:tcPr>
          <w:p w14:paraId="128C2DCA" w14:textId="77777777" w:rsidR="00207234" w:rsidRPr="000B41B7" w:rsidRDefault="00207234" w:rsidP="008B155B">
            <w:pPr>
              <w:pStyle w:val="phtablecellleft"/>
            </w:pPr>
            <w:r w:rsidRPr="000B41B7">
              <w:t>Номер участка</w:t>
            </w:r>
          </w:p>
        </w:tc>
        <w:tc>
          <w:tcPr>
            <w:tcW w:w="1073" w:type="pct"/>
            <w:shd w:val="clear" w:color="auto" w:fill="auto"/>
          </w:tcPr>
          <w:p w14:paraId="26C54D5D" w14:textId="77777777" w:rsidR="00207234" w:rsidRPr="000B41B7" w:rsidRDefault="00207234" w:rsidP="00207234">
            <w:pPr>
              <w:pStyle w:val="phtablecellleft"/>
            </w:pPr>
            <w:r w:rsidRPr="000B41B7">
              <w:t xml:space="preserve">Номер врачебного участка, присвоенный </w:t>
            </w:r>
            <w:r w:rsidR="000C56E9">
              <w:br/>
            </w:r>
            <w:r w:rsidRPr="000B41B7">
              <w:t>в рамках организации</w:t>
            </w:r>
          </w:p>
        </w:tc>
        <w:tc>
          <w:tcPr>
            <w:tcW w:w="2867" w:type="pct"/>
            <w:shd w:val="clear" w:color="auto" w:fill="auto"/>
          </w:tcPr>
          <w:p w14:paraId="7A35BE5A" w14:textId="77777777" w:rsidR="00207234" w:rsidRPr="000B41B7" w:rsidRDefault="00207234" w:rsidP="00CD6BAE">
            <w:pPr>
              <w:pStyle w:val="phtablecellleft"/>
              <w:jc w:val="left"/>
            </w:pPr>
            <w:r w:rsidRPr="000B41B7">
              <w:t>Текстовое поле</w:t>
            </w:r>
            <w:r w:rsidR="000C56E9">
              <w:t>.</w:t>
            </w:r>
            <w:r w:rsidRPr="000B41B7">
              <w:t xml:space="preserve"> </w:t>
            </w:r>
            <w:r w:rsidRPr="000B41B7">
              <w:br/>
              <w:t xml:space="preserve">Минимальная длина </w:t>
            </w:r>
            <w:r w:rsidR="000C56E9">
              <w:t>–</w:t>
            </w:r>
            <w:r w:rsidR="00240487" w:rsidRPr="000B41B7">
              <w:t xml:space="preserve"> </w:t>
            </w:r>
            <w:r w:rsidRPr="000B41B7">
              <w:t>1</w:t>
            </w:r>
            <w:r w:rsidR="000C56E9">
              <w:t>.</w:t>
            </w:r>
            <w:r w:rsidRPr="000B41B7">
              <w:br/>
              <w:t>Максимальная длина</w:t>
            </w:r>
            <w:r w:rsidR="00240487" w:rsidRPr="000B41B7">
              <w:t xml:space="preserve"> -</w:t>
            </w:r>
            <w:r w:rsidRPr="000B41B7">
              <w:t xml:space="preserve"> 100</w:t>
            </w:r>
          </w:p>
        </w:tc>
      </w:tr>
      <w:tr w:rsidR="000B41B7" w:rsidRPr="000B41B7" w14:paraId="7FF21E30" w14:textId="77777777" w:rsidTr="00CD6BAE">
        <w:tc>
          <w:tcPr>
            <w:tcW w:w="248" w:type="pct"/>
            <w:shd w:val="clear" w:color="auto" w:fill="auto"/>
          </w:tcPr>
          <w:p w14:paraId="426CE8CE" w14:textId="77777777" w:rsidR="00207234" w:rsidRPr="000B41B7" w:rsidRDefault="00207234" w:rsidP="008B155B">
            <w:pPr>
              <w:pStyle w:val="phtablecellleft"/>
            </w:pPr>
            <w:r w:rsidRPr="000B41B7">
              <w:t>2</w:t>
            </w:r>
          </w:p>
        </w:tc>
        <w:tc>
          <w:tcPr>
            <w:tcW w:w="811" w:type="pct"/>
            <w:shd w:val="clear" w:color="auto" w:fill="auto"/>
          </w:tcPr>
          <w:p w14:paraId="672C0D1C" w14:textId="77777777" w:rsidR="00207234" w:rsidRPr="000B41B7" w:rsidRDefault="00207234" w:rsidP="008B155B">
            <w:pPr>
              <w:pStyle w:val="phtablecellleft"/>
            </w:pPr>
            <w:r w:rsidRPr="000B41B7">
              <w:t>Дата формирования</w:t>
            </w:r>
          </w:p>
        </w:tc>
        <w:tc>
          <w:tcPr>
            <w:tcW w:w="1073" w:type="pct"/>
            <w:shd w:val="clear" w:color="auto" w:fill="auto"/>
          </w:tcPr>
          <w:p w14:paraId="1FFFE90E" w14:textId="77777777" w:rsidR="00207234" w:rsidRPr="000B41B7" w:rsidRDefault="00207234" w:rsidP="00207234">
            <w:pPr>
              <w:pStyle w:val="phtablecellleft"/>
            </w:pPr>
            <w:r w:rsidRPr="000B41B7">
              <w:t>Дата формирования врачебного участка</w:t>
            </w:r>
          </w:p>
        </w:tc>
        <w:tc>
          <w:tcPr>
            <w:tcW w:w="2867" w:type="pct"/>
            <w:shd w:val="clear" w:color="auto" w:fill="auto"/>
          </w:tcPr>
          <w:p w14:paraId="379C778F" w14:textId="77777777" w:rsidR="00207234" w:rsidRPr="000B41B7" w:rsidRDefault="00207234" w:rsidP="008B155B">
            <w:pPr>
              <w:pStyle w:val="phtablecellleft"/>
            </w:pPr>
            <w:r w:rsidRPr="000B41B7">
              <w:t>Выбор значения из календаря.</w:t>
            </w:r>
          </w:p>
          <w:p w14:paraId="08A368A4" w14:textId="77777777" w:rsidR="00207234" w:rsidRPr="000B41B7" w:rsidRDefault="00207234" w:rsidP="008B155B">
            <w:pPr>
              <w:pStyle w:val="phtablecellleft"/>
            </w:pPr>
            <w:r w:rsidRPr="000B41B7">
              <w:t>Дата формирования должна быть раньше или равна текущей дате</w:t>
            </w:r>
          </w:p>
        </w:tc>
      </w:tr>
      <w:tr w:rsidR="000B41B7" w:rsidRPr="000B41B7" w14:paraId="7DB6F810" w14:textId="77777777" w:rsidTr="00CD6BAE">
        <w:tc>
          <w:tcPr>
            <w:tcW w:w="248" w:type="pct"/>
            <w:shd w:val="clear" w:color="auto" w:fill="auto"/>
          </w:tcPr>
          <w:p w14:paraId="067D03A3" w14:textId="77777777" w:rsidR="00207234" w:rsidRPr="000B41B7" w:rsidRDefault="00207234" w:rsidP="008B155B">
            <w:pPr>
              <w:pStyle w:val="phtablecellleft"/>
            </w:pPr>
            <w:r w:rsidRPr="000B41B7">
              <w:t>3</w:t>
            </w:r>
          </w:p>
        </w:tc>
        <w:tc>
          <w:tcPr>
            <w:tcW w:w="811" w:type="pct"/>
            <w:shd w:val="clear" w:color="auto" w:fill="auto"/>
          </w:tcPr>
          <w:p w14:paraId="050142C9" w14:textId="77777777" w:rsidR="00207234" w:rsidRPr="000B41B7" w:rsidRDefault="00207234" w:rsidP="008B155B">
            <w:pPr>
              <w:pStyle w:val="phtablecellleft"/>
            </w:pPr>
            <w:r w:rsidRPr="000B41B7">
              <w:t>Тип участка</w:t>
            </w:r>
          </w:p>
        </w:tc>
        <w:tc>
          <w:tcPr>
            <w:tcW w:w="1073" w:type="pct"/>
            <w:shd w:val="clear" w:color="auto" w:fill="auto"/>
          </w:tcPr>
          <w:p w14:paraId="1C6BBFD6" w14:textId="77777777" w:rsidR="00207234" w:rsidRPr="000B41B7" w:rsidRDefault="002F3DF2" w:rsidP="002F3DF2">
            <w:pPr>
              <w:pStyle w:val="phtablecellleft"/>
            </w:pPr>
            <w:r w:rsidRPr="000B41B7">
              <w:t xml:space="preserve">Тип врачебного участка </w:t>
            </w:r>
          </w:p>
        </w:tc>
        <w:tc>
          <w:tcPr>
            <w:tcW w:w="2867" w:type="pct"/>
            <w:shd w:val="clear" w:color="auto" w:fill="auto"/>
          </w:tcPr>
          <w:p w14:paraId="6CAB2BAA" w14:textId="77777777" w:rsidR="00207234" w:rsidRPr="000B41B7" w:rsidRDefault="002F3DF2" w:rsidP="008B155B">
            <w:pPr>
              <w:pStyle w:val="phtablecellleft"/>
            </w:pPr>
            <w:r w:rsidRPr="000B41B7">
              <w:t>Выбор значения из выпадающего списка</w:t>
            </w:r>
          </w:p>
        </w:tc>
      </w:tr>
      <w:tr w:rsidR="000B41B7" w:rsidRPr="000B41B7" w14:paraId="3021FC09" w14:textId="77777777" w:rsidTr="00CD6BAE">
        <w:tc>
          <w:tcPr>
            <w:tcW w:w="248" w:type="pct"/>
            <w:shd w:val="clear" w:color="auto" w:fill="auto"/>
          </w:tcPr>
          <w:p w14:paraId="6F577FCF" w14:textId="77777777" w:rsidR="00207234" w:rsidRPr="00CD6BAE" w:rsidRDefault="00207234" w:rsidP="008B155B">
            <w:pPr>
              <w:pStyle w:val="phtablecellleft"/>
              <w:rPr>
                <w:lang w:val="en-US"/>
              </w:rPr>
            </w:pPr>
            <w:r w:rsidRPr="00CD6BAE">
              <w:rPr>
                <w:lang w:val="en-US"/>
              </w:rPr>
              <w:lastRenderedPageBreak/>
              <w:t>4</w:t>
            </w:r>
          </w:p>
        </w:tc>
        <w:tc>
          <w:tcPr>
            <w:tcW w:w="811" w:type="pct"/>
            <w:shd w:val="clear" w:color="auto" w:fill="auto"/>
          </w:tcPr>
          <w:p w14:paraId="0ACF2E1A" w14:textId="77777777" w:rsidR="00207234" w:rsidRPr="000B41B7" w:rsidRDefault="00207234" w:rsidP="00207234">
            <w:pPr>
              <w:pStyle w:val="phtablecellleft"/>
            </w:pPr>
            <w:r w:rsidRPr="000B41B7">
              <w:t xml:space="preserve">Категория обслуживаемого населения </w:t>
            </w:r>
          </w:p>
        </w:tc>
        <w:tc>
          <w:tcPr>
            <w:tcW w:w="1073" w:type="pct"/>
            <w:shd w:val="clear" w:color="auto" w:fill="auto"/>
          </w:tcPr>
          <w:p w14:paraId="49283F56" w14:textId="3703E935" w:rsidR="00207234" w:rsidRPr="000B41B7" w:rsidRDefault="002F3DF2" w:rsidP="008B155B">
            <w:pPr>
              <w:pStyle w:val="phtablecellleft"/>
            </w:pPr>
            <w:r w:rsidRPr="000B41B7">
              <w:t>Категория обслуживаемого населения</w:t>
            </w:r>
            <w:r w:rsidR="000C56E9">
              <w:t>. Допускается</w:t>
            </w:r>
            <w:r w:rsidRPr="000B41B7">
              <w:t xml:space="preserve"> указание</w:t>
            </w:r>
            <w:r w:rsidR="000C56E9">
              <w:t xml:space="preserve"> </w:t>
            </w:r>
            <w:r w:rsidRPr="000B41B7">
              <w:t xml:space="preserve">только взрослые или </w:t>
            </w:r>
            <w:r w:rsidR="000C56E9">
              <w:t xml:space="preserve">только </w:t>
            </w:r>
            <w:r w:rsidRPr="000B41B7">
              <w:t>детские,</w:t>
            </w:r>
            <w:r w:rsidR="000C56E9">
              <w:t xml:space="preserve"> </w:t>
            </w:r>
            <w:r w:rsidR="000C56E9">
              <w:br/>
              <w:t>а также</w:t>
            </w:r>
            <w:r w:rsidRPr="000B41B7">
              <w:t xml:space="preserve"> одновременно взрослые и детские</w:t>
            </w:r>
          </w:p>
        </w:tc>
        <w:tc>
          <w:tcPr>
            <w:tcW w:w="2867" w:type="pct"/>
            <w:shd w:val="clear" w:color="auto" w:fill="auto"/>
          </w:tcPr>
          <w:p w14:paraId="2812A04F" w14:textId="77777777" w:rsidR="002F3DF2" w:rsidRPr="000B41B7" w:rsidRDefault="002F3DF2" w:rsidP="002F3DF2">
            <w:pPr>
              <w:pStyle w:val="phtablecellleft"/>
            </w:pPr>
            <w:r w:rsidRPr="000B41B7">
              <w:t>Установление «флажка».</w:t>
            </w:r>
          </w:p>
          <w:p w14:paraId="6D9CB6E9" w14:textId="77777777" w:rsidR="00207234" w:rsidRPr="000B41B7" w:rsidRDefault="00207234" w:rsidP="008B155B">
            <w:pPr>
              <w:pStyle w:val="phtablecellleft"/>
            </w:pPr>
          </w:p>
        </w:tc>
      </w:tr>
      <w:tr w:rsidR="000B41B7" w:rsidRPr="000B41B7" w14:paraId="5AC9AC8F" w14:textId="77777777" w:rsidTr="00CD6BAE">
        <w:tc>
          <w:tcPr>
            <w:tcW w:w="248" w:type="pct"/>
            <w:shd w:val="clear" w:color="auto" w:fill="auto"/>
          </w:tcPr>
          <w:p w14:paraId="22CEB49F" w14:textId="77777777" w:rsidR="00207234" w:rsidRPr="000B41B7" w:rsidRDefault="005242CE" w:rsidP="008B155B">
            <w:pPr>
              <w:pStyle w:val="phtablecellleft"/>
            </w:pPr>
            <w:r w:rsidRPr="000B41B7">
              <w:t>5</w:t>
            </w:r>
          </w:p>
        </w:tc>
        <w:tc>
          <w:tcPr>
            <w:tcW w:w="811" w:type="pct"/>
            <w:shd w:val="clear" w:color="auto" w:fill="auto"/>
          </w:tcPr>
          <w:p w14:paraId="6EF3F8F2" w14:textId="77777777" w:rsidR="00207234" w:rsidRPr="000B41B7" w:rsidRDefault="00207234" w:rsidP="008B155B">
            <w:pPr>
              <w:pStyle w:val="phtablecellleft"/>
            </w:pPr>
            <w:r w:rsidRPr="000B41B7">
              <w:t>Прикрепленное население</w:t>
            </w:r>
          </w:p>
        </w:tc>
        <w:tc>
          <w:tcPr>
            <w:tcW w:w="1073" w:type="pct"/>
            <w:shd w:val="clear" w:color="auto" w:fill="auto"/>
          </w:tcPr>
          <w:p w14:paraId="20A25D2B" w14:textId="77777777" w:rsidR="00207234" w:rsidRPr="000B41B7" w:rsidRDefault="005242CE" w:rsidP="008B155B">
            <w:pPr>
              <w:pStyle w:val="phtablecellleft"/>
            </w:pPr>
            <w:r w:rsidRPr="000B41B7">
              <w:t xml:space="preserve">Количество прикрепленного населения </w:t>
            </w:r>
            <w:r w:rsidR="000C56E9">
              <w:br/>
            </w:r>
            <w:r w:rsidRPr="000B41B7">
              <w:t>к участку</w:t>
            </w:r>
          </w:p>
        </w:tc>
        <w:tc>
          <w:tcPr>
            <w:tcW w:w="2867" w:type="pct"/>
            <w:shd w:val="clear" w:color="auto" w:fill="auto"/>
          </w:tcPr>
          <w:p w14:paraId="0FDCFAD7" w14:textId="77777777" w:rsidR="000C56E9" w:rsidRDefault="005242CE" w:rsidP="005242CE">
            <w:pPr>
              <w:pStyle w:val="phtablecellleft"/>
            </w:pPr>
            <w:r w:rsidRPr="000B41B7">
              <w:t xml:space="preserve">Числовое поле для ввода. </w:t>
            </w:r>
          </w:p>
          <w:p w14:paraId="2B8FB0C5" w14:textId="77777777" w:rsidR="005242CE" w:rsidRPr="000B41B7" w:rsidRDefault="005242CE" w:rsidP="005242CE">
            <w:pPr>
              <w:pStyle w:val="phtablecellleft"/>
            </w:pPr>
            <w:r w:rsidRPr="000B41B7">
              <w:t>Максимальное значение, которое можно внести – 99</w:t>
            </w:r>
            <w:r w:rsidR="000C56E9">
              <w:t xml:space="preserve"> </w:t>
            </w:r>
            <w:r w:rsidRPr="000B41B7">
              <w:t>999</w:t>
            </w:r>
          </w:p>
          <w:p w14:paraId="427D44EA" w14:textId="77777777" w:rsidR="00207234" w:rsidRPr="000B41B7" w:rsidRDefault="00207234" w:rsidP="008B155B">
            <w:pPr>
              <w:pStyle w:val="phtablecellleft"/>
            </w:pPr>
          </w:p>
        </w:tc>
      </w:tr>
      <w:tr w:rsidR="000B41B7" w:rsidRPr="000B41B7" w14:paraId="5A33C922" w14:textId="77777777" w:rsidTr="00CD6BAE">
        <w:tc>
          <w:tcPr>
            <w:tcW w:w="248" w:type="pct"/>
            <w:shd w:val="clear" w:color="auto" w:fill="auto"/>
          </w:tcPr>
          <w:p w14:paraId="05EDC4D7" w14:textId="77777777" w:rsidR="00207234" w:rsidRPr="000B41B7" w:rsidRDefault="005242CE" w:rsidP="008B155B">
            <w:pPr>
              <w:pStyle w:val="phtablecellleft"/>
            </w:pPr>
            <w:r w:rsidRPr="000B41B7">
              <w:t>6</w:t>
            </w:r>
          </w:p>
        </w:tc>
        <w:tc>
          <w:tcPr>
            <w:tcW w:w="811" w:type="pct"/>
            <w:shd w:val="clear" w:color="auto" w:fill="auto"/>
          </w:tcPr>
          <w:p w14:paraId="0DA52C3F" w14:textId="77777777" w:rsidR="00207234" w:rsidRPr="000B41B7" w:rsidRDefault="00207234" w:rsidP="008B155B">
            <w:pPr>
              <w:pStyle w:val="phtablecellleft"/>
            </w:pPr>
            <w:r w:rsidRPr="000B41B7">
              <w:t>Дата упразднения</w:t>
            </w:r>
          </w:p>
        </w:tc>
        <w:tc>
          <w:tcPr>
            <w:tcW w:w="1073" w:type="pct"/>
            <w:shd w:val="clear" w:color="auto" w:fill="auto"/>
          </w:tcPr>
          <w:p w14:paraId="149F32F3" w14:textId="77777777" w:rsidR="00207234" w:rsidRPr="000B41B7" w:rsidRDefault="005242CE" w:rsidP="008B155B">
            <w:pPr>
              <w:pStyle w:val="phtablecellleft"/>
            </w:pPr>
            <w:r w:rsidRPr="000B41B7">
              <w:t xml:space="preserve">Дата упразднения </w:t>
            </w:r>
            <w:r w:rsidR="00240487" w:rsidRPr="000B41B7">
              <w:t>в</w:t>
            </w:r>
            <w:r w:rsidRPr="000B41B7">
              <w:t>рачебного участка</w:t>
            </w:r>
          </w:p>
        </w:tc>
        <w:tc>
          <w:tcPr>
            <w:tcW w:w="2867" w:type="pct"/>
            <w:shd w:val="clear" w:color="auto" w:fill="auto"/>
          </w:tcPr>
          <w:p w14:paraId="3A724163" w14:textId="77777777" w:rsidR="005242CE" w:rsidRPr="000B41B7" w:rsidRDefault="005242CE" w:rsidP="005242CE">
            <w:pPr>
              <w:pStyle w:val="phtablecellleft"/>
            </w:pPr>
            <w:r w:rsidRPr="000B41B7">
              <w:t>Выбор значения из календаря.</w:t>
            </w:r>
          </w:p>
          <w:p w14:paraId="4C4333C7" w14:textId="77777777" w:rsidR="005242CE" w:rsidRPr="000B41B7" w:rsidRDefault="005242CE" w:rsidP="005242CE">
            <w:pPr>
              <w:pStyle w:val="phtablecellleft"/>
            </w:pPr>
            <w:r w:rsidRPr="000B41B7">
              <w:t xml:space="preserve">Дата упразднения должна быть позже или равна </w:t>
            </w:r>
            <w:r w:rsidR="00240487" w:rsidRPr="000B41B7">
              <w:t>д</w:t>
            </w:r>
            <w:r w:rsidRPr="000B41B7">
              <w:t>ате формирования</w:t>
            </w:r>
            <w:r w:rsidR="00240487" w:rsidRPr="000B41B7">
              <w:t>, а</w:t>
            </w:r>
            <w:r w:rsidRPr="000B41B7">
              <w:t xml:space="preserve"> </w:t>
            </w:r>
            <w:r w:rsidR="00240487" w:rsidRPr="000B41B7">
              <w:t>т</w:t>
            </w:r>
            <w:r w:rsidRPr="000B41B7">
              <w:t xml:space="preserve">акже </w:t>
            </w:r>
            <w:r w:rsidR="00240487" w:rsidRPr="000B41B7">
              <w:t xml:space="preserve">быть </w:t>
            </w:r>
            <w:r w:rsidRPr="000B41B7">
              <w:t>не позже текущей даты</w:t>
            </w:r>
            <w:r w:rsidR="00240487" w:rsidRPr="000B41B7">
              <w:t>.</w:t>
            </w:r>
          </w:p>
          <w:p w14:paraId="492637B4" w14:textId="77777777" w:rsidR="00207234" w:rsidRPr="000B41B7" w:rsidRDefault="005242CE" w:rsidP="008B155B">
            <w:pPr>
              <w:pStyle w:val="phtablecellleft"/>
            </w:pPr>
            <w:r w:rsidRPr="000B41B7">
              <w:t xml:space="preserve">При заполнении данного поля, созданная запись </w:t>
            </w:r>
            <w:r w:rsidR="00240487" w:rsidRPr="000B41B7">
              <w:t>в</w:t>
            </w:r>
            <w:r w:rsidRPr="000B41B7">
              <w:t xml:space="preserve">рачебного участка окрашивается в темный цвет и отображается в конце списка </w:t>
            </w:r>
            <w:r w:rsidR="00240487" w:rsidRPr="000B41B7">
              <w:t>в</w:t>
            </w:r>
            <w:r w:rsidRPr="000B41B7">
              <w:t>рачебных участков</w:t>
            </w:r>
          </w:p>
        </w:tc>
      </w:tr>
      <w:tr w:rsidR="000B41B7" w:rsidRPr="000B41B7" w14:paraId="40C3857B" w14:textId="77777777" w:rsidTr="00CD6BAE">
        <w:tc>
          <w:tcPr>
            <w:tcW w:w="248" w:type="pct"/>
            <w:shd w:val="clear" w:color="auto" w:fill="auto"/>
          </w:tcPr>
          <w:p w14:paraId="0FB807E7" w14:textId="77777777" w:rsidR="00207234" w:rsidRPr="000B41B7" w:rsidRDefault="005242CE" w:rsidP="008B155B">
            <w:pPr>
              <w:pStyle w:val="phtablecellleft"/>
            </w:pPr>
            <w:r w:rsidRPr="000B41B7">
              <w:t>7</w:t>
            </w:r>
          </w:p>
        </w:tc>
        <w:tc>
          <w:tcPr>
            <w:tcW w:w="811" w:type="pct"/>
            <w:shd w:val="clear" w:color="auto" w:fill="auto"/>
          </w:tcPr>
          <w:p w14:paraId="2213E7A3" w14:textId="77777777" w:rsidR="00207234" w:rsidRPr="000B41B7" w:rsidRDefault="00207234" w:rsidP="008B155B">
            <w:pPr>
              <w:pStyle w:val="phtablecellleft"/>
            </w:pPr>
            <w:r w:rsidRPr="000B41B7">
              <w:t xml:space="preserve">Записи </w:t>
            </w:r>
            <w:r w:rsidR="000C56E9">
              <w:br/>
            </w:r>
            <w:r w:rsidRPr="000B41B7">
              <w:t xml:space="preserve">в подблоке </w:t>
            </w:r>
            <w:r w:rsidR="00240487" w:rsidRPr="000B41B7">
              <w:t>«</w:t>
            </w:r>
            <w:r w:rsidRPr="000B41B7">
              <w:t>Участковый врач/фельдшер</w:t>
            </w:r>
            <w:r w:rsidR="00240487" w:rsidRPr="000B41B7">
              <w:t>»</w:t>
            </w:r>
          </w:p>
        </w:tc>
        <w:tc>
          <w:tcPr>
            <w:tcW w:w="1073" w:type="pct"/>
            <w:shd w:val="clear" w:color="auto" w:fill="auto"/>
          </w:tcPr>
          <w:p w14:paraId="70AA0CF6" w14:textId="77777777" w:rsidR="00207234" w:rsidRPr="000B41B7" w:rsidRDefault="00207234" w:rsidP="008B155B">
            <w:pPr>
              <w:pStyle w:val="phtablecellleft"/>
            </w:pPr>
            <w:r w:rsidRPr="000B41B7">
              <w:t>Табличная часть для заполнения записей участковых врачей/</w:t>
            </w:r>
            <w:r w:rsidR="000C56E9">
              <w:br/>
            </w:r>
            <w:r w:rsidRPr="000B41B7">
              <w:t>фельдшеров</w:t>
            </w:r>
          </w:p>
        </w:tc>
        <w:tc>
          <w:tcPr>
            <w:tcW w:w="2867" w:type="pct"/>
            <w:shd w:val="clear" w:color="auto" w:fill="auto"/>
          </w:tcPr>
          <w:p w14:paraId="46C034C6" w14:textId="581D25D3" w:rsidR="002F3DF2" w:rsidRPr="000B41B7" w:rsidRDefault="002F3DF2" w:rsidP="008B155B">
            <w:pPr>
              <w:pStyle w:val="phtablecellleft"/>
            </w:pPr>
            <w:r w:rsidRPr="000B41B7">
              <w:t xml:space="preserve">Для заполнения табличной части необходимо нажать на кнопку </w:t>
            </w:r>
            <w:r w:rsidR="000151AA">
              <w:rPr>
                <w:noProof/>
              </w:rPr>
              <w:drawing>
                <wp:inline distT="0" distB="0" distL="0" distR="0" wp14:anchorId="38E60645" wp14:editId="06FDF7EE">
                  <wp:extent cx="304800" cy="266700"/>
                  <wp:effectExtent l="0" t="0" r="0" b="0"/>
                  <wp:docPr id="75" name="Рисунок 148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56E9">
              <w:t xml:space="preserve">, </w:t>
            </w:r>
            <w:r w:rsidRPr="000B41B7">
              <w:t xml:space="preserve"> откроется форма ввода, представленная на рисунке (</w:t>
            </w:r>
            <w:r w:rsidRPr="000B41B7">
              <w:fldChar w:fldCharType="begin"/>
            </w:r>
            <w:r w:rsidRPr="000B41B7">
              <w:instrText xml:space="preserve"> REF _Ref531953349 \h  \* MERGEFORMAT </w:instrText>
            </w:r>
            <w:r w:rsidRPr="000B41B7">
              <w:fldChar w:fldCharType="separate"/>
            </w:r>
            <w:r w:rsidR="00E10E0C" w:rsidRPr="000B41B7">
              <w:t xml:space="preserve">Рисунок </w:t>
            </w:r>
            <w:r w:rsidR="005655E1" w:rsidRPr="000B41B7">
              <w:t>29</w:t>
            </w:r>
            <w:r w:rsidRPr="000B41B7">
              <w:fldChar w:fldCharType="end"/>
            </w:r>
            <w:r w:rsidRPr="000B41B7">
              <w:t>).</w:t>
            </w:r>
          </w:p>
          <w:p w14:paraId="56B57010" w14:textId="77777777" w:rsidR="005242CE" w:rsidRPr="000B41B7" w:rsidRDefault="005242CE" w:rsidP="005242CE">
            <w:pPr>
              <w:pStyle w:val="phtablecellleft"/>
            </w:pPr>
            <w:r w:rsidRPr="000B41B7">
              <w:t>Описание полей табличной части приведено в пп.7.1 – 7.4</w:t>
            </w:r>
            <w:r w:rsidR="000C56E9">
              <w:t xml:space="preserve"> настоящей таблицы</w:t>
            </w:r>
            <w:r w:rsidRPr="000B41B7">
              <w:t>.</w:t>
            </w:r>
          </w:p>
          <w:p w14:paraId="0998F161" w14:textId="77777777" w:rsidR="005242CE" w:rsidRPr="000B41B7" w:rsidRDefault="005242CE" w:rsidP="005242CE">
            <w:pPr>
              <w:pStyle w:val="phtablecellleft"/>
            </w:pPr>
            <w:r w:rsidRPr="000B41B7">
              <w:t xml:space="preserve">Кнопка «Создать» инициирует сохранение введенных данных и закрытие окна </w:t>
            </w:r>
            <w:r w:rsidR="005432B2" w:rsidRPr="000B41B7">
              <w:t>добавление участкового врача/фельдшера</w:t>
            </w:r>
            <w:r w:rsidRPr="000B41B7">
              <w:t xml:space="preserve">. </w:t>
            </w:r>
          </w:p>
          <w:p w14:paraId="4B70C85D" w14:textId="77777777" w:rsidR="005242CE" w:rsidRPr="000B41B7" w:rsidRDefault="005242CE" w:rsidP="005242CE">
            <w:pPr>
              <w:pStyle w:val="phtablecellleft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3BD609CE" w14:textId="77777777" w:rsidTr="00CD6BAE">
        <w:tc>
          <w:tcPr>
            <w:tcW w:w="248" w:type="pct"/>
            <w:shd w:val="clear" w:color="auto" w:fill="auto"/>
          </w:tcPr>
          <w:p w14:paraId="27E49687" w14:textId="77777777" w:rsidR="00207234" w:rsidRPr="000B41B7" w:rsidRDefault="005242CE" w:rsidP="008B155B">
            <w:pPr>
              <w:pStyle w:val="phtablecellleft"/>
            </w:pPr>
            <w:r w:rsidRPr="000B41B7">
              <w:t>7.1</w:t>
            </w:r>
          </w:p>
        </w:tc>
        <w:tc>
          <w:tcPr>
            <w:tcW w:w="811" w:type="pct"/>
            <w:shd w:val="clear" w:color="auto" w:fill="auto"/>
          </w:tcPr>
          <w:p w14:paraId="076F8087" w14:textId="77777777" w:rsidR="00207234" w:rsidRPr="000B41B7" w:rsidRDefault="005242CE" w:rsidP="008B155B">
            <w:pPr>
              <w:pStyle w:val="phtablecellleft"/>
            </w:pPr>
            <w:r w:rsidRPr="000B41B7">
              <w:t>Дата начала</w:t>
            </w:r>
          </w:p>
        </w:tc>
        <w:tc>
          <w:tcPr>
            <w:tcW w:w="1073" w:type="pct"/>
            <w:shd w:val="clear" w:color="auto" w:fill="auto"/>
          </w:tcPr>
          <w:p w14:paraId="5BA27975" w14:textId="77777777" w:rsidR="00207234" w:rsidRPr="000B41B7" w:rsidRDefault="008915A8" w:rsidP="008B155B">
            <w:pPr>
              <w:pStyle w:val="phtablecellleft"/>
            </w:pPr>
            <w:r w:rsidRPr="000B41B7">
              <w:t xml:space="preserve">Дата начала прикрепления участкового врача/фельдшера </w:t>
            </w:r>
            <w:r w:rsidR="000C56E9">
              <w:br/>
            </w:r>
            <w:r w:rsidRPr="000B41B7">
              <w:t>к врачебному участку</w:t>
            </w:r>
          </w:p>
        </w:tc>
        <w:tc>
          <w:tcPr>
            <w:tcW w:w="2867" w:type="pct"/>
            <w:shd w:val="clear" w:color="auto" w:fill="auto"/>
          </w:tcPr>
          <w:p w14:paraId="031A631C" w14:textId="77777777" w:rsidR="008915A8" w:rsidRPr="000B41B7" w:rsidRDefault="008915A8" w:rsidP="008915A8">
            <w:pPr>
              <w:pStyle w:val="phtablecellleft"/>
            </w:pPr>
            <w:r w:rsidRPr="000B41B7">
              <w:t>Выбор значения из календаря.</w:t>
            </w:r>
          </w:p>
          <w:p w14:paraId="2658E857" w14:textId="77777777" w:rsidR="00207234" w:rsidRPr="000B41B7" w:rsidRDefault="008915A8" w:rsidP="008B155B">
            <w:pPr>
              <w:pStyle w:val="phtablecellleft"/>
            </w:pPr>
            <w:r w:rsidRPr="000B41B7">
              <w:t xml:space="preserve">Дата начала прикрепления врача к участку должна быть позже или равна </w:t>
            </w:r>
            <w:r w:rsidR="00240487" w:rsidRPr="000B41B7">
              <w:t>д</w:t>
            </w:r>
            <w:r w:rsidRPr="000B41B7">
              <w:t>ате формирования участка</w:t>
            </w:r>
            <w:r w:rsidR="00240487" w:rsidRPr="000B41B7">
              <w:t xml:space="preserve">, </w:t>
            </w:r>
            <w:r w:rsidR="000C56E9">
              <w:br/>
            </w:r>
            <w:r w:rsidR="00240487" w:rsidRPr="000B41B7">
              <w:t>а т</w:t>
            </w:r>
            <w:r w:rsidRPr="000B41B7">
              <w:t xml:space="preserve">акже </w:t>
            </w:r>
            <w:r w:rsidR="00240487" w:rsidRPr="000B41B7">
              <w:t xml:space="preserve">быть </w:t>
            </w:r>
            <w:r w:rsidRPr="000B41B7">
              <w:t>не позже текущей даты</w:t>
            </w:r>
          </w:p>
        </w:tc>
      </w:tr>
      <w:tr w:rsidR="000B41B7" w:rsidRPr="000B41B7" w14:paraId="6483FD2C" w14:textId="77777777" w:rsidTr="00CD6BAE">
        <w:tc>
          <w:tcPr>
            <w:tcW w:w="248" w:type="pct"/>
            <w:shd w:val="clear" w:color="auto" w:fill="auto"/>
          </w:tcPr>
          <w:p w14:paraId="1D42F729" w14:textId="77777777" w:rsidR="00207234" w:rsidRPr="000B41B7" w:rsidRDefault="005242CE" w:rsidP="008B155B">
            <w:pPr>
              <w:pStyle w:val="phtablecellleft"/>
            </w:pPr>
            <w:r w:rsidRPr="000B41B7">
              <w:t>7.2</w:t>
            </w:r>
          </w:p>
        </w:tc>
        <w:tc>
          <w:tcPr>
            <w:tcW w:w="811" w:type="pct"/>
            <w:shd w:val="clear" w:color="auto" w:fill="auto"/>
          </w:tcPr>
          <w:p w14:paraId="2D1092C6" w14:textId="77777777" w:rsidR="00207234" w:rsidRPr="000B41B7" w:rsidRDefault="005242CE" w:rsidP="008B155B">
            <w:pPr>
              <w:pStyle w:val="phtablecellleft"/>
            </w:pPr>
            <w:r w:rsidRPr="000B41B7">
              <w:t>Дата окончания</w:t>
            </w:r>
          </w:p>
        </w:tc>
        <w:tc>
          <w:tcPr>
            <w:tcW w:w="1073" w:type="pct"/>
            <w:shd w:val="clear" w:color="auto" w:fill="auto"/>
          </w:tcPr>
          <w:p w14:paraId="6FDB7637" w14:textId="77777777" w:rsidR="00207234" w:rsidRPr="000B41B7" w:rsidRDefault="008915A8" w:rsidP="008915A8">
            <w:pPr>
              <w:pStyle w:val="phtablecellleft"/>
            </w:pPr>
            <w:r w:rsidRPr="000B41B7">
              <w:t xml:space="preserve">Дата окончания прикрепления участкового врача/фельдшера </w:t>
            </w:r>
            <w:r w:rsidR="000C56E9">
              <w:br/>
            </w:r>
            <w:r w:rsidRPr="000B41B7">
              <w:t>к врачебному участку</w:t>
            </w:r>
          </w:p>
        </w:tc>
        <w:tc>
          <w:tcPr>
            <w:tcW w:w="2867" w:type="pct"/>
            <w:shd w:val="clear" w:color="auto" w:fill="auto"/>
          </w:tcPr>
          <w:p w14:paraId="51531656" w14:textId="77777777" w:rsidR="008915A8" w:rsidRPr="000B41B7" w:rsidRDefault="008915A8" w:rsidP="008915A8">
            <w:pPr>
              <w:pStyle w:val="phtablecellleft"/>
            </w:pPr>
            <w:r w:rsidRPr="000B41B7">
              <w:t>Выбор значения из календаря.</w:t>
            </w:r>
          </w:p>
          <w:p w14:paraId="7B8CD2E8" w14:textId="77777777" w:rsidR="00207234" w:rsidRPr="000B41B7" w:rsidRDefault="008915A8" w:rsidP="008B155B">
            <w:pPr>
              <w:pStyle w:val="phtablecellleft"/>
            </w:pPr>
            <w:r w:rsidRPr="000B41B7">
              <w:t xml:space="preserve">Дата окончания прикрепления врача к участку должна быть позже или равна </w:t>
            </w:r>
            <w:r w:rsidR="00240487" w:rsidRPr="000B41B7">
              <w:t>д</w:t>
            </w:r>
            <w:r w:rsidRPr="000B41B7">
              <w:t>ате начала, но не позже даты упразднения самого участка, или не позже текущей даты</w:t>
            </w:r>
          </w:p>
        </w:tc>
      </w:tr>
      <w:tr w:rsidR="000B41B7" w:rsidRPr="000B41B7" w14:paraId="6644EE48" w14:textId="77777777" w:rsidTr="00CD6BAE">
        <w:tc>
          <w:tcPr>
            <w:tcW w:w="248" w:type="pct"/>
            <w:shd w:val="clear" w:color="auto" w:fill="auto"/>
          </w:tcPr>
          <w:p w14:paraId="36947A98" w14:textId="77777777" w:rsidR="005242CE" w:rsidRPr="000B41B7" w:rsidRDefault="005242CE" w:rsidP="008B155B">
            <w:pPr>
              <w:pStyle w:val="phtablecellleft"/>
            </w:pPr>
            <w:r w:rsidRPr="000B41B7">
              <w:t>7.3</w:t>
            </w:r>
          </w:p>
        </w:tc>
        <w:tc>
          <w:tcPr>
            <w:tcW w:w="811" w:type="pct"/>
            <w:shd w:val="clear" w:color="auto" w:fill="auto"/>
          </w:tcPr>
          <w:p w14:paraId="792FEB7D" w14:textId="77777777" w:rsidR="005242CE" w:rsidRPr="000B41B7" w:rsidRDefault="005242CE" w:rsidP="008B155B">
            <w:pPr>
              <w:pStyle w:val="phtablecellleft"/>
            </w:pPr>
            <w:r w:rsidRPr="000B41B7">
              <w:t>Группа кабинетов</w:t>
            </w:r>
          </w:p>
        </w:tc>
        <w:tc>
          <w:tcPr>
            <w:tcW w:w="1073" w:type="pct"/>
            <w:shd w:val="clear" w:color="auto" w:fill="auto"/>
          </w:tcPr>
          <w:p w14:paraId="3E6A052F" w14:textId="77777777" w:rsidR="005242CE" w:rsidRPr="000B41B7" w:rsidRDefault="008915A8" w:rsidP="008B155B">
            <w:pPr>
              <w:pStyle w:val="phtablecellleft"/>
            </w:pPr>
            <w:r w:rsidRPr="000B41B7">
              <w:t>Группа кабинетов амбулаторного подразделения</w:t>
            </w:r>
            <w:r w:rsidR="007B24DC" w:rsidRPr="000B41B7">
              <w:t>,</w:t>
            </w:r>
            <w:r w:rsidRPr="000B41B7">
              <w:t xml:space="preserve"> в которых может быть расположен врачебный участок</w:t>
            </w:r>
          </w:p>
        </w:tc>
        <w:tc>
          <w:tcPr>
            <w:tcW w:w="2867" w:type="pct"/>
            <w:shd w:val="clear" w:color="auto" w:fill="auto"/>
          </w:tcPr>
          <w:p w14:paraId="0455AFC6" w14:textId="77777777" w:rsidR="00240487" w:rsidRPr="000B41B7" w:rsidRDefault="008915A8" w:rsidP="000C56E9">
            <w:pPr>
              <w:pStyle w:val="phtablecellleft"/>
            </w:pPr>
            <w:r w:rsidRPr="000B41B7">
              <w:t xml:space="preserve">Выводится список кабинетов всех </w:t>
            </w:r>
            <w:r w:rsidR="00240487" w:rsidRPr="000B41B7">
              <w:t>а</w:t>
            </w:r>
            <w:r w:rsidRPr="000B41B7">
              <w:t xml:space="preserve">мбулаторных подразделений </w:t>
            </w:r>
            <w:r w:rsidR="005432B2" w:rsidRPr="000B41B7">
              <w:t>при условии, если</w:t>
            </w:r>
            <w:r w:rsidRPr="000B41B7">
              <w:t xml:space="preserve"> тип </w:t>
            </w:r>
            <w:r w:rsidR="00240487" w:rsidRPr="000B41B7">
              <w:t>к</w:t>
            </w:r>
            <w:r w:rsidRPr="000B41B7">
              <w:t xml:space="preserve">абинета имеет признак </w:t>
            </w:r>
            <w:r w:rsidR="000C56E9">
              <w:t xml:space="preserve">работы по участковому принципу в соответствии со </w:t>
            </w:r>
            <w:r w:rsidRPr="000B41B7">
              <w:t>справочник</w:t>
            </w:r>
            <w:r w:rsidR="00EA5906">
              <w:t>ом</w:t>
            </w:r>
            <w:r w:rsidRPr="000B41B7">
              <w:t xml:space="preserve"> </w:t>
            </w:r>
            <w:r w:rsidR="000C56E9">
              <w:t>НСИ «</w:t>
            </w:r>
            <w:r w:rsidR="000C56E9" w:rsidRPr="000B41B7">
              <w:t xml:space="preserve">Перечень отделений </w:t>
            </w:r>
            <w:r w:rsidR="00EA5906">
              <w:br/>
            </w:r>
            <w:r w:rsidR="000C56E9" w:rsidRPr="000B41B7">
              <w:t>(кабинетов) и коек медицинской организации</w:t>
            </w:r>
            <w:r w:rsidR="000C56E9">
              <w:t>»</w:t>
            </w:r>
            <w:r w:rsidR="000C56E9" w:rsidRPr="000B41B7">
              <w:t xml:space="preserve"> </w:t>
            </w:r>
            <w:r w:rsidR="000C56E9" w:rsidRPr="00590F5B">
              <w:t>https://nsi.rosminzdrav.ru/#!/refbook/.2.643.5.1.13.13.99.2.228</w:t>
            </w:r>
            <w:r w:rsidR="000C56E9" w:rsidRPr="000B41B7">
              <w:t xml:space="preserve"> </w:t>
            </w:r>
          </w:p>
        </w:tc>
      </w:tr>
      <w:tr w:rsidR="000B41B7" w:rsidRPr="000B41B7" w14:paraId="4D49AFE7" w14:textId="77777777" w:rsidTr="00CD6BAE">
        <w:tc>
          <w:tcPr>
            <w:tcW w:w="248" w:type="pct"/>
            <w:shd w:val="clear" w:color="auto" w:fill="auto"/>
          </w:tcPr>
          <w:p w14:paraId="7D763890" w14:textId="77777777" w:rsidR="005242CE" w:rsidRPr="000B41B7" w:rsidRDefault="005242CE" w:rsidP="008B155B">
            <w:pPr>
              <w:pStyle w:val="phtablecellleft"/>
            </w:pPr>
            <w:r w:rsidRPr="000B41B7">
              <w:t>7.4</w:t>
            </w:r>
          </w:p>
        </w:tc>
        <w:tc>
          <w:tcPr>
            <w:tcW w:w="811" w:type="pct"/>
            <w:shd w:val="clear" w:color="auto" w:fill="auto"/>
          </w:tcPr>
          <w:p w14:paraId="3B64E88B" w14:textId="77777777" w:rsidR="005242CE" w:rsidRPr="000B41B7" w:rsidRDefault="005242CE" w:rsidP="005242CE">
            <w:pPr>
              <w:pStyle w:val="phtablecellleft"/>
            </w:pPr>
            <w:r w:rsidRPr="000B41B7">
              <w:t>Врач/фельдшер</w:t>
            </w:r>
          </w:p>
        </w:tc>
        <w:tc>
          <w:tcPr>
            <w:tcW w:w="1073" w:type="pct"/>
            <w:shd w:val="clear" w:color="auto" w:fill="auto"/>
          </w:tcPr>
          <w:p w14:paraId="2939FCA1" w14:textId="77777777" w:rsidR="005242CE" w:rsidRPr="000B41B7" w:rsidRDefault="008915A8" w:rsidP="008B155B">
            <w:pPr>
              <w:pStyle w:val="phtablecellleft"/>
            </w:pPr>
            <w:r w:rsidRPr="000B41B7">
              <w:t>Участковый врач фельдшер</w:t>
            </w:r>
            <w:r w:rsidR="007B24DC" w:rsidRPr="000B41B7">
              <w:t>,</w:t>
            </w:r>
            <w:r w:rsidRPr="000B41B7">
              <w:t xml:space="preserve"> который </w:t>
            </w:r>
            <w:r w:rsidR="00240487" w:rsidRPr="000B41B7">
              <w:lastRenderedPageBreak/>
              <w:t>т</w:t>
            </w:r>
            <w:r w:rsidRPr="000B41B7">
              <w:t>рудоустроен в подразделении</w:t>
            </w:r>
            <w:r w:rsidR="007B24DC" w:rsidRPr="000B41B7">
              <w:t>,</w:t>
            </w:r>
            <w:r w:rsidRPr="000B41B7">
              <w:t xml:space="preserve"> в котором есть </w:t>
            </w:r>
            <w:r w:rsidR="00240487" w:rsidRPr="000B41B7">
              <w:t>г</w:t>
            </w:r>
            <w:r w:rsidRPr="000B41B7">
              <w:t>руппа кабинетов</w:t>
            </w:r>
            <w:r w:rsidR="007B24DC" w:rsidRPr="000B41B7">
              <w:t>,</w:t>
            </w:r>
            <w:r w:rsidRPr="000B41B7">
              <w:t xml:space="preserve"> разрешенная </w:t>
            </w:r>
            <w:r w:rsidR="001F7306" w:rsidRPr="000B41B7">
              <w:t xml:space="preserve">для формирования </w:t>
            </w:r>
            <w:r w:rsidR="00240487" w:rsidRPr="000B41B7">
              <w:t>в</w:t>
            </w:r>
            <w:r w:rsidR="001F7306" w:rsidRPr="000B41B7">
              <w:t>рачебного участка</w:t>
            </w:r>
          </w:p>
        </w:tc>
        <w:tc>
          <w:tcPr>
            <w:tcW w:w="2867" w:type="pct"/>
            <w:shd w:val="clear" w:color="auto" w:fill="auto"/>
          </w:tcPr>
          <w:p w14:paraId="309D880D" w14:textId="77777777" w:rsidR="00EA5906" w:rsidRDefault="001F7306" w:rsidP="008B155B">
            <w:pPr>
              <w:pStyle w:val="phtablecellleft"/>
            </w:pPr>
            <w:r w:rsidRPr="000B41B7">
              <w:lastRenderedPageBreak/>
              <w:t>Поле поиска.</w:t>
            </w:r>
          </w:p>
          <w:p w14:paraId="26793337" w14:textId="77777777" w:rsidR="00EA5906" w:rsidRDefault="001F7306" w:rsidP="008B155B">
            <w:pPr>
              <w:pStyle w:val="phtablecellleft"/>
            </w:pPr>
            <w:r w:rsidRPr="000B41B7">
              <w:lastRenderedPageBreak/>
              <w:br/>
              <w:t xml:space="preserve">Поиск производится по </w:t>
            </w:r>
            <w:r w:rsidR="00240487" w:rsidRPr="000B41B7">
              <w:t>в</w:t>
            </w:r>
            <w:r w:rsidRPr="000B41B7">
              <w:t>рачам</w:t>
            </w:r>
            <w:r w:rsidR="007B24DC" w:rsidRPr="000B41B7">
              <w:t>,</w:t>
            </w:r>
            <w:r w:rsidRPr="000B41B7">
              <w:t xml:space="preserve"> которые трудоустроены </w:t>
            </w:r>
            <w:r w:rsidR="00EA5906">
              <w:br/>
            </w:r>
            <w:r w:rsidRPr="000B41B7">
              <w:t xml:space="preserve">в указанный период по разрешенной должности </w:t>
            </w:r>
            <w:r w:rsidR="00EA5906">
              <w:br/>
            </w:r>
            <w:r w:rsidRPr="000B41B7">
              <w:t xml:space="preserve">в </w:t>
            </w:r>
            <w:r w:rsidR="005432B2" w:rsidRPr="000B41B7">
              <w:t>соответствии</w:t>
            </w:r>
            <w:r w:rsidRPr="000B41B7">
              <w:t xml:space="preserve"> с типом участка в подразделении выбранной группы кабинетов</w:t>
            </w:r>
            <w:r w:rsidR="00240487" w:rsidRPr="000B41B7">
              <w:t>.</w:t>
            </w:r>
          </w:p>
          <w:p w14:paraId="12AE8C51" w14:textId="77777777" w:rsidR="001F7306" w:rsidRPr="000B41B7" w:rsidRDefault="00240487" w:rsidP="008B155B">
            <w:pPr>
              <w:pStyle w:val="phtablecellleft"/>
            </w:pPr>
            <w:r w:rsidRPr="000B41B7">
              <w:t>П</w:t>
            </w:r>
            <w:r w:rsidR="001F7306" w:rsidRPr="000B41B7">
              <w:t>роизвести поиск можно по ФИО или СНИЛ</w:t>
            </w:r>
            <w:r w:rsidRPr="000B41B7">
              <w:t>С</w:t>
            </w:r>
          </w:p>
        </w:tc>
      </w:tr>
      <w:tr w:rsidR="000B41B7" w:rsidRPr="000B41B7" w14:paraId="152527A9" w14:textId="77777777" w:rsidTr="00CD6BAE">
        <w:tc>
          <w:tcPr>
            <w:tcW w:w="248" w:type="pct"/>
            <w:shd w:val="clear" w:color="auto" w:fill="auto"/>
          </w:tcPr>
          <w:p w14:paraId="1EEE1EC4" w14:textId="77777777" w:rsidR="001F7306" w:rsidRPr="000B41B7" w:rsidRDefault="005432B2" w:rsidP="008B155B">
            <w:pPr>
              <w:pStyle w:val="phtablecellleft"/>
            </w:pPr>
            <w:r w:rsidRPr="000B41B7">
              <w:lastRenderedPageBreak/>
              <w:t>8</w:t>
            </w:r>
          </w:p>
        </w:tc>
        <w:tc>
          <w:tcPr>
            <w:tcW w:w="811" w:type="pct"/>
            <w:shd w:val="clear" w:color="auto" w:fill="auto"/>
          </w:tcPr>
          <w:p w14:paraId="301F039F" w14:textId="77777777" w:rsidR="001F7306" w:rsidRPr="000B41B7" w:rsidRDefault="001F7306" w:rsidP="007759BE">
            <w:pPr>
              <w:pStyle w:val="phtablecellleft"/>
            </w:pPr>
            <w:r w:rsidRPr="000B41B7">
              <w:t xml:space="preserve">Записи в подблоке </w:t>
            </w:r>
            <w:r w:rsidR="007759BE" w:rsidRPr="000B41B7">
              <w:br/>
              <w:t>«</w:t>
            </w:r>
            <w:r w:rsidRPr="000B41B7">
              <w:t>Адреса обслуживания</w:t>
            </w:r>
            <w:r w:rsidR="007759BE" w:rsidRPr="000B41B7">
              <w:t>»</w:t>
            </w:r>
          </w:p>
        </w:tc>
        <w:tc>
          <w:tcPr>
            <w:tcW w:w="1073" w:type="pct"/>
            <w:shd w:val="clear" w:color="auto" w:fill="auto"/>
          </w:tcPr>
          <w:p w14:paraId="30DAAA01" w14:textId="77777777" w:rsidR="001F7306" w:rsidRPr="000B41B7" w:rsidRDefault="005432B2" w:rsidP="005432B2">
            <w:pPr>
              <w:pStyle w:val="phtablecellleft"/>
            </w:pPr>
            <w:r w:rsidRPr="000B41B7">
              <w:t>Табличная часть для заполнения записей адресов обслуживания участка</w:t>
            </w:r>
          </w:p>
        </w:tc>
        <w:tc>
          <w:tcPr>
            <w:tcW w:w="2867" w:type="pct"/>
            <w:shd w:val="clear" w:color="auto" w:fill="auto"/>
          </w:tcPr>
          <w:p w14:paraId="4FB8A787" w14:textId="7089FA8D" w:rsidR="005432B2" w:rsidRPr="000B41B7" w:rsidRDefault="005432B2" w:rsidP="005432B2">
            <w:pPr>
              <w:pStyle w:val="phtablecellleft"/>
            </w:pPr>
            <w:r w:rsidRPr="000B41B7">
              <w:t xml:space="preserve">Для заполнения табличной части необходимо нажать на кнопку </w:t>
            </w:r>
            <w:r w:rsidR="000151AA">
              <w:rPr>
                <w:noProof/>
              </w:rPr>
              <w:drawing>
                <wp:inline distT="0" distB="0" distL="0" distR="0" wp14:anchorId="6B8B4B46" wp14:editId="7D379F4F">
                  <wp:extent cx="304800" cy="266700"/>
                  <wp:effectExtent l="0" t="0" r="0" b="0"/>
                  <wp:docPr id="76" name="Рисунок 154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0487" w:rsidRPr="000B41B7">
              <w:t>,</w:t>
            </w:r>
            <w:r w:rsidR="00EA5906">
              <w:t xml:space="preserve"> </w:t>
            </w:r>
            <w:r w:rsidR="00345AD5">
              <w:t>о</w:t>
            </w:r>
            <w:r w:rsidRPr="000B41B7">
              <w:t>ткроется форма ввода, представленная на рисунке (</w:t>
            </w:r>
            <w:r w:rsidRPr="000B41B7">
              <w:fldChar w:fldCharType="begin"/>
            </w:r>
            <w:r w:rsidRPr="000B41B7">
              <w:instrText xml:space="preserve"> REF _Ref531953349 \h  \* MERGEFORMAT </w:instrText>
            </w:r>
            <w:r w:rsidRPr="000B41B7">
              <w:fldChar w:fldCharType="separate"/>
            </w:r>
            <w:r w:rsidR="00E10E0C" w:rsidRPr="000B41B7">
              <w:t xml:space="preserve">Рисунок </w:t>
            </w:r>
            <w:r w:rsidR="00E10E0C" w:rsidRPr="000B41B7">
              <w:rPr>
                <w:noProof/>
              </w:rPr>
              <w:t>3</w:t>
            </w:r>
            <w:r w:rsidR="005655E1" w:rsidRPr="000B41B7">
              <w:rPr>
                <w:noProof/>
              </w:rPr>
              <w:t>0</w:t>
            </w:r>
            <w:r w:rsidRPr="000B41B7">
              <w:fldChar w:fldCharType="end"/>
            </w:r>
            <w:r w:rsidRPr="000B41B7">
              <w:t>).</w:t>
            </w:r>
          </w:p>
          <w:p w14:paraId="79FFC499" w14:textId="77777777" w:rsidR="005432B2" w:rsidRPr="000B41B7" w:rsidRDefault="005432B2" w:rsidP="005432B2">
            <w:pPr>
              <w:pStyle w:val="phtablecellleft"/>
            </w:pPr>
            <w:r w:rsidRPr="000B41B7">
              <w:t>Описание полей табличной части приведено в пп.8.1 – 8.3</w:t>
            </w:r>
            <w:r w:rsidR="00EA5906">
              <w:t xml:space="preserve"> настоящей таблицы</w:t>
            </w:r>
            <w:r w:rsidRPr="000B41B7">
              <w:t>.</w:t>
            </w:r>
          </w:p>
          <w:p w14:paraId="64262AA0" w14:textId="77777777" w:rsidR="005432B2" w:rsidRPr="000B41B7" w:rsidRDefault="005432B2" w:rsidP="005432B2">
            <w:pPr>
              <w:pStyle w:val="phtablecellleft"/>
            </w:pPr>
            <w:r w:rsidRPr="000B41B7">
              <w:t xml:space="preserve">Кнопка «Создать» инициирует сохранение введенных данных и закрытие окна добавления адреса обслуживания. </w:t>
            </w:r>
          </w:p>
          <w:p w14:paraId="273E1E82" w14:textId="77777777" w:rsidR="001F7306" w:rsidRPr="000B41B7" w:rsidRDefault="005432B2" w:rsidP="005432B2">
            <w:pPr>
              <w:pStyle w:val="phtablecellleft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324A34E7" w14:textId="77777777" w:rsidTr="00CD6BAE">
        <w:tc>
          <w:tcPr>
            <w:tcW w:w="248" w:type="pct"/>
            <w:shd w:val="clear" w:color="auto" w:fill="auto"/>
          </w:tcPr>
          <w:p w14:paraId="4D6F4E58" w14:textId="77777777" w:rsidR="001F7306" w:rsidRPr="000B41B7" w:rsidRDefault="005432B2" w:rsidP="008B155B">
            <w:pPr>
              <w:pStyle w:val="phtablecellleft"/>
            </w:pPr>
            <w:r w:rsidRPr="000B41B7">
              <w:t>8.1</w:t>
            </w:r>
          </w:p>
        </w:tc>
        <w:tc>
          <w:tcPr>
            <w:tcW w:w="811" w:type="pct"/>
            <w:shd w:val="clear" w:color="auto" w:fill="auto"/>
          </w:tcPr>
          <w:p w14:paraId="421D588A" w14:textId="77777777" w:rsidR="001F7306" w:rsidRPr="000B41B7" w:rsidRDefault="005432B2" w:rsidP="005242CE">
            <w:pPr>
              <w:pStyle w:val="phtablecellleft"/>
            </w:pPr>
            <w:r w:rsidRPr="000B41B7">
              <w:t>Дата начала</w:t>
            </w:r>
          </w:p>
        </w:tc>
        <w:tc>
          <w:tcPr>
            <w:tcW w:w="1073" w:type="pct"/>
            <w:shd w:val="clear" w:color="auto" w:fill="auto"/>
          </w:tcPr>
          <w:p w14:paraId="7ADA866A" w14:textId="77777777" w:rsidR="001F7306" w:rsidRPr="000B41B7" w:rsidRDefault="005432B2" w:rsidP="008B155B">
            <w:pPr>
              <w:pStyle w:val="phtablecellleft"/>
            </w:pPr>
            <w:r w:rsidRPr="000B41B7">
              <w:t>Дата начала прикрепления указанного адреса к обслуживанию во врачебном участке</w:t>
            </w:r>
          </w:p>
        </w:tc>
        <w:tc>
          <w:tcPr>
            <w:tcW w:w="2867" w:type="pct"/>
            <w:shd w:val="clear" w:color="auto" w:fill="auto"/>
          </w:tcPr>
          <w:p w14:paraId="2C637A02" w14:textId="77777777" w:rsidR="005432B2" w:rsidRPr="000B41B7" w:rsidRDefault="005432B2" w:rsidP="005432B2">
            <w:pPr>
              <w:pStyle w:val="phtablecellleft"/>
            </w:pPr>
            <w:r w:rsidRPr="000B41B7">
              <w:t>Выбор значения из календаря.</w:t>
            </w:r>
          </w:p>
          <w:p w14:paraId="7F4C6EF9" w14:textId="77777777" w:rsidR="001F7306" w:rsidRPr="000B41B7" w:rsidRDefault="005432B2" w:rsidP="008B155B">
            <w:pPr>
              <w:pStyle w:val="phtablecellleft"/>
            </w:pPr>
            <w:r w:rsidRPr="000B41B7">
              <w:t xml:space="preserve">Дата начала обслуживания адреса должна быть позже или равна </w:t>
            </w:r>
            <w:r w:rsidR="00240487" w:rsidRPr="000B41B7">
              <w:t>д</w:t>
            </w:r>
            <w:r w:rsidRPr="000B41B7">
              <w:t>ате формирования участка</w:t>
            </w:r>
            <w:r w:rsidR="00240487" w:rsidRPr="000B41B7">
              <w:t>, а т</w:t>
            </w:r>
            <w:r w:rsidRPr="000B41B7">
              <w:t xml:space="preserve">акже не </w:t>
            </w:r>
            <w:r w:rsidR="00240487" w:rsidRPr="000B41B7">
              <w:t xml:space="preserve">быть </w:t>
            </w:r>
            <w:r w:rsidRPr="000B41B7">
              <w:t>позже текущей даты</w:t>
            </w:r>
          </w:p>
        </w:tc>
      </w:tr>
      <w:tr w:rsidR="000B41B7" w:rsidRPr="000B41B7" w14:paraId="6EE0E007" w14:textId="77777777" w:rsidTr="00CD6BAE">
        <w:tc>
          <w:tcPr>
            <w:tcW w:w="248" w:type="pct"/>
            <w:shd w:val="clear" w:color="auto" w:fill="auto"/>
          </w:tcPr>
          <w:p w14:paraId="63DC51DD" w14:textId="77777777" w:rsidR="001F7306" w:rsidRPr="000B41B7" w:rsidRDefault="005432B2" w:rsidP="008B155B">
            <w:pPr>
              <w:pStyle w:val="phtablecellleft"/>
            </w:pPr>
            <w:r w:rsidRPr="000B41B7">
              <w:t>8.2</w:t>
            </w:r>
          </w:p>
        </w:tc>
        <w:tc>
          <w:tcPr>
            <w:tcW w:w="811" w:type="pct"/>
            <w:shd w:val="clear" w:color="auto" w:fill="auto"/>
          </w:tcPr>
          <w:p w14:paraId="163D8439" w14:textId="77777777" w:rsidR="001F7306" w:rsidRPr="000B41B7" w:rsidRDefault="005432B2" w:rsidP="005242CE">
            <w:pPr>
              <w:pStyle w:val="phtablecellleft"/>
            </w:pPr>
            <w:r w:rsidRPr="000B41B7">
              <w:t>Дата окончания</w:t>
            </w:r>
          </w:p>
        </w:tc>
        <w:tc>
          <w:tcPr>
            <w:tcW w:w="1073" w:type="pct"/>
            <w:shd w:val="clear" w:color="auto" w:fill="auto"/>
          </w:tcPr>
          <w:p w14:paraId="510638A0" w14:textId="77777777" w:rsidR="001F7306" w:rsidRPr="000B41B7" w:rsidRDefault="005432B2" w:rsidP="005432B2">
            <w:pPr>
              <w:pStyle w:val="phtablecellleft"/>
            </w:pPr>
            <w:r w:rsidRPr="000B41B7">
              <w:t>Дата окончания прикрепления указанного адреса к обслуживанию во врачебном участке</w:t>
            </w:r>
          </w:p>
        </w:tc>
        <w:tc>
          <w:tcPr>
            <w:tcW w:w="2867" w:type="pct"/>
            <w:shd w:val="clear" w:color="auto" w:fill="auto"/>
          </w:tcPr>
          <w:p w14:paraId="76B73B9F" w14:textId="77777777" w:rsidR="005432B2" w:rsidRPr="000B41B7" w:rsidRDefault="005432B2" w:rsidP="005432B2">
            <w:pPr>
              <w:pStyle w:val="phtablecellleft"/>
            </w:pPr>
            <w:r w:rsidRPr="000B41B7">
              <w:t>Выбор значения из календаря.</w:t>
            </w:r>
          </w:p>
          <w:p w14:paraId="6E77395F" w14:textId="77777777" w:rsidR="001F7306" w:rsidRPr="000B41B7" w:rsidRDefault="005432B2" w:rsidP="008B155B">
            <w:pPr>
              <w:pStyle w:val="phtablecellleft"/>
            </w:pPr>
            <w:r w:rsidRPr="000B41B7">
              <w:t xml:space="preserve">Дата окончания обслуживания адреса должна быть позже или равна </w:t>
            </w:r>
            <w:r w:rsidR="00240487" w:rsidRPr="000B41B7">
              <w:t>д</w:t>
            </w:r>
            <w:r w:rsidRPr="000B41B7">
              <w:t>ате начала, но не позже даты упразднения самого участка или не позже текущей даты</w:t>
            </w:r>
          </w:p>
        </w:tc>
      </w:tr>
      <w:tr w:rsidR="00E25C53" w:rsidRPr="000B41B7" w14:paraId="7AE11581" w14:textId="77777777" w:rsidTr="00CD6BAE">
        <w:tc>
          <w:tcPr>
            <w:tcW w:w="248" w:type="pct"/>
            <w:shd w:val="clear" w:color="auto" w:fill="auto"/>
          </w:tcPr>
          <w:p w14:paraId="43FF69C0" w14:textId="77777777" w:rsidR="005432B2" w:rsidRPr="000B41B7" w:rsidRDefault="005432B2" w:rsidP="008B155B">
            <w:pPr>
              <w:pStyle w:val="phtablecellleft"/>
            </w:pPr>
            <w:r w:rsidRPr="000B41B7">
              <w:t>8.3</w:t>
            </w:r>
          </w:p>
        </w:tc>
        <w:tc>
          <w:tcPr>
            <w:tcW w:w="811" w:type="pct"/>
            <w:shd w:val="clear" w:color="auto" w:fill="auto"/>
          </w:tcPr>
          <w:p w14:paraId="3888B24F" w14:textId="77777777" w:rsidR="005432B2" w:rsidRPr="000B41B7" w:rsidRDefault="005432B2" w:rsidP="005242CE">
            <w:pPr>
              <w:pStyle w:val="phtablecellleft"/>
            </w:pPr>
            <w:r w:rsidRPr="000B41B7">
              <w:t>Адрес</w:t>
            </w:r>
          </w:p>
        </w:tc>
        <w:tc>
          <w:tcPr>
            <w:tcW w:w="1073" w:type="pct"/>
            <w:shd w:val="clear" w:color="auto" w:fill="auto"/>
          </w:tcPr>
          <w:p w14:paraId="6F2D4615" w14:textId="77777777" w:rsidR="005432B2" w:rsidRPr="000B41B7" w:rsidRDefault="007759BE" w:rsidP="008B155B">
            <w:pPr>
              <w:pStyle w:val="phtablecellleft"/>
            </w:pPr>
            <w:r w:rsidRPr="000B41B7">
              <w:t>Адрес обслуживания участка</w:t>
            </w:r>
          </w:p>
        </w:tc>
        <w:tc>
          <w:tcPr>
            <w:tcW w:w="2867" w:type="pct"/>
            <w:shd w:val="clear" w:color="auto" w:fill="auto"/>
          </w:tcPr>
          <w:p w14:paraId="36E6751D" w14:textId="03A1ACE9" w:rsidR="005432B2" w:rsidRPr="000B41B7" w:rsidRDefault="005432B2" w:rsidP="005432B2">
            <w:pPr>
              <w:pStyle w:val="phtablecellleft"/>
            </w:pPr>
            <w:r w:rsidRPr="000B41B7">
              <w:t xml:space="preserve">Для указания адреса необходимо нажать на кнопку </w:t>
            </w:r>
            <w:r w:rsidR="000151AA">
              <w:rPr>
                <w:noProof/>
              </w:rPr>
              <w:drawing>
                <wp:inline distT="0" distB="0" distL="0" distR="0" wp14:anchorId="59D39DD6" wp14:editId="70B24F86">
                  <wp:extent cx="314325" cy="247650"/>
                  <wp:effectExtent l="0" t="0" r="0" b="0"/>
                  <wp:docPr id="77" name="Рисунок 155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 xml:space="preserve"> на форме ввода адреса в поле «Адрес». В открывшемся окне на вкладке «Стандартный ввод» необходимо заполнить поля «Адрес» и «Дом» либо перейти на вкладку «Расширенный режим» и заполнить поля «Субъект», «Населенный пункт», «Улица», «Дом».</w:t>
            </w:r>
          </w:p>
          <w:p w14:paraId="42279926" w14:textId="77777777" w:rsidR="005432B2" w:rsidRPr="000B41B7" w:rsidRDefault="005432B2" w:rsidP="005432B2">
            <w:pPr>
              <w:pStyle w:val="phtablecellleft"/>
            </w:pPr>
            <w:r w:rsidRPr="000B41B7">
              <w:t>Описание полей табличной части приведено в</w:t>
            </w:r>
            <w:r w:rsidR="00240487" w:rsidRPr="000B41B7">
              <w:t xml:space="preserve"> таблице (</w:t>
            </w:r>
            <w:r w:rsidRPr="000B41B7">
              <w:fldChar w:fldCharType="begin"/>
            </w:r>
            <w:r w:rsidRPr="000B41B7">
              <w:instrText xml:space="preserve"> REF _Ref513552706 \h </w:instrText>
            </w:r>
            <w:r w:rsidRPr="000B41B7">
              <w:fldChar w:fldCharType="separate"/>
            </w:r>
            <w:r w:rsidR="00E10E0C" w:rsidRPr="000B41B7">
              <w:t xml:space="preserve">Таблица </w:t>
            </w:r>
            <w:r w:rsidR="00E10E0C" w:rsidRPr="000B41B7">
              <w:rPr>
                <w:noProof/>
              </w:rPr>
              <w:t>2</w:t>
            </w:r>
            <w:r w:rsidRPr="000B41B7">
              <w:fldChar w:fldCharType="end"/>
            </w:r>
            <w:r w:rsidR="00240487" w:rsidRPr="000B41B7">
              <w:t>).</w:t>
            </w:r>
          </w:p>
          <w:p w14:paraId="042B28D1" w14:textId="77777777" w:rsidR="005432B2" w:rsidRPr="000B41B7" w:rsidRDefault="005432B2" w:rsidP="005432B2">
            <w:pPr>
              <w:pStyle w:val="phtablecellleft"/>
            </w:pPr>
            <w:r w:rsidRPr="000B41B7">
              <w:t xml:space="preserve">Кнопка «Сохранить» инициирует сохранение введенных данных и закрытие окна добавления адреса. </w:t>
            </w:r>
          </w:p>
          <w:p w14:paraId="06C97D85" w14:textId="77777777" w:rsidR="005432B2" w:rsidRPr="000B41B7" w:rsidRDefault="005432B2" w:rsidP="005432B2">
            <w:pPr>
              <w:pStyle w:val="phtablecellleft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</w:tbl>
    <w:p w14:paraId="2802ECED" w14:textId="2C16648E" w:rsidR="005432B2" w:rsidRDefault="005432B2" w:rsidP="00F56A7F">
      <w:pPr>
        <w:pStyle w:val="phnormal"/>
      </w:pPr>
    </w:p>
    <w:p w14:paraId="721C6E4E" w14:textId="77777777" w:rsidR="00AD5CB9" w:rsidRPr="000B41B7" w:rsidRDefault="00AD5CB9" w:rsidP="00F56A7F">
      <w:pPr>
        <w:pStyle w:val="phnormal"/>
      </w:pPr>
    </w:p>
    <w:p w14:paraId="13480BB4" w14:textId="003A81A7" w:rsidR="005432B2" w:rsidRPr="000B41B7" w:rsidRDefault="000151AA" w:rsidP="005432B2">
      <w:pPr>
        <w:pStyle w:val="phnormal"/>
      </w:pPr>
      <w:r>
        <w:rPr>
          <w:noProof/>
        </w:rPr>
        <w:lastRenderedPageBreak/>
        <w:drawing>
          <wp:inline distT="0" distB="0" distL="0" distR="0" wp14:anchorId="265AF9AE" wp14:editId="484A8906">
            <wp:extent cx="5000625" cy="1571625"/>
            <wp:effectExtent l="0" t="0" r="3810" b="0"/>
            <wp:docPr id="78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5B66E" w14:textId="77777777" w:rsidR="00F56A7F" w:rsidRPr="000B41B7" w:rsidRDefault="005242CE" w:rsidP="005242CE">
      <w:pPr>
        <w:pStyle w:val="phfiguretitle"/>
      </w:pPr>
      <w:bookmarkStart w:id="140" w:name="_Ref58315243"/>
      <w:r w:rsidRPr="000B41B7">
        <w:t xml:space="preserve">Рисунок </w:t>
      </w:r>
      <w:r w:rsidR="00E67D40">
        <w:fldChar w:fldCharType="begin"/>
      </w:r>
      <w:r w:rsidR="00E67D40">
        <w:instrText xml:space="preserve"> SEQ Рисунок \* ARABIC </w:instrText>
      </w:r>
      <w:r w:rsidR="00E67D40">
        <w:fldChar w:fldCharType="separate"/>
      </w:r>
      <w:r w:rsidR="00E10E0C" w:rsidRPr="000B41B7">
        <w:rPr>
          <w:noProof/>
        </w:rPr>
        <w:t>29</w:t>
      </w:r>
      <w:r w:rsidR="00E67D40">
        <w:rPr>
          <w:noProof/>
        </w:rPr>
        <w:fldChar w:fldCharType="end"/>
      </w:r>
      <w:bookmarkEnd w:id="140"/>
      <w:r w:rsidRPr="000B41B7">
        <w:t xml:space="preserve"> </w:t>
      </w:r>
      <w:r w:rsidR="007759BE" w:rsidRPr="000B41B7">
        <w:t>–</w:t>
      </w:r>
      <w:r w:rsidRPr="000B41B7">
        <w:t xml:space="preserve"> Форма добавления </w:t>
      </w:r>
      <w:r w:rsidR="008915A8" w:rsidRPr="000B41B7">
        <w:t>участкового врача</w:t>
      </w:r>
    </w:p>
    <w:p w14:paraId="66648315" w14:textId="52772694" w:rsidR="009A0141" w:rsidRPr="000B41B7" w:rsidRDefault="000151AA" w:rsidP="009A0141">
      <w:pPr>
        <w:pStyle w:val="phnormal"/>
      </w:pPr>
      <w:r>
        <w:rPr>
          <w:noProof/>
        </w:rPr>
        <w:drawing>
          <wp:inline distT="0" distB="0" distL="0" distR="0" wp14:anchorId="0B294103" wp14:editId="1C53B5EE">
            <wp:extent cx="4962525" cy="1323975"/>
            <wp:effectExtent l="0" t="0" r="0" b="0"/>
            <wp:docPr id="79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5B6C3" w14:textId="77777777" w:rsidR="009A0141" w:rsidRPr="000B41B7" w:rsidRDefault="009A0141" w:rsidP="009A0141">
      <w:pPr>
        <w:pStyle w:val="phfiguretitle"/>
      </w:pPr>
      <w:r w:rsidRPr="000B41B7">
        <w:t xml:space="preserve">Рисунок </w:t>
      </w:r>
      <w:r w:rsidR="00E67D40">
        <w:fldChar w:fldCharType="begin"/>
      </w:r>
      <w:r w:rsidR="00E67D40">
        <w:instrText xml:space="preserve"> SEQ Рисунок \* ARABIC </w:instrText>
      </w:r>
      <w:r w:rsidR="00E67D40">
        <w:fldChar w:fldCharType="separate"/>
      </w:r>
      <w:r w:rsidR="00E10E0C" w:rsidRPr="000B41B7">
        <w:rPr>
          <w:noProof/>
        </w:rPr>
        <w:t>30</w:t>
      </w:r>
      <w:r w:rsidR="00E67D40">
        <w:rPr>
          <w:noProof/>
        </w:rPr>
        <w:fldChar w:fldCharType="end"/>
      </w:r>
      <w:r w:rsidR="00240487" w:rsidRPr="000B41B7">
        <w:rPr>
          <w:noProof/>
        </w:rPr>
        <w:t xml:space="preserve"> </w:t>
      </w:r>
      <w:r w:rsidR="007759BE" w:rsidRPr="000B41B7">
        <w:t xml:space="preserve">– </w:t>
      </w:r>
      <w:r w:rsidRPr="000B41B7">
        <w:t xml:space="preserve">Форма добавления </w:t>
      </w:r>
      <w:r w:rsidR="00240487" w:rsidRPr="000B41B7">
        <w:t>адреса обслуживания</w:t>
      </w:r>
    </w:p>
    <w:p w14:paraId="2B413387" w14:textId="77777777" w:rsidR="009A0141" w:rsidRPr="000B41B7" w:rsidRDefault="009A0141" w:rsidP="009A0141">
      <w:pPr>
        <w:pStyle w:val="phnormal"/>
      </w:pPr>
      <w:r w:rsidRPr="000B41B7">
        <w:t xml:space="preserve">Для сохранения внесенных данных необходимо нажать на кнопку «Создать». </w:t>
      </w:r>
      <w:r w:rsidR="00EA5906">
        <w:br/>
      </w:r>
      <w:r w:rsidRPr="000B41B7">
        <w:t>Окно создания врачебного участка закроется, внесенные данные отобразятся в блоке «Врачебные участки».</w:t>
      </w:r>
    </w:p>
    <w:p w14:paraId="7F628FF7" w14:textId="77777777" w:rsidR="009A0141" w:rsidRPr="000B41B7" w:rsidRDefault="009A0141" w:rsidP="009A0141">
      <w:pPr>
        <w:pStyle w:val="phnormal"/>
      </w:pPr>
      <w:r w:rsidRPr="000B41B7">
        <w:t>Нажатие кнопки «Отменить» инициирует закрытие окна без сохранения изменений.</w:t>
      </w:r>
    </w:p>
    <w:p w14:paraId="0339F357" w14:textId="77777777" w:rsidR="003E2F48" w:rsidRPr="000B41B7" w:rsidRDefault="003E2F48" w:rsidP="009344D3">
      <w:pPr>
        <w:pStyle w:val="4"/>
        <w:ind w:left="0" w:hanging="15"/>
      </w:pPr>
      <w:bookmarkStart w:id="141" w:name="_Toc100055216"/>
      <w:r w:rsidRPr="000B41B7">
        <w:t>Ввод сведений о штатном расписании</w:t>
      </w:r>
      <w:bookmarkEnd w:id="141"/>
    </w:p>
    <w:p w14:paraId="613906C7" w14:textId="26A77BAF" w:rsidR="005900F4" w:rsidRPr="000B41B7" w:rsidRDefault="00DB3633" w:rsidP="005E60EB">
      <w:pPr>
        <w:pStyle w:val="phnormal"/>
      </w:pPr>
      <w:r w:rsidRPr="000B41B7">
        <w:t>Для добавления записи о штатном расписании медицинск</w:t>
      </w:r>
      <w:r w:rsidR="00246245" w:rsidRPr="000B41B7">
        <w:t>ой</w:t>
      </w:r>
      <w:r w:rsidRPr="000B41B7">
        <w:t xml:space="preserve"> организаци</w:t>
      </w:r>
      <w:r w:rsidR="00246245" w:rsidRPr="000B41B7">
        <w:t>и</w:t>
      </w:r>
      <w:r w:rsidRPr="000B41B7">
        <w:t xml:space="preserve"> </w:t>
      </w:r>
      <w:r w:rsidR="006F4D2F" w:rsidRPr="000B41B7">
        <w:t xml:space="preserve">необходимо </w:t>
      </w:r>
      <w:r w:rsidRPr="000B41B7">
        <w:t>наж</w:t>
      </w:r>
      <w:r w:rsidR="006F4D2F" w:rsidRPr="000B41B7">
        <w:t>ать</w:t>
      </w:r>
      <w:r w:rsidRPr="000B41B7">
        <w:t xml:space="preserve"> на кнопку </w:t>
      </w:r>
      <w:r w:rsidR="000151AA">
        <w:rPr>
          <w:noProof/>
        </w:rPr>
        <w:drawing>
          <wp:inline distT="0" distB="0" distL="0" distR="0" wp14:anchorId="48AFB76D" wp14:editId="73412EA6">
            <wp:extent cx="838200" cy="304800"/>
            <wp:effectExtent l="0" t="0" r="0" b="0"/>
            <wp:docPr id="80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245" w:rsidRPr="000B41B7">
        <w:t xml:space="preserve"> в блоке «Штатное расписание»</w:t>
      </w:r>
      <w:r w:rsidRPr="000B41B7">
        <w:t>, откроется форма для ввода данных о штатном расписании (</w:t>
      </w:r>
      <w:r w:rsidR="00445B65" w:rsidRPr="000B41B7">
        <w:fldChar w:fldCharType="begin"/>
      </w:r>
      <w:r w:rsidR="005E60EB" w:rsidRPr="000B41B7">
        <w:instrText xml:space="preserve"> REF _Ref531952991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31</w:t>
      </w:r>
      <w:r w:rsidR="00445B65" w:rsidRPr="000B41B7">
        <w:fldChar w:fldCharType="end"/>
      </w:r>
      <w:r w:rsidRPr="000B41B7">
        <w:t>).</w:t>
      </w:r>
    </w:p>
    <w:p w14:paraId="63C5E6A5" w14:textId="133772C6" w:rsidR="005E60EB" w:rsidRPr="000B41B7" w:rsidRDefault="000151AA" w:rsidP="002830AD">
      <w:pPr>
        <w:pStyle w:val="phfigure"/>
      </w:pPr>
      <w:r>
        <w:rPr>
          <w:noProof/>
        </w:rPr>
        <w:lastRenderedPageBreak/>
        <w:drawing>
          <wp:inline distT="0" distB="0" distL="0" distR="0" wp14:anchorId="181CB84D" wp14:editId="5E3786B3">
            <wp:extent cx="6029325" cy="2581275"/>
            <wp:effectExtent l="0" t="0" r="0" b="0"/>
            <wp:docPr id="8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E3D6E" w14:textId="77777777" w:rsidR="00DB3633" w:rsidRPr="000B41B7" w:rsidRDefault="005E60EB" w:rsidP="001D2B9B">
      <w:pPr>
        <w:pStyle w:val="phfiguretitle"/>
      </w:pPr>
      <w:bookmarkStart w:id="142" w:name="_Ref531952991"/>
      <w:r w:rsidRPr="000B41B7">
        <w:t>Рисунок</w:t>
      </w:r>
      <w:r w:rsidR="0006589F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31</w:t>
      </w:r>
      <w:r w:rsidR="00445B65" w:rsidRPr="000B41B7">
        <w:rPr>
          <w:noProof/>
        </w:rPr>
        <w:fldChar w:fldCharType="end"/>
      </w:r>
      <w:bookmarkEnd w:id="142"/>
      <w:r w:rsidRPr="000B41B7">
        <w:t xml:space="preserve"> – Форма ввода сведений о штатном расписании</w:t>
      </w:r>
    </w:p>
    <w:p w14:paraId="1AF7779C" w14:textId="77777777" w:rsidR="005900F4" w:rsidRPr="000B41B7" w:rsidRDefault="005900F4" w:rsidP="005E60EB">
      <w:pPr>
        <w:pStyle w:val="phnormal"/>
      </w:pPr>
      <w:r w:rsidRPr="000B41B7">
        <w:t xml:space="preserve">В открывшемся окне </w:t>
      </w:r>
      <w:r w:rsidR="006F4D2F" w:rsidRPr="000B41B7">
        <w:t xml:space="preserve">необходимо </w:t>
      </w:r>
      <w:r w:rsidR="00314D43" w:rsidRPr="000B41B7">
        <w:t>заполнит</w:t>
      </w:r>
      <w:r w:rsidR="006F4D2F" w:rsidRPr="000B41B7">
        <w:t>ь</w:t>
      </w:r>
      <w:r w:rsidRPr="000B41B7">
        <w:t xml:space="preserve"> поля формы ввода (описание полей представлено в </w:t>
      </w:r>
      <w:r w:rsidR="008C38F3" w:rsidRPr="000B41B7">
        <w:t>таблице [</w:t>
      </w:r>
      <w:r w:rsidR="00FE7396" w:rsidRPr="000B41B7">
        <w:fldChar w:fldCharType="begin"/>
      </w:r>
      <w:r w:rsidR="00FE7396" w:rsidRPr="000B41B7">
        <w:instrText xml:space="preserve"> REF _Ref513554421 \h  \* MERGEFORMAT </w:instrText>
      </w:r>
      <w:r w:rsidR="00FE7396" w:rsidRPr="000B41B7">
        <w:fldChar w:fldCharType="separate"/>
      </w:r>
      <w:r w:rsidR="00E10E0C" w:rsidRPr="000B41B7">
        <w:t xml:space="preserve">Таблица </w:t>
      </w:r>
      <w:r w:rsidR="00E10E0C" w:rsidRPr="000B41B7">
        <w:rPr>
          <w:noProof/>
        </w:rPr>
        <w:t>12</w:t>
      </w:r>
      <w:r w:rsidR="00FE7396" w:rsidRPr="000B41B7">
        <w:fldChar w:fldCharType="end"/>
      </w:r>
      <w:r w:rsidR="008C38F3" w:rsidRPr="000B41B7">
        <w:t>]</w:t>
      </w:r>
      <w:r w:rsidRPr="000B41B7">
        <w:t>). Поля, отмеченные знаком «*» («звездочка»), обязательны для заполнения.</w:t>
      </w:r>
    </w:p>
    <w:p w14:paraId="22B45C90" w14:textId="77777777" w:rsidR="005900F4" w:rsidRPr="000B41B7" w:rsidRDefault="00314D43" w:rsidP="005E60EB">
      <w:pPr>
        <w:pStyle w:val="phnormal"/>
      </w:pPr>
      <w:r w:rsidRPr="000B41B7">
        <w:t>При попытке сохранить данные</w:t>
      </w:r>
      <w:r w:rsidR="008C38F3" w:rsidRPr="000B41B7">
        <w:t>,</w:t>
      </w:r>
      <w:r w:rsidRPr="000B41B7">
        <w:t xml:space="preserve"> не заполнив обязательные поля, Подсистема выдаст предупреждающие сообщения с указанием, какие из обязательных полей </w:t>
      </w:r>
      <w:r w:rsidR="007F019A" w:rsidRPr="000B41B7">
        <w:br/>
      </w:r>
      <w:r w:rsidRPr="000B41B7">
        <w:t xml:space="preserve">не заполнены </w:t>
      </w:r>
      <w:r w:rsidR="005900F4" w:rsidRPr="000B41B7">
        <w:t>(</w:t>
      </w:r>
      <w:r w:rsidR="00445B65" w:rsidRPr="000B41B7">
        <w:fldChar w:fldCharType="begin"/>
      </w:r>
      <w:r w:rsidR="0010296F" w:rsidRPr="000B41B7">
        <w:instrText xml:space="preserve"> REF _Ref11059704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32</w:t>
      </w:r>
      <w:r w:rsidR="00445B65" w:rsidRPr="000B41B7">
        <w:fldChar w:fldCharType="end"/>
      </w:r>
      <w:r w:rsidR="005900F4" w:rsidRPr="000B41B7">
        <w:t>).</w:t>
      </w:r>
    </w:p>
    <w:p w14:paraId="7C4FBF53" w14:textId="0658BA28" w:rsidR="005E60EB" w:rsidRPr="000B41B7" w:rsidRDefault="000151AA" w:rsidP="002830AD">
      <w:pPr>
        <w:pStyle w:val="phfigure"/>
      </w:pPr>
      <w:r>
        <w:rPr>
          <w:noProof/>
        </w:rPr>
        <w:drawing>
          <wp:inline distT="0" distB="0" distL="0" distR="0" wp14:anchorId="20D72470" wp14:editId="44F1ABCD">
            <wp:extent cx="5915025" cy="2657475"/>
            <wp:effectExtent l="0" t="0" r="0" b="0"/>
            <wp:docPr id="8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BCA24" w14:textId="77777777" w:rsidR="005900F4" w:rsidRPr="000B41B7" w:rsidRDefault="005E60EB" w:rsidP="001D2B9B">
      <w:pPr>
        <w:pStyle w:val="phfiguretitle"/>
      </w:pPr>
      <w:bookmarkStart w:id="143" w:name="_Ref11059704"/>
      <w:r w:rsidRPr="000B41B7">
        <w:t>Рисунок</w:t>
      </w:r>
      <w:r w:rsidR="000C75C6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32</w:t>
      </w:r>
      <w:r w:rsidR="00445B65" w:rsidRPr="000B41B7">
        <w:rPr>
          <w:noProof/>
        </w:rPr>
        <w:fldChar w:fldCharType="end"/>
      </w:r>
      <w:bookmarkEnd w:id="143"/>
      <w:r w:rsidRPr="000B41B7">
        <w:t xml:space="preserve"> – Отображение сообщения о незаполненных полях</w:t>
      </w:r>
    </w:p>
    <w:p w14:paraId="34368BA3" w14:textId="77777777" w:rsidR="00920C25" w:rsidRPr="000B41B7" w:rsidRDefault="00920C25" w:rsidP="00005D15">
      <w:pPr>
        <w:pStyle w:val="phtabletitle"/>
      </w:pPr>
      <w:bookmarkStart w:id="144" w:name="_Ref513554421"/>
      <w:r w:rsidRPr="000B41B7">
        <w:t xml:space="preserve">Таблица </w:t>
      </w:r>
      <w:r w:rsidR="00445B65" w:rsidRPr="000B41B7">
        <w:rPr>
          <w:noProof/>
        </w:rPr>
        <w:fldChar w:fldCharType="begin"/>
      </w:r>
      <w:r w:rsidR="00F454FB" w:rsidRPr="000B41B7">
        <w:rPr>
          <w:noProof/>
        </w:rPr>
        <w:instrText xml:space="preserve"> SEQ Таблица \* ARABIC </w:instrText>
      </w:r>
      <w:r w:rsidR="00445B65" w:rsidRPr="000B41B7">
        <w:rPr>
          <w:noProof/>
        </w:rPr>
        <w:fldChar w:fldCharType="separate"/>
      </w:r>
      <w:r w:rsidR="00E10E0C" w:rsidRPr="000B41B7">
        <w:rPr>
          <w:noProof/>
        </w:rPr>
        <w:t>12</w:t>
      </w:r>
      <w:r w:rsidR="00445B65" w:rsidRPr="000B41B7">
        <w:rPr>
          <w:noProof/>
        </w:rPr>
        <w:fldChar w:fldCharType="end"/>
      </w:r>
      <w:bookmarkEnd w:id="144"/>
      <w:r w:rsidRPr="000B41B7">
        <w:t xml:space="preserve"> – Описание полей при </w:t>
      </w:r>
      <w:r w:rsidR="00246245" w:rsidRPr="000B41B7">
        <w:t>добавлении записи о штатном расписании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2491"/>
        <w:gridCol w:w="2769"/>
        <w:gridCol w:w="3321"/>
      </w:tblGrid>
      <w:tr w:rsidR="000B41B7" w:rsidRPr="000B41B7" w14:paraId="0B634923" w14:textId="77777777" w:rsidTr="00AD5CB9">
        <w:trPr>
          <w:tblHeader/>
        </w:trPr>
        <w:tc>
          <w:tcPr>
            <w:tcW w:w="357" w:type="pct"/>
            <w:shd w:val="clear" w:color="auto" w:fill="auto"/>
            <w:vAlign w:val="center"/>
          </w:tcPr>
          <w:p w14:paraId="2B97CDC6" w14:textId="51858585" w:rsidR="005900F4" w:rsidRPr="000B41B7" w:rsidRDefault="005900F4" w:rsidP="00AD5CB9">
            <w:pPr>
              <w:pStyle w:val="phtablecolcaption"/>
              <w:spacing w:before="0" w:after="0"/>
            </w:pPr>
            <w:r w:rsidRPr="000B41B7">
              <w:t>№</w:t>
            </w:r>
            <w:r w:rsidR="00AD5CB9">
              <w:t xml:space="preserve"> п/п</w:t>
            </w:r>
          </w:p>
        </w:tc>
        <w:tc>
          <w:tcPr>
            <w:tcW w:w="1348" w:type="pct"/>
            <w:shd w:val="clear" w:color="auto" w:fill="auto"/>
            <w:vAlign w:val="center"/>
          </w:tcPr>
          <w:p w14:paraId="79BDEB6F" w14:textId="77777777" w:rsidR="005900F4" w:rsidRPr="000B41B7" w:rsidRDefault="005900F4" w:rsidP="00AD5CB9">
            <w:pPr>
              <w:pStyle w:val="phtablecolcaption"/>
              <w:spacing w:before="0" w:after="0"/>
            </w:pPr>
            <w:r w:rsidRPr="000B41B7">
              <w:t>Наименование поля</w:t>
            </w:r>
          </w:p>
        </w:tc>
        <w:tc>
          <w:tcPr>
            <w:tcW w:w="1498" w:type="pct"/>
            <w:shd w:val="clear" w:color="auto" w:fill="auto"/>
            <w:vAlign w:val="center"/>
          </w:tcPr>
          <w:p w14:paraId="05FDFE9C" w14:textId="77777777" w:rsidR="005900F4" w:rsidRPr="000B41B7" w:rsidRDefault="005900F4" w:rsidP="00AD5CB9">
            <w:pPr>
              <w:pStyle w:val="phtablecolcaption"/>
              <w:spacing w:before="0" w:after="0"/>
            </w:pPr>
            <w:r w:rsidRPr="000B41B7">
              <w:t>Описание</w:t>
            </w:r>
          </w:p>
        </w:tc>
        <w:tc>
          <w:tcPr>
            <w:tcW w:w="1797" w:type="pct"/>
            <w:shd w:val="clear" w:color="auto" w:fill="auto"/>
            <w:vAlign w:val="center"/>
          </w:tcPr>
          <w:p w14:paraId="7C1D4EC1" w14:textId="77777777" w:rsidR="005900F4" w:rsidRPr="000B41B7" w:rsidRDefault="005900F4" w:rsidP="00AD5CB9">
            <w:pPr>
              <w:pStyle w:val="phtablecolcaption"/>
              <w:spacing w:before="0" w:after="0"/>
            </w:pPr>
            <w:r w:rsidRPr="000B41B7">
              <w:t>Вид, способ ввода</w:t>
            </w:r>
          </w:p>
        </w:tc>
      </w:tr>
      <w:tr w:rsidR="000B41B7" w:rsidRPr="000B41B7" w14:paraId="172A2100" w14:textId="77777777" w:rsidTr="008D03A8">
        <w:tc>
          <w:tcPr>
            <w:tcW w:w="357" w:type="pct"/>
            <w:shd w:val="clear" w:color="auto" w:fill="auto"/>
          </w:tcPr>
          <w:p w14:paraId="7AF9837A" w14:textId="77777777" w:rsidR="005900F4" w:rsidRPr="000B41B7" w:rsidRDefault="005900F4" w:rsidP="00005D15">
            <w:pPr>
              <w:pStyle w:val="phtablecellleft"/>
            </w:pPr>
            <w:r w:rsidRPr="000B41B7">
              <w:t>1</w:t>
            </w:r>
          </w:p>
        </w:tc>
        <w:tc>
          <w:tcPr>
            <w:tcW w:w="1348" w:type="pct"/>
            <w:shd w:val="clear" w:color="auto" w:fill="auto"/>
          </w:tcPr>
          <w:p w14:paraId="5135CF43" w14:textId="77777777" w:rsidR="005900F4" w:rsidRPr="000B41B7" w:rsidRDefault="009C2F4C" w:rsidP="00005D15">
            <w:pPr>
              <w:pStyle w:val="phtablecellleft"/>
            </w:pPr>
            <w:r w:rsidRPr="000B41B7">
              <w:t>Номер</w:t>
            </w:r>
          </w:p>
        </w:tc>
        <w:tc>
          <w:tcPr>
            <w:tcW w:w="1498" w:type="pct"/>
            <w:shd w:val="clear" w:color="auto" w:fill="auto"/>
          </w:tcPr>
          <w:p w14:paraId="185D2591" w14:textId="77777777" w:rsidR="005900F4" w:rsidRPr="000B41B7" w:rsidRDefault="00B728F3" w:rsidP="00005D15">
            <w:pPr>
              <w:pStyle w:val="phtablecellleft"/>
            </w:pPr>
            <w:r w:rsidRPr="000B41B7">
              <w:t>Н</w:t>
            </w:r>
            <w:r w:rsidR="009C2F4C" w:rsidRPr="000B41B7">
              <w:t>омер штатного расписания</w:t>
            </w:r>
            <w:r w:rsidRPr="000B41B7">
              <w:t>, присвоенный в рамках организации</w:t>
            </w:r>
          </w:p>
        </w:tc>
        <w:tc>
          <w:tcPr>
            <w:tcW w:w="1797" w:type="pct"/>
            <w:shd w:val="clear" w:color="auto" w:fill="auto"/>
          </w:tcPr>
          <w:p w14:paraId="4876F88D" w14:textId="77777777" w:rsidR="005900F4" w:rsidRPr="000B41B7" w:rsidRDefault="009C2F4C" w:rsidP="00005D15">
            <w:pPr>
              <w:pStyle w:val="phtablecellleft"/>
            </w:pPr>
            <w:r w:rsidRPr="000B41B7">
              <w:t xml:space="preserve">Текстовое поле для ввода </w:t>
            </w:r>
            <w:r w:rsidR="00EA5906">
              <w:br/>
            </w:r>
            <w:r w:rsidRPr="000B41B7">
              <w:t>с ограничением до 20</w:t>
            </w:r>
            <w:r w:rsidR="008C38F3" w:rsidRPr="000B41B7">
              <w:t>-ти</w:t>
            </w:r>
            <w:r w:rsidRPr="000B41B7">
              <w:t xml:space="preserve"> символов</w:t>
            </w:r>
          </w:p>
        </w:tc>
      </w:tr>
      <w:tr w:rsidR="000B41B7" w:rsidRPr="000B41B7" w14:paraId="32CF818A" w14:textId="77777777" w:rsidTr="008D03A8">
        <w:tc>
          <w:tcPr>
            <w:tcW w:w="357" w:type="pct"/>
            <w:shd w:val="clear" w:color="auto" w:fill="auto"/>
          </w:tcPr>
          <w:p w14:paraId="4640C66E" w14:textId="77777777" w:rsidR="005900F4" w:rsidRPr="000B41B7" w:rsidRDefault="005900F4" w:rsidP="00005D15">
            <w:pPr>
              <w:pStyle w:val="phtablecellleft"/>
            </w:pPr>
            <w:r w:rsidRPr="000B41B7">
              <w:lastRenderedPageBreak/>
              <w:t>2</w:t>
            </w:r>
          </w:p>
        </w:tc>
        <w:tc>
          <w:tcPr>
            <w:tcW w:w="1348" w:type="pct"/>
            <w:shd w:val="clear" w:color="auto" w:fill="auto"/>
          </w:tcPr>
          <w:p w14:paraId="3E09441A" w14:textId="77777777" w:rsidR="005900F4" w:rsidRPr="000B41B7" w:rsidRDefault="009C2F4C" w:rsidP="00005D15">
            <w:pPr>
              <w:pStyle w:val="phtablecellleft"/>
            </w:pPr>
            <w:r w:rsidRPr="000B41B7">
              <w:t>Дата утверждения</w:t>
            </w:r>
          </w:p>
        </w:tc>
        <w:tc>
          <w:tcPr>
            <w:tcW w:w="1498" w:type="pct"/>
            <w:shd w:val="clear" w:color="auto" w:fill="auto"/>
          </w:tcPr>
          <w:p w14:paraId="048660A2" w14:textId="77777777" w:rsidR="005900F4" w:rsidRPr="000B41B7" w:rsidRDefault="009C2F4C" w:rsidP="00005D15">
            <w:pPr>
              <w:pStyle w:val="phtablecellleft"/>
            </w:pPr>
            <w:r w:rsidRPr="000B41B7">
              <w:t>Дата утверждения локального документа штатного расписания</w:t>
            </w:r>
          </w:p>
        </w:tc>
        <w:tc>
          <w:tcPr>
            <w:tcW w:w="1797" w:type="pct"/>
            <w:shd w:val="clear" w:color="auto" w:fill="auto"/>
          </w:tcPr>
          <w:p w14:paraId="3235C965" w14:textId="77777777" w:rsidR="00B728F3" w:rsidRPr="000B41B7" w:rsidRDefault="009C2F4C" w:rsidP="00005D15">
            <w:pPr>
              <w:pStyle w:val="phtablecellleft"/>
            </w:pPr>
            <w:r w:rsidRPr="000B41B7">
              <w:t>Выбор значения из календаря</w:t>
            </w:r>
            <w:r w:rsidR="00B728F3" w:rsidRPr="000B41B7">
              <w:t>.</w:t>
            </w:r>
          </w:p>
          <w:p w14:paraId="547BF76A" w14:textId="77777777" w:rsidR="005900F4" w:rsidRPr="000B41B7" w:rsidRDefault="00B728F3" w:rsidP="00005D15">
            <w:pPr>
              <w:pStyle w:val="phtablecellleft"/>
            </w:pPr>
            <w:r w:rsidRPr="000B41B7">
              <w:t>Значение не д</w:t>
            </w:r>
            <w:r w:rsidR="00611B7C" w:rsidRPr="000B41B7">
              <w:t>олжно бы</w:t>
            </w:r>
            <w:r w:rsidR="009E2EEE" w:rsidRPr="000B41B7">
              <w:t>т</w:t>
            </w:r>
            <w:r w:rsidR="00611B7C" w:rsidRPr="000B41B7">
              <w:t>ь</w:t>
            </w:r>
            <w:r w:rsidR="009C2F4C" w:rsidRPr="000B41B7">
              <w:t xml:space="preserve"> больше текущей даты</w:t>
            </w:r>
          </w:p>
        </w:tc>
      </w:tr>
      <w:tr w:rsidR="000B41B7" w:rsidRPr="000B41B7" w14:paraId="70E459AC" w14:textId="77777777" w:rsidTr="008D03A8">
        <w:tc>
          <w:tcPr>
            <w:tcW w:w="357" w:type="pct"/>
            <w:shd w:val="clear" w:color="auto" w:fill="auto"/>
          </w:tcPr>
          <w:p w14:paraId="5DA9516A" w14:textId="77777777" w:rsidR="005900F4" w:rsidRPr="000B41B7" w:rsidRDefault="005900F4" w:rsidP="00005D15">
            <w:pPr>
              <w:pStyle w:val="phtablecellleft"/>
            </w:pPr>
            <w:r w:rsidRPr="000B41B7">
              <w:t>3</w:t>
            </w:r>
          </w:p>
        </w:tc>
        <w:tc>
          <w:tcPr>
            <w:tcW w:w="1348" w:type="pct"/>
            <w:shd w:val="clear" w:color="auto" w:fill="auto"/>
          </w:tcPr>
          <w:p w14:paraId="43A537E2" w14:textId="77777777" w:rsidR="005900F4" w:rsidRPr="000B41B7" w:rsidRDefault="009C2F4C" w:rsidP="00005D15">
            <w:pPr>
              <w:pStyle w:val="phtablecellleft"/>
            </w:pPr>
            <w:r w:rsidRPr="000B41B7">
              <w:t>Период действия с</w:t>
            </w:r>
          </w:p>
        </w:tc>
        <w:tc>
          <w:tcPr>
            <w:tcW w:w="1498" w:type="pct"/>
            <w:shd w:val="clear" w:color="auto" w:fill="auto"/>
          </w:tcPr>
          <w:p w14:paraId="345DB3EA" w14:textId="77777777" w:rsidR="005900F4" w:rsidRPr="000B41B7" w:rsidRDefault="00611B7C" w:rsidP="00005D15">
            <w:pPr>
              <w:pStyle w:val="phtablecellleft"/>
            </w:pPr>
            <w:r w:rsidRPr="000B41B7">
              <w:t>Дата начала действия штатного расписания</w:t>
            </w:r>
          </w:p>
        </w:tc>
        <w:tc>
          <w:tcPr>
            <w:tcW w:w="1797" w:type="pct"/>
            <w:shd w:val="clear" w:color="auto" w:fill="auto"/>
          </w:tcPr>
          <w:p w14:paraId="09CBF78C" w14:textId="77777777" w:rsidR="009C2F4C" w:rsidRPr="000B41B7" w:rsidRDefault="009C2F4C" w:rsidP="00005D15">
            <w:pPr>
              <w:pStyle w:val="phtablecellleft"/>
            </w:pPr>
            <w:r w:rsidRPr="000B41B7">
              <w:t>Выбор значения из календаря</w:t>
            </w:r>
            <w:r w:rsidR="00B728F3" w:rsidRPr="000B41B7">
              <w:t>. Значение д</w:t>
            </w:r>
            <w:r w:rsidR="00611B7C" w:rsidRPr="000B41B7">
              <w:t>олжно</w:t>
            </w:r>
            <w:r w:rsidR="00B728F3" w:rsidRPr="000B41B7">
              <w:t xml:space="preserve"> быть больше или равно значению, указанному</w:t>
            </w:r>
            <w:r w:rsidR="00611B7C" w:rsidRPr="000B41B7">
              <w:t xml:space="preserve"> в поле «Дата утверждения»</w:t>
            </w:r>
          </w:p>
        </w:tc>
      </w:tr>
      <w:tr w:rsidR="000B41B7" w:rsidRPr="000B41B7" w14:paraId="77E2CAAC" w14:textId="77777777" w:rsidTr="008D03A8">
        <w:tc>
          <w:tcPr>
            <w:tcW w:w="357" w:type="pct"/>
            <w:shd w:val="clear" w:color="auto" w:fill="auto"/>
          </w:tcPr>
          <w:p w14:paraId="035114F2" w14:textId="77777777" w:rsidR="005900F4" w:rsidRPr="00CD6BAE" w:rsidRDefault="00790768" w:rsidP="00005D15">
            <w:pPr>
              <w:pStyle w:val="phtablecellleft"/>
              <w:rPr>
                <w:lang w:val="en-US"/>
              </w:rPr>
            </w:pPr>
            <w:r w:rsidRPr="00CD6BAE">
              <w:rPr>
                <w:lang w:val="en-US"/>
              </w:rPr>
              <w:t>4</w:t>
            </w:r>
          </w:p>
        </w:tc>
        <w:tc>
          <w:tcPr>
            <w:tcW w:w="1348" w:type="pct"/>
            <w:shd w:val="clear" w:color="auto" w:fill="auto"/>
          </w:tcPr>
          <w:p w14:paraId="589D4C53" w14:textId="77777777" w:rsidR="005900F4" w:rsidRPr="000B41B7" w:rsidRDefault="009C2F4C" w:rsidP="00005D15">
            <w:pPr>
              <w:pStyle w:val="phtablecellleft"/>
            </w:pPr>
            <w:r w:rsidRPr="000B41B7">
              <w:t>Период действия по</w:t>
            </w:r>
          </w:p>
        </w:tc>
        <w:tc>
          <w:tcPr>
            <w:tcW w:w="1498" w:type="pct"/>
            <w:shd w:val="clear" w:color="auto" w:fill="auto"/>
          </w:tcPr>
          <w:p w14:paraId="2585DFC7" w14:textId="77777777" w:rsidR="005900F4" w:rsidRPr="000B41B7" w:rsidRDefault="00611B7C" w:rsidP="00005D15">
            <w:pPr>
              <w:pStyle w:val="phtablecellleft"/>
            </w:pPr>
            <w:r w:rsidRPr="000B41B7">
              <w:t>Дата окончания действия штатного расписания</w:t>
            </w:r>
          </w:p>
        </w:tc>
        <w:tc>
          <w:tcPr>
            <w:tcW w:w="1797" w:type="pct"/>
            <w:shd w:val="clear" w:color="auto" w:fill="auto"/>
          </w:tcPr>
          <w:p w14:paraId="1BE694AF" w14:textId="77777777" w:rsidR="005900F4" w:rsidRPr="000B41B7" w:rsidRDefault="00611B7C" w:rsidP="00005D15">
            <w:pPr>
              <w:pStyle w:val="phtablecellleft"/>
            </w:pPr>
            <w:r w:rsidRPr="000B41B7">
              <w:t>Выбор значения из календаря. Должно быть больше или равно значению</w:t>
            </w:r>
            <w:r w:rsidR="00B728F3" w:rsidRPr="000B41B7">
              <w:t>, указанному</w:t>
            </w:r>
            <w:r w:rsidRPr="000B41B7">
              <w:t xml:space="preserve"> в поле «Период действия с»</w:t>
            </w:r>
          </w:p>
        </w:tc>
      </w:tr>
      <w:tr w:rsidR="000B41B7" w:rsidRPr="000B41B7" w14:paraId="2F6D96FA" w14:textId="77777777" w:rsidTr="008D03A8">
        <w:tc>
          <w:tcPr>
            <w:tcW w:w="357" w:type="pct"/>
            <w:shd w:val="clear" w:color="auto" w:fill="auto"/>
          </w:tcPr>
          <w:p w14:paraId="5286252A" w14:textId="77777777" w:rsidR="00790768" w:rsidRPr="00CD6BAE" w:rsidRDefault="00790768" w:rsidP="00005D15">
            <w:pPr>
              <w:pStyle w:val="phtablecellleft"/>
              <w:rPr>
                <w:lang w:val="en-US"/>
              </w:rPr>
            </w:pPr>
            <w:r w:rsidRPr="00CD6BAE">
              <w:rPr>
                <w:lang w:val="en-US"/>
              </w:rPr>
              <w:t>5</w:t>
            </w:r>
          </w:p>
        </w:tc>
        <w:tc>
          <w:tcPr>
            <w:tcW w:w="1348" w:type="pct"/>
            <w:shd w:val="clear" w:color="auto" w:fill="auto"/>
          </w:tcPr>
          <w:p w14:paraId="7F4C9FAF" w14:textId="77777777" w:rsidR="00790768" w:rsidRPr="000B41B7" w:rsidRDefault="00790768" w:rsidP="00005D15">
            <w:pPr>
              <w:pStyle w:val="phtablecellleft"/>
            </w:pPr>
            <w:r w:rsidRPr="000B41B7">
              <w:t>Записи в штатном расписании</w:t>
            </w:r>
            <w:r w:rsidR="00B728F3" w:rsidRPr="000B41B7">
              <w:t xml:space="preserve"> (штатные единицы)</w:t>
            </w:r>
          </w:p>
        </w:tc>
        <w:tc>
          <w:tcPr>
            <w:tcW w:w="1498" w:type="pct"/>
            <w:shd w:val="clear" w:color="auto" w:fill="auto"/>
          </w:tcPr>
          <w:p w14:paraId="3996FE33" w14:textId="77777777" w:rsidR="00790768" w:rsidRPr="000B41B7" w:rsidRDefault="00790768" w:rsidP="00005D15">
            <w:pPr>
              <w:pStyle w:val="phtablecellleft"/>
            </w:pPr>
            <w:r w:rsidRPr="000B41B7">
              <w:t>Табличная часть для заполнения записей штатного расписания</w:t>
            </w:r>
            <w:r w:rsidR="00B728F3" w:rsidRPr="000B41B7">
              <w:t xml:space="preserve"> (штатных единиц)</w:t>
            </w:r>
          </w:p>
        </w:tc>
        <w:tc>
          <w:tcPr>
            <w:tcW w:w="1797" w:type="pct"/>
            <w:shd w:val="clear" w:color="auto" w:fill="auto"/>
          </w:tcPr>
          <w:p w14:paraId="70A2CDA8" w14:textId="69FB8286" w:rsidR="00790768" w:rsidRPr="000B41B7" w:rsidRDefault="00790768" w:rsidP="00005D15">
            <w:pPr>
              <w:pStyle w:val="phtablecellleft"/>
            </w:pPr>
            <w:r w:rsidRPr="000B41B7">
              <w:t xml:space="preserve">Для заполнения табличной части </w:t>
            </w:r>
            <w:r w:rsidR="006F4D2F" w:rsidRPr="000B41B7">
              <w:t xml:space="preserve">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789D9495" wp14:editId="179C8087">
                  <wp:extent cx="304800" cy="266700"/>
                  <wp:effectExtent l="0" t="0" r="0" b="0"/>
                  <wp:docPr id="83" name="Рисунок 43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>, откроется форма ввода</w:t>
            </w:r>
            <w:r w:rsidR="00B728F3" w:rsidRPr="000B41B7">
              <w:t xml:space="preserve">, представленная на </w:t>
            </w:r>
            <w:r w:rsidR="00005D15" w:rsidRPr="000B41B7">
              <w:t>р</w:t>
            </w:r>
            <w:r w:rsidR="00B728F3" w:rsidRPr="000B41B7">
              <w:t>исун</w:t>
            </w:r>
            <w:r w:rsidRPr="000B41B7">
              <w:t>к</w:t>
            </w:r>
            <w:r w:rsidR="00B728F3" w:rsidRPr="000B41B7">
              <w:t>е</w:t>
            </w:r>
            <w:r w:rsidR="005B7B9A" w:rsidRPr="000B41B7">
              <w:t xml:space="preserve"> </w:t>
            </w:r>
            <w:r w:rsidR="00005D15" w:rsidRPr="000B41B7">
              <w:t>(</w:t>
            </w:r>
            <w:r w:rsidR="007F019A" w:rsidRPr="000B41B7">
              <w:t>Рисунок 33</w:t>
            </w:r>
            <w:r w:rsidR="00005D15" w:rsidRPr="000B41B7">
              <w:t>)</w:t>
            </w:r>
            <w:r w:rsidRPr="000B41B7">
              <w:t>.</w:t>
            </w:r>
          </w:p>
          <w:p w14:paraId="30B88BC9" w14:textId="77777777" w:rsidR="00790768" w:rsidRPr="000B41B7" w:rsidRDefault="00790768" w:rsidP="00581B7B">
            <w:pPr>
              <w:pStyle w:val="phtablecellleft"/>
            </w:pPr>
            <w:r w:rsidRPr="000B41B7">
              <w:t>Описание полей табличной части приведено в п</w:t>
            </w:r>
            <w:r w:rsidR="00581B7B" w:rsidRPr="000B41B7">
              <w:t>п.</w:t>
            </w:r>
            <w:r w:rsidR="00A961F9" w:rsidRPr="000B41B7">
              <w:t>5</w:t>
            </w:r>
            <w:r w:rsidRPr="000B41B7">
              <w:t xml:space="preserve">.1 – </w:t>
            </w:r>
            <w:r w:rsidR="00A961F9" w:rsidRPr="000B41B7">
              <w:t>5</w:t>
            </w:r>
            <w:r w:rsidRPr="000B41B7">
              <w:t>.</w:t>
            </w:r>
            <w:r w:rsidR="0006589F" w:rsidRPr="000B41B7">
              <w:t>7</w:t>
            </w:r>
            <w:r w:rsidR="00EA5906">
              <w:t xml:space="preserve"> настоящей таблицы</w:t>
            </w:r>
            <w:r w:rsidR="007F7788" w:rsidRPr="000B41B7">
              <w:t>.</w:t>
            </w:r>
          </w:p>
          <w:p w14:paraId="32D76B46" w14:textId="77777777" w:rsidR="000419E9" w:rsidRPr="000B41B7" w:rsidRDefault="000419E9" w:rsidP="000419E9">
            <w:pPr>
              <w:pStyle w:val="phtablecellleft"/>
            </w:pPr>
            <w:r w:rsidRPr="000B41B7">
              <w:t xml:space="preserve">Кнопка «Создать» инициирует сохранение введенных данных и закрытие окна добавления </w:t>
            </w:r>
            <w:r w:rsidR="005242CE" w:rsidRPr="000B41B7">
              <w:t>записи штатного расписания</w:t>
            </w:r>
            <w:r w:rsidRPr="000B41B7">
              <w:t xml:space="preserve">. </w:t>
            </w:r>
          </w:p>
          <w:p w14:paraId="0D3B1A53" w14:textId="77777777" w:rsidR="007F7788" w:rsidRPr="000B41B7" w:rsidRDefault="000419E9" w:rsidP="000419E9">
            <w:pPr>
              <w:pStyle w:val="phtablecellleft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76032F3D" w14:textId="77777777" w:rsidTr="008D03A8">
        <w:tc>
          <w:tcPr>
            <w:tcW w:w="357" w:type="pct"/>
            <w:shd w:val="clear" w:color="auto" w:fill="auto"/>
          </w:tcPr>
          <w:p w14:paraId="1A45D0D6" w14:textId="77777777" w:rsidR="00790768" w:rsidRPr="000B41B7" w:rsidRDefault="00790768" w:rsidP="00005D15">
            <w:pPr>
              <w:pStyle w:val="phtablecellleft"/>
            </w:pPr>
            <w:r w:rsidRPr="000B41B7">
              <w:t>5.1</w:t>
            </w:r>
          </w:p>
        </w:tc>
        <w:tc>
          <w:tcPr>
            <w:tcW w:w="1348" w:type="pct"/>
            <w:shd w:val="clear" w:color="auto" w:fill="auto"/>
          </w:tcPr>
          <w:p w14:paraId="03695752" w14:textId="77777777" w:rsidR="00790768" w:rsidRPr="000B41B7" w:rsidRDefault="00790768" w:rsidP="00005D15">
            <w:pPr>
              <w:pStyle w:val="phtablecellleft"/>
            </w:pPr>
            <w:r w:rsidRPr="000B41B7">
              <w:t>Структурное подразделение</w:t>
            </w:r>
          </w:p>
        </w:tc>
        <w:tc>
          <w:tcPr>
            <w:tcW w:w="1498" w:type="pct"/>
            <w:shd w:val="clear" w:color="auto" w:fill="auto"/>
          </w:tcPr>
          <w:p w14:paraId="7B479364" w14:textId="77777777" w:rsidR="00E931C0" w:rsidRPr="000B41B7" w:rsidRDefault="00B728F3" w:rsidP="00005D15">
            <w:pPr>
              <w:pStyle w:val="phtablecellleft"/>
            </w:pPr>
            <w:r w:rsidRPr="000B41B7">
              <w:t>Наименование структурного подразделения</w:t>
            </w:r>
            <w:r w:rsidR="00E931C0" w:rsidRPr="000B41B7">
              <w:t>.</w:t>
            </w:r>
          </w:p>
          <w:p w14:paraId="03EE62C9" w14:textId="77777777" w:rsidR="00790768" w:rsidRPr="000B41B7" w:rsidRDefault="00E931C0" w:rsidP="00005D15">
            <w:pPr>
              <w:pStyle w:val="phtablecellleft"/>
            </w:pPr>
            <w:r w:rsidRPr="000B41B7">
              <w:t xml:space="preserve">Если было указано </w:t>
            </w:r>
            <w:r w:rsidR="00790768" w:rsidRPr="000B41B7">
              <w:t>подразделение</w:t>
            </w:r>
            <w:r w:rsidRPr="000B41B7">
              <w:t xml:space="preserve"> типа «Стационарный»</w:t>
            </w:r>
            <w:r w:rsidR="00790768" w:rsidRPr="000B41B7">
              <w:t>, то появляется дополнительное поле «Отделение стационара»</w:t>
            </w:r>
          </w:p>
        </w:tc>
        <w:tc>
          <w:tcPr>
            <w:tcW w:w="1797" w:type="pct"/>
            <w:shd w:val="clear" w:color="auto" w:fill="auto"/>
          </w:tcPr>
          <w:p w14:paraId="6B506B72" w14:textId="77777777" w:rsidR="00790768" w:rsidRPr="000B41B7" w:rsidRDefault="00677DD8" w:rsidP="00005D15">
            <w:pPr>
              <w:pStyle w:val="phtablecellleft"/>
            </w:pPr>
            <w:r w:rsidRPr="000B41B7">
              <w:t>Выб</w:t>
            </w:r>
            <w:r w:rsidR="00E54598" w:rsidRPr="000B41B7">
              <w:t>о</w:t>
            </w:r>
            <w:r w:rsidRPr="000B41B7">
              <w:t>р значени</w:t>
            </w:r>
            <w:r w:rsidR="00E54598" w:rsidRPr="000B41B7">
              <w:t>я</w:t>
            </w:r>
            <w:r w:rsidRPr="000B41B7">
              <w:t xml:space="preserve"> из выпадающего списка </w:t>
            </w:r>
            <w:r w:rsidR="00DC290B" w:rsidRPr="000B41B7">
              <w:t>с возможностью поиска по наименованию</w:t>
            </w:r>
            <w:r w:rsidR="00790768" w:rsidRPr="000B41B7">
              <w:t>.</w:t>
            </w:r>
          </w:p>
          <w:p w14:paraId="0736D79F" w14:textId="77777777" w:rsidR="00790768" w:rsidRPr="000B41B7" w:rsidRDefault="00790768" w:rsidP="00005D15">
            <w:pPr>
              <w:pStyle w:val="phtablecellleft"/>
            </w:pPr>
            <w:r w:rsidRPr="000B41B7">
              <w:t>В списке отображаются доступные для выбора структурные подразделения.</w:t>
            </w:r>
          </w:p>
          <w:p w14:paraId="5DFAB51E" w14:textId="77777777" w:rsidR="00790768" w:rsidRPr="000B41B7" w:rsidRDefault="00790768" w:rsidP="00005D15">
            <w:pPr>
              <w:pStyle w:val="phtablecellleft"/>
            </w:pPr>
            <w:r w:rsidRPr="000B41B7">
              <w:t xml:space="preserve">Если </w:t>
            </w:r>
            <w:r w:rsidR="008A6896" w:rsidRPr="000B41B7">
              <w:t>требуемое</w:t>
            </w:r>
            <w:r w:rsidRPr="000B41B7">
              <w:t xml:space="preserve"> наименование отсутствует в списке, его необходимо добавить в </w:t>
            </w:r>
            <w:r w:rsidR="00963B9D" w:rsidRPr="000B41B7">
              <w:t xml:space="preserve">карточке сведений </w:t>
            </w:r>
            <w:r w:rsidR="00F159C6" w:rsidRPr="000B41B7">
              <w:t xml:space="preserve">о </w:t>
            </w:r>
            <w:r w:rsidR="00963B9D" w:rsidRPr="000B41B7">
              <w:t>медицинской</w:t>
            </w:r>
            <w:r w:rsidRPr="000B41B7">
              <w:t xml:space="preserve"> организации в бл</w:t>
            </w:r>
            <w:r w:rsidR="00E931C0" w:rsidRPr="000B41B7">
              <w:t>оке «Структурные подразделения»</w:t>
            </w:r>
            <w:r w:rsidR="00EA5906">
              <w:t xml:space="preserve"> </w:t>
            </w:r>
            <w:r w:rsidR="00EA5906">
              <w:br/>
              <w:t>(см. п.4.2.1.6 настоящего руководства пользователя)</w:t>
            </w:r>
          </w:p>
        </w:tc>
      </w:tr>
      <w:tr w:rsidR="000B41B7" w:rsidRPr="000B41B7" w14:paraId="7CCF5137" w14:textId="77777777" w:rsidTr="008D03A8">
        <w:tc>
          <w:tcPr>
            <w:tcW w:w="357" w:type="pct"/>
            <w:shd w:val="clear" w:color="auto" w:fill="auto"/>
          </w:tcPr>
          <w:p w14:paraId="73383436" w14:textId="77777777" w:rsidR="00E54598" w:rsidRPr="000B41B7" w:rsidRDefault="00E54598" w:rsidP="00005D15">
            <w:pPr>
              <w:pStyle w:val="phtablecellleft"/>
            </w:pPr>
            <w:r w:rsidRPr="000B41B7">
              <w:t>5.2</w:t>
            </w:r>
          </w:p>
        </w:tc>
        <w:tc>
          <w:tcPr>
            <w:tcW w:w="1348" w:type="pct"/>
            <w:shd w:val="clear" w:color="auto" w:fill="auto"/>
          </w:tcPr>
          <w:p w14:paraId="4E3801F7" w14:textId="77777777" w:rsidR="00E54598" w:rsidRPr="000B41B7" w:rsidRDefault="00E54598" w:rsidP="00005D15">
            <w:pPr>
              <w:pStyle w:val="phtablecellleft"/>
            </w:pPr>
            <w:r w:rsidRPr="000B41B7">
              <w:t>Должность</w:t>
            </w:r>
          </w:p>
        </w:tc>
        <w:tc>
          <w:tcPr>
            <w:tcW w:w="1498" w:type="pct"/>
            <w:shd w:val="clear" w:color="auto" w:fill="auto"/>
          </w:tcPr>
          <w:p w14:paraId="55B02E6E" w14:textId="77777777" w:rsidR="00E54598" w:rsidRPr="000B41B7" w:rsidRDefault="00E54598" w:rsidP="00005D15">
            <w:pPr>
              <w:pStyle w:val="phtablecellleft"/>
            </w:pPr>
            <w:r w:rsidRPr="000B41B7">
              <w:t>Должность в рамках выбранного структурного подразделения (отделения стационара)</w:t>
            </w:r>
          </w:p>
        </w:tc>
        <w:tc>
          <w:tcPr>
            <w:tcW w:w="1797" w:type="pct"/>
            <w:shd w:val="clear" w:color="auto" w:fill="auto"/>
          </w:tcPr>
          <w:p w14:paraId="62F219A9" w14:textId="27F33A11" w:rsidR="00E54598" w:rsidRPr="000B41B7" w:rsidRDefault="00DC290B" w:rsidP="006F4D2F">
            <w:pPr>
              <w:pStyle w:val="phtablecellleft"/>
            </w:pPr>
            <w:r w:rsidRPr="000B41B7">
              <w:t xml:space="preserve">Выбор значения </w:t>
            </w:r>
            <w:r w:rsidR="00E54598" w:rsidRPr="000B41B7">
              <w:t xml:space="preserve">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505A054C" wp14:editId="684486C6">
                  <wp:extent cx="228600" cy="228600"/>
                  <wp:effectExtent l="0" t="0" r="0" b="0"/>
                  <wp:docPr id="84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4598" w:rsidRPr="000B41B7">
              <w:t xml:space="preserve">. Чтобы очистить поле </w:t>
            </w:r>
            <w:r w:rsidR="006F4D2F" w:rsidRPr="000B41B7">
              <w:t xml:space="preserve">необходимо </w:t>
            </w:r>
            <w:r w:rsidR="00652F99" w:rsidRPr="000B41B7">
              <w:t>нажать на кнопку</w:t>
            </w:r>
            <w:r w:rsidR="00E54598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288A277A" wp14:editId="73E3CB45">
                  <wp:extent cx="304800" cy="266700"/>
                  <wp:effectExtent l="0" t="0" r="0" b="0"/>
                  <wp:docPr id="85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30850DBC" w14:textId="77777777" w:rsidTr="008D03A8">
        <w:tc>
          <w:tcPr>
            <w:tcW w:w="357" w:type="pct"/>
            <w:shd w:val="clear" w:color="auto" w:fill="auto"/>
          </w:tcPr>
          <w:p w14:paraId="386BAF9B" w14:textId="77777777" w:rsidR="00790768" w:rsidRPr="000B41B7" w:rsidRDefault="00A961F9" w:rsidP="00DC290B">
            <w:pPr>
              <w:pStyle w:val="phtablecellleft"/>
            </w:pPr>
            <w:r w:rsidRPr="000B41B7">
              <w:t>5.</w:t>
            </w:r>
            <w:r w:rsidR="00DC290B" w:rsidRPr="000B41B7">
              <w:t>3</w:t>
            </w:r>
          </w:p>
        </w:tc>
        <w:tc>
          <w:tcPr>
            <w:tcW w:w="1348" w:type="pct"/>
            <w:shd w:val="clear" w:color="auto" w:fill="auto"/>
          </w:tcPr>
          <w:p w14:paraId="163C9445" w14:textId="77777777" w:rsidR="00790768" w:rsidRPr="000B41B7" w:rsidRDefault="00790768" w:rsidP="00005D15">
            <w:pPr>
              <w:pStyle w:val="phtablecellleft"/>
            </w:pPr>
            <w:r w:rsidRPr="000B41B7">
              <w:t>Ставка</w:t>
            </w:r>
            <w:r w:rsidR="00887D88" w:rsidRPr="000B41B7">
              <w:t>, ед.</w:t>
            </w:r>
          </w:p>
        </w:tc>
        <w:tc>
          <w:tcPr>
            <w:tcW w:w="1498" w:type="pct"/>
            <w:shd w:val="clear" w:color="auto" w:fill="auto"/>
          </w:tcPr>
          <w:p w14:paraId="2D10CF11" w14:textId="77777777" w:rsidR="00790768" w:rsidRPr="000B41B7" w:rsidRDefault="00790768" w:rsidP="00005D15">
            <w:pPr>
              <w:pStyle w:val="phtablecellleft"/>
            </w:pPr>
            <w:r w:rsidRPr="000B41B7">
              <w:t>Ставка сотрудника на указанной должности</w:t>
            </w:r>
          </w:p>
        </w:tc>
        <w:tc>
          <w:tcPr>
            <w:tcW w:w="1797" w:type="pct"/>
            <w:shd w:val="clear" w:color="auto" w:fill="auto"/>
          </w:tcPr>
          <w:p w14:paraId="78E49B42" w14:textId="77777777" w:rsidR="00790768" w:rsidRPr="000B41B7" w:rsidRDefault="00A22558" w:rsidP="00005D15">
            <w:pPr>
              <w:pStyle w:val="phtablecellleft"/>
            </w:pPr>
            <w:r w:rsidRPr="000B41B7">
              <w:t>Числовое поле для ввода</w:t>
            </w:r>
            <w:r w:rsidR="00C116B4" w:rsidRPr="000B41B7">
              <w:t>.</w:t>
            </w:r>
            <w:r w:rsidRPr="000B41B7">
              <w:t xml:space="preserve"> </w:t>
            </w:r>
            <w:r w:rsidR="00C116B4" w:rsidRPr="000B41B7">
              <w:t>Максимальное значение, которое можно внести –</w:t>
            </w:r>
            <w:r w:rsidRPr="000B41B7">
              <w:t xml:space="preserve"> 600.0000</w:t>
            </w:r>
            <w:r w:rsidR="00C116B4" w:rsidRPr="000B41B7">
              <w:t>.</w:t>
            </w:r>
            <w:r w:rsidRPr="000B41B7">
              <w:t xml:space="preserve"> </w:t>
            </w:r>
          </w:p>
          <w:p w14:paraId="75253C3E" w14:textId="77777777" w:rsidR="00790768" w:rsidRPr="000B41B7" w:rsidRDefault="00790768" w:rsidP="00005D15">
            <w:pPr>
              <w:pStyle w:val="phtablecellleft"/>
            </w:pPr>
            <w:r w:rsidRPr="000B41B7">
              <w:lastRenderedPageBreak/>
              <w:t>Возможен ввод дробной части в формате х.хххх</w:t>
            </w:r>
          </w:p>
        </w:tc>
      </w:tr>
      <w:tr w:rsidR="000B41B7" w:rsidRPr="000B41B7" w14:paraId="2F303130" w14:textId="77777777" w:rsidTr="008D03A8">
        <w:tc>
          <w:tcPr>
            <w:tcW w:w="357" w:type="pct"/>
            <w:shd w:val="clear" w:color="auto" w:fill="auto"/>
          </w:tcPr>
          <w:p w14:paraId="7B6CBED5" w14:textId="77777777" w:rsidR="00790768" w:rsidRPr="000B41B7" w:rsidRDefault="00A961F9" w:rsidP="00DC290B">
            <w:pPr>
              <w:pStyle w:val="phtablecellleft"/>
            </w:pPr>
            <w:r w:rsidRPr="000B41B7">
              <w:lastRenderedPageBreak/>
              <w:t>5.</w:t>
            </w:r>
            <w:r w:rsidR="00DC290B" w:rsidRPr="000B41B7">
              <w:t>4</w:t>
            </w:r>
          </w:p>
        </w:tc>
        <w:tc>
          <w:tcPr>
            <w:tcW w:w="1348" w:type="pct"/>
            <w:shd w:val="clear" w:color="auto" w:fill="auto"/>
          </w:tcPr>
          <w:p w14:paraId="15E1F3E8" w14:textId="77777777" w:rsidR="00790768" w:rsidRPr="000B41B7" w:rsidRDefault="00790768" w:rsidP="00005D15">
            <w:pPr>
              <w:pStyle w:val="phtablecellleft"/>
            </w:pPr>
            <w:r w:rsidRPr="000B41B7">
              <w:t>Занятых штатных единиц</w:t>
            </w:r>
          </w:p>
        </w:tc>
        <w:tc>
          <w:tcPr>
            <w:tcW w:w="1498" w:type="pct"/>
            <w:shd w:val="clear" w:color="auto" w:fill="auto"/>
          </w:tcPr>
          <w:p w14:paraId="1856CEF2" w14:textId="77777777" w:rsidR="00790768" w:rsidRPr="000B41B7" w:rsidRDefault="00B74EF2" w:rsidP="00005D15">
            <w:pPr>
              <w:pStyle w:val="phtablecellleft"/>
            </w:pPr>
            <w:r w:rsidRPr="000B41B7">
              <w:t>Число занятых штатных единиц по указанной должности в рамках выбранного структурного подразделения (отделения стационара)</w:t>
            </w:r>
          </w:p>
        </w:tc>
        <w:tc>
          <w:tcPr>
            <w:tcW w:w="1797" w:type="pct"/>
            <w:shd w:val="clear" w:color="auto" w:fill="auto"/>
          </w:tcPr>
          <w:p w14:paraId="554DCE37" w14:textId="77777777" w:rsidR="00B74EF2" w:rsidRPr="000B41B7" w:rsidRDefault="00B74EF2" w:rsidP="00005D15">
            <w:pPr>
              <w:pStyle w:val="phtablecellleft"/>
            </w:pPr>
            <w:r w:rsidRPr="000B41B7">
              <w:t>Числовое рассчитываемое поле.</w:t>
            </w:r>
          </w:p>
          <w:p w14:paraId="24ECE594" w14:textId="77777777" w:rsidR="00790768" w:rsidRPr="000B41B7" w:rsidRDefault="00B74EF2" w:rsidP="00005D15">
            <w:pPr>
              <w:pStyle w:val="phtablecellleft"/>
            </w:pPr>
            <w:r w:rsidRPr="000B41B7">
              <w:t>Р</w:t>
            </w:r>
            <w:r w:rsidRPr="00CD6BAE">
              <w:rPr>
                <w:shd w:val="clear" w:color="auto" w:fill="FFFFFF"/>
              </w:rPr>
              <w:t>ассчитыва</w:t>
            </w:r>
            <w:r w:rsidR="00790768" w:rsidRPr="00CD6BAE">
              <w:rPr>
                <w:shd w:val="clear" w:color="auto" w:fill="FFFFFF"/>
              </w:rPr>
              <w:t>е</w:t>
            </w:r>
            <w:r w:rsidRPr="00CD6BAE">
              <w:rPr>
                <w:shd w:val="clear" w:color="auto" w:fill="FFFFFF"/>
              </w:rPr>
              <w:t>тся</w:t>
            </w:r>
            <w:r w:rsidR="00790768" w:rsidRPr="00CD6BAE">
              <w:rPr>
                <w:shd w:val="clear" w:color="auto" w:fill="FFFFFF"/>
              </w:rPr>
              <w:t xml:space="preserve"> как сумма всех занятых </w:t>
            </w:r>
            <w:r w:rsidRPr="00CD6BAE">
              <w:rPr>
                <w:shd w:val="clear" w:color="auto" w:fill="FFFFFF"/>
              </w:rPr>
              <w:t>ставок (для активных записей в л</w:t>
            </w:r>
            <w:r w:rsidR="00790768" w:rsidRPr="00CD6BAE">
              <w:rPr>
                <w:shd w:val="clear" w:color="auto" w:fill="FFFFFF"/>
              </w:rPr>
              <w:t>ичн</w:t>
            </w:r>
            <w:r w:rsidRPr="00CD6BAE">
              <w:rPr>
                <w:shd w:val="clear" w:color="auto" w:fill="FFFFFF"/>
              </w:rPr>
              <w:t>ых делах сотрудников медицинской организации</w:t>
            </w:r>
            <w:r w:rsidR="00790768" w:rsidRPr="00CD6BAE">
              <w:rPr>
                <w:shd w:val="clear" w:color="auto" w:fill="FFFFFF"/>
              </w:rPr>
              <w:t>, кроме тех, для которых существует связанная открытая запись в разделе «Временное неисполнение функциональных обязанностей») медицинских работников в пределах каждой должности в МО/подразделении/отделении стац</w:t>
            </w:r>
            <w:r w:rsidRPr="00CD6BAE">
              <w:rPr>
                <w:shd w:val="clear" w:color="auto" w:fill="FFFFFF"/>
              </w:rPr>
              <w:t>ионара, указанных в личном деле</w:t>
            </w:r>
          </w:p>
        </w:tc>
      </w:tr>
      <w:tr w:rsidR="000B41B7" w:rsidRPr="000B41B7" w14:paraId="49073017" w14:textId="77777777" w:rsidTr="008D03A8">
        <w:tc>
          <w:tcPr>
            <w:tcW w:w="357" w:type="pct"/>
            <w:shd w:val="clear" w:color="auto" w:fill="auto"/>
          </w:tcPr>
          <w:p w14:paraId="66DBD0C8" w14:textId="77777777" w:rsidR="00790768" w:rsidRPr="000B41B7" w:rsidRDefault="00A961F9" w:rsidP="00DC290B">
            <w:pPr>
              <w:pStyle w:val="phtablecellleft"/>
            </w:pPr>
            <w:r w:rsidRPr="000B41B7">
              <w:t>5.</w:t>
            </w:r>
            <w:r w:rsidR="00DC290B" w:rsidRPr="000B41B7">
              <w:t>5</w:t>
            </w:r>
          </w:p>
        </w:tc>
        <w:tc>
          <w:tcPr>
            <w:tcW w:w="1348" w:type="pct"/>
            <w:shd w:val="clear" w:color="auto" w:fill="auto"/>
          </w:tcPr>
          <w:p w14:paraId="19E57A66" w14:textId="77777777" w:rsidR="00790768" w:rsidRPr="000B41B7" w:rsidRDefault="00790768" w:rsidP="00005D15">
            <w:pPr>
              <w:pStyle w:val="phtablecellleft"/>
            </w:pPr>
            <w:r w:rsidRPr="000B41B7">
              <w:t>В т.ч. внешнее совместительство</w:t>
            </w:r>
          </w:p>
        </w:tc>
        <w:tc>
          <w:tcPr>
            <w:tcW w:w="1498" w:type="pct"/>
            <w:shd w:val="clear" w:color="auto" w:fill="auto"/>
          </w:tcPr>
          <w:p w14:paraId="13956A8F" w14:textId="77777777" w:rsidR="00790768" w:rsidRPr="000B41B7" w:rsidRDefault="00790768" w:rsidP="00005D15">
            <w:pPr>
              <w:pStyle w:val="phtablecellleft"/>
            </w:pPr>
            <w:r w:rsidRPr="000B41B7">
              <w:t>Число занятых штатных единиц по внешнему совместительству</w:t>
            </w:r>
            <w:r w:rsidR="00B74EF2" w:rsidRPr="000B41B7">
              <w:t xml:space="preserve"> по указанной должности в рамках выбранного структурного подразделения (отделения стационара)</w:t>
            </w:r>
          </w:p>
        </w:tc>
        <w:tc>
          <w:tcPr>
            <w:tcW w:w="1797" w:type="pct"/>
            <w:shd w:val="clear" w:color="auto" w:fill="auto"/>
          </w:tcPr>
          <w:p w14:paraId="662598B5" w14:textId="77777777" w:rsidR="00B74EF2" w:rsidRPr="000B41B7" w:rsidRDefault="00B74EF2" w:rsidP="00005D15">
            <w:pPr>
              <w:pStyle w:val="phtablecellleft"/>
            </w:pPr>
            <w:r w:rsidRPr="000B41B7">
              <w:t>Числовое рассчитываемое поле.</w:t>
            </w:r>
          </w:p>
          <w:p w14:paraId="4B6050C3" w14:textId="77777777" w:rsidR="00790768" w:rsidRPr="000B41B7" w:rsidRDefault="00B74EF2" w:rsidP="00005D15">
            <w:pPr>
              <w:pStyle w:val="phtablecellleft"/>
            </w:pPr>
            <w:r w:rsidRPr="00CD6BAE">
              <w:rPr>
                <w:shd w:val="clear" w:color="auto" w:fill="FFFFFF"/>
              </w:rPr>
              <w:t>Рассчитывается</w:t>
            </w:r>
            <w:r w:rsidR="00790768" w:rsidRPr="00CD6BAE">
              <w:rPr>
                <w:shd w:val="clear" w:color="auto" w:fill="FFFFFF"/>
              </w:rPr>
              <w:t xml:space="preserve"> как сумма всех занятых ставок (для активных записей </w:t>
            </w:r>
            <w:r w:rsidRPr="00CD6BAE">
              <w:rPr>
                <w:shd w:val="clear" w:color="auto" w:fill="FFFFFF"/>
              </w:rPr>
              <w:t>в личных делах сотрудников медицинской организации</w:t>
            </w:r>
            <w:r w:rsidR="00790768" w:rsidRPr="00CD6BAE">
              <w:rPr>
                <w:shd w:val="clear" w:color="auto" w:fill="FFFFFF"/>
              </w:rPr>
              <w:t xml:space="preserve">, кроме тех, для которых существует связанная открытая запись в разделе «Временное неисполнение функциональных обязанностей») медицинских работников с типом </w:t>
            </w:r>
            <w:r w:rsidRPr="00CD6BAE">
              <w:rPr>
                <w:shd w:val="clear" w:color="auto" w:fill="FFFFFF"/>
              </w:rPr>
              <w:t xml:space="preserve">занятия </w:t>
            </w:r>
            <w:r w:rsidR="00790768" w:rsidRPr="00CD6BAE">
              <w:rPr>
                <w:shd w:val="clear" w:color="auto" w:fill="FFFFFF"/>
              </w:rPr>
              <w:t>должности =</w:t>
            </w:r>
            <w:r w:rsidRPr="00CD6BAE">
              <w:rPr>
                <w:shd w:val="clear" w:color="auto" w:fill="FFFFFF"/>
              </w:rPr>
              <w:t xml:space="preserve"> «</w:t>
            </w:r>
            <w:r w:rsidR="00790768" w:rsidRPr="00CD6BAE">
              <w:rPr>
                <w:shd w:val="clear" w:color="auto" w:fill="FFFFFF"/>
              </w:rPr>
              <w:t>Совместительство (внешнее)</w:t>
            </w:r>
            <w:r w:rsidRPr="00CD6BAE">
              <w:rPr>
                <w:shd w:val="clear" w:color="auto" w:fill="FFFFFF"/>
              </w:rPr>
              <w:t>»</w:t>
            </w:r>
            <w:r w:rsidR="00790768" w:rsidRPr="00CD6BAE">
              <w:rPr>
                <w:shd w:val="clear" w:color="auto" w:fill="FFFFFF"/>
              </w:rPr>
              <w:t xml:space="preserve"> в пределах каждой должности в МО/подразделении/отделении стац</w:t>
            </w:r>
            <w:r w:rsidRPr="00CD6BAE">
              <w:rPr>
                <w:shd w:val="clear" w:color="auto" w:fill="FFFFFF"/>
              </w:rPr>
              <w:t>ионара, указанных в личном деле</w:t>
            </w:r>
          </w:p>
        </w:tc>
      </w:tr>
      <w:tr w:rsidR="000B41B7" w:rsidRPr="000B41B7" w14:paraId="559B26E2" w14:textId="77777777" w:rsidTr="008D03A8">
        <w:tc>
          <w:tcPr>
            <w:tcW w:w="357" w:type="pct"/>
            <w:shd w:val="clear" w:color="auto" w:fill="auto"/>
          </w:tcPr>
          <w:p w14:paraId="33CCC7BC" w14:textId="77777777" w:rsidR="00790768" w:rsidRPr="000B41B7" w:rsidRDefault="00A961F9" w:rsidP="00DC290B">
            <w:pPr>
              <w:pStyle w:val="phtablecellleft"/>
            </w:pPr>
            <w:r w:rsidRPr="000B41B7">
              <w:t>5.</w:t>
            </w:r>
            <w:r w:rsidR="00DC290B" w:rsidRPr="000B41B7">
              <w:t>6</w:t>
            </w:r>
          </w:p>
        </w:tc>
        <w:tc>
          <w:tcPr>
            <w:tcW w:w="1348" w:type="pct"/>
            <w:shd w:val="clear" w:color="auto" w:fill="auto"/>
          </w:tcPr>
          <w:p w14:paraId="521747EB" w14:textId="77777777" w:rsidR="00790768" w:rsidRPr="000B41B7" w:rsidRDefault="00790768" w:rsidP="00005D15">
            <w:pPr>
              <w:pStyle w:val="phtablecellleft"/>
            </w:pPr>
            <w:r w:rsidRPr="000B41B7">
              <w:t>Вакансии</w:t>
            </w:r>
          </w:p>
        </w:tc>
        <w:tc>
          <w:tcPr>
            <w:tcW w:w="1498" w:type="pct"/>
            <w:shd w:val="clear" w:color="auto" w:fill="auto"/>
          </w:tcPr>
          <w:p w14:paraId="622EED4B" w14:textId="77777777" w:rsidR="00790768" w:rsidRPr="000B41B7" w:rsidRDefault="00790768" w:rsidP="00005D15">
            <w:pPr>
              <w:pStyle w:val="phtablecellleft"/>
            </w:pPr>
            <w:r w:rsidRPr="000B41B7">
              <w:t>Число свободных ставок в штатном расписании </w:t>
            </w:r>
            <w:r w:rsidR="00B74EF2" w:rsidRPr="000B41B7">
              <w:t>по указанной должности в рамках выбранного структурного подразделения (отделения стационара)</w:t>
            </w:r>
          </w:p>
        </w:tc>
        <w:tc>
          <w:tcPr>
            <w:tcW w:w="1797" w:type="pct"/>
            <w:shd w:val="clear" w:color="auto" w:fill="auto"/>
          </w:tcPr>
          <w:p w14:paraId="3D5237CE" w14:textId="77777777" w:rsidR="00B74EF2" w:rsidRPr="000B41B7" w:rsidRDefault="00790768" w:rsidP="00005D15">
            <w:pPr>
              <w:pStyle w:val="phtablecellleft"/>
            </w:pPr>
            <w:r w:rsidRPr="000B41B7">
              <w:t>Числовое ра</w:t>
            </w:r>
            <w:r w:rsidR="00B74EF2" w:rsidRPr="000B41B7">
              <w:t>ссчитываемое поле.</w:t>
            </w:r>
          </w:p>
          <w:p w14:paraId="1633A059" w14:textId="77777777" w:rsidR="00790768" w:rsidRPr="000B41B7" w:rsidRDefault="00B74EF2" w:rsidP="00005D15">
            <w:pPr>
              <w:pStyle w:val="phtablecellleft"/>
            </w:pPr>
            <w:r w:rsidRPr="000B41B7">
              <w:t xml:space="preserve">Рассчитывается как разница между значениями в полях </w:t>
            </w:r>
            <w:r w:rsidR="00790768" w:rsidRPr="000B41B7">
              <w:t xml:space="preserve">«Количество штатных единиц» </w:t>
            </w:r>
            <w:r w:rsidRPr="000B41B7">
              <w:t>и</w:t>
            </w:r>
            <w:r w:rsidR="00790768" w:rsidRPr="000B41B7">
              <w:t xml:space="preserve"> «Количество занятых штатных единиц»</w:t>
            </w:r>
          </w:p>
        </w:tc>
      </w:tr>
      <w:tr w:rsidR="000B41B7" w:rsidRPr="000B41B7" w14:paraId="02D37C4B" w14:textId="77777777" w:rsidTr="008D03A8">
        <w:tc>
          <w:tcPr>
            <w:tcW w:w="357" w:type="pct"/>
            <w:shd w:val="clear" w:color="auto" w:fill="auto"/>
          </w:tcPr>
          <w:p w14:paraId="3C2FA0EA" w14:textId="77777777" w:rsidR="00790768" w:rsidRPr="000B41B7" w:rsidRDefault="00790768" w:rsidP="00DC290B">
            <w:pPr>
              <w:pStyle w:val="phtablecellleft"/>
            </w:pPr>
            <w:r w:rsidRPr="000B41B7">
              <w:t>5.</w:t>
            </w:r>
            <w:r w:rsidR="00DC290B" w:rsidRPr="000B41B7">
              <w:t>7</w:t>
            </w:r>
          </w:p>
        </w:tc>
        <w:tc>
          <w:tcPr>
            <w:tcW w:w="1348" w:type="pct"/>
            <w:shd w:val="clear" w:color="auto" w:fill="auto"/>
          </w:tcPr>
          <w:p w14:paraId="0A3D11AB" w14:textId="77777777" w:rsidR="00790768" w:rsidRPr="000B41B7" w:rsidRDefault="00790768" w:rsidP="00005D15">
            <w:pPr>
              <w:pStyle w:val="phtablecellleft"/>
            </w:pPr>
            <w:r w:rsidRPr="000B41B7">
              <w:t>Примечания</w:t>
            </w:r>
          </w:p>
        </w:tc>
        <w:tc>
          <w:tcPr>
            <w:tcW w:w="1498" w:type="pct"/>
            <w:shd w:val="clear" w:color="auto" w:fill="auto"/>
          </w:tcPr>
          <w:p w14:paraId="63DB8CBC" w14:textId="77777777" w:rsidR="00790768" w:rsidRPr="000B41B7" w:rsidRDefault="00790768" w:rsidP="00005D15">
            <w:pPr>
              <w:pStyle w:val="phtablecellleft"/>
            </w:pPr>
            <w:r w:rsidRPr="000B41B7">
              <w:t>Примечания по добавляемой записи</w:t>
            </w:r>
          </w:p>
        </w:tc>
        <w:tc>
          <w:tcPr>
            <w:tcW w:w="1797" w:type="pct"/>
            <w:shd w:val="clear" w:color="auto" w:fill="auto"/>
          </w:tcPr>
          <w:p w14:paraId="78B2EA4D" w14:textId="77777777" w:rsidR="00790768" w:rsidRPr="000B41B7" w:rsidRDefault="00790768" w:rsidP="00005D15">
            <w:pPr>
              <w:pStyle w:val="phtablecellleft"/>
            </w:pPr>
            <w:r w:rsidRPr="000B41B7">
              <w:t>Текстовое поле</w:t>
            </w:r>
            <w:r w:rsidR="008C38F3" w:rsidRPr="000B41B7">
              <w:t xml:space="preserve"> с ограничением </w:t>
            </w:r>
            <w:r w:rsidR="00EA5906">
              <w:br/>
            </w:r>
            <w:r w:rsidR="008C38F3" w:rsidRPr="000B41B7">
              <w:t xml:space="preserve">в 256 </w:t>
            </w:r>
            <w:r w:rsidR="00B74EF2" w:rsidRPr="000B41B7">
              <w:t>символов</w:t>
            </w:r>
          </w:p>
        </w:tc>
      </w:tr>
    </w:tbl>
    <w:p w14:paraId="06540784" w14:textId="23684C99" w:rsidR="00005D15" w:rsidRPr="000B41B7" w:rsidRDefault="000151AA" w:rsidP="009803A0">
      <w:pPr>
        <w:pStyle w:val="phfigure"/>
      </w:pPr>
      <w:r>
        <w:rPr>
          <w:noProof/>
        </w:rPr>
        <w:lastRenderedPageBreak/>
        <w:drawing>
          <wp:inline distT="0" distB="0" distL="0" distR="0" wp14:anchorId="57193841" wp14:editId="18417D15">
            <wp:extent cx="5000625" cy="2809875"/>
            <wp:effectExtent l="0" t="0" r="0" b="0"/>
            <wp:docPr id="8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10442" w14:textId="77777777" w:rsidR="002F230A" w:rsidRPr="000B41B7" w:rsidRDefault="00005D15" w:rsidP="001D2B9B">
      <w:pPr>
        <w:pStyle w:val="phfiguretitle"/>
      </w:pPr>
      <w:bookmarkStart w:id="145" w:name="_Ref531953349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33</w:t>
      </w:r>
      <w:r w:rsidR="00445B65" w:rsidRPr="000B41B7">
        <w:rPr>
          <w:noProof/>
        </w:rPr>
        <w:fldChar w:fldCharType="end"/>
      </w:r>
      <w:bookmarkEnd w:id="145"/>
      <w:r w:rsidRPr="000B41B7">
        <w:t xml:space="preserve"> – Форма добавления записи в штатное расписание</w:t>
      </w:r>
    </w:p>
    <w:p w14:paraId="01FD3662" w14:textId="5AD71F7F" w:rsidR="00AC6A50" w:rsidRPr="000B41B7" w:rsidRDefault="00AC6A50" w:rsidP="00AC6A50">
      <w:pPr>
        <w:pStyle w:val="phnormal"/>
      </w:pPr>
      <w:r w:rsidRPr="000B41B7">
        <w:t xml:space="preserve">Для сохранения внесенных данных </w:t>
      </w:r>
      <w:r w:rsidR="006F4D2F" w:rsidRPr="000B41B7">
        <w:t xml:space="preserve">необходимо </w:t>
      </w:r>
      <w:r w:rsidR="00652F99" w:rsidRPr="000B41B7">
        <w:t>нажать на кнопку</w:t>
      </w:r>
      <w:r w:rsidRPr="000B41B7">
        <w:t xml:space="preserve"> «Создать». Окно создания структурного подразделения закроется, внесенные данные отобразятся </w:t>
      </w:r>
      <w:r w:rsidR="008531F6">
        <w:br/>
      </w:r>
      <w:r w:rsidRPr="000B41B7">
        <w:t xml:space="preserve">в </w:t>
      </w:r>
      <w:r w:rsidR="008C38F3" w:rsidRPr="000B41B7">
        <w:t>блоке</w:t>
      </w:r>
      <w:r w:rsidRPr="000B41B7">
        <w:t xml:space="preserve"> «Штатное расписание».</w:t>
      </w:r>
    </w:p>
    <w:p w14:paraId="6A1BECB2" w14:textId="77777777" w:rsidR="00AC6A50" w:rsidRPr="000B41B7" w:rsidRDefault="00AC6A50" w:rsidP="00AC6A50">
      <w:pPr>
        <w:pStyle w:val="phnormal"/>
      </w:pPr>
      <w:r w:rsidRPr="000B41B7">
        <w:t>Нажатие кнопки «Отменить» инициирует закрытие окна без сохранения изменений.</w:t>
      </w:r>
    </w:p>
    <w:p w14:paraId="4C54511E" w14:textId="3CC18CA7" w:rsidR="002871EB" w:rsidRPr="000B41B7" w:rsidRDefault="002871EB" w:rsidP="00005D15">
      <w:pPr>
        <w:pStyle w:val="phnormal"/>
      </w:pPr>
      <w:r w:rsidRPr="000B41B7">
        <w:t xml:space="preserve">В </w:t>
      </w:r>
      <w:r w:rsidR="008C38F3" w:rsidRPr="000B41B7">
        <w:t>блоке</w:t>
      </w:r>
      <w:r w:rsidRPr="000B41B7">
        <w:t xml:space="preserve"> «Штатное расписание» доступна возможность выгрузки записи </w:t>
      </w:r>
      <w:r w:rsidR="008531F6">
        <w:br/>
      </w:r>
      <w:r w:rsidRPr="000B41B7">
        <w:t xml:space="preserve">о штатном расписании в файл </w:t>
      </w:r>
      <w:r w:rsidR="00F450ED" w:rsidRPr="00F450ED">
        <w:rPr>
          <w:lang w:val="en-US"/>
        </w:rPr>
        <w:t>Microsoft</w:t>
      </w:r>
      <w:r w:rsidR="00F450ED" w:rsidRPr="00F450ED">
        <w:t xml:space="preserve"> </w:t>
      </w:r>
      <w:r w:rsidR="00F450ED" w:rsidRPr="00F450ED">
        <w:rPr>
          <w:lang w:val="en-US"/>
        </w:rPr>
        <w:t>Excel</w:t>
      </w:r>
      <w:r w:rsidRPr="000B41B7">
        <w:t xml:space="preserve">. Для этого </w:t>
      </w:r>
      <w:r w:rsidR="005A16ED" w:rsidRPr="000B41B7">
        <w:t xml:space="preserve">в табличной части </w:t>
      </w:r>
      <w:r w:rsidR="006F4D2F" w:rsidRPr="000B41B7">
        <w:t xml:space="preserve">необходимо </w:t>
      </w:r>
      <w:r w:rsidR="00E05920" w:rsidRPr="000B41B7">
        <w:t>выб</w:t>
      </w:r>
      <w:r w:rsidR="006F4D2F" w:rsidRPr="000B41B7">
        <w:t>рать</w:t>
      </w:r>
      <w:r w:rsidRPr="000B41B7">
        <w:t xml:space="preserve"> требуемую запись и наж</w:t>
      </w:r>
      <w:r w:rsidR="006F4D2F" w:rsidRPr="000B41B7">
        <w:t>ать</w:t>
      </w:r>
      <w:r w:rsidRPr="000B41B7">
        <w:t xml:space="preserve"> на кнопку </w:t>
      </w:r>
      <w:r w:rsidR="000151AA">
        <w:rPr>
          <w:noProof/>
        </w:rPr>
        <w:drawing>
          <wp:inline distT="0" distB="0" distL="0" distR="0" wp14:anchorId="7D8FF3A5" wp14:editId="1584C54E">
            <wp:extent cx="1238250" cy="266700"/>
            <wp:effectExtent l="0" t="0" r="0" b="0"/>
            <wp:docPr id="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>.</w:t>
      </w:r>
    </w:p>
    <w:p w14:paraId="59B8BE51" w14:textId="2D146663" w:rsidR="004E538A" w:rsidRPr="000B41B7" w:rsidRDefault="004E538A" w:rsidP="00005D15">
      <w:pPr>
        <w:pStyle w:val="phnormal"/>
      </w:pPr>
      <w:r w:rsidRPr="000B41B7">
        <w:t xml:space="preserve">Для создания копии штатного расписания в блоке «Штатное расписание» </w:t>
      </w:r>
      <w:r w:rsidR="006F4D2F" w:rsidRPr="000B41B7">
        <w:t xml:space="preserve">необходимо </w:t>
      </w:r>
      <w:r w:rsidRPr="000B41B7">
        <w:t>выб</w:t>
      </w:r>
      <w:r w:rsidR="006F4D2F" w:rsidRPr="000B41B7">
        <w:t>рать</w:t>
      </w:r>
      <w:r w:rsidRPr="000B41B7">
        <w:t xml:space="preserve"> </w:t>
      </w:r>
      <w:r w:rsidR="002818FB" w:rsidRPr="000B41B7">
        <w:t>строчку</w:t>
      </w:r>
      <w:r w:rsidRPr="000B41B7">
        <w:t xml:space="preserve"> и наж</w:t>
      </w:r>
      <w:r w:rsidR="006F4D2F" w:rsidRPr="000B41B7">
        <w:t>ать</w:t>
      </w:r>
      <w:r w:rsidRPr="000B41B7">
        <w:t xml:space="preserve"> на кнопку </w:t>
      </w:r>
      <w:r w:rsidR="000151AA">
        <w:rPr>
          <w:noProof/>
        </w:rPr>
        <w:drawing>
          <wp:inline distT="0" distB="0" distL="0" distR="0" wp14:anchorId="1682FF93" wp14:editId="64F1D8BB">
            <wp:extent cx="1038225" cy="257175"/>
            <wp:effectExtent l="0" t="0" r="0" b="0"/>
            <wp:docPr id="8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. Откроется окно создания </w:t>
      </w:r>
      <w:r w:rsidR="00461C66" w:rsidRPr="000B41B7">
        <w:t>штатного расписания с заполненными полями (</w:t>
      </w:r>
      <w:r w:rsidR="00445B65" w:rsidRPr="000B41B7">
        <w:fldChar w:fldCharType="begin"/>
      </w:r>
      <w:r w:rsidR="00461C66" w:rsidRPr="000B41B7">
        <w:instrText xml:space="preserve"> REF _Ref11074719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34</w:t>
      </w:r>
      <w:r w:rsidR="00445B65" w:rsidRPr="000B41B7">
        <w:fldChar w:fldCharType="end"/>
      </w:r>
      <w:r w:rsidR="00461C66" w:rsidRPr="000B41B7">
        <w:t>).</w:t>
      </w:r>
    </w:p>
    <w:p w14:paraId="1F6A2223" w14:textId="2FAC69CA" w:rsidR="00461C66" w:rsidRPr="000B41B7" w:rsidRDefault="000151AA" w:rsidP="002830AD">
      <w:pPr>
        <w:pStyle w:val="phfigure"/>
      </w:pPr>
      <w:r>
        <w:rPr>
          <w:noProof/>
        </w:rPr>
        <w:lastRenderedPageBreak/>
        <w:drawing>
          <wp:inline distT="0" distB="0" distL="0" distR="0" wp14:anchorId="3A935CFB" wp14:editId="1C597A10">
            <wp:extent cx="5276850" cy="3028950"/>
            <wp:effectExtent l="0" t="0" r="0" b="0"/>
            <wp:docPr id="89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C6418" w14:textId="77777777" w:rsidR="00461C66" w:rsidRPr="000B41B7" w:rsidRDefault="00461C66" w:rsidP="001D2B9B">
      <w:pPr>
        <w:pStyle w:val="phfiguretitle"/>
      </w:pPr>
      <w:bookmarkStart w:id="146" w:name="_Ref11074719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34</w:t>
      </w:r>
      <w:r w:rsidR="00445B65" w:rsidRPr="000B41B7">
        <w:rPr>
          <w:noProof/>
        </w:rPr>
        <w:fldChar w:fldCharType="end"/>
      </w:r>
      <w:bookmarkEnd w:id="146"/>
      <w:r w:rsidRPr="000B41B7">
        <w:t xml:space="preserve"> – Окно создания штатного расписания</w:t>
      </w:r>
    </w:p>
    <w:p w14:paraId="0188BC39" w14:textId="77777777" w:rsidR="00461C66" w:rsidRPr="000B41B7" w:rsidRDefault="00E05920" w:rsidP="00461C66">
      <w:pPr>
        <w:pStyle w:val="phlistitemizedtitle"/>
      </w:pPr>
      <w:r w:rsidRPr="000B41B7">
        <w:t>З</w:t>
      </w:r>
      <w:r w:rsidR="00461C66" w:rsidRPr="000B41B7">
        <w:t>ада</w:t>
      </w:r>
      <w:r w:rsidR="00BE73C8" w:rsidRPr="000B41B7">
        <w:t>йте</w:t>
      </w:r>
      <w:r w:rsidR="00461C66" w:rsidRPr="000B41B7">
        <w:t xml:space="preserve"> новые значения в полях:</w:t>
      </w:r>
    </w:p>
    <w:p w14:paraId="75A97F77" w14:textId="77777777" w:rsidR="00461C66" w:rsidRPr="000B41B7" w:rsidRDefault="00461C66" w:rsidP="00461C66">
      <w:pPr>
        <w:pStyle w:val="phlistitemized1"/>
      </w:pPr>
      <w:r w:rsidRPr="000B41B7">
        <w:t>«Номер»;</w:t>
      </w:r>
    </w:p>
    <w:p w14:paraId="028BF13F" w14:textId="77777777" w:rsidR="00461C66" w:rsidRPr="000B41B7" w:rsidRDefault="00461C66" w:rsidP="00461C66">
      <w:pPr>
        <w:pStyle w:val="phlistitemized1"/>
      </w:pPr>
      <w:r w:rsidRPr="000B41B7">
        <w:t>«Период действия с»;</w:t>
      </w:r>
    </w:p>
    <w:p w14:paraId="4DB2A406" w14:textId="77777777" w:rsidR="00461C66" w:rsidRPr="000B41B7" w:rsidRDefault="00461C66" w:rsidP="00461C66">
      <w:pPr>
        <w:pStyle w:val="phlistitemized1"/>
      </w:pPr>
      <w:r w:rsidRPr="000B41B7">
        <w:t>«Период действия по»;</w:t>
      </w:r>
    </w:p>
    <w:p w14:paraId="594B657A" w14:textId="77777777" w:rsidR="00461C66" w:rsidRPr="000B41B7" w:rsidRDefault="00461C66" w:rsidP="00461C66">
      <w:pPr>
        <w:pStyle w:val="phlistitemized1"/>
      </w:pPr>
      <w:r w:rsidRPr="000B41B7">
        <w:t>«Дата утверждения».</w:t>
      </w:r>
    </w:p>
    <w:p w14:paraId="3C80EE5C" w14:textId="77777777" w:rsidR="00F03897" w:rsidRPr="000B41B7" w:rsidRDefault="00FF6AEF" w:rsidP="00F03897">
      <w:pPr>
        <w:pStyle w:val="phnormal"/>
      </w:pPr>
      <w:r w:rsidRPr="000B41B7">
        <w:t>Заполнение полей описано в таблице (</w:t>
      </w:r>
      <w:r w:rsidR="00445B65" w:rsidRPr="000B41B7">
        <w:fldChar w:fldCharType="begin"/>
      </w:r>
      <w:r w:rsidRPr="000B41B7">
        <w:instrText xml:space="preserve"> REF _Ref513554421 \h </w:instrText>
      </w:r>
      <w:r w:rsidR="00445B65" w:rsidRPr="000B41B7">
        <w:fldChar w:fldCharType="separate"/>
      </w:r>
      <w:r w:rsidR="00E10E0C" w:rsidRPr="000B41B7">
        <w:t xml:space="preserve">Таблица </w:t>
      </w:r>
      <w:r w:rsidR="00E10E0C" w:rsidRPr="000B41B7">
        <w:rPr>
          <w:noProof/>
        </w:rPr>
        <w:t>12</w:t>
      </w:r>
      <w:r w:rsidR="00445B65" w:rsidRPr="000B41B7">
        <w:fldChar w:fldCharType="end"/>
      </w:r>
      <w:r w:rsidRPr="000B41B7">
        <w:t>).</w:t>
      </w:r>
    </w:p>
    <w:p w14:paraId="39450E9F" w14:textId="77777777" w:rsidR="008E7591" w:rsidRPr="000B41B7" w:rsidRDefault="008E7591" w:rsidP="00F03897">
      <w:pPr>
        <w:pStyle w:val="phnormal"/>
      </w:pPr>
      <w:r w:rsidRPr="000B41B7">
        <w:t>Если номер штатного расписания не будет изменен, то при попытке сохранить копию будет отображать</w:t>
      </w:r>
      <w:r w:rsidR="0027387E" w:rsidRPr="000B41B7">
        <w:t>ся</w:t>
      </w:r>
      <w:r w:rsidRPr="000B41B7">
        <w:t xml:space="preserve"> предупреждающее сообщение (</w:t>
      </w:r>
      <w:r w:rsidR="00445B65" w:rsidRPr="000B41B7">
        <w:fldChar w:fldCharType="begin"/>
      </w:r>
      <w:r w:rsidRPr="000B41B7">
        <w:instrText xml:space="preserve"> REF _Ref11075808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35</w:t>
      </w:r>
      <w:r w:rsidR="00445B65" w:rsidRPr="000B41B7">
        <w:fldChar w:fldCharType="end"/>
      </w:r>
      <w:r w:rsidRPr="000B41B7">
        <w:t>).</w:t>
      </w:r>
    </w:p>
    <w:p w14:paraId="294EC361" w14:textId="14396CD1" w:rsidR="008E7591" w:rsidRPr="000B41B7" w:rsidRDefault="000151AA" w:rsidP="002830AD">
      <w:pPr>
        <w:pStyle w:val="phfigure"/>
      </w:pPr>
      <w:r>
        <w:rPr>
          <w:noProof/>
        </w:rPr>
        <w:drawing>
          <wp:inline distT="0" distB="0" distL="0" distR="0" wp14:anchorId="4262D3F6" wp14:editId="32F8F771">
            <wp:extent cx="5972175" cy="733425"/>
            <wp:effectExtent l="0" t="0" r="0" b="0"/>
            <wp:docPr id="9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A1D01" w14:textId="77777777" w:rsidR="008E7591" w:rsidRPr="000B41B7" w:rsidRDefault="008E7591" w:rsidP="001D2B9B">
      <w:pPr>
        <w:pStyle w:val="phfiguretitle"/>
      </w:pPr>
      <w:bookmarkStart w:id="147" w:name="_Ref11075808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35</w:t>
      </w:r>
      <w:r w:rsidR="00445B65" w:rsidRPr="000B41B7">
        <w:rPr>
          <w:noProof/>
        </w:rPr>
        <w:fldChar w:fldCharType="end"/>
      </w:r>
      <w:bookmarkEnd w:id="147"/>
      <w:r w:rsidRPr="000B41B7">
        <w:t xml:space="preserve"> – Предупреждающее сообщение при создании копии штатного </w:t>
      </w:r>
      <w:r w:rsidR="009D21E6" w:rsidRPr="000B41B7">
        <w:t>расписания</w:t>
      </w:r>
    </w:p>
    <w:p w14:paraId="1227951E" w14:textId="77777777" w:rsidR="008E7591" w:rsidRPr="000B41B7" w:rsidRDefault="008E7591" w:rsidP="008E7591">
      <w:pPr>
        <w:pStyle w:val="phnormal"/>
      </w:pPr>
      <w:r w:rsidRPr="000B41B7">
        <w:t>Если в полях «Период действия с» и «Период действия по» даты не будут изменены, то при попытке сохранить копию будут отображаться предупреждающие сообщения (</w:t>
      </w:r>
      <w:r w:rsidR="00445B65" w:rsidRPr="000B41B7">
        <w:fldChar w:fldCharType="begin"/>
      </w:r>
      <w:r w:rsidR="009D21E6" w:rsidRPr="000B41B7">
        <w:instrText xml:space="preserve"> REF _Ref11075987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36</w:t>
      </w:r>
      <w:r w:rsidR="00445B65" w:rsidRPr="000B41B7">
        <w:fldChar w:fldCharType="end"/>
      </w:r>
      <w:r w:rsidRPr="000B41B7">
        <w:t>).</w:t>
      </w:r>
    </w:p>
    <w:p w14:paraId="13906D01" w14:textId="41641E5D" w:rsidR="008E7591" w:rsidRPr="000B41B7" w:rsidRDefault="000151AA" w:rsidP="002830AD">
      <w:pPr>
        <w:pStyle w:val="phfigure"/>
      </w:pPr>
      <w:r>
        <w:rPr>
          <w:noProof/>
        </w:rPr>
        <w:drawing>
          <wp:inline distT="0" distB="0" distL="0" distR="0" wp14:anchorId="646A68D8" wp14:editId="1BAC707D">
            <wp:extent cx="5972175" cy="762000"/>
            <wp:effectExtent l="0" t="0" r="0" b="0"/>
            <wp:docPr id="9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26F52" w14:textId="77777777" w:rsidR="008E7591" w:rsidRPr="000B41B7" w:rsidRDefault="008E7591" w:rsidP="001D2B9B">
      <w:pPr>
        <w:pStyle w:val="phfiguretitle"/>
      </w:pPr>
      <w:bookmarkStart w:id="148" w:name="_Ref11075987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36</w:t>
      </w:r>
      <w:r w:rsidR="00445B65" w:rsidRPr="000B41B7">
        <w:rPr>
          <w:noProof/>
        </w:rPr>
        <w:fldChar w:fldCharType="end"/>
      </w:r>
      <w:bookmarkEnd w:id="148"/>
      <w:r w:rsidRPr="000B41B7">
        <w:t xml:space="preserve"> – Предупреждающее сообщение при создании копии штатного </w:t>
      </w:r>
      <w:r w:rsidR="009D21E6" w:rsidRPr="000B41B7">
        <w:t>расписания</w:t>
      </w:r>
    </w:p>
    <w:p w14:paraId="266559DC" w14:textId="77777777" w:rsidR="009A0141" w:rsidRPr="000B41B7" w:rsidRDefault="009A0141" w:rsidP="009344D3">
      <w:pPr>
        <w:pStyle w:val="4"/>
        <w:ind w:left="0" w:hanging="15"/>
      </w:pPr>
      <w:bookmarkStart w:id="149" w:name="_Ввод_сведений_о_2"/>
      <w:bookmarkStart w:id="150" w:name="_Toc100055217"/>
      <w:bookmarkEnd w:id="149"/>
      <w:r w:rsidRPr="000B41B7">
        <w:lastRenderedPageBreak/>
        <w:t xml:space="preserve">Ввод </w:t>
      </w:r>
      <w:r w:rsidR="00666DDE">
        <w:t>сведений</w:t>
      </w:r>
      <w:r w:rsidRPr="000B41B7">
        <w:t xml:space="preserve"> о </w:t>
      </w:r>
      <w:r w:rsidR="00717774" w:rsidRPr="000B41B7">
        <w:t>д</w:t>
      </w:r>
      <w:r w:rsidRPr="000B41B7">
        <w:t>оходах и расходах</w:t>
      </w:r>
      <w:bookmarkEnd w:id="150"/>
    </w:p>
    <w:p w14:paraId="193501D3" w14:textId="7B1A46C3" w:rsidR="00717774" w:rsidRPr="000B41B7" w:rsidRDefault="00717774" w:rsidP="00717774">
      <w:pPr>
        <w:pStyle w:val="phnormal"/>
      </w:pPr>
      <w:r w:rsidRPr="000B41B7">
        <w:t xml:space="preserve">Для добавления записи о доходах и расходах медицинской организации необходимо нажать на кнопку </w:t>
      </w:r>
      <w:r w:rsidR="000151AA">
        <w:rPr>
          <w:noProof/>
        </w:rPr>
        <w:drawing>
          <wp:inline distT="0" distB="0" distL="0" distR="0" wp14:anchorId="6145168F" wp14:editId="6FC531F4">
            <wp:extent cx="838200" cy="304800"/>
            <wp:effectExtent l="0" t="0" r="0" b="0"/>
            <wp:docPr id="92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 в блоке «Доходы и расходы МО», откроется форма для ввода данных о доходах и расходах</w:t>
      </w:r>
      <w:r w:rsidR="00E9075A" w:rsidRPr="000B41B7">
        <w:t xml:space="preserve"> (</w:t>
      </w:r>
      <w:r w:rsidR="00E9075A" w:rsidRPr="000B41B7">
        <w:fldChar w:fldCharType="begin"/>
      </w:r>
      <w:r w:rsidR="00E9075A" w:rsidRPr="000B41B7">
        <w:instrText xml:space="preserve"> REF _Ref58321748 \h </w:instrText>
      </w:r>
      <w:r w:rsidR="00E9075A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37</w:t>
      </w:r>
      <w:r w:rsidR="00E9075A" w:rsidRPr="000B41B7">
        <w:fldChar w:fldCharType="end"/>
      </w:r>
      <w:r w:rsidRPr="000B41B7">
        <w:t>).</w:t>
      </w:r>
    </w:p>
    <w:p w14:paraId="2193B846" w14:textId="368B15A1" w:rsidR="00E9075A" w:rsidRPr="000B41B7" w:rsidRDefault="000151AA" w:rsidP="00717774">
      <w:pPr>
        <w:pStyle w:val="phnormal"/>
      </w:pPr>
      <w:r>
        <w:rPr>
          <w:noProof/>
        </w:rPr>
        <w:drawing>
          <wp:inline distT="0" distB="0" distL="0" distR="0" wp14:anchorId="327F61F6" wp14:editId="75DCE6B1">
            <wp:extent cx="5181600" cy="3552825"/>
            <wp:effectExtent l="0" t="0" r="0" b="0"/>
            <wp:docPr id="93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106E2" w14:textId="77777777" w:rsidR="00E9075A" w:rsidRPr="000B41B7" w:rsidRDefault="00E9075A" w:rsidP="00E9075A">
      <w:pPr>
        <w:pStyle w:val="phfiguretitle"/>
      </w:pPr>
      <w:bookmarkStart w:id="151" w:name="_Ref58321748"/>
      <w:r w:rsidRPr="000B41B7">
        <w:t xml:space="preserve">Рисунок </w:t>
      </w:r>
      <w:r w:rsidR="00E67D40">
        <w:fldChar w:fldCharType="begin"/>
      </w:r>
      <w:r w:rsidR="00E67D40">
        <w:instrText xml:space="preserve"> SEQ Рисунок \* ARABIC </w:instrText>
      </w:r>
      <w:r w:rsidR="00E67D40">
        <w:fldChar w:fldCharType="separate"/>
      </w:r>
      <w:r w:rsidR="00E10E0C" w:rsidRPr="000B41B7">
        <w:rPr>
          <w:noProof/>
        </w:rPr>
        <w:t>37</w:t>
      </w:r>
      <w:r w:rsidR="00E67D40">
        <w:rPr>
          <w:noProof/>
        </w:rPr>
        <w:fldChar w:fldCharType="end"/>
      </w:r>
      <w:bookmarkEnd w:id="151"/>
      <w:r w:rsidRPr="000B41B7">
        <w:t xml:space="preserve"> </w:t>
      </w:r>
      <w:r w:rsidR="00F52C71" w:rsidRPr="000B41B7">
        <w:t>–</w:t>
      </w:r>
      <w:r w:rsidRPr="000B41B7">
        <w:t xml:space="preserve"> Форма ввода сведений о</w:t>
      </w:r>
      <w:r w:rsidR="00E41E42" w:rsidRPr="000B41B7">
        <w:t xml:space="preserve"> доходах и расходах</w:t>
      </w:r>
    </w:p>
    <w:p w14:paraId="2B04A297" w14:textId="77777777" w:rsidR="008531F6" w:rsidRDefault="00E9075A" w:rsidP="00E9075A">
      <w:pPr>
        <w:pStyle w:val="phnormal"/>
      </w:pPr>
      <w:r w:rsidRPr="000B41B7">
        <w:t>В открывшемся окне необходимо заполнить поля формы ввода (описание полей представлено в таблице [</w:t>
      </w:r>
      <w:r w:rsidRPr="000B41B7">
        <w:fldChar w:fldCharType="begin"/>
      </w:r>
      <w:r w:rsidRPr="000B41B7">
        <w:instrText xml:space="preserve"> REF _Ref513554421 \h  \* MERGEFORMAT </w:instrText>
      </w:r>
      <w:r w:rsidRPr="000B41B7">
        <w:fldChar w:fldCharType="separate"/>
      </w:r>
      <w:r w:rsidR="00E10E0C" w:rsidRPr="000B41B7">
        <w:t xml:space="preserve">Таблица </w:t>
      </w:r>
      <w:r w:rsidR="00E10E0C" w:rsidRPr="000B41B7">
        <w:rPr>
          <w:noProof/>
        </w:rPr>
        <w:t>1</w:t>
      </w:r>
      <w:r w:rsidR="005655E1" w:rsidRPr="000B41B7">
        <w:rPr>
          <w:noProof/>
        </w:rPr>
        <w:t>3</w:t>
      </w:r>
      <w:r w:rsidRPr="000B41B7">
        <w:fldChar w:fldCharType="end"/>
      </w:r>
      <w:r w:rsidRPr="000B41B7">
        <w:t xml:space="preserve">]). </w:t>
      </w:r>
    </w:p>
    <w:p w14:paraId="1741E173" w14:textId="43E7B481" w:rsidR="00E9075A" w:rsidRPr="000B41B7" w:rsidRDefault="00E9075A" w:rsidP="00E9075A">
      <w:pPr>
        <w:pStyle w:val="phnormal"/>
      </w:pPr>
      <w:r w:rsidRPr="000B41B7">
        <w:t>Поля, отмеченные знаком «*» («звездочка»), обязательны для заполнения.</w:t>
      </w:r>
    </w:p>
    <w:p w14:paraId="5572A7FB" w14:textId="77777777" w:rsidR="00E9075A" w:rsidRPr="000B41B7" w:rsidRDefault="00E9075A" w:rsidP="00E9075A">
      <w:pPr>
        <w:pStyle w:val="phtabletitle"/>
      </w:pPr>
      <w:r w:rsidRPr="000B41B7">
        <w:t xml:space="preserve">Таблица </w:t>
      </w:r>
      <w:r w:rsidR="00E67D40">
        <w:fldChar w:fldCharType="begin"/>
      </w:r>
      <w:r w:rsidR="00E67D40">
        <w:instrText xml:space="preserve"> SEQ Таблица \* ARABIC </w:instrText>
      </w:r>
      <w:r w:rsidR="00E67D40">
        <w:fldChar w:fldCharType="separate"/>
      </w:r>
      <w:r w:rsidR="00E10E0C" w:rsidRPr="000B41B7">
        <w:rPr>
          <w:noProof/>
        </w:rPr>
        <w:t>13</w:t>
      </w:r>
      <w:r w:rsidR="00E67D40">
        <w:rPr>
          <w:noProof/>
        </w:rPr>
        <w:fldChar w:fldCharType="end"/>
      </w:r>
      <w:r w:rsidRPr="000B41B7">
        <w:t xml:space="preserve"> </w:t>
      </w:r>
      <w:r w:rsidR="00F52C71" w:rsidRPr="000B41B7">
        <w:t>–</w:t>
      </w:r>
      <w:r w:rsidRPr="000B41B7">
        <w:t xml:space="preserve"> Описание полей при добавлении записи о доходах и расходах медицинской организации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2491"/>
        <w:gridCol w:w="2768"/>
        <w:gridCol w:w="3426"/>
      </w:tblGrid>
      <w:tr w:rsidR="000B41B7" w:rsidRPr="000B41B7" w14:paraId="256E4384" w14:textId="77777777" w:rsidTr="00AD5CB9">
        <w:trPr>
          <w:tblHeader/>
        </w:trPr>
        <w:tc>
          <w:tcPr>
            <w:tcW w:w="353" w:type="pct"/>
            <w:shd w:val="clear" w:color="auto" w:fill="auto"/>
            <w:vAlign w:val="center"/>
          </w:tcPr>
          <w:p w14:paraId="2AA332A9" w14:textId="4AC54D15" w:rsidR="00E9075A" w:rsidRPr="000B41B7" w:rsidRDefault="00E9075A" w:rsidP="00AD5CB9">
            <w:pPr>
              <w:pStyle w:val="phtablecolcaption"/>
              <w:spacing w:before="0" w:after="0"/>
            </w:pPr>
            <w:r w:rsidRPr="000B41B7">
              <w:t>№</w:t>
            </w:r>
            <w:r w:rsidR="00AD5CB9">
              <w:t xml:space="preserve"> п/п</w:t>
            </w:r>
          </w:p>
        </w:tc>
        <w:tc>
          <w:tcPr>
            <w:tcW w:w="1333" w:type="pct"/>
            <w:shd w:val="clear" w:color="auto" w:fill="auto"/>
            <w:vAlign w:val="center"/>
          </w:tcPr>
          <w:p w14:paraId="51DB3524" w14:textId="77777777" w:rsidR="00E9075A" w:rsidRPr="000B41B7" w:rsidRDefault="00E9075A" w:rsidP="00AD5CB9">
            <w:pPr>
              <w:pStyle w:val="phtablecolcaption"/>
              <w:spacing w:before="0" w:after="0"/>
            </w:pPr>
            <w:r w:rsidRPr="000B41B7">
              <w:t>Наименование поля</w:t>
            </w:r>
          </w:p>
        </w:tc>
        <w:tc>
          <w:tcPr>
            <w:tcW w:w="1481" w:type="pct"/>
            <w:shd w:val="clear" w:color="auto" w:fill="auto"/>
            <w:vAlign w:val="center"/>
          </w:tcPr>
          <w:p w14:paraId="6192854F" w14:textId="77777777" w:rsidR="00E9075A" w:rsidRPr="000B41B7" w:rsidRDefault="00E9075A" w:rsidP="00AD5CB9">
            <w:pPr>
              <w:pStyle w:val="phtablecolcaption"/>
              <w:spacing w:before="0" w:after="0"/>
            </w:pPr>
            <w:r w:rsidRPr="000B41B7">
              <w:t>Описание</w:t>
            </w:r>
          </w:p>
        </w:tc>
        <w:tc>
          <w:tcPr>
            <w:tcW w:w="1833" w:type="pct"/>
            <w:shd w:val="clear" w:color="auto" w:fill="auto"/>
            <w:vAlign w:val="center"/>
          </w:tcPr>
          <w:p w14:paraId="4D1122BB" w14:textId="77777777" w:rsidR="00E9075A" w:rsidRPr="000B41B7" w:rsidRDefault="00E9075A" w:rsidP="00AD5CB9">
            <w:pPr>
              <w:pStyle w:val="phtablecolcaption"/>
              <w:spacing w:before="0" w:after="0"/>
            </w:pPr>
            <w:r w:rsidRPr="000B41B7">
              <w:t>Вид, способ ввода</w:t>
            </w:r>
          </w:p>
        </w:tc>
      </w:tr>
      <w:tr w:rsidR="000B41B7" w:rsidRPr="000B41B7" w14:paraId="4556D326" w14:textId="77777777" w:rsidTr="00CD6BAE">
        <w:tc>
          <w:tcPr>
            <w:tcW w:w="353" w:type="pct"/>
            <w:shd w:val="clear" w:color="auto" w:fill="auto"/>
          </w:tcPr>
          <w:p w14:paraId="1220E1CB" w14:textId="77777777" w:rsidR="00E9075A" w:rsidRPr="000B41B7" w:rsidRDefault="00E9075A" w:rsidP="008B155B">
            <w:pPr>
              <w:pStyle w:val="phtablecellleft"/>
            </w:pPr>
            <w:r w:rsidRPr="000B41B7">
              <w:t>1</w:t>
            </w:r>
          </w:p>
        </w:tc>
        <w:tc>
          <w:tcPr>
            <w:tcW w:w="1333" w:type="pct"/>
            <w:shd w:val="clear" w:color="auto" w:fill="auto"/>
          </w:tcPr>
          <w:p w14:paraId="1282DD20" w14:textId="77777777" w:rsidR="00E9075A" w:rsidRPr="000B41B7" w:rsidRDefault="00E9075A" w:rsidP="008B155B">
            <w:pPr>
              <w:pStyle w:val="phtablecellleft"/>
            </w:pPr>
            <w:r w:rsidRPr="000B41B7">
              <w:t>От</w:t>
            </w:r>
            <w:r w:rsidR="00E41E42" w:rsidRPr="000B41B7">
              <w:t>чет</w:t>
            </w:r>
            <w:r w:rsidRPr="000B41B7">
              <w:t>ный период</w:t>
            </w:r>
          </w:p>
        </w:tc>
        <w:tc>
          <w:tcPr>
            <w:tcW w:w="1481" w:type="pct"/>
            <w:shd w:val="clear" w:color="auto" w:fill="auto"/>
          </w:tcPr>
          <w:p w14:paraId="4169C6D4" w14:textId="77777777" w:rsidR="00E9075A" w:rsidRPr="000B41B7" w:rsidRDefault="00E9075A" w:rsidP="008B155B">
            <w:pPr>
              <w:pStyle w:val="phtablecellleft"/>
            </w:pPr>
            <w:r w:rsidRPr="000B41B7">
              <w:t>Период</w:t>
            </w:r>
            <w:r w:rsidR="007B24DC" w:rsidRPr="000B41B7">
              <w:t>,</w:t>
            </w:r>
            <w:r w:rsidRPr="000B41B7">
              <w:t xml:space="preserve"> за который вносится запись о расходах и доходах</w:t>
            </w:r>
          </w:p>
        </w:tc>
        <w:tc>
          <w:tcPr>
            <w:tcW w:w="1833" w:type="pct"/>
            <w:shd w:val="clear" w:color="auto" w:fill="auto"/>
          </w:tcPr>
          <w:p w14:paraId="11FD8152" w14:textId="77777777" w:rsidR="00E9075A" w:rsidRPr="000B41B7" w:rsidRDefault="00E9075A" w:rsidP="00CD6BAE">
            <w:pPr>
              <w:pStyle w:val="phtablecellleft"/>
              <w:jc w:val="left"/>
            </w:pPr>
            <w:r w:rsidRPr="000B41B7">
              <w:t>Поле поиска</w:t>
            </w:r>
            <w:r w:rsidR="00E41E42" w:rsidRPr="000B41B7">
              <w:t>.</w:t>
            </w:r>
            <w:r w:rsidRPr="000B41B7">
              <w:br/>
              <w:t>Указывается год и для выбора предоставляются все возможные месяцы</w:t>
            </w:r>
          </w:p>
        </w:tc>
      </w:tr>
      <w:tr w:rsidR="000B41B7" w:rsidRPr="000B41B7" w14:paraId="68709AB1" w14:textId="77777777" w:rsidTr="00CD6BAE">
        <w:tc>
          <w:tcPr>
            <w:tcW w:w="353" w:type="pct"/>
            <w:shd w:val="clear" w:color="auto" w:fill="auto"/>
          </w:tcPr>
          <w:p w14:paraId="2EEF20AA" w14:textId="77777777" w:rsidR="00E9075A" w:rsidRPr="000B41B7" w:rsidRDefault="00E9075A" w:rsidP="008B155B">
            <w:pPr>
              <w:pStyle w:val="phtablecellleft"/>
            </w:pPr>
            <w:r w:rsidRPr="000B41B7">
              <w:t>2</w:t>
            </w:r>
          </w:p>
        </w:tc>
        <w:tc>
          <w:tcPr>
            <w:tcW w:w="1333" w:type="pct"/>
            <w:shd w:val="clear" w:color="auto" w:fill="auto"/>
          </w:tcPr>
          <w:p w14:paraId="26C4D4A7" w14:textId="77777777" w:rsidR="00E9075A" w:rsidRPr="000B41B7" w:rsidRDefault="00A515D1" w:rsidP="008B155B">
            <w:pPr>
              <w:pStyle w:val="phtablecellleft"/>
            </w:pPr>
            <w:r w:rsidRPr="000B41B7">
              <w:t>Записи о доходах</w:t>
            </w:r>
          </w:p>
        </w:tc>
        <w:tc>
          <w:tcPr>
            <w:tcW w:w="1481" w:type="pct"/>
            <w:shd w:val="clear" w:color="auto" w:fill="auto"/>
          </w:tcPr>
          <w:p w14:paraId="681EDBAA" w14:textId="77777777" w:rsidR="00E9075A" w:rsidRPr="000B41B7" w:rsidRDefault="00577D17" w:rsidP="00577D17">
            <w:pPr>
              <w:pStyle w:val="phtablecellleft"/>
            </w:pPr>
            <w:r w:rsidRPr="000B41B7">
              <w:t>Табличная часть для заполнения записей о доходах медицинской организации</w:t>
            </w:r>
          </w:p>
        </w:tc>
        <w:tc>
          <w:tcPr>
            <w:tcW w:w="1833" w:type="pct"/>
            <w:shd w:val="clear" w:color="auto" w:fill="auto"/>
          </w:tcPr>
          <w:p w14:paraId="02DDF02A" w14:textId="7F752196" w:rsidR="00577D17" w:rsidRPr="000B41B7" w:rsidRDefault="00577D17" w:rsidP="00577D17">
            <w:pPr>
              <w:pStyle w:val="phtablecellleft"/>
            </w:pPr>
            <w:r w:rsidRPr="000B41B7">
              <w:t xml:space="preserve">Для заполнения табличной части необходимо нажать на кнопку </w:t>
            </w:r>
            <w:r w:rsidR="000151AA">
              <w:rPr>
                <w:noProof/>
              </w:rPr>
              <w:drawing>
                <wp:inline distT="0" distB="0" distL="0" distR="0" wp14:anchorId="5BDDF76D" wp14:editId="5416883B">
                  <wp:extent cx="304800" cy="266700"/>
                  <wp:effectExtent l="0" t="0" r="0" b="0"/>
                  <wp:docPr id="94" name="Рисунок 165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5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>, откроется форма ввода, представленная на рисунке (</w:t>
            </w:r>
            <w:r w:rsidR="00D67B3F" w:rsidRPr="000B41B7">
              <w:fldChar w:fldCharType="begin"/>
            </w:r>
            <w:r w:rsidR="00D67B3F" w:rsidRPr="000B41B7">
              <w:instrText xml:space="preserve"> REF _Ref58324927 \h </w:instrText>
            </w:r>
            <w:r w:rsidR="00D67B3F" w:rsidRPr="000B41B7">
              <w:fldChar w:fldCharType="separate"/>
            </w:r>
            <w:r w:rsidR="00E10E0C" w:rsidRPr="000B41B7">
              <w:t xml:space="preserve">Рисунок </w:t>
            </w:r>
            <w:r w:rsidR="00E10E0C" w:rsidRPr="000B41B7">
              <w:rPr>
                <w:noProof/>
              </w:rPr>
              <w:t>38</w:t>
            </w:r>
            <w:r w:rsidR="00D67B3F" w:rsidRPr="000B41B7">
              <w:fldChar w:fldCharType="end"/>
            </w:r>
            <w:r w:rsidRPr="000B41B7">
              <w:t>).</w:t>
            </w:r>
          </w:p>
          <w:p w14:paraId="175321D9" w14:textId="77777777" w:rsidR="00577D17" w:rsidRPr="000B41B7" w:rsidRDefault="00577D17" w:rsidP="00577D17">
            <w:pPr>
              <w:pStyle w:val="phtablecellleft"/>
            </w:pPr>
            <w:r w:rsidRPr="000B41B7">
              <w:lastRenderedPageBreak/>
              <w:t>Описание полей табличной части приведено в пп.2.1 – 2.2</w:t>
            </w:r>
            <w:r w:rsidR="00EA5906">
              <w:t xml:space="preserve"> настоящей таблицы</w:t>
            </w:r>
            <w:r w:rsidRPr="000B41B7">
              <w:t>.</w:t>
            </w:r>
          </w:p>
          <w:p w14:paraId="6B464A36" w14:textId="77777777" w:rsidR="00577D17" w:rsidRPr="000B41B7" w:rsidRDefault="00577D17" w:rsidP="00577D17">
            <w:pPr>
              <w:pStyle w:val="phtablecellleft"/>
            </w:pPr>
            <w:r w:rsidRPr="000B41B7">
              <w:t xml:space="preserve">Кнопка «Создать» инициирует сохранение введенных данных и закрытие окна добавления записи о доходах </w:t>
            </w:r>
          </w:p>
          <w:p w14:paraId="0299FC4C" w14:textId="77777777" w:rsidR="00E9075A" w:rsidRPr="000B41B7" w:rsidRDefault="00577D17" w:rsidP="00577D17">
            <w:pPr>
              <w:pStyle w:val="phtablecellleft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7C220119" w14:textId="77777777" w:rsidTr="00CD6BAE">
        <w:tc>
          <w:tcPr>
            <w:tcW w:w="353" w:type="pct"/>
            <w:shd w:val="clear" w:color="auto" w:fill="auto"/>
          </w:tcPr>
          <w:p w14:paraId="42EB6327" w14:textId="77777777" w:rsidR="00E9075A" w:rsidRPr="000B41B7" w:rsidRDefault="00577D17" w:rsidP="008B155B">
            <w:pPr>
              <w:pStyle w:val="phtablecellleft"/>
            </w:pPr>
            <w:r w:rsidRPr="000B41B7">
              <w:lastRenderedPageBreak/>
              <w:t>2.1</w:t>
            </w:r>
          </w:p>
        </w:tc>
        <w:tc>
          <w:tcPr>
            <w:tcW w:w="1333" w:type="pct"/>
            <w:shd w:val="clear" w:color="auto" w:fill="auto"/>
          </w:tcPr>
          <w:p w14:paraId="5B479A65" w14:textId="77777777" w:rsidR="00E9075A" w:rsidRPr="000B41B7" w:rsidRDefault="00577D17" w:rsidP="008B155B">
            <w:pPr>
              <w:pStyle w:val="phtablecellleft"/>
            </w:pPr>
            <w:r w:rsidRPr="000B41B7">
              <w:t>Тип дохода</w:t>
            </w:r>
          </w:p>
        </w:tc>
        <w:tc>
          <w:tcPr>
            <w:tcW w:w="1481" w:type="pct"/>
            <w:shd w:val="clear" w:color="auto" w:fill="auto"/>
          </w:tcPr>
          <w:p w14:paraId="64FAFC9D" w14:textId="77777777" w:rsidR="00E9075A" w:rsidRPr="000B41B7" w:rsidRDefault="00577D17" w:rsidP="008B155B">
            <w:pPr>
              <w:pStyle w:val="phtablecellleft"/>
            </w:pPr>
            <w:r w:rsidRPr="000B41B7">
              <w:t>Тип дохода</w:t>
            </w:r>
          </w:p>
        </w:tc>
        <w:tc>
          <w:tcPr>
            <w:tcW w:w="1833" w:type="pct"/>
            <w:shd w:val="clear" w:color="auto" w:fill="auto"/>
          </w:tcPr>
          <w:p w14:paraId="0BBA10C5" w14:textId="77777777" w:rsidR="00E9075A" w:rsidRPr="000B41B7" w:rsidRDefault="00577D17" w:rsidP="008B155B">
            <w:pPr>
              <w:pStyle w:val="phtablecellleft"/>
            </w:pPr>
            <w:r w:rsidRPr="000B41B7">
              <w:t>Значение из списка</w:t>
            </w:r>
          </w:p>
        </w:tc>
      </w:tr>
      <w:tr w:rsidR="000B41B7" w:rsidRPr="000B41B7" w14:paraId="72A129D1" w14:textId="77777777" w:rsidTr="00CD6BAE">
        <w:tc>
          <w:tcPr>
            <w:tcW w:w="353" w:type="pct"/>
            <w:shd w:val="clear" w:color="auto" w:fill="auto"/>
          </w:tcPr>
          <w:p w14:paraId="3F910A60" w14:textId="77777777" w:rsidR="00E9075A" w:rsidRPr="000B41B7" w:rsidRDefault="00577D17" w:rsidP="008B155B">
            <w:pPr>
              <w:pStyle w:val="phtablecellleft"/>
            </w:pPr>
            <w:r w:rsidRPr="000B41B7">
              <w:t>2.2</w:t>
            </w:r>
          </w:p>
        </w:tc>
        <w:tc>
          <w:tcPr>
            <w:tcW w:w="1333" w:type="pct"/>
            <w:shd w:val="clear" w:color="auto" w:fill="auto"/>
          </w:tcPr>
          <w:p w14:paraId="3A47ED1A" w14:textId="77777777" w:rsidR="00E9075A" w:rsidRPr="000B41B7" w:rsidRDefault="00577D17" w:rsidP="008B155B">
            <w:pPr>
              <w:pStyle w:val="phtablecellleft"/>
            </w:pPr>
            <w:r w:rsidRPr="000B41B7">
              <w:t>Сумма</w:t>
            </w:r>
          </w:p>
        </w:tc>
        <w:tc>
          <w:tcPr>
            <w:tcW w:w="1481" w:type="pct"/>
            <w:shd w:val="clear" w:color="auto" w:fill="auto"/>
          </w:tcPr>
          <w:p w14:paraId="745FCB52" w14:textId="77777777" w:rsidR="00E9075A" w:rsidRPr="000B41B7" w:rsidRDefault="00577D17" w:rsidP="008B155B">
            <w:pPr>
              <w:pStyle w:val="phtablecellleft"/>
            </w:pPr>
            <w:r w:rsidRPr="000B41B7">
              <w:t>Сумма дохода по выбранному типу</w:t>
            </w:r>
          </w:p>
        </w:tc>
        <w:tc>
          <w:tcPr>
            <w:tcW w:w="1833" w:type="pct"/>
            <w:shd w:val="clear" w:color="auto" w:fill="auto"/>
          </w:tcPr>
          <w:p w14:paraId="1A07F091" w14:textId="77777777" w:rsidR="008B155B" w:rsidRPr="000B41B7" w:rsidRDefault="008B155B" w:rsidP="008B155B">
            <w:pPr>
              <w:pStyle w:val="phtablecellleft"/>
            </w:pPr>
            <w:r w:rsidRPr="000B41B7">
              <w:t>Числовое поле для ввода</w:t>
            </w:r>
          </w:p>
          <w:p w14:paraId="3DA4B42E" w14:textId="77777777" w:rsidR="008B155B" w:rsidRPr="000B41B7" w:rsidRDefault="008B155B" w:rsidP="00E41E42">
            <w:pPr>
              <w:pStyle w:val="phtablecellleft"/>
            </w:pPr>
            <w:r w:rsidRPr="000B41B7">
              <w:t>Возможен ввод дробной части в формате ххххххх.хх</w:t>
            </w:r>
          </w:p>
        </w:tc>
      </w:tr>
      <w:tr w:rsidR="000B41B7" w:rsidRPr="000B41B7" w14:paraId="7F77128F" w14:textId="77777777" w:rsidTr="00CD6BAE">
        <w:tc>
          <w:tcPr>
            <w:tcW w:w="353" w:type="pct"/>
            <w:shd w:val="clear" w:color="auto" w:fill="auto"/>
          </w:tcPr>
          <w:p w14:paraId="2BCE205A" w14:textId="77777777" w:rsidR="00E9075A" w:rsidRPr="00CD6BAE" w:rsidRDefault="00E9075A" w:rsidP="008B155B">
            <w:pPr>
              <w:pStyle w:val="phtablecellleft"/>
              <w:rPr>
                <w:lang w:val="en-US"/>
              </w:rPr>
            </w:pPr>
            <w:r w:rsidRPr="00CD6BAE">
              <w:rPr>
                <w:lang w:val="en-US"/>
              </w:rPr>
              <w:t>5</w:t>
            </w:r>
          </w:p>
        </w:tc>
        <w:tc>
          <w:tcPr>
            <w:tcW w:w="1333" w:type="pct"/>
            <w:shd w:val="clear" w:color="auto" w:fill="auto"/>
          </w:tcPr>
          <w:p w14:paraId="1DBBE60D" w14:textId="77777777" w:rsidR="00E9075A" w:rsidRPr="000B41B7" w:rsidRDefault="00E9075A" w:rsidP="00A515D1">
            <w:pPr>
              <w:pStyle w:val="phtablecellleft"/>
            </w:pPr>
            <w:r w:rsidRPr="000B41B7">
              <w:t xml:space="preserve">Записи </w:t>
            </w:r>
            <w:r w:rsidR="00A515D1" w:rsidRPr="000B41B7">
              <w:t>о расходах</w:t>
            </w:r>
          </w:p>
        </w:tc>
        <w:tc>
          <w:tcPr>
            <w:tcW w:w="1481" w:type="pct"/>
            <w:shd w:val="clear" w:color="auto" w:fill="auto"/>
          </w:tcPr>
          <w:p w14:paraId="4C7553E5" w14:textId="77777777" w:rsidR="00E9075A" w:rsidRPr="000B41B7" w:rsidRDefault="00E9075A" w:rsidP="008B155B">
            <w:pPr>
              <w:pStyle w:val="phtablecellleft"/>
            </w:pPr>
            <w:r w:rsidRPr="000B41B7">
              <w:t>Табличная часть для заполнения записей штатного расписания (штатных единиц)</w:t>
            </w:r>
          </w:p>
        </w:tc>
        <w:tc>
          <w:tcPr>
            <w:tcW w:w="1833" w:type="pct"/>
            <w:shd w:val="clear" w:color="auto" w:fill="auto"/>
          </w:tcPr>
          <w:p w14:paraId="4C20437E" w14:textId="56D9BA29" w:rsidR="00E9075A" w:rsidRPr="000B41B7" w:rsidRDefault="00E9075A" w:rsidP="008B155B">
            <w:pPr>
              <w:pStyle w:val="phtablecellleft"/>
            </w:pPr>
            <w:r w:rsidRPr="000B41B7">
              <w:t xml:space="preserve">Для заполнения табличной части необходимо нажать на кнопку </w:t>
            </w:r>
            <w:r w:rsidR="000151AA">
              <w:rPr>
                <w:noProof/>
              </w:rPr>
              <w:drawing>
                <wp:inline distT="0" distB="0" distL="0" distR="0" wp14:anchorId="6D6A015D" wp14:editId="57F7C1FC">
                  <wp:extent cx="304800" cy="266700"/>
                  <wp:effectExtent l="0" t="0" r="0" b="0"/>
                  <wp:docPr id="95" name="Рисунок 159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9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>, откроется форма ввода, представленная на рисунке (</w:t>
            </w:r>
            <w:r w:rsidR="00D67B3F" w:rsidRPr="000B41B7">
              <w:fldChar w:fldCharType="begin"/>
            </w:r>
            <w:r w:rsidR="00D67B3F" w:rsidRPr="000B41B7">
              <w:instrText xml:space="preserve"> REF _Ref58324962 \h </w:instrText>
            </w:r>
            <w:r w:rsidR="00D67B3F" w:rsidRPr="000B41B7">
              <w:fldChar w:fldCharType="separate"/>
            </w:r>
            <w:r w:rsidR="00E10E0C" w:rsidRPr="000B41B7">
              <w:t xml:space="preserve">Рисунок </w:t>
            </w:r>
            <w:r w:rsidR="00E10E0C" w:rsidRPr="000B41B7">
              <w:rPr>
                <w:noProof/>
              </w:rPr>
              <w:t>39</w:t>
            </w:r>
            <w:r w:rsidR="00D67B3F" w:rsidRPr="000B41B7">
              <w:fldChar w:fldCharType="end"/>
            </w:r>
            <w:r w:rsidRPr="000B41B7">
              <w:t>).</w:t>
            </w:r>
          </w:p>
          <w:p w14:paraId="0CCA27AC" w14:textId="77777777" w:rsidR="00D67B3F" w:rsidRPr="000B41B7" w:rsidRDefault="00D67B3F" w:rsidP="008B155B">
            <w:pPr>
              <w:pStyle w:val="phtablecellleft"/>
            </w:pPr>
            <w:r w:rsidRPr="000B41B7">
              <w:t>При указании типа расхода «Оплата труда с учетом начисления страховых взносов» форма преобразится в представление на рисунке (</w:t>
            </w:r>
            <w:r w:rsidRPr="000B41B7">
              <w:fldChar w:fldCharType="begin"/>
            </w:r>
            <w:r w:rsidRPr="000B41B7">
              <w:instrText xml:space="preserve"> REF _Ref58325020 \h </w:instrText>
            </w:r>
            <w:r w:rsidRPr="000B41B7">
              <w:fldChar w:fldCharType="separate"/>
            </w:r>
            <w:r w:rsidR="00E10E0C" w:rsidRPr="000B41B7">
              <w:t xml:space="preserve">Рисунок </w:t>
            </w:r>
            <w:r w:rsidR="00E10E0C" w:rsidRPr="000B41B7">
              <w:rPr>
                <w:noProof/>
              </w:rPr>
              <w:t>40</w:t>
            </w:r>
            <w:r w:rsidRPr="000B41B7">
              <w:fldChar w:fldCharType="end"/>
            </w:r>
            <w:r w:rsidRPr="000B41B7">
              <w:t>).</w:t>
            </w:r>
          </w:p>
          <w:p w14:paraId="42609E5E" w14:textId="77777777" w:rsidR="00EA5906" w:rsidRPr="000B41B7" w:rsidRDefault="00E9075A" w:rsidP="00EA5906">
            <w:pPr>
              <w:pStyle w:val="phtablecellleft"/>
            </w:pPr>
            <w:r w:rsidRPr="000B41B7">
              <w:t>Описание полей табличной части приведено в пп.5.1 – 5.</w:t>
            </w:r>
            <w:r w:rsidR="008B155B" w:rsidRPr="000B41B7">
              <w:t>6</w:t>
            </w:r>
            <w:r w:rsidR="00EA5906">
              <w:t xml:space="preserve"> настоящей таблицы</w:t>
            </w:r>
            <w:r w:rsidR="00EA5906" w:rsidRPr="000B41B7">
              <w:t>.</w:t>
            </w:r>
          </w:p>
          <w:p w14:paraId="0FA84E6C" w14:textId="77777777" w:rsidR="00E9075A" w:rsidRPr="000B41B7" w:rsidRDefault="00E9075A" w:rsidP="008B155B">
            <w:pPr>
              <w:pStyle w:val="phtablecellleft"/>
            </w:pPr>
            <w:r w:rsidRPr="000B41B7">
              <w:t xml:space="preserve">Кнопка «Создать» инициирует сохранение введенных данных и закрытие окна добавления записи штатного расписания. </w:t>
            </w:r>
          </w:p>
          <w:p w14:paraId="46D549A5" w14:textId="77777777" w:rsidR="00E9075A" w:rsidRPr="000B41B7" w:rsidRDefault="00E9075A" w:rsidP="008B155B">
            <w:pPr>
              <w:pStyle w:val="phtablecellleft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7EEB24DE" w14:textId="77777777" w:rsidTr="00CD6BAE">
        <w:tc>
          <w:tcPr>
            <w:tcW w:w="353" w:type="pct"/>
            <w:shd w:val="clear" w:color="auto" w:fill="auto"/>
          </w:tcPr>
          <w:p w14:paraId="160FED11" w14:textId="77777777" w:rsidR="00577D17" w:rsidRPr="000B41B7" w:rsidRDefault="008B155B" w:rsidP="008B155B">
            <w:pPr>
              <w:pStyle w:val="phtablecellleft"/>
            </w:pPr>
            <w:r w:rsidRPr="000B41B7">
              <w:t>5.1</w:t>
            </w:r>
          </w:p>
        </w:tc>
        <w:tc>
          <w:tcPr>
            <w:tcW w:w="1333" w:type="pct"/>
            <w:shd w:val="clear" w:color="auto" w:fill="auto"/>
          </w:tcPr>
          <w:p w14:paraId="7C06550D" w14:textId="77777777" w:rsidR="00577D17" w:rsidRPr="000B41B7" w:rsidRDefault="00577D17" w:rsidP="008B155B">
            <w:pPr>
              <w:pStyle w:val="phtablecellleft"/>
            </w:pPr>
            <w:r w:rsidRPr="000B41B7">
              <w:t>Тип расхода</w:t>
            </w:r>
          </w:p>
        </w:tc>
        <w:tc>
          <w:tcPr>
            <w:tcW w:w="1481" w:type="pct"/>
            <w:shd w:val="clear" w:color="auto" w:fill="auto"/>
          </w:tcPr>
          <w:p w14:paraId="19F9D68D" w14:textId="77777777" w:rsidR="00577D17" w:rsidRPr="000B41B7" w:rsidRDefault="00577D17" w:rsidP="008B155B">
            <w:pPr>
              <w:pStyle w:val="phtablecellleft"/>
            </w:pPr>
            <w:r w:rsidRPr="000B41B7">
              <w:t>Тип расхода</w:t>
            </w:r>
          </w:p>
        </w:tc>
        <w:tc>
          <w:tcPr>
            <w:tcW w:w="1833" w:type="pct"/>
            <w:shd w:val="clear" w:color="auto" w:fill="auto"/>
          </w:tcPr>
          <w:p w14:paraId="20A89865" w14:textId="77777777" w:rsidR="00577D17" w:rsidRPr="000B41B7" w:rsidRDefault="00577D17" w:rsidP="008B155B">
            <w:pPr>
              <w:pStyle w:val="phtablecellleft"/>
            </w:pPr>
            <w:r w:rsidRPr="000B41B7">
              <w:t>Значение из списка</w:t>
            </w:r>
          </w:p>
        </w:tc>
      </w:tr>
      <w:tr w:rsidR="000B41B7" w:rsidRPr="000B41B7" w14:paraId="3BEF27AB" w14:textId="77777777" w:rsidTr="00CD6BAE">
        <w:tc>
          <w:tcPr>
            <w:tcW w:w="353" w:type="pct"/>
            <w:shd w:val="clear" w:color="auto" w:fill="auto"/>
          </w:tcPr>
          <w:p w14:paraId="1DF2521C" w14:textId="77777777" w:rsidR="008B155B" w:rsidRPr="000B41B7" w:rsidRDefault="008B155B" w:rsidP="008B155B">
            <w:pPr>
              <w:pStyle w:val="phtablecellleft"/>
            </w:pPr>
            <w:r w:rsidRPr="000B41B7">
              <w:t>5.2</w:t>
            </w:r>
          </w:p>
        </w:tc>
        <w:tc>
          <w:tcPr>
            <w:tcW w:w="1333" w:type="pct"/>
            <w:shd w:val="clear" w:color="auto" w:fill="auto"/>
          </w:tcPr>
          <w:p w14:paraId="7444C094" w14:textId="77777777" w:rsidR="008B155B" w:rsidRPr="000B41B7" w:rsidRDefault="008B155B" w:rsidP="008B155B">
            <w:pPr>
              <w:pStyle w:val="phtablecellleft"/>
            </w:pPr>
            <w:r w:rsidRPr="000B41B7">
              <w:t>Штатное расписание</w:t>
            </w:r>
          </w:p>
        </w:tc>
        <w:tc>
          <w:tcPr>
            <w:tcW w:w="1481" w:type="pct"/>
            <w:shd w:val="clear" w:color="auto" w:fill="auto"/>
          </w:tcPr>
          <w:p w14:paraId="0C9CE7C1" w14:textId="77777777" w:rsidR="008B155B" w:rsidRPr="000B41B7" w:rsidRDefault="008B155B" w:rsidP="008B155B">
            <w:pPr>
              <w:pStyle w:val="phtablecellleft"/>
            </w:pPr>
            <w:r w:rsidRPr="000B41B7">
              <w:t>Выбор записи с действующего на отчетный период штатного расписания</w:t>
            </w:r>
          </w:p>
        </w:tc>
        <w:tc>
          <w:tcPr>
            <w:tcW w:w="1833" w:type="pct"/>
            <w:shd w:val="clear" w:color="auto" w:fill="auto"/>
          </w:tcPr>
          <w:p w14:paraId="7A737F7F" w14:textId="77777777" w:rsidR="008B155B" w:rsidRPr="000B41B7" w:rsidRDefault="008B155B" w:rsidP="008B155B">
            <w:pPr>
              <w:pStyle w:val="phtablecellleft"/>
            </w:pPr>
            <w:r w:rsidRPr="000B41B7">
              <w:t>Значение из списка</w:t>
            </w:r>
          </w:p>
        </w:tc>
      </w:tr>
      <w:tr w:rsidR="000B41B7" w:rsidRPr="000B41B7" w14:paraId="3B6BD8DF" w14:textId="77777777" w:rsidTr="00CD6BAE">
        <w:tc>
          <w:tcPr>
            <w:tcW w:w="353" w:type="pct"/>
            <w:shd w:val="clear" w:color="auto" w:fill="auto"/>
          </w:tcPr>
          <w:p w14:paraId="60D1A0C3" w14:textId="77777777" w:rsidR="00E9075A" w:rsidRPr="000B41B7" w:rsidRDefault="00E9075A" w:rsidP="008B155B">
            <w:pPr>
              <w:pStyle w:val="phtablecellleft"/>
            </w:pPr>
            <w:r w:rsidRPr="000B41B7">
              <w:t>5.2</w:t>
            </w:r>
          </w:p>
        </w:tc>
        <w:tc>
          <w:tcPr>
            <w:tcW w:w="1333" w:type="pct"/>
            <w:shd w:val="clear" w:color="auto" w:fill="auto"/>
          </w:tcPr>
          <w:p w14:paraId="65114A48" w14:textId="77777777" w:rsidR="00E9075A" w:rsidRPr="000B41B7" w:rsidRDefault="00E9075A" w:rsidP="008B155B">
            <w:pPr>
              <w:pStyle w:val="phtablecellleft"/>
            </w:pPr>
            <w:r w:rsidRPr="000B41B7">
              <w:t>Должность</w:t>
            </w:r>
          </w:p>
        </w:tc>
        <w:tc>
          <w:tcPr>
            <w:tcW w:w="1481" w:type="pct"/>
            <w:shd w:val="clear" w:color="auto" w:fill="auto"/>
          </w:tcPr>
          <w:p w14:paraId="635B8625" w14:textId="77777777" w:rsidR="00E9075A" w:rsidRPr="000B41B7" w:rsidRDefault="00E9075A" w:rsidP="008B155B">
            <w:pPr>
              <w:pStyle w:val="phtablecellleft"/>
            </w:pPr>
            <w:r w:rsidRPr="000B41B7">
              <w:t>Должность в рамках выбранного структурного подразделения (отделения стационара)</w:t>
            </w:r>
          </w:p>
        </w:tc>
        <w:tc>
          <w:tcPr>
            <w:tcW w:w="1833" w:type="pct"/>
            <w:shd w:val="clear" w:color="auto" w:fill="auto"/>
          </w:tcPr>
          <w:p w14:paraId="4936190D" w14:textId="77777777" w:rsidR="00E9075A" w:rsidRPr="000B41B7" w:rsidRDefault="00E9075A" w:rsidP="008B155B">
            <w:pPr>
              <w:pStyle w:val="phtablecellleft"/>
            </w:pPr>
            <w:r w:rsidRPr="000B41B7">
              <w:t xml:space="preserve">Выбор значения из выпадающего списка </w:t>
            </w:r>
          </w:p>
        </w:tc>
      </w:tr>
      <w:tr w:rsidR="000B41B7" w:rsidRPr="000B41B7" w14:paraId="2B6B363F" w14:textId="77777777" w:rsidTr="00CD6BAE">
        <w:tc>
          <w:tcPr>
            <w:tcW w:w="353" w:type="pct"/>
            <w:shd w:val="clear" w:color="auto" w:fill="auto"/>
          </w:tcPr>
          <w:p w14:paraId="336BB1FD" w14:textId="77777777" w:rsidR="00E9075A" w:rsidRPr="000B41B7" w:rsidRDefault="00E9075A" w:rsidP="008B155B">
            <w:pPr>
              <w:pStyle w:val="phtablecellleft"/>
            </w:pPr>
            <w:r w:rsidRPr="000B41B7">
              <w:t>5.3</w:t>
            </w:r>
          </w:p>
        </w:tc>
        <w:tc>
          <w:tcPr>
            <w:tcW w:w="1333" w:type="pct"/>
            <w:shd w:val="clear" w:color="auto" w:fill="auto"/>
          </w:tcPr>
          <w:p w14:paraId="4597FB9F" w14:textId="77777777" w:rsidR="00E9075A" w:rsidRPr="000B41B7" w:rsidRDefault="00E9075A" w:rsidP="008B155B">
            <w:pPr>
              <w:pStyle w:val="phtablecellleft"/>
            </w:pPr>
            <w:r w:rsidRPr="000B41B7">
              <w:t>Ставка, ед.</w:t>
            </w:r>
          </w:p>
        </w:tc>
        <w:tc>
          <w:tcPr>
            <w:tcW w:w="1481" w:type="pct"/>
            <w:shd w:val="clear" w:color="auto" w:fill="auto"/>
          </w:tcPr>
          <w:p w14:paraId="729CCBE4" w14:textId="77777777" w:rsidR="00E9075A" w:rsidRPr="000B41B7" w:rsidRDefault="00E9075A" w:rsidP="008B155B">
            <w:pPr>
              <w:pStyle w:val="phtablecellleft"/>
            </w:pPr>
            <w:r w:rsidRPr="000B41B7">
              <w:t>Ставка сотрудника на указанной должности</w:t>
            </w:r>
          </w:p>
        </w:tc>
        <w:tc>
          <w:tcPr>
            <w:tcW w:w="1833" w:type="pct"/>
            <w:shd w:val="clear" w:color="auto" w:fill="auto"/>
          </w:tcPr>
          <w:p w14:paraId="0446CE76" w14:textId="77777777" w:rsidR="00E9075A" w:rsidRPr="000B41B7" w:rsidRDefault="008B155B" w:rsidP="008B155B">
            <w:pPr>
              <w:pStyle w:val="phtablecellleft"/>
            </w:pPr>
            <w:r w:rsidRPr="000B41B7">
              <w:t>Поле заполняется автоматически</w:t>
            </w:r>
          </w:p>
        </w:tc>
      </w:tr>
      <w:tr w:rsidR="000B41B7" w:rsidRPr="000B41B7" w14:paraId="05A06D19" w14:textId="77777777" w:rsidTr="00CD6BAE">
        <w:tc>
          <w:tcPr>
            <w:tcW w:w="353" w:type="pct"/>
            <w:shd w:val="clear" w:color="auto" w:fill="auto"/>
          </w:tcPr>
          <w:p w14:paraId="4B0CDD43" w14:textId="77777777" w:rsidR="00E9075A" w:rsidRPr="000B41B7" w:rsidRDefault="00E9075A" w:rsidP="008B155B">
            <w:pPr>
              <w:pStyle w:val="phtablecellleft"/>
            </w:pPr>
            <w:r w:rsidRPr="000B41B7">
              <w:t>5.4</w:t>
            </w:r>
          </w:p>
        </w:tc>
        <w:tc>
          <w:tcPr>
            <w:tcW w:w="1333" w:type="pct"/>
            <w:shd w:val="clear" w:color="auto" w:fill="auto"/>
          </w:tcPr>
          <w:p w14:paraId="47912D07" w14:textId="77777777" w:rsidR="00E9075A" w:rsidRPr="000B41B7" w:rsidRDefault="00E9075A" w:rsidP="008B155B">
            <w:pPr>
              <w:pStyle w:val="phtablecellleft"/>
            </w:pPr>
            <w:r w:rsidRPr="000B41B7">
              <w:t>Занятых штатных единиц</w:t>
            </w:r>
          </w:p>
        </w:tc>
        <w:tc>
          <w:tcPr>
            <w:tcW w:w="1481" w:type="pct"/>
            <w:shd w:val="clear" w:color="auto" w:fill="auto"/>
          </w:tcPr>
          <w:p w14:paraId="27794FA5" w14:textId="77777777" w:rsidR="00E9075A" w:rsidRPr="000B41B7" w:rsidRDefault="00E9075A" w:rsidP="008B155B">
            <w:pPr>
              <w:pStyle w:val="phtablecellleft"/>
            </w:pPr>
            <w:r w:rsidRPr="000B41B7">
              <w:t xml:space="preserve">Число занятых штатных единиц по указанной должности </w:t>
            </w:r>
          </w:p>
        </w:tc>
        <w:tc>
          <w:tcPr>
            <w:tcW w:w="1833" w:type="pct"/>
            <w:shd w:val="clear" w:color="auto" w:fill="auto"/>
          </w:tcPr>
          <w:p w14:paraId="73F12835" w14:textId="77777777" w:rsidR="00E9075A" w:rsidRPr="000B41B7" w:rsidRDefault="008B155B" w:rsidP="008B155B">
            <w:pPr>
              <w:pStyle w:val="phtablecellleft"/>
            </w:pPr>
            <w:r w:rsidRPr="000B41B7">
              <w:t>Поле заполняется автоматически</w:t>
            </w:r>
          </w:p>
        </w:tc>
      </w:tr>
      <w:tr w:rsidR="000B41B7" w:rsidRPr="000B41B7" w14:paraId="6E89B546" w14:textId="77777777" w:rsidTr="00CD6BAE">
        <w:tc>
          <w:tcPr>
            <w:tcW w:w="353" w:type="pct"/>
            <w:shd w:val="clear" w:color="auto" w:fill="auto"/>
          </w:tcPr>
          <w:p w14:paraId="768604A9" w14:textId="77777777" w:rsidR="00E9075A" w:rsidRPr="000B41B7" w:rsidRDefault="00E9075A" w:rsidP="008B155B">
            <w:pPr>
              <w:pStyle w:val="phtablecellleft"/>
            </w:pPr>
            <w:r w:rsidRPr="000B41B7">
              <w:lastRenderedPageBreak/>
              <w:t>5.5</w:t>
            </w:r>
          </w:p>
        </w:tc>
        <w:tc>
          <w:tcPr>
            <w:tcW w:w="1333" w:type="pct"/>
            <w:shd w:val="clear" w:color="auto" w:fill="auto"/>
          </w:tcPr>
          <w:p w14:paraId="0E6DCA86" w14:textId="77777777" w:rsidR="00E9075A" w:rsidRPr="000B41B7" w:rsidRDefault="00E9075A" w:rsidP="008B155B">
            <w:pPr>
              <w:pStyle w:val="phtablecellleft"/>
            </w:pPr>
            <w:r w:rsidRPr="000B41B7">
              <w:t>В т.ч. внешнее совместительство</w:t>
            </w:r>
          </w:p>
        </w:tc>
        <w:tc>
          <w:tcPr>
            <w:tcW w:w="1481" w:type="pct"/>
            <w:shd w:val="clear" w:color="auto" w:fill="auto"/>
          </w:tcPr>
          <w:p w14:paraId="24FF255D" w14:textId="77777777" w:rsidR="00E9075A" w:rsidRPr="000B41B7" w:rsidRDefault="00E9075A" w:rsidP="008B155B">
            <w:pPr>
              <w:pStyle w:val="phtablecellleft"/>
            </w:pPr>
            <w:r w:rsidRPr="000B41B7">
              <w:t xml:space="preserve">Число занятых штатных единиц по внешнему совместительству по указанной должности </w:t>
            </w:r>
          </w:p>
        </w:tc>
        <w:tc>
          <w:tcPr>
            <w:tcW w:w="1833" w:type="pct"/>
            <w:shd w:val="clear" w:color="auto" w:fill="auto"/>
          </w:tcPr>
          <w:p w14:paraId="6B491A7A" w14:textId="77777777" w:rsidR="00E9075A" w:rsidRPr="000B41B7" w:rsidRDefault="008B155B" w:rsidP="008B155B">
            <w:pPr>
              <w:pStyle w:val="phtablecellleft"/>
            </w:pPr>
            <w:r w:rsidRPr="000B41B7">
              <w:t>Поле заполняется автоматически</w:t>
            </w:r>
          </w:p>
        </w:tc>
      </w:tr>
      <w:tr w:rsidR="00E25C53" w:rsidRPr="000B41B7" w14:paraId="35CBAECC" w14:textId="77777777" w:rsidTr="00CD6BAE">
        <w:tc>
          <w:tcPr>
            <w:tcW w:w="353" w:type="pct"/>
            <w:shd w:val="clear" w:color="auto" w:fill="auto"/>
          </w:tcPr>
          <w:p w14:paraId="33FC417B" w14:textId="77777777" w:rsidR="00E9075A" w:rsidRPr="000B41B7" w:rsidRDefault="00E9075A" w:rsidP="008B155B">
            <w:pPr>
              <w:pStyle w:val="phtablecellleft"/>
            </w:pPr>
            <w:r w:rsidRPr="000B41B7">
              <w:t>5.6</w:t>
            </w:r>
          </w:p>
        </w:tc>
        <w:tc>
          <w:tcPr>
            <w:tcW w:w="1333" w:type="pct"/>
            <w:shd w:val="clear" w:color="auto" w:fill="auto"/>
          </w:tcPr>
          <w:p w14:paraId="6F68D9AE" w14:textId="77777777" w:rsidR="00E9075A" w:rsidRPr="000B41B7" w:rsidRDefault="00A515D1" w:rsidP="008B155B">
            <w:pPr>
              <w:pStyle w:val="phtablecellleft"/>
            </w:pPr>
            <w:r w:rsidRPr="000B41B7">
              <w:t>Сумма</w:t>
            </w:r>
            <w:r w:rsidR="00D67B3F" w:rsidRPr="000B41B7">
              <w:t>/Сумма</w:t>
            </w:r>
            <w:r w:rsidRPr="000B41B7">
              <w:t xml:space="preserve"> заработной платы</w:t>
            </w:r>
          </w:p>
        </w:tc>
        <w:tc>
          <w:tcPr>
            <w:tcW w:w="1481" w:type="pct"/>
            <w:shd w:val="clear" w:color="auto" w:fill="auto"/>
          </w:tcPr>
          <w:p w14:paraId="2473EBC9" w14:textId="77777777" w:rsidR="00E9075A" w:rsidRPr="000B41B7" w:rsidRDefault="00D67B3F" w:rsidP="008B155B">
            <w:pPr>
              <w:pStyle w:val="phtablecellleft"/>
            </w:pPr>
            <w:r w:rsidRPr="000B41B7">
              <w:t>Сумма/Сумма заработной платы</w:t>
            </w:r>
          </w:p>
        </w:tc>
        <w:tc>
          <w:tcPr>
            <w:tcW w:w="1833" w:type="pct"/>
            <w:shd w:val="clear" w:color="auto" w:fill="auto"/>
          </w:tcPr>
          <w:p w14:paraId="0E29565D" w14:textId="77777777" w:rsidR="008B155B" w:rsidRPr="000B41B7" w:rsidRDefault="008B155B" w:rsidP="008B155B">
            <w:pPr>
              <w:pStyle w:val="phtablecellleft"/>
            </w:pPr>
            <w:r w:rsidRPr="000B41B7">
              <w:t>Числовое поле для ввода</w:t>
            </w:r>
            <w:r w:rsidR="00E41E42" w:rsidRPr="000B41B7">
              <w:t>.</w:t>
            </w:r>
          </w:p>
          <w:p w14:paraId="62E2E72E" w14:textId="77777777" w:rsidR="00E9075A" w:rsidRPr="000B41B7" w:rsidRDefault="008B155B" w:rsidP="00E41E42">
            <w:pPr>
              <w:pStyle w:val="phtablecellleft"/>
            </w:pPr>
            <w:r w:rsidRPr="000B41B7">
              <w:t>Возможен ввод дробной части в формате ххххххх.хх</w:t>
            </w:r>
          </w:p>
        </w:tc>
      </w:tr>
    </w:tbl>
    <w:p w14:paraId="61FD8ED7" w14:textId="77777777" w:rsidR="00E9075A" w:rsidRPr="000B41B7" w:rsidRDefault="00E9075A" w:rsidP="00E9075A">
      <w:pPr>
        <w:pStyle w:val="phnormal"/>
      </w:pPr>
    </w:p>
    <w:p w14:paraId="575DB9ED" w14:textId="260C36F3" w:rsidR="00E9075A" w:rsidRPr="000B41B7" w:rsidRDefault="000151AA" w:rsidP="00717774">
      <w:pPr>
        <w:pStyle w:val="phnormal"/>
      </w:pPr>
      <w:r>
        <w:rPr>
          <w:noProof/>
        </w:rPr>
        <w:drawing>
          <wp:inline distT="0" distB="0" distL="0" distR="0" wp14:anchorId="16C334CA" wp14:editId="1FDAC033">
            <wp:extent cx="4248150" cy="1181100"/>
            <wp:effectExtent l="0" t="0" r="0" b="0"/>
            <wp:docPr id="96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2A18C" w14:textId="77777777" w:rsidR="008B155B" w:rsidRPr="000B41B7" w:rsidRDefault="008B155B" w:rsidP="008B155B">
      <w:pPr>
        <w:pStyle w:val="phfiguretitle"/>
      </w:pPr>
      <w:bookmarkStart w:id="152" w:name="_Ref58324927"/>
      <w:r w:rsidRPr="000B41B7">
        <w:t xml:space="preserve">Рисунок </w:t>
      </w:r>
      <w:r w:rsidR="00E67D40">
        <w:fldChar w:fldCharType="begin"/>
      </w:r>
      <w:r w:rsidR="00E67D40">
        <w:instrText xml:space="preserve"> SEQ Рисунок \* ARABIC </w:instrText>
      </w:r>
      <w:r w:rsidR="00E67D40">
        <w:fldChar w:fldCharType="separate"/>
      </w:r>
      <w:r w:rsidR="00E10E0C" w:rsidRPr="000B41B7">
        <w:rPr>
          <w:noProof/>
        </w:rPr>
        <w:t>38</w:t>
      </w:r>
      <w:r w:rsidR="00E67D40">
        <w:rPr>
          <w:noProof/>
        </w:rPr>
        <w:fldChar w:fldCharType="end"/>
      </w:r>
      <w:bookmarkEnd w:id="152"/>
      <w:r w:rsidRPr="000B41B7">
        <w:t xml:space="preserve"> </w:t>
      </w:r>
      <w:r w:rsidR="00E41E42" w:rsidRPr="000B41B7">
        <w:t xml:space="preserve">– </w:t>
      </w:r>
      <w:r w:rsidRPr="000B41B7">
        <w:t>Создание записи о доходах</w:t>
      </w:r>
    </w:p>
    <w:p w14:paraId="7CEC59A3" w14:textId="6BDAE89D" w:rsidR="00A515D1" w:rsidRPr="000B41B7" w:rsidRDefault="000151AA" w:rsidP="00717774">
      <w:pPr>
        <w:pStyle w:val="phnormal"/>
      </w:pPr>
      <w:r>
        <w:rPr>
          <w:noProof/>
        </w:rPr>
        <w:drawing>
          <wp:inline distT="0" distB="0" distL="0" distR="0" wp14:anchorId="59CCE15A" wp14:editId="031586A4">
            <wp:extent cx="5286375" cy="1276350"/>
            <wp:effectExtent l="0" t="0" r="0" b="0"/>
            <wp:docPr id="97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7C3FE" w14:textId="77777777" w:rsidR="008B155B" w:rsidRPr="000B41B7" w:rsidRDefault="008B155B" w:rsidP="008B155B">
      <w:pPr>
        <w:pStyle w:val="phfiguretitle"/>
      </w:pPr>
      <w:bookmarkStart w:id="153" w:name="_Ref58324962"/>
      <w:r w:rsidRPr="000B41B7">
        <w:t xml:space="preserve">Рисунок </w:t>
      </w:r>
      <w:r w:rsidR="00E67D40">
        <w:fldChar w:fldCharType="begin"/>
      </w:r>
      <w:r w:rsidR="00E67D40">
        <w:instrText xml:space="preserve"> SEQ Рисунок \* ARABIC </w:instrText>
      </w:r>
      <w:r w:rsidR="00E67D40">
        <w:fldChar w:fldCharType="separate"/>
      </w:r>
      <w:r w:rsidR="00E10E0C" w:rsidRPr="000B41B7">
        <w:rPr>
          <w:noProof/>
        </w:rPr>
        <w:t>39</w:t>
      </w:r>
      <w:r w:rsidR="00E67D40">
        <w:rPr>
          <w:noProof/>
        </w:rPr>
        <w:fldChar w:fldCharType="end"/>
      </w:r>
      <w:bookmarkEnd w:id="153"/>
      <w:r w:rsidRPr="000B41B7">
        <w:t xml:space="preserve"> </w:t>
      </w:r>
      <w:r w:rsidR="00E41E42" w:rsidRPr="000B41B7">
        <w:t xml:space="preserve">– </w:t>
      </w:r>
      <w:r w:rsidRPr="000B41B7">
        <w:t xml:space="preserve">Создание записи о </w:t>
      </w:r>
      <w:r w:rsidR="00D67B3F" w:rsidRPr="000B41B7">
        <w:t>расходах</w:t>
      </w:r>
    </w:p>
    <w:p w14:paraId="0066B1D5" w14:textId="2F084473" w:rsidR="009A0141" w:rsidRPr="000B41B7" w:rsidRDefault="000151AA" w:rsidP="009A0141">
      <w:pPr>
        <w:pStyle w:val="phnormal"/>
      </w:pPr>
      <w:r>
        <w:rPr>
          <w:noProof/>
        </w:rPr>
        <w:drawing>
          <wp:inline distT="0" distB="0" distL="0" distR="0" wp14:anchorId="23EE2DD6" wp14:editId="55761B75">
            <wp:extent cx="5305425" cy="2181225"/>
            <wp:effectExtent l="0" t="0" r="0" b="0"/>
            <wp:docPr id="98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0E196" w14:textId="77777777" w:rsidR="008B155B" w:rsidRPr="000B41B7" w:rsidRDefault="008B155B" w:rsidP="00D67B3F">
      <w:pPr>
        <w:pStyle w:val="phfiguretitle"/>
      </w:pPr>
      <w:bookmarkStart w:id="154" w:name="_Ref58325020"/>
      <w:r w:rsidRPr="000B41B7">
        <w:t xml:space="preserve">Рисунок </w:t>
      </w:r>
      <w:r w:rsidR="00E67D40">
        <w:fldChar w:fldCharType="begin"/>
      </w:r>
      <w:r w:rsidR="00E67D40">
        <w:instrText xml:space="preserve"> SEQ Рисунок \* ARABIC </w:instrText>
      </w:r>
      <w:r w:rsidR="00E67D40">
        <w:fldChar w:fldCharType="separate"/>
      </w:r>
      <w:r w:rsidR="00E10E0C" w:rsidRPr="000B41B7">
        <w:rPr>
          <w:noProof/>
        </w:rPr>
        <w:t>40</w:t>
      </w:r>
      <w:r w:rsidR="00E67D40">
        <w:rPr>
          <w:noProof/>
        </w:rPr>
        <w:fldChar w:fldCharType="end"/>
      </w:r>
      <w:bookmarkEnd w:id="154"/>
      <w:r w:rsidRPr="000B41B7">
        <w:t xml:space="preserve"> </w:t>
      </w:r>
      <w:r w:rsidR="00E41E42" w:rsidRPr="000B41B7">
        <w:t xml:space="preserve">– </w:t>
      </w:r>
      <w:r w:rsidRPr="000B41B7">
        <w:t xml:space="preserve">Создание записи </w:t>
      </w:r>
      <w:r w:rsidR="00D67B3F" w:rsidRPr="000B41B7">
        <w:t xml:space="preserve">о расходах с выбранным типом  </w:t>
      </w:r>
      <w:r w:rsidR="00E41E42" w:rsidRPr="000B41B7">
        <w:br/>
      </w:r>
      <w:r w:rsidR="00D67B3F" w:rsidRPr="000B41B7">
        <w:t>«О</w:t>
      </w:r>
      <w:r w:rsidRPr="000B41B7">
        <w:t>плата труда с учето</w:t>
      </w:r>
      <w:r w:rsidR="00D67B3F" w:rsidRPr="000B41B7">
        <w:t>м начислен</w:t>
      </w:r>
      <w:r w:rsidR="00E41E42" w:rsidRPr="000B41B7">
        <w:t>ных</w:t>
      </w:r>
      <w:r w:rsidR="00D67B3F" w:rsidRPr="000B41B7">
        <w:t xml:space="preserve"> страховых взносов»</w:t>
      </w:r>
    </w:p>
    <w:p w14:paraId="7009CA23" w14:textId="577031FB" w:rsidR="00A515D1" w:rsidRPr="000B41B7" w:rsidRDefault="00A515D1" w:rsidP="00A515D1">
      <w:pPr>
        <w:pStyle w:val="phnormal"/>
      </w:pPr>
      <w:r w:rsidRPr="000B41B7">
        <w:t xml:space="preserve">Для сохранения внесенных данных необходимо нажать на кнопку «Создать». </w:t>
      </w:r>
      <w:r w:rsidR="00E41E42" w:rsidRPr="000B41B7">
        <w:br/>
      </w:r>
      <w:r w:rsidRPr="000B41B7">
        <w:t xml:space="preserve">Окно создания доходов и расходов закроется, внесенные данные отобразятся в блоке </w:t>
      </w:r>
      <w:r w:rsidRPr="000B41B7">
        <w:lastRenderedPageBreak/>
        <w:t>«Доходы и расходы МО».</w:t>
      </w:r>
      <w:r w:rsidR="008D03A8">
        <w:t xml:space="preserve"> </w:t>
      </w:r>
      <w:r w:rsidRPr="000B41B7">
        <w:t xml:space="preserve">Нажатие кнопки «Отменить» инициирует закрытие окна </w:t>
      </w:r>
      <w:r w:rsidR="00655D30">
        <w:br/>
      </w:r>
      <w:r w:rsidRPr="000B41B7">
        <w:t>без сохранения изменений.</w:t>
      </w:r>
    </w:p>
    <w:p w14:paraId="429C8CD6" w14:textId="77777777" w:rsidR="00956652" w:rsidRPr="000B41B7" w:rsidRDefault="00956652" w:rsidP="009344D3">
      <w:pPr>
        <w:pStyle w:val="4"/>
        <w:ind w:left="0" w:hanging="15"/>
      </w:pPr>
      <w:bookmarkStart w:id="155" w:name="_Toc100055218"/>
      <w:r w:rsidRPr="000B41B7">
        <w:t>Ввод сведений о медицинском оборудовании</w:t>
      </w:r>
      <w:bookmarkEnd w:id="155"/>
    </w:p>
    <w:p w14:paraId="0AD3CBC8" w14:textId="33B4A5E3" w:rsidR="00956652" w:rsidRPr="000B41B7" w:rsidRDefault="00956652" w:rsidP="00956652">
      <w:pPr>
        <w:pStyle w:val="phnormal"/>
      </w:pPr>
      <w:r w:rsidRPr="000B41B7">
        <w:t xml:space="preserve">Для добавления записи о медицинском оборудовании организаций необходимо нажать на кнопку </w:t>
      </w:r>
      <w:r w:rsidR="000151AA">
        <w:rPr>
          <w:noProof/>
        </w:rPr>
        <w:drawing>
          <wp:inline distT="0" distB="0" distL="0" distR="0" wp14:anchorId="0361330D" wp14:editId="464C9EE3">
            <wp:extent cx="838200" cy="304800"/>
            <wp:effectExtent l="0" t="0" r="0" b="0"/>
            <wp:docPr id="99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 в блоке «Медицинское оборудование», откроется форма  ввода данных о медицинском оборудовании (</w:t>
      </w:r>
      <w:r w:rsidRPr="000B41B7">
        <w:fldChar w:fldCharType="begin"/>
      </w:r>
      <w:r w:rsidRPr="000B41B7">
        <w:instrText xml:space="preserve"> REF _Ref531955285 \h </w:instrText>
      </w:r>
      <w:r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41</w:t>
      </w:r>
      <w:r w:rsidRPr="000B41B7">
        <w:fldChar w:fldCharType="end"/>
      </w:r>
      <w:r w:rsidRPr="000B41B7">
        <w:t>).</w:t>
      </w:r>
    </w:p>
    <w:p w14:paraId="7A3D698E" w14:textId="091A45FA" w:rsidR="00956652" w:rsidRPr="000B41B7" w:rsidRDefault="000151AA" w:rsidP="00956652">
      <w:pPr>
        <w:pStyle w:val="phfigure"/>
      </w:pPr>
      <w:r>
        <w:rPr>
          <w:noProof/>
        </w:rPr>
        <w:drawing>
          <wp:inline distT="0" distB="0" distL="0" distR="0" wp14:anchorId="42F03810" wp14:editId="5FACF405">
            <wp:extent cx="5543550" cy="3067050"/>
            <wp:effectExtent l="0" t="0" r="0" b="0"/>
            <wp:docPr id="100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76BBE" w14:textId="77777777" w:rsidR="00956652" w:rsidRPr="000B41B7" w:rsidRDefault="00956652" w:rsidP="00956652">
      <w:pPr>
        <w:pStyle w:val="phfiguretitle"/>
      </w:pPr>
      <w:bookmarkStart w:id="156" w:name="_Ref531955285"/>
      <w:r w:rsidRPr="000B41B7">
        <w:t xml:space="preserve">Рисунок </w:t>
      </w:r>
      <w:r w:rsidR="00E67D40">
        <w:fldChar w:fldCharType="begin"/>
      </w:r>
      <w:r w:rsidR="00E67D40">
        <w:instrText xml:space="preserve"> SEQ Рисунок \* ARABIC </w:instrText>
      </w:r>
      <w:r w:rsidR="00E67D40">
        <w:fldChar w:fldCharType="separate"/>
      </w:r>
      <w:r w:rsidR="00E10E0C" w:rsidRPr="000B41B7">
        <w:rPr>
          <w:noProof/>
        </w:rPr>
        <w:t>41</w:t>
      </w:r>
      <w:r w:rsidR="00E67D40">
        <w:rPr>
          <w:noProof/>
        </w:rPr>
        <w:fldChar w:fldCharType="end"/>
      </w:r>
      <w:bookmarkEnd w:id="156"/>
      <w:r w:rsidRPr="000B41B7">
        <w:t xml:space="preserve"> – Форма добавления записи о медицинском оборудовании организации</w:t>
      </w:r>
    </w:p>
    <w:p w14:paraId="34BD14F1" w14:textId="77777777" w:rsidR="00956652" w:rsidRPr="000B41B7" w:rsidRDefault="00956652" w:rsidP="00956652">
      <w:pPr>
        <w:pStyle w:val="phnormal"/>
      </w:pPr>
      <w:r w:rsidRPr="000B41B7">
        <w:t>В открывшемся окне необходимо заполнить поля формы ввода (описание полей представлено в таблице</w:t>
      </w:r>
      <w:r w:rsidR="00BA593B" w:rsidRPr="000B41B7">
        <w:t xml:space="preserve"> (</w:t>
      </w:r>
      <w:r w:rsidRPr="000B41B7">
        <w:fldChar w:fldCharType="begin"/>
      </w:r>
      <w:r w:rsidRPr="000B41B7">
        <w:instrText xml:space="preserve"> REF _Ref513554589 \h  \* MERGEFORMAT </w:instrText>
      </w:r>
      <w:r w:rsidRPr="000B41B7">
        <w:fldChar w:fldCharType="separate"/>
      </w:r>
      <w:r w:rsidR="00E10E0C" w:rsidRPr="000B41B7">
        <w:t>Таблица 14</w:t>
      </w:r>
      <w:r w:rsidRPr="000B41B7">
        <w:fldChar w:fldCharType="end"/>
      </w:r>
      <w:r w:rsidRPr="000B41B7">
        <w:t>). Поля, отмеченные знаком «*» («звездочка»), обязательны для заполнения.</w:t>
      </w:r>
    </w:p>
    <w:p w14:paraId="54D92EE0" w14:textId="77777777" w:rsidR="00956652" w:rsidRPr="000B41B7" w:rsidRDefault="00956652" w:rsidP="00956652">
      <w:pPr>
        <w:pStyle w:val="phnormal"/>
      </w:pPr>
      <w:r w:rsidRPr="000B41B7">
        <w:t xml:space="preserve">При попытке сохранить данные, не заполнив обязательные поля, Подсистема выдаст предупреждающие сообщения с указанием, какие из обязательных полей </w:t>
      </w:r>
      <w:r w:rsidR="00EA5906">
        <w:br/>
      </w:r>
      <w:r w:rsidRPr="000B41B7">
        <w:t>не заполнены (</w:t>
      </w:r>
      <w:r w:rsidRPr="000B41B7">
        <w:fldChar w:fldCharType="begin"/>
      </w:r>
      <w:r w:rsidRPr="000B41B7">
        <w:instrText xml:space="preserve"> REF _Ref531955467 \h </w:instrText>
      </w:r>
      <w:r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42</w:t>
      </w:r>
      <w:r w:rsidRPr="000B41B7">
        <w:fldChar w:fldCharType="end"/>
      </w:r>
      <w:r w:rsidRPr="000B41B7">
        <w:t>).</w:t>
      </w:r>
    </w:p>
    <w:p w14:paraId="2AE83299" w14:textId="66F63FDD" w:rsidR="00956652" w:rsidRPr="000B41B7" w:rsidRDefault="000151AA" w:rsidP="00956652">
      <w:pPr>
        <w:pStyle w:val="phfigure"/>
      </w:pPr>
      <w:r>
        <w:rPr>
          <w:noProof/>
        </w:rPr>
        <w:lastRenderedPageBreak/>
        <w:drawing>
          <wp:inline distT="0" distB="0" distL="0" distR="0" wp14:anchorId="14A39C73" wp14:editId="56F3EDCA">
            <wp:extent cx="5200650" cy="4295775"/>
            <wp:effectExtent l="0" t="0" r="0" b="0"/>
            <wp:docPr id="10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9EEA7" w14:textId="77777777" w:rsidR="00956652" w:rsidRPr="000B41B7" w:rsidRDefault="00956652" w:rsidP="00956652">
      <w:pPr>
        <w:pStyle w:val="phfiguretitle"/>
        <w:rPr>
          <w:szCs w:val="24"/>
        </w:rPr>
      </w:pPr>
      <w:bookmarkStart w:id="157" w:name="_Ref531955467"/>
      <w:r w:rsidRPr="000B41B7">
        <w:t>Рисунок </w:t>
      </w:r>
      <w:r w:rsidR="00E67D40">
        <w:fldChar w:fldCharType="begin"/>
      </w:r>
      <w:r w:rsidR="00E67D40">
        <w:instrText xml:space="preserve"> SEQ Рисунок \* ARABIC </w:instrText>
      </w:r>
      <w:r w:rsidR="00E67D40">
        <w:fldChar w:fldCharType="separate"/>
      </w:r>
      <w:r w:rsidR="00E10E0C" w:rsidRPr="000B41B7">
        <w:rPr>
          <w:noProof/>
        </w:rPr>
        <w:t>42</w:t>
      </w:r>
      <w:r w:rsidR="00E67D40">
        <w:rPr>
          <w:noProof/>
        </w:rPr>
        <w:fldChar w:fldCharType="end"/>
      </w:r>
      <w:bookmarkEnd w:id="157"/>
      <w:r w:rsidRPr="000B41B7">
        <w:t xml:space="preserve"> – Отображение сообщений о незаполненных полях </w:t>
      </w:r>
      <w:r w:rsidR="00BA593B" w:rsidRPr="000B41B7">
        <w:br/>
      </w:r>
      <w:r w:rsidRPr="000B41B7">
        <w:t>при создании записи о медицинском оборудовании</w:t>
      </w:r>
    </w:p>
    <w:p w14:paraId="317532B1" w14:textId="77777777" w:rsidR="00956652" w:rsidRPr="000B41B7" w:rsidRDefault="00956652" w:rsidP="00956652">
      <w:pPr>
        <w:pStyle w:val="phtabletitle"/>
      </w:pPr>
      <w:bookmarkStart w:id="158" w:name="_Ref513554589"/>
      <w:r w:rsidRPr="000B41B7">
        <w:t>Таблица </w:t>
      </w:r>
      <w:r w:rsidRPr="000B41B7">
        <w:rPr>
          <w:noProof/>
        </w:rPr>
        <w:fldChar w:fldCharType="begin"/>
      </w:r>
      <w:r w:rsidRPr="000B41B7">
        <w:rPr>
          <w:noProof/>
        </w:rPr>
        <w:instrText xml:space="preserve"> SEQ Таблица \* ARABIC </w:instrText>
      </w:r>
      <w:r w:rsidRPr="000B41B7">
        <w:rPr>
          <w:noProof/>
        </w:rPr>
        <w:fldChar w:fldCharType="separate"/>
      </w:r>
      <w:r w:rsidR="00E10E0C" w:rsidRPr="000B41B7">
        <w:rPr>
          <w:noProof/>
        </w:rPr>
        <w:t>14</w:t>
      </w:r>
      <w:r w:rsidRPr="000B41B7">
        <w:rPr>
          <w:noProof/>
        </w:rPr>
        <w:fldChar w:fldCharType="end"/>
      </w:r>
      <w:bookmarkEnd w:id="158"/>
      <w:r w:rsidRPr="000B41B7">
        <w:t xml:space="preserve"> – Описание полей при добавлении записи о медицинском оборудовании организации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2491"/>
        <w:gridCol w:w="2768"/>
        <w:gridCol w:w="3426"/>
      </w:tblGrid>
      <w:tr w:rsidR="000B41B7" w:rsidRPr="000B41B7" w14:paraId="6038DFD6" w14:textId="77777777" w:rsidTr="00655D30">
        <w:trPr>
          <w:tblHeader/>
        </w:trPr>
        <w:tc>
          <w:tcPr>
            <w:tcW w:w="353" w:type="pct"/>
            <w:shd w:val="clear" w:color="auto" w:fill="auto"/>
            <w:vAlign w:val="center"/>
          </w:tcPr>
          <w:p w14:paraId="782688B7" w14:textId="13268FBD" w:rsidR="00956652" w:rsidRPr="000B41B7" w:rsidRDefault="00956652" w:rsidP="00655D30">
            <w:pPr>
              <w:pStyle w:val="phtablecolcaption"/>
              <w:spacing w:before="0" w:after="0"/>
            </w:pPr>
            <w:r w:rsidRPr="000B41B7">
              <w:t>№</w:t>
            </w:r>
            <w:r w:rsidR="00655D30">
              <w:t xml:space="preserve"> п/п</w:t>
            </w:r>
          </w:p>
        </w:tc>
        <w:tc>
          <w:tcPr>
            <w:tcW w:w="1333" w:type="pct"/>
            <w:shd w:val="clear" w:color="auto" w:fill="auto"/>
            <w:vAlign w:val="center"/>
          </w:tcPr>
          <w:p w14:paraId="7957BB34" w14:textId="77777777" w:rsidR="00956652" w:rsidRPr="000B41B7" w:rsidRDefault="00956652" w:rsidP="00655D30">
            <w:pPr>
              <w:pStyle w:val="phtablecolcaption"/>
              <w:spacing w:before="0" w:after="0"/>
            </w:pPr>
            <w:r w:rsidRPr="000B41B7">
              <w:t>Наименование поля</w:t>
            </w:r>
          </w:p>
        </w:tc>
        <w:tc>
          <w:tcPr>
            <w:tcW w:w="1481" w:type="pct"/>
            <w:shd w:val="clear" w:color="auto" w:fill="auto"/>
            <w:vAlign w:val="center"/>
          </w:tcPr>
          <w:p w14:paraId="35B5BB4B" w14:textId="77777777" w:rsidR="00956652" w:rsidRPr="000B41B7" w:rsidRDefault="00956652" w:rsidP="00655D30">
            <w:pPr>
              <w:pStyle w:val="phtablecolcaption"/>
              <w:spacing w:before="0" w:after="0"/>
            </w:pPr>
            <w:r w:rsidRPr="000B41B7">
              <w:t>Описание</w:t>
            </w:r>
          </w:p>
        </w:tc>
        <w:tc>
          <w:tcPr>
            <w:tcW w:w="1833" w:type="pct"/>
            <w:shd w:val="clear" w:color="auto" w:fill="auto"/>
            <w:vAlign w:val="center"/>
          </w:tcPr>
          <w:p w14:paraId="17DEFA66" w14:textId="77777777" w:rsidR="00956652" w:rsidRPr="000B41B7" w:rsidRDefault="00956652" w:rsidP="00655D30">
            <w:pPr>
              <w:pStyle w:val="phtablecolcaption"/>
              <w:spacing w:before="0" w:after="0"/>
            </w:pPr>
            <w:r w:rsidRPr="000B41B7">
              <w:t>Вид, способ ввода</w:t>
            </w:r>
          </w:p>
        </w:tc>
      </w:tr>
      <w:tr w:rsidR="000B41B7" w:rsidRPr="000B41B7" w14:paraId="48520C6E" w14:textId="77777777" w:rsidTr="00CD6BAE">
        <w:tc>
          <w:tcPr>
            <w:tcW w:w="353" w:type="pct"/>
            <w:shd w:val="clear" w:color="auto" w:fill="auto"/>
          </w:tcPr>
          <w:p w14:paraId="00F00B35" w14:textId="77777777" w:rsidR="00956652" w:rsidRPr="000B41B7" w:rsidRDefault="00956652" w:rsidP="00DC6852">
            <w:pPr>
              <w:pStyle w:val="phtablecellleft"/>
            </w:pPr>
            <w:r w:rsidRPr="000B41B7">
              <w:t>1</w:t>
            </w:r>
          </w:p>
        </w:tc>
        <w:tc>
          <w:tcPr>
            <w:tcW w:w="1333" w:type="pct"/>
            <w:shd w:val="clear" w:color="auto" w:fill="auto"/>
          </w:tcPr>
          <w:p w14:paraId="13EAAA67" w14:textId="77777777" w:rsidR="00956652" w:rsidRPr="000B41B7" w:rsidRDefault="00956652" w:rsidP="00DC6852">
            <w:pPr>
              <w:pStyle w:val="phtablecellleft"/>
            </w:pPr>
            <w:r w:rsidRPr="00CD6BAE">
              <w:rPr>
                <w:shd w:val="clear" w:color="auto" w:fill="FFFFFF"/>
              </w:rPr>
              <w:t>Здание</w:t>
            </w:r>
          </w:p>
        </w:tc>
        <w:tc>
          <w:tcPr>
            <w:tcW w:w="1481" w:type="pct"/>
            <w:shd w:val="clear" w:color="auto" w:fill="auto"/>
          </w:tcPr>
          <w:p w14:paraId="2C97E319" w14:textId="77777777" w:rsidR="00956652" w:rsidRPr="000B41B7" w:rsidRDefault="00956652" w:rsidP="00DC6852">
            <w:pPr>
              <w:pStyle w:val="phtablecellleft"/>
            </w:pPr>
            <w:r w:rsidRPr="000B41B7">
              <w:t>Наименование здания, в котором расположено медицинское оборудование</w:t>
            </w:r>
          </w:p>
        </w:tc>
        <w:tc>
          <w:tcPr>
            <w:tcW w:w="1833" w:type="pct"/>
            <w:shd w:val="clear" w:color="auto" w:fill="auto"/>
          </w:tcPr>
          <w:p w14:paraId="59F00578" w14:textId="0E3A166B" w:rsidR="00956652" w:rsidRPr="000B41B7" w:rsidRDefault="00956652" w:rsidP="00DC6852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63B5AB10" wp14:editId="57FFDFD0">
                  <wp:extent cx="228600" cy="228600"/>
                  <wp:effectExtent l="0" t="0" r="0" b="0"/>
                  <wp:docPr id="102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>.</w:t>
            </w:r>
          </w:p>
          <w:p w14:paraId="680EA472" w14:textId="77777777" w:rsidR="00956652" w:rsidRPr="000B41B7" w:rsidRDefault="00956652" w:rsidP="00DC6852">
            <w:pPr>
              <w:pStyle w:val="phtablecellleft"/>
            </w:pPr>
            <w:r w:rsidRPr="000B41B7">
              <w:t>В списке отображаются доступные для выбора наименования зданий.</w:t>
            </w:r>
          </w:p>
          <w:p w14:paraId="14C79577" w14:textId="77777777" w:rsidR="00956652" w:rsidRPr="000B41B7" w:rsidRDefault="00956652" w:rsidP="00DC6852">
            <w:pPr>
              <w:pStyle w:val="phtablecellleft"/>
            </w:pPr>
            <w:r w:rsidRPr="000B41B7">
              <w:t xml:space="preserve">Если требуемое наименование отсутствует в списке, его необходимо добавить в карточке сведений </w:t>
            </w:r>
            <w:r w:rsidR="00F159C6" w:rsidRPr="000B41B7">
              <w:t xml:space="preserve">о </w:t>
            </w:r>
            <w:r w:rsidRPr="000B41B7">
              <w:t>медицинской организации в блоке «Лечебно-профилактические здания»</w:t>
            </w:r>
            <w:r w:rsidR="00EA5906">
              <w:t xml:space="preserve"> (см. п.4.2.1.4 настоящего руководства пользователя)</w:t>
            </w:r>
            <w:r w:rsidRPr="000B41B7">
              <w:t>.</w:t>
            </w:r>
          </w:p>
          <w:p w14:paraId="47BDA6DC" w14:textId="77777777" w:rsidR="00956652" w:rsidRPr="000B41B7" w:rsidRDefault="00956652" w:rsidP="00DC6852">
            <w:pPr>
              <w:pStyle w:val="phtablecellleft"/>
            </w:pPr>
            <w:r w:rsidRPr="00CD6BAE">
              <w:rPr>
                <w:b/>
              </w:rPr>
              <w:t>Примечание</w:t>
            </w:r>
            <w:r w:rsidR="007B24DC" w:rsidRPr="00CD6BAE">
              <w:rPr>
                <w:b/>
              </w:rPr>
              <w:t xml:space="preserve">. </w:t>
            </w:r>
            <w:r w:rsidRPr="000B41B7">
              <w:t>В поле «Здание» существует ограничение на выбор упраздненных зданий. Упраздненное здание может быть выбрано при следующих условиях:</w:t>
            </w:r>
          </w:p>
          <w:p w14:paraId="51B71B57" w14:textId="77777777" w:rsidR="00956652" w:rsidRPr="000B41B7" w:rsidRDefault="00956652" w:rsidP="00DC6852">
            <w:pPr>
              <w:pStyle w:val="phtableitemizedlist1"/>
            </w:pPr>
            <w:r w:rsidRPr="000B41B7">
              <w:t xml:space="preserve">дата вывода оборудования из эксплуатации раньше или равна </w:t>
            </w:r>
            <w:r w:rsidRPr="000B41B7">
              <w:lastRenderedPageBreak/>
              <w:t>дате завершения эксплуатации здания</w:t>
            </w:r>
          </w:p>
          <w:p w14:paraId="78A0B524" w14:textId="77777777" w:rsidR="00956652" w:rsidRPr="000B41B7" w:rsidRDefault="00956652" w:rsidP="00DC6852">
            <w:pPr>
              <w:pStyle w:val="phtableitemizedlist1"/>
            </w:pPr>
            <w:r w:rsidRPr="000B41B7">
              <w:t>дата завершения эксплуатации здания не заполнена</w:t>
            </w:r>
          </w:p>
        </w:tc>
      </w:tr>
      <w:tr w:rsidR="000B41B7" w:rsidRPr="000B41B7" w14:paraId="6DE7C9AD" w14:textId="77777777" w:rsidTr="00CD6BAE">
        <w:tc>
          <w:tcPr>
            <w:tcW w:w="353" w:type="pct"/>
            <w:shd w:val="clear" w:color="auto" w:fill="auto"/>
          </w:tcPr>
          <w:p w14:paraId="0EB3B699" w14:textId="77777777" w:rsidR="00956652" w:rsidRPr="000B41B7" w:rsidRDefault="00956652" w:rsidP="00DC6852">
            <w:pPr>
              <w:pStyle w:val="phtablecellleft"/>
            </w:pPr>
            <w:r w:rsidRPr="000B41B7">
              <w:lastRenderedPageBreak/>
              <w:t>2</w:t>
            </w:r>
          </w:p>
        </w:tc>
        <w:tc>
          <w:tcPr>
            <w:tcW w:w="1333" w:type="pct"/>
            <w:shd w:val="clear" w:color="auto" w:fill="auto"/>
          </w:tcPr>
          <w:p w14:paraId="1F70CEDF" w14:textId="77777777" w:rsidR="00956652" w:rsidRPr="000B41B7" w:rsidRDefault="00956652" w:rsidP="00DC6852">
            <w:pPr>
              <w:pStyle w:val="phtablecellleft"/>
            </w:pPr>
            <w:r w:rsidRPr="000B41B7">
              <w:t>Наименование</w:t>
            </w:r>
          </w:p>
        </w:tc>
        <w:tc>
          <w:tcPr>
            <w:tcW w:w="1481" w:type="pct"/>
            <w:shd w:val="clear" w:color="auto" w:fill="auto"/>
          </w:tcPr>
          <w:p w14:paraId="45BCF8D5" w14:textId="77777777" w:rsidR="00956652" w:rsidRPr="000B41B7" w:rsidRDefault="00956652" w:rsidP="00DC6852">
            <w:pPr>
              <w:pStyle w:val="phtablecellleft"/>
            </w:pPr>
            <w:r w:rsidRPr="000B41B7">
              <w:t>Наименование медицинского оборудования</w:t>
            </w:r>
          </w:p>
        </w:tc>
        <w:tc>
          <w:tcPr>
            <w:tcW w:w="1833" w:type="pct"/>
            <w:shd w:val="clear" w:color="auto" w:fill="auto"/>
          </w:tcPr>
          <w:p w14:paraId="7DA2E994" w14:textId="77777777" w:rsidR="00956652" w:rsidRPr="000B41B7" w:rsidRDefault="00956652" w:rsidP="00DC6852">
            <w:pPr>
              <w:pStyle w:val="phtablecellleft"/>
            </w:pPr>
            <w:r w:rsidRPr="000B41B7">
              <w:t>Текстовое поле</w:t>
            </w:r>
          </w:p>
        </w:tc>
      </w:tr>
      <w:tr w:rsidR="000B41B7" w:rsidRPr="000B41B7" w14:paraId="1F238DD0" w14:textId="77777777" w:rsidTr="00CD6BAE">
        <w:tc>
          <w:tcPr>
            <w:tcW w:w="353" w:type="pct"/>
            <w:shd w:val="clear" w:color="auto" w:fill="auto"/>
          </w:tcPr>
          <w:p w14:paraId="7030D5E0" w14:textId="77777777" w:rsidR="00956652" w:rsidRPr="000B41B7" w:rsidRDefault="00956652" w:rsidP="00DC6852">
            <w:pPr>
              <w:pStyle w:val="phtablecellleft"/>
            </w:pPr>
            <w:r w:rsidRPr="000B41B7">
              <w:t>3</w:t>
            </w:r>
          </w:p>
        </w:tc>
        <w:tc>
          <w:tcPr>
            <w:tcW w:w="1333" w:type="pct"/>
            <w:shd w:val="clear" w:color="auto" w:fill="auto"/>
          </w:tcPr>
          <w:p w14:paraId="1C89DF19" w14:textId="77777777" w:rsidR="00956652" w:rsidRPr="000B41B7" w:rsidRDefault="00956652" w:rsidP="00DC6852">
            <w:pPr>
              <w:pStyle w:val="phtablecellleft"/>
            </w:pPr>
            <w:r w:rsidRPr="00CD6BAE">
              <w:rPr>
                <w:shd w:val="clear" w:color="auto" w:fill="FFFFFF"/>
              </w:rPr>
              <w:t>Тип</w:t>
            </w:r>
          </w:p>
        </w:tc>
        <w:tc>
          <w:tcPr>
            <w:tcW w:w="1481" w:type="pct"/>
            <w:shd w:val="clear" w:color="auto" w:fill="auto"/>
          </w:tcPr>
          <w:p w14:paraId="70408B22" w14:textId="77777777" w:rsidR="00956652" w:rsidRPr="000B41B7" w:rsidRDefault="00956652" w:rsidP="00DC6852">
            <w:pPr>
              <w:pStyle w:val="phtablecellleft"/>
            </w:pPr>
            <w:r w:rsidRPr="000B41B7">
              <w:t>Тип медицинского оборудования</w:t>
            </w:r>
          </w:p>
        </w:tc>
        <w:tc>
          <w:tcPr>
            <w:tcW w:w="1833" w:type="pct"/>
            <w:shd w:val="clear" w:color="auto" w:fill="auto"/>
          </w:tcPr>
          <w:p w14:paraId="77269B5F" w14:textId="40886DF4" w:rsidR="00956652" w:rsidRPr="000B41B7" w:rsidRDefault="00956652" w:rsidP="00DC6852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4B7062FF" wp14:editId="022AD70B">
                  <wp:extent cx="228600" cy="228600"/>
                  <wp:effectExtent l="0" t="0" r="0" b="0"/>
                  <wp:docPr id="103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 xml:space="preserve">. Чтобы очистить поле необходимо нажать на кнопку </w:t>
            </w:r>
            <w:r w:rsidR="000151AA">
              <w:rPr>
                <w:noProof/>
              </w:rPr>
              <w:drawing>
                <wp:inline distT="0" distB="0" distL="0" distR="0" wp14:anchorId="3192B6D7" wp14:editId="3BF997C6">
                  <wp:extent cx="304800" cy="266700"/>
                  <wp:effectExtent l="0" t="0" r="0" b="0"/>
                  <wp:docPr id="10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2B10DA2C" w14:textId="77777777" w:rsidTr="00CD6BAE">
        <w:tc>
          <w:tcPr>
            <w:tcW w:w="353" w:type="pct"/>
            <w:shd w:val="clear" w:color="auto" w:fill="auto"/>
          </w:tcPr>
          <w:p w14:paraId="3204399B" w14:textId="77777777" w:rsidR="00956652" w:rsidRPr="000B41B7" w:rsidRDefault="00956652" w:rsidP="00DC6852">
            <w:pPr>
              <w:pStyle w:val="phtablecellleft"/>
            </w:pPr>
            <w:r w:rsidRPr="000B41B7">
              <w:t>4</w:t>
            </w:r>
          </w:p>
        </w:tc>
        <w:tc>
          <w:tcPr>
            <w:tcW w:w="1333" w:type="pct"/>
            <w:shd w:val="clear" w:color="auto" w:fill="auto"/>
          </w:tcPr>
          <w:p w14:paraId="6722CF5D" w14:textId="77777777" w:rsidR="00956652" w:rsidRPr="000B41B7" w:rsidRDefault="00956652" w:rsidP="00DC6852">
            <w:pPr>
              <w:pStyle w:val="phtablecellleft"/>
            </w:pPr>
            <w:r w:rsidRPr="00CD6BAE">
              <w:rPr>
                <w:shd w:val="clear" w:color="auto" w:fill="FFFFFF"/>
              </w:rPr>
              <w:t>Производитель</w:t>
            </w:r>
          </w:p>
        </w:tc>
        <w:tc>
          <w:tcPr>
            <w:tcW w:w="1481" w:type="pct"/>
            <w:shd w:val="clear" w:color="auto" w:fill="auto"/>
          </w:tcPr>
          <w:p w14:paraId="3D7A1DBE" w14:textId="77777777" w:rsidR="00956652" w:rsidRPr="000B41B7" w:rsidRDefault="00956652" w:rsidP="00CD6BAE">
            <w:pPr>
              <w:pStyle w:val="phtablecellleft"/>
              <w:keepNext/>
              <w:keepLines/>
            </w:pPr>
            <w:r w:rsidRPr="000B41B7">
              <w:t>Производитель медицинского оборудования</w:t>
            </w:r>
          </w:p>
        </w:tc>
        <w:tc>
          <w:tcPr>
            <w:tcW w:w="1833" w:type="pct"/>
            <w:shd w:val="clear" w:color="auto" w:fill="auto"/>
          </w:tcPr>
          <w:p w14:paraId="10D3DEA3" w14:textId="77777777" w:rsidR="00956652" w:rsidRPr="000B41B7" w:rsidRDefault="00956652" w:rsidP="00DC6852">
            <w:pPr>
              <w:pStyle w:val="phtablecellleft"/>
            </w:pPr>
            <w:r w:rsidRPr="000B41B7">
              <w:t>Текстовое поле</w:t>
            </w:r>
          </w:p>
        </w:tc>
      </w:tr>
      <w:tr w:rsidR="000B41B7" w:rsidRPr="000B41B7" w14:paraId="12F7D68C" w14:textId="77777777" w:rsidTr="00CD6BAE">
        <w:tc>
          <w:tcPr>
            <w:tcW w:w="353" w:type="pct"/>
            <w:shd w:val="clear" w:color="auto" w:fill="auto"/>
          </w:tcPr>
          <w:p w14:paraId="408EA459" w14:textId="77777777" w:rsidR="00956652" w:rsidRPr="000B41B7" w:rsidRDefault="00956652" w:rsidP="00DC6852">
            <w:pPr>
              <w:pStyle w:val="phtablecellleft"/>
            </w:pPr>
            <w:r w:rsidRPr="000B41B7">
              <w:t>5</w:t>
            </w:r>
          </w:p>
        </w:tc>
        <w:tc>
          <w:tcPr>
            <w:tcW w:w="1333" w:type="pct"/>
            <w:shd w:val="clear" w:color="auto" w:fill="auto"/>
          </w:tcPr>
          <w:p w14:paraId="3B43C66B" w14:textId="77777777" w:rsidR="00956652" w:rsidRPr="000B41B7" w:rsidRDefault="00956652" w:rsidP="00CD6BAE">
            <w:pPr>
              <w:pStyle w:val="phtablecellleft"/>
              <w:keepNext/>
              <w:keepLines/>
            </w:pPr>
            <w:r w:rsidRPr="00CD6BAE">
              <w:rPr>
                <w:shd w:val="clear" w:color="auto" w:fill="FFFFFF"/>
              </w:rPr>
              <w:t>Страна производства</w:t>
            </w:r>
          </w:p>
        </w:tc>
        <w:tc>
          <w:tcPr>
            <w:tcW w:w="1481" w:type="pct"/>
            <w:shd w:val="clear" w:color="auto" w:fill="auto"/>
          </w:tcPr>
          <w:p w14:paraId="321FD9C7" w14:textId="77777777" w:rsidR="00956652" w:rsidRPr="000B41B7" w:rsidRDefault="00956652" w:rsidP="00DC6852">
            <w:pPr>
              <w:pStyle w:val="phtablecellleft"/>
            </w:pPr>
            <w:r w:rsidRPr="000B41B7">
              <w:t>Страна-производитель медицинского оборудования</w:t>
            </w:r>
          </w:p>
        </w:tc>
        <w:tc>
          <w:tcPr>
            <w:tcW w:w="1833" w:type="pct"/>
            <w:shd w:val="clear" w:color="auto" w:fill="auto"/>
          </w:tcPr>
          <w:p w14:paraId="0AF27825" w14:textId="6B9BF947" w:rsidR="00956652" w:rsidRPr="000B41B7" w:rsidRDefault="00956652" w:rsidP="00DC6852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647D26A7" wp14:editId="07308647">
                  <wp:extent cx="228600" cy="228600"/>
                  <wp:effectExtent l="0" t="0" r="0" b="0"/>
                  <wp:docPr id="105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436011FA" w14:textId="77777777" w:rsidTr="00CD6BAE">
        <w:tc>
          <w:tcPr>
            <w:tcW w:w="353" w:type="pct"/>
            <w:shd w:val="clear" w:color="auto" w:fill="auto"/>
          </w:tcPr>
          <w:p w14:paraId="48EE67B0" w14:textId="77777777" w:rsidR="00956652" w:rsidRPr="000B41B7" w:rsidRDefault="00956652" w:rsidP="00DC6852">
            <w:pPr>
              <w:pStyle w:val="phtablecellleft"/>
            </w:pPr>
            <w:r w:rsidRPr="000B41B7">
              <w:t>6</w:t>
            </w:r>
          </w:p>
        </w:tc>
        <w:tc>
          <w:tcPr>
            <w:tcW w:w="1333" w:type="pct"/>
            <w:shd w:val="clear" w:color="auto" w:fill="auto"/>
          </w:tcPr>
          <w:p w14:paraId="7D0CB8EE" w14:textId="77777777" w:rsidR="00956652" w:rsidRPr="000B41B7" w:rsidRDefault="00956652" w:rsidP="00DC6852">
            <w:pPr>
              <w:pStyle w:val="phtablecellleft"/>
            </w:pPr>
            <w:r w:rsidRPr="00CD6BAE">
              <w:rPr>
                <w:shd w:val="clear" w:color="auto" w:fill="FFFFFF"/>
              </w:rPr>
              <w:t>Модель</w:t>
            </w:r>
          </w:p>
        </w:tc>
        <w:tc>
          <w:tcPr>
            <w:tcW w:w="1481" w:type="pct"/>
            <w:shd w:val="clear" w:color="auto" w:fill="auto"/>
          </w:tcPr>
          <w:p w14:paraId="6C1F752C" w14:textId="77777777" w:rsidR="00956652" w:rsidRPr="000B41B7" w:rsidRDefault="00956652" w:rsidP="00DC6852">
            <w:pPr>
              <w:pStyle w:val="phtablecellleft"/>
            </w:pPr>
            <w:r w:rsidRPr="000B41B7">
              <w:t>Модель медицинского оборудования</w:t>
            </w:r>
          </w:p>
        </w:tc>
        <w:tc>
          <w:tcPr>
            <w:tcW w:w="1833" w:type="pct"/>
            <w:shd w:val="clear" w:color="auto" w:fill="auto"/>
          </w:tcPr>
          <w:p w14:paraId="0DDF1CC9" w14:textId="77777777" w:rsidR="00956652" w:rsidRPr="000B41B7" w:rsidRDefault="00956652" w:rsidP="00DC6852">
            <w:pPr>
              <w:pStyle w:val="phtablecellleft"/>
            </w:pPr>
            <w:r w:rsidRPr="000B41B7">
              <w:t>Текстовое поле</w:t>
            </w:r>
          </w:p>
        </w:tc>
      </w:tr>
      <w:tr w:rsidR="000B41B7" w:rsidRPr="000B41B7" w14:paraId="2C083AF5" w14:textId="77777777" w:rsidTr="00CD6BAE">
        <w:tc>
          <w:tcPr>
            <w:tcW w:w="353" w:type="pct"/>
            <w:shd w:val="clear" w:color="auto" w:fill="auto"/>
          </w:tcPr>
          <w:p w14:paraId="579E7E2F" w14:textId="77777777" w:rsidR="00956652" w:rsidRPr="000B41B7" w:rsidRDefault="00956652" w:rsidP="00DC6852">
            <w:pPr>
              <w:pStyle w:val="phtablecellleft"/>
            </w:pPr>
            <w:r w:rsidRPr="000B41B7">
              <w:t>7</w:t>
            </w:r>
          </w:p>
        </w:tc>
        <w:tc>
          <w:tcPr>
            <w:tcW w:w="1333" w:type="pct"/>
            <w:shd w:val="clear" w:color="auto" w:fill="auto"/>
          </w:tcPr>
          <w:p w14:paraId="765BAD28" w14:textId="77777777" w:rsidR="00956652" w:rsidRPr="00CD6BAE" w:rsidRDefault="00956652" w:rsidP="00DC6852">
            <w:pPr>
              <w:pStyle w:val="phtablecellleft"/>
              <w:rPr>
                <w:shd w:val="clear" w:color="auto" w:fill="FFFFFF"/>
              </w:rPr>
            </w:pPr>
            <w:r w:rsidRPr="00CD6BAE">
              <w:rPr>
                <w:shd w:val="clear" w:color="auto" w:fill="FFFFFF"/>
              </w:rPr>
              <w:t>Дата регистрации</w:t>
            </w:r>
          </w:p>
        </w:tc>
        <w:tc>
          <w:tcPr>
            <w:tcW w:w="1481" w:type="pct"/>
            <w:shd w:val="clear" w:color="auto" w:fill="auto"/>
          </w:tcPr>
          <w:p w14:paraId="360EE0CD" w14:textId="77777777" w:rsidR="00956652" w:rsidRPr="000B41B7" w:rsidRDefault="00956652" w:rsidP="00DC6852">
            <w:pPr>
              <w:pStyle w:val="phtablecellleft"/>
            </w:pPr>
            <w:r w:rsidRPr="000B41B7">
              <w:t>Дата регистрации медицинского оборудования. Поле необходимо для формирования запроса в РЗН</w:t>
            </w:r>
          </w:p>
        </w:tc>
        <w:tc>
          <w:tcPr>
            <w:tcW w:w="1833" w:type="pct"/>
            <w:shd w:val="clear" w:color="auto" w:fill="auto"/>
          </w:tcPr>
          <w:p w14:paraId="73D2E951" w14:textId="77777777" w:rsidR="00956652" w:rsidRPr="000B41B7" w:rsidRDefault="00956652" w:rsidP="00DC6852">
            <w:pPr>
              <w:pStyle w:val="phtablecellleft"/>
            </w:pPr>
            <w:r w:rsidRPr="000B41B7">
              <w:t>Выбор значения из календаря.</w:t>
            </w:r>
          </w:p>
          <w:p w14:paraId="7D4DC840" w14:textId="77777777" w:rsidR="00956652" w:rsidRPr="000B41B7" w:rsidRDefault="00956652" w:rsidP="00DC6852">
            <w:pPr>
              <w:pStyle w:val="phtablecellleft"/>
            </w:pPr>
            <w:r w:rsidRPr="000B41B7">
              <w:t>Значение должно быть не позже текущей даты</w:t>
            </w:r>
          </w:p>
        </w:tc>
      </w:tr>
      <w:tr w:rsidR="000B41B7" w:rsidRPr="000B41B7" w14:paraId="53190C61" w14:textId="77777777" w:rsidTr="00CD6BAE">
        <w:tc>
          <w:tcPr>
            <w:tcW w:w="353" w:type="pct"/>
            <w:shd w:val="clear" w:color="auto" w:fill="auto"/>
          </w:tcPr>
          <w:p w14:paraId="52CA9EA5" w14:textId="77777777" w:rsidR="00956652" w:rsidRPr="000B41B7" w:rsidRDefault="00956652" w:rsidP="00DC6852">
            <w:pPr>
              <w:pStyle w:val="phtablecellleft"/>
            </w:pPr>
            <w:r w:rsidRPr="000B41B7">
              <w:t>8</w:t>
            </w:r>
          </w:p>
        </w:tc>
        <w:tc>
          <w:tcPr>
            <w:tcW w:w="1333" w:type="pct"/>
            <w:shd w:val="clear" w:color="auto" w:fill="auto"/>
          </w:tcPr>
          <w:p w14:paraId="42351162" w14:textId="77777777" w:rsidR="00956652" w:rsidRPr="00CD6BAE" w:rsidRDefault="00956652" w:rsidP="00DC6852">
            <w:pPr>
              <w:pStyle w:val="phtablecellleft"/>
              <w:rPr>
                <w:shd w:val="clear" w:color="auto" w:fill="FFFFFF"/>
              </w:rPr>
            </w:pPr>
            <w:r w:rsidRPr="00CD6BAE">
              <w:rPr>
                <w:shd w:val="clear" w:color="auto" w:fill="FFFFFF"/>
              </w:rPr>
              <w:t>Номер регистрации</w:t>
            </w:r>
          </w:p>
        </w:tc>
        <w:tc>
          <w:tcPr>
            <w:tcW w:w="1481" w:type="pct"/>
            <w:shd w:val="clear" w:color="auto" w:fill="auto"/>
          </w:tcPr>
          <w:p w14:paraId="08E8B698" w14:textId="77777777" w:rsidR="00956652" w:rsidRPr="000B41B7" w:rsidRDefault="00956652" w:rsidP="00DC6852">
            <w:pPr>
              <w:pStyle w:val="phtablecellleft"/>
            </w:pPr>
            <w:r w:rsidRPr="000B41B7">
              <w:t>Номер регистрации медицинского оборудования. Поле необходимо для формирования запроса в РЗН</w:t>
            </w:r>
          </w:p>
        </w:tc>
        <w:tc>
          <w:tcPr>
            <w:tcW w:w="1833" w:type="pct"/>
            <w:shd w:val="clear" w:color="auto" w:fill="auto"/>
          </w:tcPr>
          <w:p w14:paraId="62B19E76" w14:textId="77777777" w:rsidR="00956652" w:rsidRPr="000B41B7" w:rsidRDefault="00956652" w:rsidP="00DC6852">
            <w:pPr>
              <w:pStyle w:val="phtablecellleft"/>
            </w:pPr>
            <w:r w:rsidRPr="000B41B7">
              <w:t>Числовое поле</w:t>
            </w:r>
          </w:p>
        </w:tc>
      </w:tr>
      <w:tr w:rsidR="000B41B7" w:rsidRPr="000B41B7" w14:paraId="5065D5D1" w14:textId="77777777" w:rsidTr="00CD6BAE">
        <w:tc>
          <w:tcPr>
            <w:tcW w:w="353" w:type="pct"/>
            <w:shd w:val="clear" w:color="auto" w:fill="auto"/>
          </w:tcPr>
          <w:p w14:paraId="02FCB437" w14:textId="77777777" w:rsidR="00956652" w:rsidRPr="000B41B7" w:rsidRDefault="00956652" w:rsidP="00DC6852">
            <w:pPr>
              <w:pStyle w:val="phtablecellleft"/>
            </w:pPr>
            <w:r w:rsidRPr="000B41B7">
              <w:t>9</w:t>
            </w:r>
          </w:p>
        </w:tc>
        <w:tc>
          <w:tcPr>
            <w:tcW w:w="1333" w:type="pct"/>
            <w:shd w:val="clear" w:color="auto" w:fill="auto"/>
          </w:tcPr>
          <w:p w14:paraId="339A66B1" w14:textId="77777777" w:rsidR="00956652" w:rsidRPr="00CD6BAE" w:rsidRDefault="00956652" w:rsidP="00DC6852">
            <w:pPr>
              <w:pStyle w:val="phtablecellleft"/>
              <w:rPr>
                <w:shd w:val="clear" w:color="auto" w:fill="FFFFFF"/>
              </w:rPr>
            </w:pPr>
            <w:r w:rsidRPr="00CD6BAE">
              <w:rPr>
                <w:shd w:val="clear" w:color="auto" w:fill="FFFFFF"/>
              </w:rPr>
              <w:t>Запросить в РЗН</w:t>
            </w:r>
          </w:p>
        </w:tc>
        <w:tc>
          <w:tcPr>
            <w:tcW w:w="1481" w:type="pct"/>
            <w:shd w:val="clear" w:color="auto" w:fill="auto"/>
          </w:tcPr>
          <w:p w14:paraId="45625D6F" w14:textId="77777777" w:rsidR="00956652" w:rsidRPr="000B41B7" w:rsidRDefault="00956652" w:rsidP="00DC6852">
            <w:pPr>
              <w:pStyle w:val="phtablecellleft"/>
            </w:pPr>
            <w:r w:rsidRPr="000B41B7">
              <w:t>Проверка сведений о медицинском оборудовании в РЗН</w:t>
            </w:r>
          </w:p>
        </w:tc>
        <w:tc>
          <w:tcPr>
            <w:tcW w:w="1833" w:type="pct"/>
            <w:shd w:val="clear" w:color="auto" w:fill="auto"/>
          </w:tcPr>
          <w:p w14:paraId="69A74097" w14:textId="77777777" w:rsidR="00956652" w:rsidRPr="000B41B7" w:rsidRDefault="00956652" w:rsidP="00DC6852">
            <w:pPr>
              <w:pStyle w:val="phtablecellleft"/>
            </w:pPr>
            <w:r w:rsidRPr="000B41B7">
              <w:t>Кнопка доступна после заполнения полей «</w:t>
            </w:r>
            <w:r w:rsidRPr="00CD6BAE">
              <w:rPr>
                <w:shd w:val="clear" w:color="auto" w:fill="FFFFFF"/>
              </w:rPr>
              <w:t>Дата регистрации</w:t>
            </w:r>
            <w:r w:rsidRPr="000B41B7">
              <w:t>» и «</w:t>
            </w:r>
            <w:r w:rsidRPr="00CD6BAE">
              <w:rPr>
                <w:shd w:val="clear" w:color="auto" w:fill="FFFFFF"/>
              </w:rPr>
              <w:t>Номер регистрации</w:t>
            </w:r>
            <w:r w:rsidRPr="000B41B7">
              <w:t>».</w:t>
            </w:r>
          </w:p>
        </w:tc>
      </w:tr>
      <w:tr w:rsidR="000B41B7" w:rsidRPr="000B41B7" w14:paraId="7376FDFA" w14:textId="77777777" w:rsidTr="00CD6BAE">
        <w:tc>
          <w:tcPr>
            <w:tcW w:w="353" w:type="pct"/>
            <w:shd w:val="clear" w:color="auto" w:fill="auto"/>
          </w:tcPr>
          <w:p w14:paraId="6DC8A184" w14:textId="77777777" w:rsidR="00956652" w:rsidRPr="000B41B7" w:rsidRDefault="00956652" w:rsidP="00DC6852">
            <w:pPr>
              <w:pStyle w:val="phtablecellleft"/>
            </w:pPr>
            <w:r w:rsidRPr="000B41B7">
              <w:t>10</w:t>
            </w:r>
          </w:p>
        </w:tc>
        <w:tc>
          <w:tcPr>
            <w:tcW w:w="1333" w:type="pct"/>
            <w:shd w:val="clear" w:color="auto" w:fill="auto"/>
          </w:tcPr>
          <w:p w14:paraId="44E9490D" w14:textId="77777777" w:rsidR="00956652" w:rsidRPr="00CD6BAE" w:rsidRDefault="00956652" w:rsidP="00DC6852">
            <w:pPr>
              <w:pStyle w:val="phtablecellleft"/>
              <w:rPr>
                <w:shd w:val="clear" w:color="auto" w:fill="FFFFFF"/>
              </w:rPr>
            </w:pPr>
            <w:r w:rsidRPr="00CD6BAE">
              <w:rPr>
                <w:shd w:val="clear" w:color="auto" w:fill="FFFFFF"/>
              </w:rPr>
              <w:t>Проверить статус</w:t>
            </w:r>
          </w:p>
        </w:tc>
        <w:tc>
          <w:tcPr>
            <w:tcW w:w="1481" w:type="pct"/>
            <w:shd w:val="clear" w:color="auto" w:fill="auto"/>
          </w:tcPr>
          <w:p w14:paraId="44A45A8E" w14:textId="77777777" w:rsidR="00956652" w:rsidRPr="000B41B7" w:rsidRDefault="00956652" w:rsidP="00DC6852">
            <w:pPr>
              <w:pStyle w:val="phtablecellleft"/>
            </w:pPr>
            <w:r w:rsidRPr="000B41B7">
              <w:t>Проверка наличия сведений о медицинском оборудовании в РЗН</w:t>
            </w:r>
          </w:p>
        </w:tc>
        <w:tc>
          <w:tcPr>
            <w:tcW w:w="1833" w:type="pct"/>
            <w:shd w:val="clear" w:color="auto" w:fill="auto"/>
          </w:tcPr>
          <w:p w14:paraId="7032C376" w14:textId="77777777" w:rsidR="00956652" w:rsidRPr="000B41B7" w:rsidRDefault="00956652" w:rsidP="00DC6852">
            <w:pPr>
              <w:pStyle w:val="phtablecellleft"/>
            </w:pPr>
            <w:r w:rsidRPr="000B41B7">
              <w:t>Кнопка становится доступной после нажатия кнопки «Запросить в РЗН».</w:t>
            </w:r>
          </w:p>
          <w:p w14:paraId="668189D0" w14:textId="77777777" w:rsidR="00956652" w:rsidRPr="000B41B7" w:rsidRDefault="00956652" w:rsidP="00DC6852">
            <w:pPr>
              <w:pStyle w:val="phtablecellleft"/>
            </w:pPr>
            <w:r w:rsidRPr="000B41B7">
              <w:t>При наличии сведений в РЗН отображается диалоговое окно, содержащее сведения о медицинском оборудовании.</w:t>
            </w:r>
          </w:p>
          <w:p w14:paraId="1290EBD3" w14:textId="77777777" w:rsidR="00956652" w:rsidRPr="000B41B7" w:rsidRDefault="00956652" w:rsidP="00DC6852">
            <w:pPr>
              <w:pStyle w:val="phtablecellleft"/>
            </w:pPr>
            <w:r w:rsidRPr="000B41B7">
              <w:t>В случае если были получены сведения, отличающиеся от внесенных, то для замены внесенных сведений необходимо нажать на кнопку «Подтверждение изменения сведений» (</w:t>
            </w:r>
            <w:r w:rsidRPr="000B41B7">
              <w:fldChar w:fldCharType="begin"/>
            </w:r>
            <w:r w:rsidRPr="000B41B7">
              <w:instrText xml:space="preserve"> REF _Ref11137049 \h  \* MERGEFORMAT </w:instrText>
            </w:r>
            <w:r w:rsidRPr="000B41B7">
              <w:fldChar w:fldCharType="separate"/>
            </w:r>
            <w:r w:rsidR="00E10E0C" w:rsidRPr="000B41B7">
              <w:t>Рисунок 43</w:t>
            </w:r>
            <w:r w:rsidRPr="000B41B7">
              <w:fldChar w:fldCharType="end"/>
            </w:r>
            <w:r w:rsidRPr="000B41B7">
              <w:t>), окно подтверждения изменения сведений закроется, внесенные сведения будут заменены.</w:t>
            </w:r>
          </w:p>
          <w:p w14:paraId="5CB3A969" w14:textId="77777777" w:rsidR="00956652" w:rsidRPr="000B41B7" w:rsidRDefault="00956652" w:rsidP="00DC6852">
            <w:pPr>
              <w:pStyle w:val="phtablecellleft"/>
            </w:pPr>
            <w:r w:rsidRPr="000B41B7">
              <w:t>При отсутствии сведений в РЗН Подсистема отобразит сообщение: «Запрашиваемые сведения не найдены»</w:t>
            </w:r>
          </w:p>
        </w:tc>
      </w:tr>
      <w:tr w:rsidR="000B41B7" w:rsidRPr="000B41B7" w14:paraId="0CAE74F8" w14:textId="77777777" w:rsidTr="00CD6BAE">
        <w:tc>
          <w:tcPr>
            <w:tcW w:w="353" w:type="pct"/>
            <w:shd w:val="clear" w:color="auto" w:fill="auto"/>
          </w:tcPr>
          <w:p w14:paraId="36FA620C" w14:textId="77777777" w:rsidR="00956652" w:rsidRPr="000B41B7" w:rsidRDefault="00956652" w:rsidP="00DC6852">
            <w:pPr>
              <w:pStyle w:val="phtablecellleft"/>
            </w:pPr>
            <w:r w:rsidRPr="000B41B7">
              <w:lastRenderedPageBreak/>
              <w:t>11</w:t>
            </w:r>
          </w:p>
        </w:tc>
        <w:tc>
          <w:tcPr>
            <w:tcW w:w="1333" w:type="pct"/>
            <w:shd w:val="clear" w:color="auto" w:fill="auto"/>
          </w:tcPr>
          <w:p w14:paraId="3E903483" w14:textId="77777777" w:rsidR="00956652" w:rsidRPr="000B41B7" w:rsidRDefault="00956652" w:rsidP="00DC6852">
            <w:pPr>
              <w:pStyle w:val="phtablecellleft"/>
            </w:pPr>
            <w:r w:rsidRPr="000B41B7">
              <w:t>Серийный номер</w:t>
            </w:r>
          </w:p>
        </w:tc>
        <w:tc>
          <w:tcPr>
            <w:tcW w:w="1481" w:type="pct"/>
            <w:shd w:val="clear" w:color="auto" w:fill="auto"/>
          </w:tcPr>
          <w:p w14:paraId="3D3B4A60" w14:textId="77777777" w:rsidR="00956652" w:rsidRPr="000B41B7" w:rsidRDefault="00956652" w:rsidP="00DC6852">
            <w:pPr>
              <w:pStyle w:val="phtablecellleft"/>
            </w:pPr>
            <w:r w:rsidRPr="000B41B7">
              <w:t>Серийный номер медицинского оборудования</w:t>
            </w:r>
          </w:p>
        </w:tc>
        <w:tc>
          <w:tcPr>
            <w:tcW w:w="1833" w:type="pct"/>
            <w:shd w:val="clear" w:color="auto" w:fill="auto"/>
          </w:tcPr>
          <w:p w14:paraId="26A114FA" w14:textId="77777777" w:rsidR="00956652" w:rsidRPr="00CD6BAE" w:rsidRDefault="00956652" w:rsidP="00DC6852">
            <w:pPr>
              <w:pStyle w:val="phtablecellleft"/>
              <w:rPr>
                <w:shd w:val="clear" w:color="auto" w:fill="FFFFFF"/>
              </w:rPr>
            </w:pPr>
            <w:r w:rsidRPr="00CD6BAE">
              <w:rPr>
                <w:shd w:val="clear" w:color="auto" w:fill="FFFFFF"/>
              </w:rPr>
              <w:t>Текстовое поле</w:t>
            </w:r>
          </w:p>
        </w:tc>
      </w:tr>
      <w:tr w:rsidR="000B41B7" w:rsidRPr="000B41B7" w14:paraId="230D240A" w14:textId="77777777" w:rsidTr="00CD6BAE">
        <w:tc>
          <w:tcPr>
            <w:tcW w:w="353" w:type="pct"/>
            <w:shd w:val="clear" w:color="auto" w:fill="auto"/>
          </w:tcPr>
          <w:p w14:paraId="1BC9FFC6" w14:textId="77777777" w:rsidR="00956652" w:rsidRPr="000B41B7" w:rsidRDefault="00956652" w:rsidP="00DC6852">
            <w:pPr>
              <w:pStyle w:val="phtablecellleft"/>
            </w:pPr>
            <w:r w:rsidRPr="000B41B7">
              <w:t>12</w:t>
            </w:r>
          </w:p>
        </w:tc>
        <w:tc>
          <w:tcPr>
            <w:tcW w:w="1333" w:type="pct"/>
            <w:shd w:val="clear" w:color="auto" w:fill="auto"/>
          </w:tcPr>
          <w:p w14:paraId="2F6612D1" w14:textId="77777777" w:rsidR="00956652" w:rsidRPr="000B41B7" w:rsidRDefault="00956652" w:rsidP="00DC6852">
            <w:pPr>
              <w:pStyle w:val="phtablecellleft"/>
            </w:pPr>
            <w:r w:rsidRPr="00CD6BAE">
              <w:rPr>
                <w:shd w:val="clear" w:color="auto" w:fill="FFFFFF"/>
              </w:rPr>
              <w:t>Инвентарный номер</w:t>
            </w:r>
          </w:p>
        </w:tc>
        <w:tc>
          <w:tcPr>
            <w:tcW w:w="1481" w:type="pct"/>
            <w:shd w:val="clear" w:color="auto" w:fill="auto"/>
          </w:tcPr>
          <w:p w14:paraId="79ECA521" w14:textId="77777777" w:rsidR="00956652" w:rsidRPr="000B41B7" w:rsidRDefault="00956652" w:rsidP="00DC6852">
            <w:pPr>
              <w:pStyle w:val="phtablecellleft"/>
            </w:pPr>
            <w:r w:rsidRPr="000B41B7">
              <w:t>Инвентарный номер медицинского оборудования</w:t>
            </w:r>
          </w:p>
        </w:tc>
        <w:tc>
          <w:tcPr>
            <w:tcW w:w="1833" w:type="pct"/>
            <w:shd w:val="clear" w:color="auto" w:fill="auto"/>
          </w:tcPr>
          <w:p w14:paraId="0687CE97" w14:textId="77777777" w:rsidR="00956652" w:rsidRPr="000B41B7" w:rsidRDefault="00956652" w:rsidP="00DC6852">
            <w:pPr>
              <w:pStyle w:val="phtablecellleft"/>
            </w:pPr>
            <w:r w:rsidRPr="000B41B7">
              <w:t>Текстовое поле</w:t>
            </w:r>
          </w:p>
        </w:tc>
      </w:tr>
      <w:tr w:rsidR="000B41B7" w:rsidRPr="000B41B7" w14:paraId="21DB2D93" w14:textId="77777777" w:rsidTr="00CD6BAE">
        <w:tc>
          <w:tcPr>
            <w:tcW w:w="353" w:type="pct"/>
            <w:shd w:val="clear" w:color="auto" w:fill="auto"/>
          </w:tcPr>
          <w:p w14:paraId="4A2C5B6A" w14:textId="77777777" w:rsidR="00956652" w:rsidRPr="000B41B7" w:rsidRDefault="00956652" w:rsidP="00DC6852">
            <w:pPr>
              <w:pStyle w:val="phtablecellleft"/>
            </w:pPr>
            <w:r w:rsidRPr="000B41B7">
              <w:t>13</w:t>
            </w:r>
          </w:p>
        </w:tc>
        <w:tc>
          <w:tcPr>
            <w:tcW w:w="1333" w:type="pct"/>
            <w:shd w:val="clear" w:color="auto" w:fill="auto"/>
          </w:tcPr>
          <w:p w14:paraId="22BBCBCC" w14:textId="77777777" w:rsidR="00956652" w:rsidRPr="00CD6BAE" w:rsidRDefault="00956652" w:rsidP="00DC6852">
            <w:pPr>
              <w:pStyle w:val="phtablecellleft"/>
              <w:rPr>
                <w:shd w:val="clear" w:color="auto" w:fill="FFFFFF"/>
              </w:rPr>
            </w:pPr>
            <w:r w:rsidRPr="000B41B7">
              <w:t>Дата выпуска</w:t>
            </w:r>
          </w:p>
        </w:tc>
        <w:tc>
          <w:tcPr>
            <w:tcW w:w="1481" w:type="pct"/>
            <w:shd w:val="clear" w:color="auto" w:fill="auto"/>
          </w:tcPr>
          <w:p w14:paraId="1986263B" w14:textId="77777777" w:rsidR="00956652" w:rsidRPr="000B41B7" w:rsidRDefault="00956652" w:rsidP="00DC6852">
            <w:pPr>
              <w:pStyle w:val="phtablecellleft"/>
            </w:pPr>
            <w:r w:rsidRPr="000B41B7">
              <w:t>Дата выпуска медицинского оборудования</w:t>
            </w:r>
          </w:p>
        </w:tc>
        <w:tc>
          <w:tcPr>
            <w:tcW w:w="1833" w:type="pct"/>
            <w:shd w:val="clear" w:color="auto" w:fill="auto"/>
          </w:tcPr>
          <w:p w14:paraId="4A756619" w14:textId="77777777" w:rsidR="00956652" w:rsidRPr="000B41B7" w:rsidRDefault="00956652" w:rsidP="00DC6852">
            <w:pPr>
              <w:pStyle w:val="phtablecellleft"/>
            </w:pPr>
            <w:r w:rsidRPr="000B41B7">
              <w:t>Выбор значения из календаря.</w:t>
            </w:r>
          </w:p>
          <w:p w14:paraId="14DA9D8F" w14:textId="77777777" w:rsidR="00956652" w:rsidRPr="000B41B7" w:rsidRDefault="00956652" w:rsidP="00DC6852">
            <w:pPr>
              <w:pStyle w:val="phtablecellleft"/>
            </w:pPr>
            <w:r w:rsidRPr="000B41B7">
              <w:t>Значение должно быть не больше текущей даты и не меньше 01.01.1920</w:t>
            </w:r>
          </w:p>
        </w:tc>
      </w:tr>
      <w:tr w:rsidR="000B41B7" w:rsidRPr="000B41B7" w14:paraId="28079395" w14:textId="77777777" w:rsidTr="00CD6BAE">
        <w:tc>
          <w:tcPr>
            <w:tcW w:w="353" w:type="pct"/>
            <w:shd w:val="clear" w:color="auto" w:fill="auto"/>
          </w:tcPr>
          <w:p w14:paraId="707023D6" w14:textId="77777777" w:rsidR="00956652" w:rsidRPr="000B41B7" w:rsidRDefault="00956652" w:rsidP="00DC6852">
            <w:pPr>
              <w:pStyle w:val="phtablecellleft"/>
            </w:pPr>
            <w:r w:rsidRPr="000B41B7">
              <w:t>14</w:t>
            </w:r>
          </w:p>
        </w:tc>
        <w:tc>
          <w:tcPr>
            <w:tcW w:w="1333" w:type="pct"/>
            <w:shd w:val="clear" w:color="auto" w:fill="auto"/>
          </w:tcPr>
          <w:p w14:paraId="191BB4DE" w14:textId="77777777" w:rsidR="00956652" w:rsidRPr="000B41B7" w:rsidRDefault="00956652" w:rsidP="00DC6852">
            <w:pPr>
              <w:pStyle w:val="phtablecellleft"/>
            </w:pPr>
            <w:r w:rsidRPr="00CD6BAE">
              <w:rPr>
                <w:shd w:val="clear" w:color="auto" w:fill="FFFFFF"/>
              </w:rPr>
              <w:t>Дата ввода в эксплуатацию</w:t>
            </w:r>
          </w:p>
        </w:tc>
        <w:tc>
          <w:tcPr>
            <w:tcW w:w="1481" w:type="pct"/>
            <w:shd w:val="clear" w:color="auto" w:fill="auto"/>
          </w:tcPr>
          <w:p w14:paraId="56F66052" w14:textId="77777777" w:rsidR="00956652" w:rsidRPr="000B41B7" w:rsidRDefault="00956652" w:rsidP="00DC6852">
            <w:pPr>
              <w:pStyle w:val="phtablecellleft"/>
            </w:pPr>
            <w:r w:rsidRPr="000B41B7">
              <w:t>Дата ввода в</w:t>
            </w:r>
            <w:r w:rsidRPr="00CD6BAE">
              <w:rPr>
                <w:shd w:val="clear" w:color="auto" w:fill="FFFFFF"/>
              </w:rPr>
              <w:t xml:space="preserve"> эксплуатацию медицинского оборудования</w:t>
            </w:r>
          </w:p>
        </w:tc>
        <w:tc>
          <w:tcPr>
            <w:tcW w:w="1833" w:type="pct"/>
            <w:shd w:val="clear" w:color="auto" w:fill="auto"/>
          </w:tcPr>
          <w:p w14:paraId="44DA020E" w14:textId="77777777" w:rsidR="00956652" w:rsidRPr="000B41B7" w:rsidRDefault="00956652" w:rsidP="00DC6852">
            <w:pPr>
              <w:pStyle w:val="phtablecellleft"/>
            </w:pPr>
            <w:r w:rsidRPr="000B41B7">
              <w:t xml:space="preserve">Выбор значения из календаря. </w:t>
            </w:r>
          </w:p>
          <w:p w14:paraId="7A8DABDF" w14:textId="77777777" w:rsidR="00956652" w:rsidRPr="000B41B7" w:rsidRDefault="00956652" w:rsidP="00DC6852">
            <w:pPr>
              <w:pStyle w:val="phtablecellleft"/>
            </w:pPr>
            <w:r w:rsidRPr="000B41B7">
              <w:t>Значение должно быть больше или равно значению в поле «Дата выпуска»</w:t>
            </w:r>
          </w:p>
        </w:tc>
      </w:tr>
      <w:tr w:rsidR="000B41B7" w:rsidRPr="000B41B7" w14:paraId="3827F93A" w14:textId="77777777" w:rsidTr="00CD6BAE">
        <w:tc>
          <w:tcPr>
            <w:tcW w:w="353" w:type="pct"/>
            <w:shd w:val="clear" w:color="auto" w:fill="auto"/>
          </w:tcPr>
          <w:p w14:paraId="45B5817D" w14:textId="77777777" w:rsidR="00956652" w:rsidRPr="000B41B7" w:rsidRDefault="00956652" w:rsidP="00DC6852">
            <w:pPr>
              <w:pStyle w:val="phtablecellleft"/>
            </w:pPr>
            <w:r w:rsidRPr="000B41B7">
              <w:t>15</w:t>
            </w:r>
          </w:p>
        </w:tc>
        <w:tc>
          <w:tcPr>
            <w:tcW w:w="1333" w:type="pct"/>
            <w:shd w:val="clear" w:color="auto" w:fill="auto"/>
          </w:tcPr>
          <w:p w14:paraId="5F356164" w14:textId="77777777" w:rsidR="00956652" w:rsidRPr="00CD6BAE" w:rsidRDefault="00956652" w:rsidP="00DC6852">
            <w:pPr>
              <w:pStyle w:val="phtablecellleft"/>
              <w:rPr>
                <w:shd w:val="clear" w:color="auto" w:fill="FFFFFF"/>
              </w:rPr>
            </w:pPr>
            <w:r w:rsidRPr="00CD6BAE">
              <w:rPr>
                <w:shd w:val="clear" w:color="auto" w:fill="FFFFFF"/>
              </w:rPr>
              <w:t>Срок службы, лет</w:t>
            </w:r>
          </w:p>
        </w:tc>
        <w:tc>
          <w:tcPr>
            <w:tcW w:w="1481" w:type="pct"/>
            <w:shd w:val="clear" w:color="auto" w:fill="auto"/>
          </w:tcPr>
          <w:p w14:paraId="1DE61006" w14:textId="77777777" w:rsidR="00956652" w:rsidRPr="000B41B7" w:rsidRDefault="00956652" w:rsidP="00DC6852">
            <w:pPr>
              <w:pStyle w:val="phtablecellleft"/>
            </w:pPr>
            <w:r w:rsidRPr="000B41B7">
              <w:t>Срок службы медицинского оборудования</w:t>
            </w:r>
          </w:p>
        </w:tc>
        <w:tc>
          <w:tcPr>
            <w:tcW w:w="1833" w:type="pct"/>
            <w:shd w:val="clear" w:color="auto" w:fill="auto"/>
          </w:tcPr>
          <w:p w14:paraId="1E016FBA" w14:textId="77777777" w:rsidR="00956652" w:rsidRPr="000B41B7" w:rsidRDefault="00956652" w:rsidP="00DC6852">
            <w:pPr>
              <w:pStyle w:val="phtablecellleft"/>
            </w:pPr>
            <w:r w:rsidRPr="000B41B7">
              <w:t xml:space="preserve">Числовое поле с ограничением </w:t>
            </w:r>
            <w:r w:rsidR="00EA5906">
              <w:br/>
            </w:r>
            <w:r w:rsidRPr="000B41B7">
              <w:t>до 2-х символов</w:t>
            </w:r>
          </w:p>
        </w:tc>
      </w:tr>
      <w:tr w:rsidR="000B41B7" w:rsidRPr="000B41B7" w14:paraId="3EEAB729" w14:textId="77777777" w:rsidTr="00CD6BAE">
        <w:tc>
          <w:tcPr>
            <w:tcW w:w="353" w:type="pct"/>
            <w:shd w:val="clear" w:color="auto" w:fill="auto"/>
          </w:tcPr>
          <w:p w14:paraId="70910AEC" w14:textId="77777777" w:rsidR="00956652" w:rsidRPr="000B41B7" w:rsidRDefault="00956652" w:rsidP="00DC6852">
            <w:pPr>
              <w:pStyle w:val="phtablecellleft"/>
            </w:pPr>
            <w:r w:rsidRPr="000B41B7">
              <w:t>16</w:t>
            </w:r>
          </w:p>
        </w:tc>
        <w:tc>
          <w:tcPr>
            <w:tcW w:w="1333" w:type="pct"/>
            <w:shd w:val="clear" w:color="auto" w:fill="auto"/>
          </w:tcPr>
          <w:p w14:paraId="075CEC4F" w14:textId="77777777" w:rsidR="00956652" w:rsidRPr="00CD6BAE" w:rsidRDefault="00956652" w:rsidP="00DC6852">
            <w:pPr>
              <w:pStyle w:val="phtablecellleft"/>
              <w:rPr>
                <w:shd w:val="clear" w:color="auto" w:fill="FFFFFF"/>
              </w:rPr>
            </w:pPr>
            <w:r w:rsidRPr="00CD6BAE">
              <w:rPr>
                <w:shd w:val="clear" w:color="auto" w:fill="FFFFFF"/>
              </w:rPr>
              <w:t>Дата вывода из эксплуатации</w:t>
            </w:r>
          </w:p>
        </w:tc>
        <w:tc>
          <w:tcPr>
            <w:tcW w:w="1481" w:type="pct"/>
            <w:shd w:val="clear" w:color="auto" w:fill="auto"/>
          </w:tcPr>
          <w:p w14:paraId="12E24DD2" w14:textId="77777777" w:rsidR="00956652" w:rsidRPr="000B41B7" w:rsidRDefault="00956652" w:rsidP="00DC6852">
            <w:pPr>
              <w:pStyle w:val="phtablecellleft"/>
            </w:pPr>
            <w:r w:rsidRPr="00CD6BAE">
              <w:rPr>
                <w:shd w:val="clear" w:color="auto" w:fill="FFFFFF"/>
              </w:rPr>
              <w:t>Дата вывода из эксплуатации медицинского оборудования</w:t>
            </w:r>
          </w:p>
        </w:tc>
        <w:tc>
          <w:tcPr>
            <w:tcW w:w="1833" w:type="pct"/>
            <w:shd w:val="clear" w:color="auto" w:fill="auto"/>
          </w:tcPr>
          <w:p w14:paraId="0ED030D5" w14:textId="77777777" w:rsidR="00956652" w:rsidRPr="00CD6BAE" w:rsidRDefault="00956652" w:rsidP="00DC6852">
            <w:pPr>
              <w:pStyle w:val="phtablecellleft"/>
              <w:rPr>
                <w:shd w:val="clear" w:color="auto" w:fill="FFFFFF"/>
              </w:rPr>
            </w:pPr>
            <w:r w:rsidRPr="00CD6BAE">
              <w:rPr>
                <w:shd w:val="clear" w:color="auto" w:fill="FFFFFF"/>
              </w:rPr>
              <w:t>Выбор значения из календаря.</w:t>
            </w:r>
          </w:p>
          <w:p w14:paraId="63EE100D" w14:textId="77777777" w:rsidR="00956652" w:rsidRPr="000B41B7" w:rsidRDefault="00956652" w:rsidP="00DC6852">
            <w:pPr>
              <w:pStyle w:val="phtablecellleft"/>
            </w:pPr>
            <w:r w:rsidRPr="00CD6BAE">
              <w:rPr>
                <w:shd w:val="clear" w:color="auto" w:fill="FFFFFF"/>
              </w:rPr>
              <w:t>Значение должно быть больше значения в поле «Дата ввода в эксплуатацию»</w:t>
            </w:r>
          </w:p>
        </w:tc>
      </w:tr>
      <w:tr w:rsidR="000B41B7" w:rsidRPr="000B41B7" w14:paraId="22CE332F" w14:textId="77777777" w:rsidTr="00CD6BAE">
        <w:tc>
          <w:tcPr>
            <w:tcW w:w="353" w:type="pct"/>
            <w:shd w:val="clear" w:color="auto" w:fill="auto"/>
          </w:tcPr>
          <w:p w14:paraId="4D818413" w14:textId="77777777" w:rsidR="00956652" w:rsidRPr="000B41B7" w:rsidRDefault="00956652" w:rsidP="00DC6852">
            <w:pPr>
              <w:pStyle w:val="phtablecellleft"/>
            </w:pPr>
            <w:r w:rsidRPr="000B41B7">
              <w:t>17</w:t>
            </w:r>
          </w:p>
        </w:tc>
        <w:tc>
          <w:tcPr>
            <w:tcW w:w="1333" w:type="pct"/>
            <w:shd w:val="clear" w:color="auto" w:fill="auto"/>
          </w:tcPr>
          <w:p w14:paraId="7CB4A11E" w14:textId="77777777" w:rsidR="00956652" w:rsidRPr="00CD6BAE" w:rsidRDefault="00956652" w:rsidP="00DC6852">
            <w:pPr>
              <w:pStyle w:val="phtablecellleft"/>
              <w:rPr>
                <w:shd w:val="clear" w:color="auto" w:fill="FFFFFF"/>
              </w:rPr>
            </w:pPr>
            <w:r w:rsidRPr="000B41B7">
              <w:t>Причина вывода из эксплуатации</w:t>
            </w:r>
          </w:p>
        </w:tc>
        <w:tc>
          <w:tcPr>
            <w:tcW w:w="1481" w:type="pct"/>
            <w:shd w:val="clear" w:color="auto" w:fill="auto"/>
          </w:tcPr>
          <w:p w14:paraId="38960265" w14:textId="77777777" w:rsidR="00956652" w:rsidRPr="000B41B7" w:rsidRDefault="00956652" w:rsidP="00DC6852">
            <w:pPr>
              <w:pStyle w:val="phtablecellleft"/>
            </w:pPr>
            <w:r w:rsidRPr="000B41B7">
              <w:t>Причина вывода из эксплуатации медицинского оборудования</w:t>
            </w:r>
          </w:p>
        </w:tc>
        <w:tc>
          <w:tcPr>
            <w:tcW w:w="1833" w:type="pct"/>
            <w:shd w:val="clear" w:color="auto" w:fill="auto"/>
          </w:tcPr>
          <w:p w14:paraId="6DE6B854" w14:textId="77777777" w:rsidR="00956652" w:rsidRPr="000B41B7" w:rsidRDefault="00956652" w:rsidP="00DC6852">
            <w:pPr>
              <w:pStyle w:val="phtablecellleft"/>
            </w:pPr>
            <w:r w:rsidRPr="000B41B7">
              <w:t>Текстовое поле.</w:t>
            </w:r>
          </w:p>
          <w:p w14:paraId="473A4DF9" w14:textId="77777777" w:rsidR="00956652" w:rsidRPr="000B41B7" w:rsidRDefault="00956652" w:rsidP="00DC6852">
            <w:pPr>
              <w:pStyle w:val="phtablecellleft"/>
            </w:pPr>
            <w:r w:rsidRPr="000B41B7">
              <w:t>Поле отображается, если заполнено поле «Дата вывода из эксплуатации»</w:t>
            </w:r>
          </w:p>
        </w:tc>
      </w:tr>
    </w:tbl>
    <w:p w14:paraId="5B8E50DD" w14:textId="3001CF9A" w:rsidR="00956652" w:rsidRPr="000B41B7" w:rsidRDefault="00BA593B" w:rsidP="00956652">
      <w:pPr>
        <w:pStyle w:val="phfigure"/>
      </w:pPr>
      <w:bookmarkStart w:id="159" w:name="_4.1.5_Ввод_сведений"/>
      <w:bookmarkEnd w:id="159"/>
      <w:r w:rsidRPr="000B41B7">
        <w:br/>
      </w:r>
      <w:r w:rsidR="000151AA">
        <w:rPr>
          <w:noProof/>
        </w:rPr>
        <w:drawing>
          <wp:inline distT="0" distB="0" distL="0" distR="0" wp14:anchorId="3040B8A0" wp14:editId="40623E6F">
            <wp:extent cx="4629292" cy="2294588"/>
            <wp:effectExtent l="0" t="0" r="0" b="0"/>
            <wp:docPr id="1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123" cy="230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1105D" w14:textId="77777777" w:rsidR="00956652" w:rsidRPr="000B41B7" w:rsidRDefault="00956652" w:rsidP="00956652">
      <w:pPr>
        <w:pStyle w:val="phfiguretitle"/>
      </w:pPr>
      <w:bookmarkStart w:id="160" w:name="_Ref11137049"/>
      <w:r w:rsidRPr="000B41B7">
        <w:t xml:space="preserve">Рисунок </w:t>
      </w:r>
      <w:r w:rsidR="00E67D40">
        <w:fldChar w:fldCharType="begin"/>
      </w:r>
      <w:r w:rsidR="00E67D40">
        <w:instrText xml:space="preserve"> SEQ Рисунок \* ARABIC </w:instrText>
      </w:r>
      <w:r w:rsidR="00E67D40">
        <w:fldChar w:fldCharType="separate"/>
      </w:r>
      <w:r w:rsidR="00E10E0C" w:rsidRPr="000B41B7">
        <w:rPr>
          <w:noProof/>
        </w:rPr>
        <w:t>43</w:t>
      </w:r>
      <w:r w:rsidR="00E67D40">
        <w:rPr>
          <w:noProof/>
        </w:rPr>
        <w:fldChar w:fldCharType="end"/>
      </w:r>
      <w:bookmarkEnd w:id="160"/>
      <w:r w:rsidRPr="000B41B7">
        <w:t xml:space="preserve"> – Окно «Подтверждение изменения сведений»</w:t>
      </w:r>
    </w:p>
    <w:p w14:paraId="729DB711" w14:textId="77777777" w:rsidR="00956652" w:rsidRPr="000B41B7" w:rsidRDefault="00956652" w:rsidP="00956652">
      <w:pPr>
        <w:pStyle w:val="phnormal"/>
      </w:pPr>
      <w:r w:rsidRPr="000B41B7">
        <w:t xml:space="preserve">Для сохранения внесенных данных необходимо нажать на кнопку «Создать». </w:t>
      </w:r>
      <w:r w:rsidR="007B24DC" w:rsidRPr="000B41B7">
        <w:br/>
      </w:r>
      <w:r w:rsidRPr="000B41B7">
        <w:t>Окно закроется, внесенные данные отобразятся в блоке «Медицинское оборудование».</w:t>
      </w:r>
    </w:p>
    <w:p w14:paraId="27850DF9" w14:textId="77777777" w:rsidR="00956652" w:rsidRPr="000B41B7" w:rsidRDefault="00956652" w:rsidP="00956652">
      <w:pPr>
        <w:pStyle w:val="phnormal"/>
      </w:pPr>
      <w:r w:rsidRPr="000B41B7">
        <w:t>Нажатие кнопки «Отменить» инициирует закрытие окна без сохранения изменений.</w:t>
      </w:r>
    </w:p>
    <w:p w14:paraId="3675DA9B" w14:textId="77777777" w:rsidR="00EA7B01" w:rsidRPr="000B41B7" w:rsidRDefault="00BD6C9F" w:rsidP="009344D3">
      <w:pPr>
        <w:pStyle w:val="4"/>
        <w:ind w:left="0" w:hanging="15"/>
      </w:pPr>
      <w:bookmarkStart w:id="161" w:name="_Ref16235304"/>
      <w:bookmarkStart w:id="162" w:name="_Toc100055219"/>
      <w:r w:rsidRPr="000B41B7">
        <w:lastRenderedPageBreak/>
        <w:t>Ввод сведений о п</w:t>
      </w:r>
      <w:r w:rsidR="00EA7B01" w:rsidRPr="000B41B7">
        <w:t>ередвижн</w:t>
      </w:r>
      <w:r w:rsidRPr="000B41B7">
        <w:t xml:space="preserve">ых </w:t>
      </w:r>
      <w:r w:rsidR="00EA7B01" w:rsidRPr="000B41B7">
        <w:t>подразделения</w:t>
      </w:r>
      <w:bookmarkEnd w:id="161"/>
      <w:r w:rsidRPr="000B41B7">
        <w:t>х</w:t>
      </w:r>
      <w:bookmarkEnd w:id="162"/>
    </w:p>
    <w:p w14:paraId="62503B48" w14:textId="7596D38B" w:rsidR="00EA7B01" w:rsidRPr="000B41B7" w:rsidRDefault="008120AF" w:rsidP="00EA7B01">
      <w:pPr>
        <w:pStyle w:val="phnormal"/>
      </w:pPr>
      <w:r w:rsidRPr="000B41B7">
        <w:t>Для добавления записи о передв</w:t>
      </w:r>
      <w:r w:rsidR="006F21CE" w:rsidRPr="000B41B7">
        <w:t>и</w:t>
      </w:r>
      <w:r w:rsidRPr="000B41B7">
        <w:t xml:space="preserve">жных подразделениях организации необходимо нажать на кнопку </w:t>
      </w:r>
      <w:r w:rsidR="000151AA">
        <w:rPr>
          <w:noProof/>
        </w:rPr>
        <w:drawing>
          <wp:inline distT="0" distB="0" distL="0" distR="0" wp14:anchorId="3DF79171" wp14:editId="3034D331">
            <wp:extent cx="838200" cy="304800"/>
            <wp:effectExtent l="0" t="0" r="0" b="0"/>
            <wp:docPr id="10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 в блоке «</w:t>
      </w:r>
      <w:r w:rsidR="00CE3AB9" w:rsidRPr="000B41B7">
        <w:t>Передвижные подразделения</w:t>
      </w:r>
      <w:r w:rsidRPr="000B41B7">
        <w:t xml:space="preserve">», откроется форма для ввода данных о </w:t>
      </w:r>
      <w:r w:rsidR="00CE3AB9" w:rsidRPr="000B41B7">
        <w:t>передвижном подразделении (</w:t>
      </w:r>
      <w:r w:rsidR="00445B65" w:rsidRPr="000B41B7">
        <w:fldChar w:fldCharType="begin"/>
      </w:r>
      <w:r w:rsidR="00DE421C" w:rsidRPr="000B41B7">
        <w:instrText xml:space="preserve"> REF _Ref16235447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44</w:t>
      </w:r>
      <w:r w:rsidR="00445B65" w:rsidRPr="000B41B7">
        <w:fldChar w:fldCharType="end"/>
      </w:r>
      <w:r w:rsidR="00CE3AB9" w:rsidRPr="000B41B7">
        <w:t>).</w:t>
      </w:r>
    </w:p>
    <w:p w14:paraId="3AFF243B" w14:textId="5D1978DA" w:rsidR="00DE421C" w:rsidRPr="000B41B7" w:rsidRDefault="000151AA" w:rsidP="00DE421C">
      <w:pPr>
        <w:pStyle w:val="phfigure"/>
      </w:pPr>
      <w:r>
        <w:rPr>
          <w:noProof/>
        </w:rPr>
        <w:drawing>
          <wp:inline distT="0" distB="0" distL="0" distR="0" wp14:anchorId="5D93622F" wp14:editId="696B86A6">
            <wp:extent cx="5981700" cy="2800350"/>
            <wp:effectExtent l="0" t="0" r="0" b="0"/>
            <wp:docPr id="10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DB490" w14:textId="77777777" w:rsidR="00CE3AB9" w:rsidRPr="000B41B7" w:rsidRDefault="00DE421C" w:rsidP="00DE421C">
      <w:pPr>
        <w:pStyle w:val="phfiguretitle"/>
      </w:pPr>
      <w:bookmarkStart w:id="163" w:name="_Ref16235447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44</w:t>
      </w:r>
      <w:r w:rsidR="00445B65" w:rsidRPr="000B41B7">
        <w:rPr>
          <w:noProof/>
        </w:rPr>
        <w:fldChar w:fldCharType="end"/>
      </w:r>
      <w:bookmarkEnd w:id="163"/>
      <w:r w:rsidRPr="000B41B7">
        <w:t xml:space="preserve"> – Форма ввода сведений о передвижн</w:t>
      </w:r>
      <w:r w:rsidR="00FF01D6" w:rsidRPr="000B41B7">
        <w:t>ом</w:t>
      </w:r>
      <w:r w:rsidRPr="000B41B7">
        <w:t xml:space="preserve"> подразделени</w:t>
      </w:r>
      <w:r w:rsidR="00FF01D6" w:rsidRPr="000B41B7">
        <w:t>и</w:t>
      </w:r>
    </w:p>
    <w:p w14:paraId="33A4DCF1" w14:textId="77777777" w:rsidR="00473FA2" w:rsidRPr="000B41B7" w:rsidRDefault="00473FA2" w:rsidP="00473FA2">
      <w:pPr>
        <w:pStyle w:val="phnormal"/>
      </w:pPr>
      <w:r w:rsidRPr="000B41B7">
        <w:t>Поля, отмеченные знаком «*» («звездочка»), обязательны для заполнения.</w:t>
      </w:r>
    </w:p>
    <w:p w14:paraId="56BCE137" w14:textId="77777777" w:rsidR="00971A1F" w:rsidRPr="000B41B7" w:rsidRDefault="00473FA2" w:rsidP="00473FA2">
      <w:pPr>
        <w:pStyle w:val="phnormal"/>
      </w:pPr>
      <w:r w:rsidRPr="000B41B7">
        <w:t>При попытке сохранить данные</w:t>
      </w:r>
      <w:r w:rsidR="00335E5F" w:rsidRPr="000B41B7">
        <w:t>,</w:t>
      </w:r>
      <w:r w:rsidRPr="000B41B7">
        <w:t xml:space="preserve"> не заполнив обязательные поля, Подсистема выдаст предупреждающие сообщения с указанием, какие из обязательных полей </w:t>
      </w:r>
      <w:r w:rsidR="00FF01D6" w:rsidRPr="000B41B7">
        <w:br/>
      </w:r>
      <w:r w:rsidRPr="000B41B7">
        <w:t>не заполнены (</w:t>
      </w:r>
      <w:r w:rsidR="00445B65" w:rsidRPr="000B41B7">
        <w:fldChar w:fldCharType="begin"/>
      </w:r>
      <w:r w:rsidRPr="000B41B7">
        <w:instrText xml:space="preserve"> REF _Ref16235809 \h </w:instrText>
      </w:r>
      <w:r w:rsidR="00445B65" w:rsidRPr="000B41B7">
        <w:fldChar w:fldCharType="separate"/>
      </w:r>
      <w:r w:rsidR="00F409DA" w:rsidRPr="000B41B7">
        <w:t>Рисунок</w:t>
      </w:r>
      <w:r w:rsidR="00E10E0C" w:rsidRPr="000B41B7">
        <w:t> </w:t>
      </w:r>
      <w:r w:rsidR="00E10E0C" w:rsidRPr="000B41B7">
        <w:rPr>
          <w:noProof/>
        </w:rPr>
        <w:t>45</w:t>
      </w:r>
      <w:r w:rsidR="00445B65" w:rsidRPr="000B41B7">
        <w:fldChar w:fldCharType="end"/>
      </w:r>
      <w:r w:rsidRPr="000B41B7">
        <w:t>).</w:t>
      </w:r>
    </w:p>
    <w:p w14:paraId="2718E8C1" w14:textId="5DCD3D35" w:rsidR="00473FA2" w:rsidRPr="000B41B7" w:rsidRDefault="000151AA" w:rsidP="00473FA2">
      <w:pPr>
        <w:pStyle w:val="phfigure"/>
      </w:pPr>
      <w:r>
        <w:rPr>
          <w:noProof/>
        </w:rPr>
        <w:lastRenderedPageBreak/>
        <w:drawing>
          <wp:inline distT="0" distB="0" distL="0" distR="0" wp14:anchorId="7A2A7F82" wp14:editId="6755B352">
            <wp:extent cx="5076825" cy="3590925"/>
            <wp:effectExtent l="0" t="0" r="0" b="0"/>
            <wp:docPr id="10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5EB90" w14:textId="77777777" w:rsidR="00473FA2" w:rsidRPr="000B41B7" w:rsidRDefault="00473FA2" w:rsidP="00473FA2">
      <w:pPr>
        <w:pStyle w:val="phfiguretitle"/>
      </w:pPr>
      <w:bookmarkStart w:id="164" w:name="_Ref16235809"/>
      <w:r w:rsidRPr="000B41B7">
        <w:t>Рисунок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45</w:t>
      </w:r>
      <w:r w:rsidR="00445B65" w:rsidRPr="000B41B7">
        <w:rPr>
          <w:noProof/>
        </w:rPr>
        <w:fldChar w:fldCharType="end"/>
      </w:r>
      <w:bookmarkEnd w:id="164"/>
      <w:r w:rsidRPr="000B41B7">
        <w:t xml:space="preserve"> – Отображение сообщения о незаполненных полях </w:t>
      </w:r>
    </w:p>
    <w:p w14:paraId="554AB6AC" w14:textId="77777777" w:rsidR="00DA2FEC" w:rsidRPr="000B41B7" w:rsidRDefault="00DA2FEC" w:rsidP="00DA2FEC">
      <w:pPr>
        <w:pStyle w:val="phnormal"/>
      </w:pPr>
      <w:r w:rsidRPr="000B41B7">
        <w:t xml:space="preserve">В </w:t>
      </w:r>
      <w:r w:rsidR="0074735A" w:rsidRPr="000B41B7">
        <w:t>блоке</w:t>
      </w:r>
      <w:r w:rsidRPr="000B41B7">
        <w:t xml:space="preserve"> существует ограничение на создание подразделений с повторяющимися данными в полях: «Наименование», «Тип», «Здание», «Подразделение»</w:t>
      </w:r>
      <w:r w:rsidR="00E62D4C" w:rsidRPr="000B41B7">
        <w:t xml:space="preserve">. При попытке сохранить </w:t>
      </w:r>
      <w:r w:rsidR="0014141D" w:rsidRPr="000B41B7">
        <w:t xml:space="preserve">подразделение </w:t>
      </w:r>
      <w:r w:rsidR="00EC71CA" w:rsidRPr="000B41B7">
        <w:t>с повторяющимися данными</w:t>
      </w:r>
      <w:r w:rsidR="00DF2127" w:rsidRPr="000B41B7">
        <w:t xml:space="preserve"> во всех четырех перечисленных полях</w:t>
      </w:r>
      <w:r w:rsidR="00EC71CA" w:rsidRPr="000B41B7">
        <w:t xml:space="preserve"> Подсистема выдаст предупр</w:t>
      </w:r>
      <w:r w:rsidR="009B2045" w:rsidRPr="000B41B7">
        <w:t>еждающие сообщения (</w:t>
      </w:r>
      <w:r w:rsidR="00445B65" w:rsidRPr="000B41B7">
        <w:fldChar w:fldCharType="begin"/>
      </w:r>
      <w:r w:rsidR="00190BB9" w:rsidRPr="000B41B7">
        <w:instrText xml:space="preserve"> REF _Ref16251037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46</w:t>
      </w:r>
      <w:r w:rsidR="00445B65" w:rsidRPr="000B41B7">
        <w:fldChar w:fldCharType="end"/>
      </w:r>
      <w:r w:rsidR="009B2045" w:rsidRPr="000B41B7">
        <w:t>):</w:t>
      </w:r>
    </w:p>
    <w:p w14:paraId="2E4EC9A4" w14:textId="5A52DF98" w:rsidR="009B2045" w:rsidRPr="000B41B7" w:rsidRDefault="000151AA" w:rsidP="009B2045">
      <w:pPr>
        <w:pStyle w:val="phfigure"/>
      </w:pPr>
      <w:r>
        <w:rPr>
          <w:noProof/>
        </w:rPr>
        <w:drawing>
          <wp:inline distT="0" distB="0" distL="0" distR="0" wp14:anchorId="4B6AA7A5" wp14:editId="3469CFBA">
            <wp:extent cx="5229225" cy="3314700"/>
            <wp:effectExtent l="0" t="0" r="0" b="0"/>
            <wp:docPr id="110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A5FC3" w14:textId="77777777" w:rsidR="009B2045" w:rsidRPr="000B41B7" w:rsidRDefault="009B2045" w:rsidP="00B95AEF">
      <w:pPr>
        <w:pStyle w:val="phfiguretitle"/>
      </w:pPr>
      <w:bookmarkStart w:id="165" w:name="_Ref16251037"/>
      <w:r w:rsidRPr="000B41B7">
        <w:t>Рисунок</w:t>
      </w:r>
      <w:r w:rsidR="00190BB9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46</w:t>
      </w:r>
      <w:r w:rsidR="00445B65" w:rsidRPr="000B41B7">
        <w:rPr>
          <w:noProof/>
        </w:rPr>
        <w:fldChar w:fldCharType="end"/>
      </w:r>
      <w:bookmarkEnd w:id="165"/>
      <w:r w:rsidRPr="000B41B7">
        <w:t xml:space="preserve"> – </w:t>
      </w:r>
      <w:r w:rsidR="00B95AEF" w:rsidRPr="000B41B7">
        <w:t>Отображение сообщения о повторяющихся данных</w:t>
      </w:r>
      <w:r w:rsidR="00DF2127" w:rsidRPr="000B41B7">
        <w:t xml:space="preserve"> в полях</w:t>
      </w:r>
    </w:p>
    <w:p w14:paraId="005884C0" w14:textId="77777777" w:rsidR="00F9337C" w:rsidRPr="000B41B7" w:rsidRDefault="00F9337C" w:rsidP="00F9337C">
      <w:pPr>
        <w:pStyle w:val="phnormal"/>
      </w:pPr>
      <w:r w:rsidRPr="000B41B7">
        <w:lastRenderedPageBreak/>
        <w:t>Описание полей формы ввода сведений о передвижном подразделении представлено в таблице (</w:t>
      </w:r>
      <w:r w:rsidR="00445B65" w:rsidRPr="000B41B7">
        <w:fldChar w:fldCharType="begin"/>
      </w:r>
      <w:r w:rsidRPr="000B41B7">
        <w:instrText xml:space="preserve"> REF _Ref16236014 \h </w:instrText>
      </w:r>
      <w:r w:rsidR="00445B65" w:rsidRPr="000B41B7">
        <w:fldChar w:fldCharType="separate"/>
      </w:r>
      <w:r w:rsidR="00E10E0C" w:rsidRPr="000B41B7">
        <w:t>Таблица </w:t>
      </w:r>
      <w:r w:rsidR="00E10E0C" w:rsidRPr="000B41B7">
        <w:rPr>
          <w:noProof/>
        </w:rPr>
        <w:t>15</w:t>
      </w:r>
      <w:r w:rsidR="00445B65" w:rsidRPr="000B41B7">
        <w:fldChar w:fldCharType="end"/>
      </w:r>
      <w:r w:rsidRPr="000B41B7">
        <w:t>).</w:t>
      </w:r>
      <w:r w:rsidR="00BE7268" w:rsidRPr="000B41B7">
        <w:t xml:space="preserve"> </w:t>
      </w:r>
    </w:p>
    <w:p w14:paraId="5EE9631C" w14:textId="77777777" w:rsidR="00F9337C" w:rsidRPr="000B41B7" w:rsidRDefault="00F9337C" w:rsidP="00F9337C">
      <w:pPr>
        <w:pStyle w:val="phtabletitle"/>
      </w:pPr>
      <w:bookmarkStart w:id="166" w:name="_Ref16236014"/>
      <w:r w:rsidRPr="000B41B7">
        <w:t>Таблица</w:t>
      </w:r>
      <w:r w:rsidR="00550339" w:rsidRPr="000B41B7">
        <w:t> 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15</w:t>
      </w:r>
      <w:r w:rsidR="00445B65" w:rsidRPr="000B41B7">
        <w:rPr>
          <w:noProof/>
        </w:rPr>
        <w:fldChar w:fldCharType="end"/>
      </w:r>
      <w:bookmarkEnd w:id="166"/>
      <w:r w:rsidRPr="000B41B7">
        <w:t xml:space="preserve"> – Описание полей формы ввода сведений о передвижном подразделении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2491"/>
        <w:gridCol w:w="2629"/>
        <w:gridCol w:w="3564"/>
      </w:tblGrid>
      <w:tr w:rsidR="000B41B7" w:rsidRPr="000B41B7" w14:paraId="6A678A42" w14:textId="77777777" w:rsidTr="00655D30">
        <w:trPr>
          <w:tblHeader/>
        </w:trPr>
        <w:tc>
          <w:tcPr>
            <w:tcW w:w="353" w:type="pct"/>
            <w:shd w:val="clear" w:color="auto" w:fill="auto"/>
            <w:vAlign w:val="center"/>
          </w:tcPr>
          <w:p w14:paraId="3A8C0D34" w14:textId="362797D1" w:rsidR="00F9337C" w:rsidRPr="000B41B7" w:rsidRDefault="00F9337C" w:rsidP="00655D30">
            <w:pPr>
              <w:pStyle w:val="phtablecolcaption"/>
              <w:spacing w:before="0" w:after="0"/>
            </w:pPr>
            <w:r w:rsidRPr="000B41B7">
              <w:t>№</w:t>
            </w:r>
            <w:r w:rsidR="00655D30">
              <w:t xml:space="preserve"> п/п</w:t>
            </w:r>
          </w:p>
        </w:tc>
        <w:tc>
          <w:tcPr>
            <w:tcW w:w="1333" w:type="pct"/>
            <w:shd w:val="clear" w:color="auto" w:fill="auto"/>
            <w:vAlign w:val="center"/>
          </w:tcPr>
          <w:p w14:paraId="29E35890" w14:textId="77777777" w:rsidR="00F9337C" w:rsidRPr="000B41B7" w:rsidRDefault="00F9337C" w:rsidP="00655D30">
            <w:pPr>
              <w:pStyle w:val="phtablecolcaption"/>
              <w:spacing w:before="0" w:after="0"/>
            </w:pPr>
            <w:r w:rsidRPr="000B41B7">
              <w:t>Наименование поля</w:t>
            </w:r>
          </w:p>
        </w:tc>
        <w:tc>
          <w:tcPr>
            <w:tcW w:w="1407" w:type="pct"/>
            <w:shd w:val="clear" w:color="auto" w:fill="auto"/>
            <w:vAlign w:val="center"/>
          </w:tcPr>
          <w:p w14:paraId="11C94988" w14:textId="77777777" w:rsidR="00F9337C" w:rsidRPr="000B41B7" w:rsidRDefault="00F9337C" w:rsidP="00655D30">
            <w:pPr>
              <w:pStyle w:val="phtablecolcaption"/>
              <w:spacing w:before="0" w:after="0"/>
            </w:pPr>
            <w:r w:rsidRPr="000B41B7">
              <w:t>Описание</w:t>
            </w:r>
          </w:p>
        </w:tc>
        <w:tc>
          <w:tcPr>
            <w:tcW w:w="1907" w:type="pct"/>
            <w:shd w:val="clear" w:color="auto" w:fill="auto"/>
            <w:vAlign w:val="center"/>
          </w:tcPr>
          <w:p w14:paraId="7216A93D" w14:textId="77777777" w:rsidR="00F9337C" w:rsidRPr="000B41B7" w:rsidRDefault="00F9337C" w:rsidP="00655D30">
            <w:pPr>
              <w:pStyle w:val="phtablecolcaption"/>
              <w:spacing w:before="0" w:after="0"/>
            </w:pPr>
            <w:r w:rsidRPr="000B41B7">
              <w:t>Вид, способ ввода</w:t>
            </w:r>
          </w:p>
        </w:tc>
      </w:tr>
      <w:tr w:rsidR="000B41B7" w:rsidRPr="000B41B7" w14:paraId="4DB86659" w14:textId="77777777" w:rsidTr="00CD6BAE">
        <w:tc>
          <w:tcPr>
            <w:tcW w:w="353" w:type="pct"/>
            <w:shd w:val="clear" w:color="auto" w:fill="auto"/>
          </w:tcPr>
          <w:p w14:paraId="213004FB" w14:textId="77777777" w:rsidR="00F9337C" w:rsidRPr="000B41B7" w:rsidRDefault="00F9337C" w:rsidP="00BE7268">
            <w:pPr>
              <w:pStyle w:val="phtablecellleft"/>
            </w:pPr>
            <w:r w:rsidRPr="000B41B7">
              <w:t>1</w:t>
            </w:r>
          </w:p>
        </w:tc>
        <w:tc>
          <w:tcPr>
            <w:tcW w:w="1333" w:type="pct"/>
            <w:shd w:val="clear" w:color="auto" w:fill="auto"/>
          </w:tcPr>
          <w:p w14:paraId="4A3BE674" w14:textId="77777777" w:rsidR="00F9337C" w:rsidRPr="000B41B7" w:rsidRDefault="00F9337C" w:rsidP="00BE7268">
            <w:pPr>
              <w:pStyle w:val="phtablecellleft"/>
            </w:pPr>
            <w:r w:rsidRPr="000B41B7">
              <w:t>Наименование</w:t>
            </w:r>
          </w:p>
        </w:tc>
        <w:tc>
          <w:tcPr>
            <w:tcW w:w="1407" w:type="pct"/>
            <w:shd w:val="clear" w:color="auto" w:fill="auto"/>
          </w:tcPr>
          <w:p w14:paraId="7704BEBD" w14:textId="77777777" w:rsidR="00F9337C" w:rsidRPr="000B41B7" w:rsidRDefault="00550339" w:rsidP="00550339">
            <w:pPr>
              <w:pStyle w:val="phtablecellleft"/>
            </w:pPr>
            <w:r w:rsidRPr="000B41B7">
              <w:t>Наименование передвижного подразделения</w:t>
            </w:r>
          </w:p>
        </w:tc>
        <w:tc>
          <w:tcPr>
            <w:tcW w:w="1907" w:type="pct"/>
            <w:shd w:val="clear" w:color="auto" w:fill="auto"/>
          </w:tcPr>
          <w:p w14:paraId="0C164742" w14:textId="77777777" w:rsidR="00F9337C" w:rsidRPr="000B41B7" w:rsidRDefault="00F9337C" w:rsidP="00550339">
            <w:pPr>
              <w:pStyle w:val="phtablecellleft"/>
            </w:pPr>
            <w:r w:rsidRPr="000B41B7">
              <w:t xml:space="preserve">Текстовое поле для ввода </w:t>
            </w:r>
            <w:r w:rsidR="00EA5906">
              <w:br/>
            </w:r>
            <w:r w:rsidR="008B31F5" w:rsidRPr="000B41B7">
              <w:t>с ограничением до 256</w:t>
            </w:r>
            <w:r w:rsidR="0035296B" w:rsidRPr="000B41B7">
              <w:t>-ти</w:t>
            </w:r>
            <w:r w:rsidR="008B31F5" w:rsidRPr="000B41B7">
              <w:t xml:space="preserve"> символов</w:t>
            </w:r>
          </w:p>
        </w:tc>
      </w:tr>
      <w:tr w:rsidR="000B41B7" w:rsidRPr="000B41B7" w14:paraId="4CF9E188" w14:textId="77777777" w:rsidTr="00CD6BAE">
        <w:tc>
          <w:tcPr>
            <w:tcW w:w="353" w:type="pct"/>
            <w:shd w:val="clear" w:color="auto" w:fill="auto"/>
          </w:tcPr>
          <w:p w14:paraId="363B4717" w14:textId="77777777" w:rsidR="00F9337C" w:rsidRPr="000B41B7" w:rsidRDefault="00F9337C" w:rsidP="00BE7268">
            <w:pPr>
              <w:pStyle w:val="phtablecellleft"/>
            </w:pPr>
            <w:r w:rsidRPr="000B41B7">
              <w:t>2</w:t>
            </w:r>
          </w:p>
        </w:tc>
        <w:tc>
          <w:tcPr>
            <w:tcW w:w="1333" w:type="pct"/>
            <w:shd w:val="clear" w:color="auto" w:fill="auto"/>
          </w:tcPr>
          <w:p w14:paraId="1B230045" w14:textId="77777777" w:rsidR="00F9337C" w:rsidRPr="000B41B7" w:rsidRDefault="007B694E" w:rsidP="00BE7268">
            <w:pPr>
              <w:pStyle w:val="phtablecellleft"/>
            </w:pPr>
            <w:r w:rsidRPr="000B41B7">
              <w:t>Тип</w:t>
            </w:r>
          </w:p>
        </w:tc>
        <w:tc>
          <w:tcPr>
            <w:tcW w:w="1407" w:type="pct"/>
            <w:shd w:val="clear" w:color="auto" w:fill="auto"/>
          </w:tcPr>
          <w:p w14:paraId="28CE1269" w14:textId="77777777" w:rsidR="00F9337C" w:rsidRPr="000B41B7" w:rsidRDefault="007B694E" w:rsidP="007B694E">
            <w:pPr>
              <w:pStyle w:val="phtablecellleft"/>
            </w:pPr>
            <w:r w:rsidRPr="000B41B7">
              <w:t>Тип передвижного подразделения</w:t>
            </w:r>
          </w:p>
        </w:tc>
        <w:tc>
          <w:tcPr>
            <w:tcW w:w="1907" w:type="pct"/>
            <w:shd w:val="clear" w:color="auto" w:fill="auto"/>
          </w:tcPr>
          <w:p w14:paraId="04A51A98" w14:textId="1F0D0090" w:rsidR="00F9337C" w:rsidRPr="000B41B7" w:rsidRDefault="00015B1D" w:rsidP="00BE7268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55AE43E0" wp14:editId="0BCBA887">
                  <wp:extent cx="228600" cy="228600"/>
                  <wp:effectExtent l="0" t="0" r="0" b="0"/>
                  <wp:docPr id="111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6DF1EE9D" w14:textId="77777777" w:rsidTr="00CD6BAE">
        <w:tc>
          <w:tcPr>
            <w:tcW w:w="353" w:type="pct"/>
            <w:shd w:val="clear" w:color="auto" w:fill="auto"/>
          </w:tcPr>
          <w:p w14:paraId="294DED9B" w14:textId="77777777" w:rsidR="00F9337C" w:rsidRPr="000B41B7" w:rsidRDefault="00F9337C" w:rsidP="00BE7268">
            <w:pPr>
              <w:pStyle w:val="phtablecellleft"/>
            </w:pPr>
            <w:r w:rsidRPr="000B41B7">
              <w:t>3</w:t>
            </w:r>
          </w:p>
        </w:tc>
        <w:tc>
          <w:tcPr>
            <w:tcW w:w="1333" w:type="pct"/>
            <w:shd w:val="clear" w:color="auto" w:fill="auto"/>
          </w:tcPr>
          <w:p w14:paraId="2DA12CED" w14:textId="77777777" w:rsidR="00F9337C" w:rsidRPr="000B41B7" w:rsidRDefault="00BF4227" w:rsidP="00BE7268">
            <w:pPr>
              <w:pStyle w:val="phtablecellleft"/>
            </w:pPr>
            <w:r w:rsidRPr="000B41B7">
              <w:t xml:space="preserve">Здание </w:t>
            </w:r>
          </w:p>
        </w:tc>
        <w:tc>
          <w:tcPr>
            <w:tcW w:w="1407" w:type="pct"/>
            <w:shd w:val="clear" w:color="auto" w:fill="auto"/>
          </w:tcPr>
          <w:p w14:paraId="1B453CDE" w14:textId="77777777" w:rsidR="00F9337C" w:rsidRPr="000B41B7" w:rsidRDefault="00BF4227" w:rsidP="00646D89">
            <w:pPr>
              <w:pStyle w:val="phtablecellleft"/>
            </w:pPr>
            <w:r w:rsidRPr="000B41B7">
              <w:t>Здание</w:t>
            </w:r>
            <w:r w:rsidR="00646D89" w:rsidRPr="000B41B7">
              <w:t>,</w:t>
            </w:r>
            <w:r w:rsidRPr="000B41B7">
              <w:t xml:space="preserve"> </w:t>
            </w:r>
            <w:r w:rsidR="00646D89" w:rsidRPr="000B41B7">
              <w:t xml:space="preserve">к которому прикреплено </w:t>
            </w:r>
            <w:r w:rsidRPr="000B41B7">
              <w:t>передвижно</w:t>
            </w:r>
            <w:r w:rsidR="00646D89" w:rsidRPr="000B41B7">
              <w:t>е</w:t>
            </w:r>
            <w:r w:rsidRPr="000B41B7">
              <w:t xml:space="preserve"> подразделени</w:t>
            </w:r>
            <w:r w:rsidR="00646D89" w:rsidRPr="000B41B7">
              <w:t>е</w:t>
            </w:r>
          </w:p>
        </w:tc>
        <w:tc>
          <w:tcPr>
            <w:tcW w:w="1907" w:type="pct"/>
            <w:shd w:val="clear" w:color="auto" w:fill="auto"/>
          </w:tcPr>
          <w:p w14:paraId="4A3CD00A" w14:textId="69DE8578" w:rsidR="00F9337C" w:rsidRPr="000B41B7" w:rsidRDefault="00646D89" w:rsidP="00BE7268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196EC789" wp14:editId="5EAB3A0A">
                  <wp:extent cx="228600" cy="228600"/>
                  <wp:effectExtent l="0" t="0" r="0" b="0"/>
                  <wp:docPr id="112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91A93" w:rsidRPr="000B41B7">
              <w:t>.</w:t>
            </w:r>
          </w:p>
          <w:p w14:paraId="1A05DCBD" w14:textId="77777777" w:rsidR="00791A93" w:rsidRPr="000B41B7" w:rsidRDefault="00791A93" w:rsidP="00BE7268">
            <w:pPr>
              <w:pStyle w:val="phtablecellleft"/>
            </w:pPr>
            <w:r w:rsidRPr="00CD6BAE">
              <w:rPr>
                <w:b/>
              </w:rPr>
              <w:t>Примечание</w:t>
            </w:r>
            <w:r w:rsidR="007F4B12" w:rsidRPr="00CD6BAE">
              <w:rPr>
                <w:b/>
              </w:rPr>
              <w:t>.</w:t>
            </w:r>
            <w:r w:rsidRPr="000B41B7">
              <w:t xml:space="preserve"> Выбираемое здание должно иметь незаполненную дату завершения эксплуатации</w:t>
            </w:r>
          </w:p>
        </w:tc>
      </w:tr>
      <w:tr w:rsidR="000B41B7" w:rsidRPr="000B41B7" w14:paraId="71C144E5" w14:textId="77777777" w:rsidTr="00CD6BAE">
        <w:tc>
          <w:tcPr>
            <w:tcW w:w="353" w:type="pct"/>
            <w:shd w:val="clear" w:color="auto" w:fill="auto"/>
          </w:tcPr>
          <w:p w14:paraId="755BE076" w14:textId="77777777" w:rsidR="00646D89" w:rsidRPr="000B41B7" w:rsidRDefault="00646D89" w:rsidP="00BE7268">
            <w:pPr>
              <w:pStyle w:val="phtablecellleft"/>
            </w:pPr>
            <w:r w:rsidRPr="000B41B7">
              <w:t>4</w:t>
            </w:r>
          </w:p>
        </w:tc>
        <w:tc>
          <w:tcPr>
            <w:tcW w:w="1333" w:type="pct"/>
            <w:shd w:val="clear" w:color="auto" w:fill="auto"/>
          </w:tcPr>
          <w:p w14:paraId="60BF1091" w14:textId="77777777" w:rsidR="00646D89" w:rsidRPr="000B41B7" w:rsidRDefault="00646D89" w:rsidP="00BE7268">
            <w:pPr>
              <w:pStyle w:val="phtablecellleft"/>
            </w:pPr>
            <w:r w:rsidRPr="000B41B7">
              <w:t>Подразделение</w:t>
            </w:r>
          </w:p>
        </w:tc>
        <w:tc>
          <w:tcPr>
            <w:tcW w:w="1407" w:type="pct"/>
            <w:shd w:val="clear" w:color="auto" w:fill="auto"/>
          </w:tcPr>
          <w:p w14:paraId="1CEB74B4" w14:textId="77777777" w:rsidR="00646D89" w:rsidRPr="000B41B7" w:rsidRDefault="00FB0EA2" w:rsidP="00BE7268">
            <w:pPr>
              <w:pStyle w:val="phtablecellleft"/>
            </w:pPr>
            <w:r w:rsidRPr="000B41B7">
              <w:t>Структурное подразделение, к которому прикреплено передвижное подразделение</w:t>
            </w:r>
          </w:p>
        </w:tc>
        <w:tc>
          <w:tcPr>
            <w:tcW w:w="1907" w:type="pct"/>
            <w:shd w:val="clear" w:color="auto" w:fill="auto"/>
          </w:tcPr>
          <w:p w14:paraId="0FE8D1B2" w14:textId="6D696A47" w:rsidR="00646D89" w:rsidRPr="000B41B7" w:rsidRDefault="00646D89" w:rsidP="00BE7268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49E9A078" wp14:editId="13ACF616">
                  <wp:extent cx="228600" cy="228600"/>
                  <wp:effectExtent l="0" t="0" r="0" b="0"/>
                  <wp:docPr id="113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187E0FB4" w14:textId="77777777" w:rsidTr="00CD6BAE">
        <w:tc>
          <w:tcPr>
            <w:tcW w:w="353" w:type="pct"/>
            <w:shd w:val="clear" w:color="auto" w:fill="auto"/>
          </w:tcPr>
          <w:p w14:paraId="1E7CFDFA" w14:textId="77777777" w:rsidR="00646D89" w:rsidRPr="000B41B7" w:rsidRDefault="00646D89" w:rsidP="00BE7268">
            <w:pPr>
              <w:pStyle w:val="phtablecellleft"/>
            </w:pPr>
            <w:r w:rsidRPr="000B41B7">
              <w:t>5</w:t>
            </w:r>
          </w:p>
        </w:tc>
        <w:tc>
          <w:tcPr>
            <w:tcW w:w="1333" w:type="pct"/>
            <w:shd w:val="clear" w:color="auto" w:fill="auto"/>
          </w:tcPr>
          <w:p w14:paraId="3C28322B" w14:textId="77777777" w:rsidR="00646D89" w:rsidRPr="000B41B7" w:rsidRDefault="00FB0EA2" w:rsidP="00BE7268">
            <w:pPr>
              <w:pStyle w:val="phtablecellleft"/>
            </w:pPr>
            <w:r w:rsidRPr="000B41B7">
              <w:t>Источник финансирования</w:t>
            </w:r>
          </w:p>
        </w:tc>
        <w:tc>
          <w:tcPr>
            <w:tcW w:w="1407" w:type="pct"/>
            <w:shd w:val="clear" w:color="auto" w:fill="auto"/>
          </w:tcPr>
          <w:p w14:paraId="6D1966FF" w14:textId="77777777" w:rsidR="00646D89" w:rsidRPr="000B41B7" w:rsidRDefault="00FB0EA2" w:rsidP="00BE7268">
            <w:pPr>
              <w:pStyle w:val="phtablecellleft"/>
            </w:pPr>
            <w:r w:rsidRPr="000B41B7">
              <w:t>Источник финансирования передвижного подразделения</w:t>
            </w:r>
          </w:p>
        </w:tc>
        <w:tc>
          <w:tcPr>
            <w:tcW w:w="1907" w:type="pct"/>
            <w:shd w:val="clear" w:color="auto" w:fill="auto"/>
          </w:tcPr>
          <w:p w14:paraId="02913A81" w14:textId="5BC85A36" w:rsidR="00646D89" w:rsidRPr="000B41B7" w:rsidRDefault="00646D89" w:rsidP="00BE7268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22BE034C" wp14:editId="63A8BF86">
                  <wp:extent cx="228600" cy="228600"/>
                  <wp:effectExtent l="0" t="0" r="0" b="0"/>
                  <wp:docPr id="114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6F5F4D14" w14:textId="77777777" w:rsidTr="00CD6BAE">
        <w:tc>
          <w:tcPr>
            <w:tcW w:w="353" w:type="pct"/>
            <w:shd w:val="clear" w:color="auto" w:fill="auto"/>
          </w:tcPr>
          <w:p w14:paraId="372D1FA5" w14:textId="77777777" w:rsidR="003C322A" w:rsidRPr="000B41B7" w:rsidRDefault="003C322A" w:rsidP="00BE7268">
            <w:pPr>
              <w:pStyle w:val="phtablecellleft"/>
            </w:pPr>
            <w:r w:rsidRPr="000B41B7">
              <w:t>6</w:t>
            </w:r>
          </w:p>
        </w:tc>
        <w:tc>
          <w:tcPr>
            <w:tcW w:w="1333" w:type="pct"/>
            <w:shd w:val="clear" w:color="auto" w:fill="auto"/>
          </w:tcPr>
          <w:p w14:paraId="5923D0B6" w14:textId="77777777" w:rsidR="003C322A" w:rsidRPr="000B41B7" w:rsidRDefault="003C322A" w:rsidP="00BE7268">
            <w:pPr>
              <w:pStyle w:val="phtablecellleft"/>
            </w:pPr>
            <w:r w:rsidRPr="000B41B7">
              <w:t>Количество выездов</w:t>
            </w:r>
          </w:p>
        </w:tc>
        <w:tc>
          <w:tcPr>
            <w:tcW w:w="1407" w:type="pct"/>
            <w:shd w:val="clear" w:color="auto" w:fill="auto"/>
          </w:tcPr>
          <w:p w14:paraId="4E0AB2CE" w14:textId="77777777" w:rsidR="003C322A" w:rsidRPr="000B41B7" w:rsidRDefault="003C322A" w:rsidP="00BE7268">
            <w:pPr>
              <w:pStyle w:val="phtablecellleft"/>
            </w:pPr>
            <w:r w:rsidRPr="000B41B7">
              <w:t>Учет количества выездов передвижного подразделения</w:t>
            </w:r>
          </w:p>
        </w:tc>
        <w:tc>
          <w:tcPr>
            <w:tcW w:w="1907" w:type="pct"/>
            <w:shd w:val="clear" w:color="auto" w:fill="auto"/>
          </w:tcPr>
          <w:p w14:paraId="0B7A56C4" w14:textId="77777777" w:rsidR="003C322A" w:rsidRPr="000B41B7" w:rsidRDefault="00BC3C5D" w:rsidP="00BE7268">
            <w:pPr>
              <w:pStyle w:val="phtablecellleft"/>
            </w:pPr>
            <w:r w:rsidRPr="000B41B7">
              <w:t>Числовое поле. Минимальное значение для ввода – 0, максимальное – 2000</w:t>
            </w:r>
          </w:p>
        </w:tc>
      </w:tr>
      <w:tr w:rsidR="000B41B7" w:rsidRPr="000B41B7" w14:paraId="1CF60FA2" w14:textId="77777777" w:rsidTr="00CD6BAE">
        <w:trPr>
          <w:trHeight w:val="1992"/>
        </w:trPr>
        <w:tc>
          <w:tcPr>
            <w:tcW w:w="353" w:type="pct"/>
            <w:shd w:val="clear" w:color="auto" w:fill="auto"/>
          </w:tcPr>
          <w:p w14:paraId="361CFB17" w14:textId="77777777" w:rsidR="00822AC7" w:rsidRPr="000B41B7" w:rsidRDefault="00822AC7" w:rsidP="00BE7268">
            <w:pPr>
              <w:pStyle w:val="phtablecellleft"/>
            </w:pPr>
            <w:r w:rsidRPr="000B41B7">
              <w:t>7</w:t>
            </w:r>
          </w:p>
        </w:tc>
        <w:tc>
          <w:tcPr>
            <w:tcW w:w="1333" w:type="pct"/>
            <w:shd w:val="clear" w:color="auto" w:fill="auto"/>
          </w:tcPr>
          <w:p w14:paraId="10D980E4" w14:textId="77777777" w:rsidR="00822AC7" w:rsidRPr="000B41B7" w:rsidRDefault="00822AC7" w:rsidP="00BE7268">
            <w:pPr>
              <w:pStyle w:val="phtablecellleft"/>
            </w:pPr>
            <w:r w:rsidRPr="000B41B7">
              <w:t>Посещаемые населенные пункты</w:t>
            </w:r>
          </w:p>
        </w:tc>
        <w:tc>
          <w:tcPr>
            <w:tcW w:w="1407" w:type="pct"/>
            <w:shd w:val="clear" w:color="auto" w:fill="auto"/>
          </w:tcPr>
          <w:p w14:paraId="03327503" w14:textId="77777777" w:rsidR="00822AC7" w:rsidRPr="000B41B7" w:rsidRDefault="00822AC7" w:rsidP="00E83451">
            <w:pPr>
              <w:pStyle w:val="phtablecellleft"/>
            </w:pPr>
            <w:r w:rsidRPr="000B41B7">
              <w:t xml:space="preserve">Записи о планируемых к посещению населенных </w:t>
            </w:r>
            <w:r w:rsidR="00E83451" w:rsidRPr="000B41B7">
              <w:t>пунктах</w:t>
            </w:r>
          </w:p>
        </w:tc>
        <w:tc>
          <w:tcPr>
            <w:tcW w:w="1907" w:type="pct"/>
            <w:shd w:val="clear" w:color="auto" w:fill="auto"/>
          </w:tcPr>
          <w:p w14:paraId="41BFA0D2" w14:textId="536DCE9E" w:rsidR="001E39B1" w:rsidRPr="000B41B7" w:rsidRDefault="00C22445" w:rsidP="000A169F">
            <w:pPr>
              <w:pStyle w:val="phtablecellleft"/>
            </w:pPr>
            <w:r w:rsidRPr="000B41B7">
              <w:t>Для добавлени</w:t>
            </w:r>
            <w:r w:rsidR="00177C79" w:rsidRPr="000B41B7">
              <w:t>я</w:t>
            </w:r>
            <w:r w:rsidRPr="000B41B7">
              <w:t xml:space="preserve"> записи о планируемых к посещению населенных пункт</w:t>
            </w:r>
            <w:r w:rsidR="00E83451" w:rsidRPr="000B41B7">
              <w:t>ах</w:t>
            </w:r>
            <w:r w:rsidRPr="000B41B7">
              <w:t xml:space="preserve"> 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6E913D11" wp14:editId="60B9D002">
                  <wp:extent cx="285750" cy="228600"/>
                  <wp:effectExtent l="0" t="0" r="0" b="0"/>
                  <wp:docPr id="115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7C79" w:rsidRPr="000B41B7">
              <w:t xml:space="preserve">. Откроется форма </w:t>
            </w:r>
            <w:r w:rsidR="000A169F" w:rsidRPr="000B41B7">
              <w:t>ввода сведений о</w:t>
            </w:r>
            <w:r w:rsidR="00177C79" w:rsidRPr="000B41B7">
              <w:t xml:space="preserve"> посещаемо</w:t>
            </w:r>
            <w:r w:rsidR="000A169F" w:rsidRPr="000B41B7">
              <w:t>м</w:t>
            </w:r>
            <w:r w:rsidR="00177C79" w:rsidRPr="000B41B7">
              <w:t xml:space="preserve"> населенн</w:t>
            </w:r>
            <w:r w:rsidR="000A169F" w:rsidRPr="000B41B7">
              <w:t>ом</w:t>
            </w:r>
            <w:r w:rsidR="00177C79" w:rsidRPr="000B41B7">
              <w:t xml:space="preserve"> пунк</w:t>
            </w:r>
            <w:r w:rsidR="000A169F" w:rsidRPr="000B41B7">
              <w:t>те</w:t>
            </w:r>
            <w:r w:rsidR="00177C79" w:rsidRPr="000B41B7">
              <w:t xml:space="preserve"> </w:t>
            </w:r>
            <w:r w:rsidR="0036573B" w:rsidRPr="000B41B7">
              <w:t>(</w:t>
            </w:r>
            <w:r w:rsidR="00445B65" w:rsidRPr="000B41B7">
              <w:fldChar w:fldCharType="begin"/>
            </w:r>
            <w:r w:rsidR="000A169F" w:rsidRPr="000B41B7">
              <w:instrText xml:space="preserve"> REF _Ref16237807 \h </w:instrText>
            </w:r>
            <w:r w:rsidR="00445B65" w:rsidRPr="000B41B7">
              <w:fldChar w:fldCharType="separate"/>
            </w:r>
            <w:r w:rsidR="00E10E0C" w:rsidRPr="000B41B7">
              <w:t>Рисунок </w:t>
            </w:r>
            <w:r w:rsidR="00E10E0C" w:rsidRPr="000B41B7">
              <w:rPr>
                <w:noProof/>
              </w:rPr>
              <w:t>47</w:t>
            </w:r>
            <w:r w:rsidR="00445B65" w:rsidRPr="000B41B7">
              <w:fldChar w:fldCharType="end"/>
            </w:r>
            <w:r w:rsidR="0036573B" w:rsidRPr="000B41B7">
              <w:t>).</w:t>
            </w:r>
            <w:r w:rsidR="001E39B1" w:rsidRPr="000B41B7">
              <w:t xml:space="preserve"> </w:t>
            </w:r>
          </w:p>
          <w:p w14:paraId="6F8982FD" w14:textId="77777777" w:rsidR="009516FF" w:rsidRPr="000B41B7" w:rsidRDefault="001E39B1" w:rsidP="000A169F">
            <w:pPr>
              <w:pStyle w:val="phtablecellleft"/>
            </w:pPr>
            <w:r w:rsidRPr="000B41B7">
              <w:t>Описание полей приведено в п.8</w:t>
            </w:r>
            <w:r w:rsidR="00EA5906">
              <w:t xml:space="preserve"> настоящей таблицы.</w:t>
            </w:r>
          </w:p>
          <w:p w14:paraId="09730792" w14:textId="77777777" w:rsidR="00ED489E" w:rsidRPr="000B41B7" w:rsidRDefault="00ED489E" w:rsidP="000471A2">
            <w:pPr>
              <w:pStyle w:val="phtablecellleft"/>
            </w:pPr>
            <w:r w:rsidRPr="00CD6BAE">
              <w:rPr>
                <w:b/>
              </w:rPr>
              <w:t>Примечание</w:t>
            </w:r>
            <w:r w:rsidR="007F4B12" w:rsidRPr="00CD6BAE">
              <w:rPr>
                <w:b/>
              </w:rPr>
              <w:t>.</w:t>
            </w:r>
            <w:r w:rsidRPr="000B41B7">
              <w:t xml:space="preserve">  В </w:t>
            </w:r>
            <w:r w:rsidR="00D94ABF" w:rsidRPr="000B41B7">
              <w:t>блок</w:t>
            </w:r>
            <w:r w:rsidR="00B44528" w:rsidRPr="000B41B7">
              <w:t>е</w:t>
            </w:r>
            <w:r w:rsidRPr="000B41B7">
              <w:t xml:space="preserve"> «Посещаемые населенные пункты» </w:t>
            </w:r>
            <w:r w:rsidR="00B44528" w:rsidRPr="000B41B7">
              <w:t xml:space="preserve">адреса населенных пунктов не должны повторяться. При попытке сохранить населенный пункт </w:t>
            </w:r>
            <w:r w:rsidR="00195DBD" w:rsidRPr="000B41B7">
              <w:t xml:space="preserve">с уже добавленным адресом, Подсистема </w:t>
            </w:r>
            <w:r w:rsidR="000471A2" w:rsidRPr="000B41B7">
              <w:t>выведет</w:t>
            </w:r>
            <w:r w:rsidR="00195DBD" w:rsidRPr="000B41B7">
              <w:t xml:space="preserve"> предупреждающее сообщение «Пункт посещения с таким адресом уже существует»</w:t>
            </w:r>
          </w:p>
        </w:tc>
      </w:tr>
      <w:tr w:rsidR="000B41B7" w:rsidRPr="000B41B7" w14:paraId="1361A94E" w14:textId="77777777" w:rsidTr="00CD6BAE">
        <w:trPr>
          <w:trHeight w:val="3801"/>
        </w:trPr>
        <w:tc>
          <w:tcPr>
            <w:tcW w:w="353" w:type="pct"/>
            <w:shd w:val="clear" w:color="auto" w:fill="auto"/>
          </w:tcPr>
          <w:p w14:paraId="26C2780B" w14:textId="77777777" w:rsidR="001E39B1" w:rsidRPr="000B41B7" w:rsidRDefault="001E39B1" w:rsidP="00BE7268">
            <w:pPr>
              <w:pStyle w:val="phtablecellleft"/>
            </w:pPr>
            <w:r w:rsidRPr="000B41B7">
              <w:lastRenderedPageBreak/>
              <w:t>8</w:t>
            </w:r>
          </w:p>
        </w:tc>
        <w:tc>
          <w:tcPr>
            <w:tcW w:w="1333" w:type="pct"/>
            <w:shd w:val="clear" w:color="auto" w:fill="auto"/>
          </w:tcPr>
          <w:p w14:paraId="0D840EB3" w14:textId="77777777" w:rsidR="001E39B1" w:rsidRPr="000B41B7" w:rsidRDefault="001E39B1" w:rsidP="00BE7268">
            <w:pPr>
              <w:pStyle w:val="phtablecellleft"/>
            </w:pPr>
            <w:r w:rsidRPr="000B41B7">
              <w:t>Сведени</w:t>
            </w:r>
            <w:r w:rsidR="00FF01D6" w:rsidRPr="000B41B7">
              <w:t>я</w:t>
            </w:r>
            <w:r w:rsidRPr="000B41B7">
              <w:t xml:space="preserve"> о посещаемом населенном пункте</w:t>
            </w:r>
          </w:p>
        </w:tc>
        <w:tc>
          <w:tcPr>
            <w:tcW w:w="1407" w:type="pct"/>
            <w:shd w:val="clear" w:color="auto" w:fill="auto"/>
          </w:tcPr>
          <w:p w14:paraId="1E348E32" w14:textId="77777777" w:rsidR="001E39B1" w:rsidRPr="000B41B7" w:rsidRDefault="001E39B1" w:rsidP="00E83451">
            <w:pPr>
              <w:pStyle w:val="phtablecellleft"/>
            </w:pPr>
            <w:r w:rsidRPr="000B41B7">
              <w:t>Сведени</w:t>
            </w:r>
            <w:r w:rsidR="00FF01D6" w:rsidRPr="000B41B7">
              <w:t>я</w:t>
            </w:r>
            <w:r w:rsidRPr="000B41B7">
              <w:t xml:space="preserve"> о посещаемом населенном пункте</w:t>
            </w:r>
          </w:p>
        </w:tc>
        <w:tc>
          <w:tcPr>
            <w:tcW w:w="1907" w:type="pct"/>
            <w:shd w:val="clear" w:color="auto" w:fill="auto"/>
          </w:tcPr>
          <w:p w14:paraId="613FCB3C" w14:textId="73F1247E" w:rsidR="001E39B1" w:rsidRPr="000B41B7" w:rsidRDefault="008C5E01" w:rsidP="009516FF">
            <w:pPr>
              <w:pStyle w:val="phtablecellleft"/>
            </w:pPr>
            <w:r w:rsidRPr="000B41B7">
              <w:t>В о</w:t>
            </w:r>
            <w:r w:rsidR="001E39B1" w:rsidRPr="000B41B7">
              <w:t xml:space="preserve">кне </w:t>
            </w:r>
            <w:r w:rsidR="00D667B5" w:rsidRPr="000B41B7">
              <w:t xml:space="preserve">сведений о посещаемом населенном пункте </w:t>
            </w:r>
            <w:r w:rsidR="001E39B1" w:rsidRPr="000B41B7">
              <w:t xml:space="preserve">необходимо заполнить информацию в поле «Адрес». Для указания адреса необходимо </w:t>
            </w:r>
            <w:r w:rsidR="00652F99" w:rsidRPr="000B41B7">
              <w:t>нажать на кнопку</w:t>
            </w:r>
            <w:r w:rsidR="001E39B1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54E0B9CC" wp14:editId="60067CDD">
                  <wp:extent cx="314325" cy="247650"/>
                  <wp:effectExtent l="0" t="0" r="0" b="0"/>
                  <wp:docPr id="116" name="Рисунок 130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39B1" w:rsidRPr="000B41B7">
              <w:t xml:space="preserve"> на форме ввода адреса. В открывшемся окне необходимо заполнить поля: «Субъект», «Населенный пункт».</w:t>
            </w:r>
          </w:p>
          <w:p w14:paraId="6764AA0A" w14:textId="77777777" w:rsidR="001E39B1" w:rsidRPr="000B41B7" w:rsidRDefault="001E39B1" w:rsidP="009516FF">
            <w:pPr>
              <w:pStyle w:val="phtablecellleft"/>
            </w:pPr>
            <w:r w:rsidRPr="000B41B7">
              <w:t>Описание полей табличной части приведено в пп.</w:t>
            </w:r>
            <w:r w:rsidR="00D667B5" w:rsidRPr="000B41B7">
              <w:t>8</w:t>
            </w:r>
            <w:r w:rsidRPr="000B41B7">
              <w:t xml:space="preserve">.1 – </w:t>
            </w:r>
            <w:r w:rsidR="00D667B5" w:rsidRPr="000B41B7">
              <w:t>8</w:t>
            </w:r>
            <w:r w:rsidRPr="000B41B7">
              <w:t>.2</w:t>
            </w:r>
            <w:r w:rsidR="00EA5906">
              <w:t xml:space="preserve"> настоящей таблицы</w:t>
            </w:r>
            <w:r w:rsidRPr="000B41B7">
              <w:t>.</w:t>
            </w:r>
          </w:p>
          <w:p w14:paraId="1BDC3B65" w14:textId="77777777" w:rsidR="001E39B1" w:rsidRPr="000B41B7" w:rsidRDefault="001E39B1" w:rsidP="009516FF">
            <w:pPr>
              <w:pStyle w:val="phtablecellleft"/>
            </w:pPr>
            <w:r w:rsidRPr="000B41B7">
              <w:t>Кнопка «Создать» инициирует сохранение введенных данных и закрытие окна добавления передвижного подразделения.</w:t>
            </w:r>
          </w:p>
          <w:p w14:paraId="6ADF4B89" w14:textId="77777777" w:rsidR="001E39B1" w:rsidRPr="000B41B7" w:rsidRDefault="001E39B1" w:rsidP="009516FF">
            <w:pPr>
              <w:pStyle w:val="phtablecellleft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1BB23DD1" w14:textId="77777777" w:rsidTr="00CD6BAE">
        <w:tc>
          <w:tcPr>
            <w:tcW w:w="353" w:type="pct"/>
            <w:shd w:val="clear" w:color="auto" w:fill="auto"/>
          </w:tcPr>
          <w:p w14:paraId="24A8C36B" w14:textId="77777777" w:rsidR="00F9337C" w:rsidRPr="000B41B7" w:rsidRDefault="00D667B5" w:rsidP="00BE7268">
            <w:pPr>
              <w:pStyle w:val="phtablecellleft"/>
            </w:pPr>
            <w:r w:rsidRPr="000B41B7">
              <w:t>8</w:t>
            </w:r>
            <w:r w:rsidR="00F9337C" w:rsidRPr="000B41B7">
              <w:t>.1</w:t>
            </w:r>
          </w:p>
        </w:tc>
        <w:tc>
          <w:tcPr>
            <w:tcW w:w="1333" w:type="pct"/>
            <w:shd w:val="clear" w:color="auto" w:fill="auto"/>
          </w:tcPr>
          <w:p w14:paraId="795DAE8B" w14:textId="77777777" w:rsidR="00F9337C" w:rsidRPr="000B41B7" w:rsidRDefault="00F9337C" w:rsidP="00BE7268">
            <w:pPr>
              <w:pStyle w:val="phtablecellleft"/>
            </w:pPr>
            <w:r w:rsidRPr="000B41B7">
              <w:t>Субъект</w:t>
            </w:r>
          </w:p>
        </w:tc>
        <w:tc>
          <w:tcPr>
            <w:tcW w:w="1407" w:type="pct"/>
            <w:shd w:val="clear" w:color="auto" w:fill="auto"/>
          </w:tcPr>
          <w:p w14:paraId="19FE0010" w14:textId="77777777" w:rsidR="00F9337C" w:rsidRPr="000B41B7" w:rsidRDefault="00F9337C" w:rsidP="00BE7268">
            <w:pPr>
              <w:pStyle w:val="phtablecellleft"/>
            </w:pPr>
            <w:r w:rsidRPr="000B41B7">
              <w:t>Субъект РФ</w:t>
            </w:r>
          </w:p>
        </w:tc>
        <w:tc>
          <w:tcPr>
            <w:tcW w:w="1907" w:type="pct"/>
            <w:shd w:val="clear" w:color="auto" w:fill="auto"/>
          </w:tcPr>
          <w:p w14:paraId="40551924" w14:textId="5F8FDBF4" w:rsidR="00F9337C" w:rsidRPr="000B41B7" w:rsidRDefault="00F9337C" w:rsidP="00BE7268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4C44B46E" wp14:editId="23787792">
                  <wp:extent cx="228600" cy="228600"/>
                  <wp:effectExtent l="0" t="0" r="0" b="0"/>
                  <wp:docPr id="11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C53" w:rsidRPr="000B41B7" w14:paraId="40E6505E" w14:textId="77777777" w:rsidTr="00CD6BAE">
        <w:tc>
          <w:tcPr>
            <w:tcW w:w="353" w:type="pct"/>
            <w:shd w:val="clear" w:color="auto" w:fill="auto"/>
          </w:tcPr>
          <w:p w14:paraId="1FFA3632" w14:textId="77777777" w:rsidR="00F9337C" w:rsidRPr="000B41B7" w:rsidRDefault="00D667B5" w:rsidP="00BE7268">
            <w:pPr>
              <w:pStyle w:val="phtablecellleft"/>
            </w:pPr>
            <w:r w:rsidRPr="000B41B7">
              <w:t>8</w:t>
            </w:r>
            <w:r w:rsidR="00F9337C" w:rsidRPr="000B41B7">
              <w:t>.2</w:t>
            </w:r>
          </w:p>
        </w:tc>
        <w:tc>
          <w:tcPr>
            <w:tcW w:w="1333" w:type="pct"/>
            <w:shd w:val="clear" w:color="auto" w:fill="auto"/>
          </w:tcPr>
          <w:p w14:paraId="5CFDE9A3" w14:textId="77777777" w:rsidR="00F9337C" w:rsidRPr="000B41B7" w:rsidRDefault="00F9337C" w:rsidP="00BE7268">
            <w:pPr>
              <w:pStyle w:val="phtablecellleft"/>
            </w:pPr>
            <w:r w:rsidRPr="000B41B7">
              <w:t>Населенный пункт</w:t>
            </w:r>
          </w:p>
        </w:tc>
        <w:tc>
          <w:tcPr>
            <w:tcW w:w="1407" w:type="pct"/>
            <w:shd w:val="clear" w:color="auto" w:fill="auto"/>
          </w:tcPr>
          <w:p w14:paraId="13F90B60" w14:textId="77777777" w:rsidR="00F9337C" w:rsidRPr="000B41B7" w:rsidRDefault="00F9337C" w:rsidP="00BE7268">
            <w:pPr>
              <w:pStyle w:val="phtablecellleft"/>
            </w:pPr>
            <w:r w:rsidRPr="000B41B7">
              <w:t>Населенный пункт</w:t>
            </w:r>
          </w:p>
        </w:tc>
        <w:tc>
          <w:tcPr>
            <w:tcW w:w="1907" w:type="pct"/>
            <w:shd w:val="clear" w:color="auto" w:fill="auto"/>
          </w:tcPr>
          <w:p w14:paraId="543630B3" w14:textId="77777777" w:rsidR="00F9337C" w:rsidRPr="000B41B7" w:rsidRDefault="003220F7" w:rsidP="00BE7268">
            <w:pPr>
              <w:pStyle w:val="phtablecellleft"/>
            </w:pPr>
            <w:r w:rsidRPr="000B41B7">
              <w:t>Справочное поле. Не</w:t>
            </w:r>
            <w:r w:rsidR="00F9337C" w:rsidRPr="000B41B7">
              <w:t>доступно для заполнения до указания субъекта РФ.</w:t>
            </w:r>
          </w:p>
          <w:p w14:paraId="3DF7202A" w14:textId="77777777" w:rsidR="00F9337C" w:rsidRPr="000B41B7" w:rsidRDefault="00F9337C" w:rsidP="00BE7268">
            <w:pPr>
              <w:pStyle w:val="phtablecellleft"/>
            </w:pPr>
            <w:r w:rsidRPr="000B41B7">
              <w:t>Необходимо ввести первые несколько символов наименования населенного пункта, а затем выбрать значение из выпадающего списка, предложенного Подсистемой.</w:t>
            </w:r>
          </w:p>
          <w:p w14:paraId="4C99BCA1" w14:textId="77777777" w:rsidR="00F9337C" w:rsidRPr="000B41B7" w:rsidRDefault="00F9337C" w:rsidP="00BE7268">
            <w:pPr>
              <w:pStyle w:val="phtablecellleft"/>
            </w:pPr>
            <w:r w:rsidRPr="000B41B7">
              <w:t>Ввод информации осуществляется согласно справочнику ФИАС</w:t>
            </w:r>
          </w:p>
        </w:tc>
      </w:tr>
    </w:tbl>
    <w:p w14:paraId="78CDD22C" w14:textId="77777777" w:rsidR="00655D30" w:rsidRDefault="00655D30" w:rsidP="0036573B">
      <w:pPr>
        <w:pStyle w:val="phfigure"/>
      </w:pPr>
    </w:p>
    <w:p w14:paraId="5EA604DB" w14:textId="5C8516F0" w:rsidR="0036573B" w:rsidRPr="000B41B7" w:rsidRDefault="000151AA" w:rsidP="0036573B">
      <w:pPr>
        <w:pStyle w:val="phfigure"/>
      </w:pPr>
      <w:r>
        <w:rPr>
          <w:noProof/>
        </w:rPr>
        <w:drawing>
          <wp:inline distT="0" distB="0" distL="0" distR="0" wp14:anchorId="02CABA54" wp14:editId="005EA60D">
            <wp:extent cx="5600700" cy="1200150"/>
            <wp:effectExtent l="0" t="0" r="0" b="0"/>
            <wp:docPr id="118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5362E" w14:textId="77777777" w:rsidR="00F9337C" w:rsidRPr="000B41B7" w:rsidRDefault="0036573B" w:rsidP="0036573B">
      <w:pPr>
        <w:pStyle w:val="phfiguretitle"/>
      </w:pPr>
      <w:bookmarkStart w:id="167" w:name="_Ref16237807"/>
      <w:r w:rsidRPr="000B41B7">
        <w:t>Рисунок</w:t>
      </w:r>
      <w:r w:rsidR="000A169F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47</w:t>
      </w:r>
      <w:r w:rsidR="00445B65" w:rsidRPr="000B41B7">
        <w:rPr>
          <w:noProof/>
        </w:rPr>
        <w:fldChar w:fldCharType="end"/>
      </w:r>
      <w:bookmarkEnd w:id="167"/>
      <w:r w:rsidRPr="000B41B7">
        <w:t xml:space="preserve"> – </w:t>
      </w:r>
      <w:r w:rsidR="000A169F" w:rsidRPr="000B41B7">
        <w:t>Форма ввода сведений о посещаемом населенном пункте</w:t>
      </w:r>
    </w:p>
    <w:p w14:paraId="22CC366A" w14:textId="77777777" w:rsidR="00D30DD0" w:rsidRPr="000B41B7" w:rsidRDefault="00D30DD0" w:rsidP="00D30DD0">
      <w:pPr>
        <w:pStyle w:val="phnormal"/>
      </w:pPr>
      <w:r w:rsidRPr="000B41B7">
        <w:t xml:space="preserve">После введения информации в поле «Адрес» в окне создания </w:t>
      </w:r>
      <w:r w:rsidR="004C5FFF" w:rsidRPr="000B41B7">
        <w:t>посещаемого населенного пункта</w:t>
      </w:r>
      <w:r w:rsidRPr="000B41B7">
        <w:t xml:space="preserve"> становится доступной информация о географических координатах (</w:t>
      </w:r>
      <w:r w:rsidR="00445B65" w:rsidRPr="000B41B7">
        <w:fldChar w:fldCharType="begin"/>
      </w:r>
      <w:r w:rsidRPr="000B41B7">
        <w:instrText xml:space="preserve"> REF _Ref16238858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48</w:t>
      </w:r>
      <w:r w:rsidR="00445B65" w:rsidRPr="000B41B7">
        <w:fldChar w:fldCharType="end"/>
      </w:r>
      <w:r w:rsidRPr="000B41B7">
        <w:t>).</w:t>
      </w:r>
    </w:p>
    <w:p w14:paraId="0F5040BA" w14:textId="0BF683DE" w:rsidR="00D30DD0" w:rsidRPr="000B41B7" w:rsidRDefault="000151AA" w:rsidP="00D30DD0">
      <w:pPr>
        <w:pStyle w:val="phfigure"/>
      </w:pPr>
      <w:r>
        <w:rPr>
          <w:noProof/>
        </w:rPr>
        <w:lastRenderedPageBreak/>
        <w:drawing>
          <wp:inline distT="0" distB="0" distL="0" distR="0" wp14:anchorId="365ADE3D" wp14:editId="1AAA2267">
            <wp:extent cx="5581650" cy="1790700"/>
            <wp:effectExtent l="0" t="0" r="0" b="0"/>
            <wp:docPr id="119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FC63C" w14:textId="77777777" w:rsidR="00D30DD0" w:rsidRPr="000B41B7" w:rsidRDefault="00D30DD0" w:rsidP="00D30DD0">
      <w:pPr>
        <w:pStyle w:val="phfiguretitle"/>
      </w:pPr>
      <w:bookmarkStart w:id="168" w:name="_Ref16238858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48</w:t>
      </w:r>
      <w:r w:rsidR="00445B65" w:rsidRPr="000B41B7">
        <w:rPr>
          <w:noProof/>
        </w:rPr>
        <w:fldChar w:fldCharType="end"/>
      </w:r>
      <w:bookmarkEnd w:id="168"/>
      <w:r w:rsidRPr="000B41B7">
        <w:t xml:space="preserve"> – Отображение информации о географических координатах</w:t>
      </w:r>
    </w:p>
    <w:p w14:paraId="01F4BB26" w14:textId="77777777" w:rsidR="00D30DD0" w:rsidRPr="000B41B7" w:rsidRDefault="00D30DD0" w:rsidP="00D30DD0">
      <w:pPr>
        <w:pStyle w:val="phnormal"/>
      </w:pPr>
      <w:r w:rsidRPr="000B41B7">
        <w:t>Описание полей формы для ввода информации о географических координатах представлено в таблице (</w:t>
      </w:r>
      <w:r w:rsidR="00FE7396" w:rsidRPr="000B41B7">
        <w:fldChar w:fldCharType="begin"/>
      </w:r>
      <w:r w:rsidR="00FE7396" w:rsidRPr="000B41B7">
        <w:instrText xml:space="preserve"> REF _Ref513552790 \h  \* MERGEFORMAT </w:instrText>
      </w:r>
      <w:r w:rsidR="00FE7396" w:rsidRPr="000B41B7">
        <w:fldChar w:fldCharType="separate"/>
      </w:r>
      <w:r w:rsidR="00E10E0C" w:rsidRPr="000B41B7">
        <w:t>Таблица 3</w:t>
      </w:r>
      <w:r w:rsidR="00FE7396" w:rsidRPr="000B41B7">
        <w:fldChar w:fldCharType="end"/>
      </w:r>
      <w:r w:rsidRPr="000B41B7">
        <w:t>).</w:t>
      </w:r>
    </w:p>
    <w:p w14:paraId="24BC61FF" w14:textId="140EF559" w:rsidR="00CD3B7B" w:rsidRPr="000B41B7" w:rsidRDefault="00CD3B7B" w:rsidP="00D30DD0">
      <w:pPr>
        <w:pStyle w:val="phnormal"/>
      </w:pPr>
      <w:r w:rsidRPr="000B41B7">
        <w:t xml:space="preserve">Для редактирования данных в </w:t>
      </w:r>
      <w:r w:rsidR="00D94ABF" w:rsidRPr="000B41B7">
        <w:t>блоке</w:t>
      </w:r>
      <w:r w:rsidRPr="000B41B7">
        <w:t xml:space="preserve"> «Посещаемые населенные </w:t>
      </w:r>
      <w:r w:rsidR="00067C03" w:rsidRPr="000B41B7">
        <w:t>пункты</w:t>
      </w:r>
      <w:r w:rsidRPr="000B41B7">
        <w:t>»</w:t>
      </w:r>
      <w:r w:rsidR="00067C03" w:rsidRPr="000B41B7">
        <w:t xml:space="preserve">, нажмите на кнопку </w:t>
      </w:r>
      <w:r w:rsidR="000151AA">
        <w:rPr>
          <w:noProof/>
        </w:rPr>
        <w:drawing>
          <wp:inline distT="0" distB="0" distL="0" distR="0" wp14:anchorId="570CAD11" wp14:editId="34ED70D9">
            <wp:extent cx="276225" cy="266700"/>
            <wp:effectExtent l="0" t="0" r="0" b="0"/>
            <wp:docPr id="120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C03" w:rsidRPr="000B41B7">
        <w:t xml:space="preserve"> (</w:t>
      </w:r>
      <w:r w:rsidR="00445B65" w:rsidRPr="000B41B7">
        <w:fldChar w:fldCharType="begin"/>
      </w:r>
      <w:r w:rsidR="00067C03" w:rsidRPr="000B41B7">
        <w:instrText xml:space="preserve"> REF _Ref16239799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49</w:t>
      </w:r>
      <w:r w:rsidR="00445B65" w:rsidRPr="000B41B7">
        <w:fldChar w:fldCharType="end"/>
      </w:r>
      <w:r w:rsidR="00067C03" w:rsidRPr="000B41B7">
        <w:t>).</w:t>
      </w:r>
    </w:p>
    <w:p w14:paraId="6A082829" w14:textId="18C21183" w:rsidR="00067C03" w:rsidRPr="000B41B7" w:rsidRDefault="000151AA" w:rsidP="00067C03">
      <w:pPr>
        <w:pStyle w:val="phfigure"/>
      </w:pPr>
      <w:r>
        <w:rPr>
          <w:noProof/>
        </w:rPr>
        <w:drawing>
          <wp:inline distT="0" distB="0" distL="0" distR="0" wp14:anchorId="1C584D07" wp14:editId="6AB40F76">
            <wp:extent cx="4791075" cy="2247900"/>
            <wp:effectExtent l="0" t="0" r="0" b="0"/>
            <wp:docPr id="121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9AA66" w14:textId="77777777" w:rsidR="00067C03" w:rsidRPr="000B41B7" w:rsidRDefault="00067C03" w:rsidP="00067C03">
      <w:pPr>
        <w:pStyle w:val="phfiguretitle"/>
      </w:pPr>
      <w:bookmarkStart w:id="169" w:name="_Ref16239799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49</w:t>
      </w:r>
      <w:r w:rsidR="00445B65" w:rsidRPr="000B41B7">
        <w:rPr>
          <w:noProof/>
        </w:rPr>
        <w:fldChar w:fldCharType="end"/>
      </w:r>
      <w:bookmarkEnd w:id="169"/>
      <w:r w:rsidRPr="000B41B7">
        <w:t xml:space="preserve"> – Редактировани</w:t>
      </w:r>
      <w:r w:rsidR="00FF01D6" w:rsidRPr="000B41B7">
        <w:t>е</w:t>
      </w:r>
      <w:r w:rsidRPr="000B41B7">
        <w:t xml:space="preserve"> данных в </w:t>
      </w:r>
      <w:r w:rsidR="00FF01D6" w:rsidRPr="000B41B7">
        <w:t>блоке</w:t>
      </w:r>
      <w:r w:rsidRPr="000B41B7">
        <w:t xml:space="preserve"> «Посещаемые населенные пункты»</w:t>
      </w:r>
    </w:p>
    <w:p w14:paraId="660AEE68" w14:textId="77777777" w:rsidR="00AD4465" w:rsidRPr="000B41B7" w:rsidRDefault="00AD4465" w:rsidP="00AD4465">
      <w:pPr>
        <w:pStyle w:val="phnormal"/>
      </w:pPr>
      <w:r w:rsidRPr="000B41B7">
        <w:t xml:space="preserve">Откроется окно редактирования информации о географических данных </w:t>
      </w:r>
      <w:r w:rsidR="004C5FFF" w:rsidRPr="000B41B7">
        <w:t>посещаемого передвижным подразделением населенного пункта</w:t>
      </w:r>
      <w:r w:rsidRPr="000B41B7">
        <w:t xml:space="preserve"> аналогичное окну создания (</w:t>
      </w:r>
      <w:r w:rsidR="00445B65" w:rsidRPr="000B41B7">
        <w:fldChar w:fldCharType="begin"/>
      </w:r>
      <w:r w:rsidRPr="000B41B7">
        <w:instrText xml:space="preserve"> REF _Ref16238858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48</w:t>
      </w:r>
      <w:r w:rsidR="00445B65" w:rsidRPr="000B41B7">
        <w:fldChar w:fldCharType="end"/>
      </w:r>
      <w:r w:rsidRPr="000B41B7">
        <w:t>).</w:t>
      </w:r>
    </w:p>
    <w:p w14:paraId="4C690670" w14:textId="77777777" w:rsidR="00D30DD0" w:rsidRPr="000B41B7" w:rsidRDefault="00D30DD0" w:rsidP="00D30DD0">
      <w:pPr>
        <w:pStyle w:val="phnormal"/>
      </w:pPr>
      <w:r w:rsidRPr="000B41B7">
        <w:t xml:space="preserve">Для сохранения внесенных данных </w:t>
      </w:r>
      <w:r w:rsidR="004477E2" w:rsidRPr="000B41B7">
        <w:t xml:space="preserve">о передвижном подразделении </w:t>
      </w:r>
      <w:r w:rsidRPr="000B41B7">
        <w:t xml:space="preserve">необходимо нажать на кнопку «Создать». Окно создания передвижного подразделения закроется, внесенные данные отобразятся в </w:t>
      </w:r>
      <w:r w:rsidR="0074735A" w:rsidRPr="000B41B7">
        <w:t>блоке</w:t>
      </w:r>
      <w:r w:rsidRPr="000B41B7">
        <w:t xml:space="preserve"> «Передвижные подразделения».</w:t>
      </w:r>
    </w:p>
    <w:p w14:paraId="7428DDC9" w14:textId="77777777" w:rsidR="00D30DD0" w:rsidRPr="000B41B7" w:rsidRDefault="00D30DD0" w:rsidP="00D30DD0">
      <w:pPr>
        <w:pStyle w:val="phnormal"/>
      </w:pPr>
      <w:r w:rsidRPr="000B41B7">
        <w:t>Нажатие кнопки «Отменить» инициирует закрытие окна без сохранения изменений.</w:t>
      </w:r>
    </w:p>
    <w:p w14:paraId="5ED165D3" w14:textId="77777777" w:rsidR="005266C7" w:rsidRPr="000B41B7" w:rsidRDefault="005266C7" w:rsidP="009344D3">
      <w:pPr>
        <w:pStyle w:val="4"/>
        <w:ind w:left="0" w:hanging="15"/>
      </w:pPr>
      <w:bookmarkStart w:id="170" w:name="_Toc100055220"/>
      <w:r w:rsidRPr="000B41B7">
        <w:rPr>
          <w:szCs w:val="24"/>
        </w:rPr>
        <w:lastRenderedPageBreak/>
        <w:t>Ввод</w:t>
      </w:r>
      <w:r w:rsidRPr="000B41B7">
        <w:t xml:space="preserve"> </w:t>
      </w:r>
      <w:r w:rsidRPr="000B41B7">
        <w:rPr>
          <w:szCs w:val="24"/>
        </w:rPr>
        <w:t>сведений</w:t>
      </w:r>
      <w:r w:rsidRPr="000B41B7">
        <w:t xml:space="preserve"> о домовых хозяйствах</w:t>
      </w:r>
      <w:bookmarkEnd w:id="170"/>
    </w:p>
    <w:p w14:paraId="223C2898" w14:textId="4C8BADCE" w:rsidR="000C341E" w:rsidRPr="000B41B7" w:rsidRDefault="005266C7" w:rsidP="00CA6719">
      <w:pPr>
        <w:pStyle w:val="phnormal"/>
      </w:pPr>
      <w:r w:rsidRPr="000B41B7">
        <w:t xml:space="preserve">Для добавления записи о </w:t>
      </w:r>
      <w:r w:rsidR="00227D1D" w:rsidRPr="000B41B7">
        <w:t>домовых хозяйствах</w:t>
      </w:r>
      <w:r w:rsidRPr="000B41B7">
        <w:t xml:space="preserve"> медицинск</w:t>
      </w:r>
      <w:r w:rsidR="00152200" w:rsidRPr="000B41B7">
        <w:t>ой</w:t>
      </w:r>
      <w:r w:rsidRPr="000B41B7">
        <w:t xml:space="preserve"> организаци</w:t>
      </w:r>
      <w:r w:rsidR="00152200" w:rsidRPr="000B41B7">
        <w:t>и</w:t>
      </w:r>
      <w:r w:rsidRPr="000B41B7">
        <w:t xml:space="preserve"> </w:t>
      </w:r>
      <w:r w:rsidR="00D56BBC" w:rsidRPr="000B41B7">
        <w:t xml:space="preserve">необходимо </w:t>
      </w:r>
      <w:r w:rsidRPr="000B41B7">
        <w:t>наж</w:t>
      </w:r>
      <w:r w:rsidR="00D56BBC" w:rsidRPr="000B41B7">
        <w:t>ать</w:t>
      </w:r>
      <w:r w:rsidRPr="000B41B7">
        <w:t xml:space="preserve"> на кнопку </w:t>
      </w:r>
      <w:r w:rsidR="000151AA">
        <w:rPr>
          <w:noProof/>
        </w:rPr>
        <w:drawing>
          <wp:inline distT="0" distB="0" distL="0" distR="0" wp14:anchorId="028FD5F2" wp14:editId="3EFB5F81">
            <wp:extent cx="838200" cy="304800"/>
            <wp:effectExtent l="0" t="0" r="0" b="0"/>
            <wp:docPr id="1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200" w:rsidRPr="000B41B7">
        <w:t xml:space="preserve"> в блоке «Домовые хозяйства»</w:t>
      </w:r>
      <w:r w:rsidRPr="000B41B7">
        <w:t xml:space="preserve">, откроется форма для ввода данных о </w:t>
      </w:r>
      <w:r w:rsidR="00152200" w:rsidRPr="000B41B7">
        <w:t>домовом хозяйстве</w:t>
      </w:r>
      <w:r w:rsidRPr="000B41B7">
        <w:t xml:space="preserve"> (</w:t>
      </w:r>
      <w:r w:rsidR="00445B65" w:rsidRPr="000B41B7">
        <w:fldChar w:fldCharType="begin"/>
      </w:r>
      <w:r w:rsidR="00CA6719" w:rsidRPr="000B41B7">
        <w:instrText xml:space="preserve"> REF _Ref531955654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50</w:t>
      </w:r>
      <w:r w:rsidR="00445B65" w:rsidRPr="000B41B7">
        <w:fldChar w:fldCharType="end"/>
      </w:r>
      <w:r w:rsidRPr="000B41B7">
        <w:t>).</w:t>
      </w:r>
    </w:p>
    <w:p w14:paraId="78EE19FE" w14:textId="1978C206" w:rsidR="00CA6719" w:rsidRPr="000B41B7" w:rsidRDefault="000151AA" w:rsidP="002830AD">
      <w:pPr>
        <w:pStyle w:val="phfigure"/>
      </w:pPr>
      <w:r>
        <w:rPr>
          <w:noProof/>
        </w:rPr>
        <w:drawing>
          <wp:inline distT="0" distB="0" distL="0" distR="0" wp14:anchorId="630F5491" wp14:editId="314E073F">
            <wp:extent cx="4981575" cy="2057400"/>
            <wp:effectExtent l="0" t="0" r="0" b="0"/>
            <wp:docPr id="12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8301D" w14:textId="77777777" w:rsidR="00DB3633" w:rsidRPr="000B41B7" w:rsidRDefault="00CA6719" w:rsidP="001D2B9B">
      <w:pPr>
        <w:pStyle w:val="phfiguretitle"/>
      </w:pPr>
      <w:bookmarkStart w:id="171" w:name="_Ref531955654"/>
      <w:r w:rsidRPr="000B41B7">
        <w:t>Рисунок</w:t>
      </w:r>
      <w:r w:rsidR="008D168E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50</w:t>
      </w:r>
      <w:r w:rsidR="00445B65" w:rsidRPr="000B41B7">
        <w:rPr>
          <w:noProof/>
        </w:rPr>
        <w:fldChar w:fldCharType="end"/>
      </w:r>
      <w:bookmarkEnd w:id="171"/>
      <w:r w:rsidRPr="000B41B7">
        <w:t xml:space="preserve"> – Форма ввода сведений о домовых хозяйствах</w:t>
      </w:r>
    </w:p>
    <w:p w14:paraId="750AB8B3" w14:textId="77777777" w:rsidR="00C8134E" w:rsidRPr="000B41B7" w:rsidRDefault="00C8134E" w:rsidP="00CA6719">
      <w:pPr>
        <w:pStyle w:val="phnormal"/>
      </w:pPr>
      <w:r w:rsidRPr="000B41B7">
        <w:t>Поля, отмеченные знаком «*» («звездочка</w:t>
      </w:r>
      <w:r w:rsidR="00152200" w:rsidRPr="000B41B7">
        <w:t>»), обязательны для заполнения.</w:t>
      </w:r>
    </w:p>
    <w:p w14:paraId="375CA802" w14:textId="77777777" w:rsidR="00C8134E" w:rsidRPr="000B41B7" w:rsidRDefault="008427AE" w:rsidP="00CA6719">
      <w:pPr>
        <w:pStyle w:val="phnormal"/>
      </w:pPr>
      <w:r w:rsidRPr="000B41B7">
        <w:t>При попытке сохранить данные</w:t>
      </w:r>
      <w:r w:rsidR="0035296B" w:rsidRPr="000B41B7">
        <w:t>,</w:t>
      </w:r>
      <w:r w:rsidRPr="000B41B7">
        <w:t xml:space="preserve"> не заполнив обязательные поля, Подсистема выдаст предупреждающие сообщения с указанием, какие из обязательных полей </w:t>
      </w:r>
      <w:r w:rsidR="00EA5906">
        <w:br/>
      </w:r>
      <w:r w:rsidRPr="000B41B7">
        <w:t>не заполнены</w:t>
      </w:r>
      <w:r w:rsidR="00C8134E" w:rsidRPr="000B41B7">
        <w:t xml:space="preserve"> (</w:t>
      </w:r>
      <w:r w:rsidR="00445B65" w:rsidRPr="000B41B7">
        <w:fldChar w:fldCharType="begin"/>
      </w:r>
      <w:r w:rsidR="00CA6719" w:rsidRPr="000B41B7">
        <w:instrText xml:space="preserve"> REF _Ref531955742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51</w:t>
      </w:r>
      <w:r w:rsidR="00445B65" w:rsidRPr="000B41B7">
        <w:fldChar w:fldCharType="end"/>
      </w:r>
      <w:r w:rsidR="00C8134E" w:rsidRPr="000B41B7">
        <w:t>).</w:t>
      </w:r>
    </w:p>
    <w:p w14:paraId="78A62DAA" w14:textId="69AD1D6D" w:rsidR="00CA6719" w:rsidRPr="000B41B7" w:rsidRDefault="000151AA" w:rsidP="002830AD">
      <w:pPr>
        <w:pStyle w:val="phfigure"/>
      </w:pPr>
      <w:r>
        <w:rPr>
          <w:noProof/>
        </w:rPr>
        <w:drawing>
          <wp:inline distT="0" distB="0" distL="0" distR="0" wp14:anchorId="5E2C2C99" wp14:editId="45730C56">
            <wp:extent cx="4819650" cy="2809875"/>
            <wp:effectExtent l="0" t="0" r="0" b="0"/>
            <wp:docPr id="12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2C3E7" w14:textId="77777777" w:rsidR="00A96A3A" w:rsidRPr="000B41B7" w:rsidRDefault="00CA6719" w:rsidP="001D2B9B">
      <w:pPr>
        <w:pStyle w:val="phfiguretitle"/>
        <w:rPr>
          <w:sz w:val="20"/>
          <w:szCs w:val="24"/>
        </w:rPr>
      </w:pPr>
      <w:bookmarkStart w:id="172" w:name="_Ref531955742"/>
      <w:r w:rsidRPr="000B41B7">
        <w:t>Рисунок</w:t>
      </w:r>
      <w:r w:rsidR="00963FCD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51</w:t>
      </w:r>
      <w:r w:rsidR="00445B65" w:rsidRPr="000B41B7">
        <w:rPr>
          <w:noProof/>
        </w:rPr>
        <w:fldChar w:fldCharType="end"/>
      </w:r>
      <w:bookmarkEnd w:id="172"/>
      <w:r w:rsidRPr="000B41B7">
        <w:t xml:space="preserve"> – Отображение сообщения о незаполненных полях </w:t>
      </w:r>
    </w:p>
    <w:p w14:paraId="2892332F" w14:textId="77777777" w:rsidR="00152200" w:rsidRPr="000B41B7" w:rsidRDefault="00A96A3A" w:rsidP="00775C1E">
      <w:pPr>
        <w:pStyle w:val="phnormal"/>
      </w:pPr>
      <w:r w:rsidRPr="000B41B7">
        <w:t xml:space="preserve">Описание полей формы ввода сведений о домовых хозяйствах </w:t>
      </w:r>
      <w:r w:rsidR="002E4A09" w:rsidRPr="000B41B7">
        <w:t xml:space="preserve">представлено </w:t>
      </w:r>
      <w:r w:rsidR="00FF01D6" w:rsidRPr="000B41B7">
        <w:br/>
      </w:r>
      <w:r w:rsidR="002E4A09" w:rsidRPr="000B41B7">
        <w:t xml:space="preserve">в </w:t>
      </w:r>
      <w:r w:rsidR="00CA6719" w:rsidRPr="000B41B7">
        <w:t>таблице</w:t>
      </w:r>
      <w:r w:rsidR="00775C1E" w:rsidRPr="000B41B7">
        <w:t xml:space="preserve"> </w:t>
      </w:r>
      <w:r w:rsidR="00CA6719" w:rsidRPr="000B41B7">
        <w:t>(</w:t>
      </w:r>
      <w:r w:rsidR="00FE7396" w:rsidRPr="000B41B7">
        <w:fldChar w:fldCharType="begin"/>
      </w:r>
      <w:r w:rsidR="00FE7396" w:rsidRPr="000B41B7">
        <w:instrText xml:space="preserve"> REF _Ref531955812 \h  \* MERGEFORMAT </w:instrText>
      </w:r>
      <w:r w:rsidR="00FE7396" w:rsidRPr="000B41B7">
        <w:fldChar w:fldCharType="separate"/>
      </w:r>
      <w:r w:rsidR="00E10E0C" w:rsidRPr="000B41B7">
        <w:t>Таблица 16</w:t>
      </w:r>
      <w:r w:rsidR="00FE7396" w:rsidRPr="000B41B7">
        <w:fldChar w:fldCharType="end"/>
      </w:r>
      <w:r w:rsidR="00CA6719" w:rsidRPr="000B41B7">
        <w:t>)</w:t>
      </w:r>
      <w:bookmarkStart w:id="173" w:name="_Ref513554672"/>
      <w:r w:rsidR="00FF01D6" w:rsidRPr="000B41B7">
        <w:t>.</w:t>
      </w:r>
    </w:p>
    <w:p w14:paraId="0BC269BE" w14:textId="77777777" w:rsidR="00BC3647" w:rsidRPr="000B41B7" w:rsidRDefault="00BC3647" w:rsidP="00CA6719">
      <w:pPr>
        <w:pStyle w:val="phtabletitle"/>
      </w:pPr>
      <w:bookmarkStart w:id="174" w:name="_Ref531955812"/>
      <w:r w:rsidRPr="000B41B7">
        <w:lastRenderedPageBreak/>
        <w:t>Таблица</w:t>
      </w:r>
      <w:r w:rsidR="008D168E" w:rsidRPr="000B41B7">
        <w:t> </w:t>
      </w:r>
      <w:r w:rsidR="00445B65" w:rsidRPr="000B41B7">
        <w:rPr>
          <w:noProof/>
        </w:rPr>
        <w:fldChar w:fldCharType="begin"/>
      </w:r>
      <w:r w:rsidR="00F454FB" w:rsidRPr="000B41B7">
        <w:rPr>
          <w:noProof/>
        </w:rPr>
        <w:instrText xml:space="preserve"> SEQ Таблица \* ARABIC </w:instrText>
      </w:r>
      <w:r w:rsidR="00445B65" w:rsidRPr="000B41B7">
        <w:rPr>
          <w:noProof/>
        </w:rPr>
        <w:fldChar w:fldCharType="separate"/>
      </w:r>
      <w:r w:rsidR="00E10E0C" w:rsidRPr="000B41B7">
        <w:rPr>
          <w:noProof/>
        </w:rPr>
        <w:t>16</w:t>
      </w:r>
      <w:r w:rsidR="00445B65" w:rsidRPr="000B41B7">
        <w:rPr>
          <w:noProof/>
        </w:rPr>
        <w:fldChar w:fldCharType="end"/>
      </w:r>
      <w:bookmarkEnd w:id="173"/>
      <w:bookmarkEnd w:id="174"/>
      <w:r w:rsidRPr="000B41B7">
        <w:t xml:space="preserve"> – Описание полей формы ввода сведений о домовых хозяйствах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2491"/>
        <w:gridCol w:w="2629"/>
        <w:gridCol w:w="3564"/>
      </w:tblGrid>
      <w:tr w:rsidR="000B41B7" w:rsidRPr="000B41B7" w14:paraId="17102081" w14:textId="77777777" w:rsidTr="00655D30">
        <w:trPr>
          <w:tblHeader/>
        </w:trPr>
        <w:tc>
          <w:tcPr>
            <w:tcW w:w="353" w:type="pct"/>
            <w:shd w:val="clear" w:color="auto" w:fill="auto"/>
            <w:vAlign w:val="center"/>
          </w:tcPr>
          <w:p w14:paraId="3C5F656E" w14:textId="184BD2D4" w:rsidR="009B6AA2" w:rsidRPr="000B41B7" w:rsidRDefault="009B6AA2" w:rsidP="00655D30">
            <w:pPr>
              <w:pStyle w:val="phtablecolcaption"/>
              <w:spacing w:before="0" w:after="0"/>
            </w:pPr>
            <w:r w:rsidRPr="000B41B7">
              <w:t>№</w:t>
            </w:r>
            <w:r w:rsidR="00655D30">
              <w:t xml:space="preserve"> п/п</w:t>
            </w:r>
          </w:p>
        </w:tc>
        <w:tc>
          <w:tcPr>
            <w:tcW w:w="1333" w:type="pct"/>
            <w:shd w:val="clear" w:color="auto" w:fill="auto"/>
            <w:vAlign w:val="center"/>
          </w:tcPr>
          <w:p w14:paraId="32C30AC6" w14:textId="77777777" w:rsidR="009B6AA2" w:rsidRPr="000B41B7" w:rsidRDefault="009B6AA2" w:rsidP="00655D30">
            <w:pPr>
              <w:pStyle w:val="phtablecolcaption"/>
              <w:spacing w:before="0" w:after="0"/>
            </w:pPr>
            <w:r w:rsidRPr="000B41B7">
              <w:t>Наименование поля</w:t>
            </w:r>
          </w:p>
        </w:tc>
        <w:tc>
          <w:tcPr>
            <w:tcW w:w="1407" w:type="pct"/>
            <w:shd w:val="clear" w:color="auto" w:fill="auto"/>
            <w:vAlign w:val="center"/>
          </w:tcPr>
          <w:p w14:paraId="7F811149" w14:textId="77777777" w:rsidR="009B6AA2" w:rsidRPr="000B41B7" w:rsidRDefault="009B6AA2" w:rsidP="00655D30">
            <w:pPr>
              <w:pStyle w:val="phtablecolcaption"/>
              <w:spacing w:before="0" w:after="0"/>
            </w:pPr>
            <w:r w:rsidRPr="000B41B7">
              <w:t>Описание</w:t>
            </w:r>
          </w:p>
        </w:tc>
        <w:tc>
          <w:tcPr>
            <w:tcW w:w="1907" w:type="pct"/>
            <w:shd w:val="clear" w:color="auto" w:fill="auto"/>
            <w:vAlign w:val="center"/>
          </w:tcPr>
          <w:p w14:paraId="1581290A" w14:textId="77777777" w:rsidR="009B6AA2" w:rsidRPr="000B41B7" w:rsidRDefault="009B6AA2" w:rsidP="00655D30">
            <w:pPr>
              <w:pStyle w:val="phtablecolcaption"/>
              <w:spacing w:before="0" w:after="0"/>
            </w:pPr>
            <w:r w:rsidRPr="000B41B7">
              <w:t>Вид, способ ввода</w:t>
            </w:r>
          </w:p>
        </w:tc>
      </w:tr>
      <w:tr w:rsidR="000B41B7" w:rsidRPr="000B41B7" w14:paraId="34BC1C86" w14:textId="77777777" w:rsidTr="00CD6BAE">
        <w:tc>
          <w:tcPr>
            <w:tcW w:w="353" w:type="pct"/>
            <w:shd w:val="clear" w:color="auto" w:fill="auto"/>
          </w:tcPr>
          <w:p w14:paraId="60BBAD5C" w14:textId="77777777" w:rsidR="002E4A09" w:rsidRPr="000B41B7" w:rsidRDefault="009B6AA2" w:rsidP="00CA6719">
            <w:pPr>
              <w:pStyle w:val="phtablecellleft"/>
            </w:pPr>
            <w:r w:rsidRPr="000B41B7">
              <w:t>1</w:t>
            </w:r>
          </w:p>
        </w:tc>
        <w:tc>
          <w:tcPr>
            <w:tcW w:w="1333" w:type="pct"/>
            <w:shd w:val="clear" w:color="auto" w:fill="auto"/>
          </w:tcPr>
          <w:p w14:paraId="1AF67A9D" w14:textId="77777777" w:rsidR="002E4A09" w:rsidRPr="000B41B7" w:rsidRDefault="009B6AA2" w:rsidP="00CA6719">
            <w:pPr>
              <w:pStyle w:val="phtablecellleft"/>
            </w:pPr>
            <w:r w:rsidRPr="000B41B7">
              <w:t>Наименование</w:t>
            </w:r>
          </w:p>
        </w:tc>
        <w:tc>
          <w:tcPr>
            <w:tcW w:w="1407" w:type="pct"/>
            <w:shd w:val="clear" w:color="auto" w:fill="auto"/>
          </w:tcPr>
          <w:p w14:paraId="7CCAAADA" w14:textId="77777777" w:rsidR="002E4A09" w:rsidRPr="000B41B7" w:rsidRDefault="009B6AA2" w:rsidP="00CA6719">
            <w:pPr>
              <w:pStyle w:val="phtablecellleft"/>
            </w:pPr>
            <w:r w:rsidRPr="000B41B7">
              <w:t>Наименование домового хозяйства</w:t>
            </w:r>
          </w:p>
        </w:tc>
        <w:tc>
          <w:tcPr>
            <w:tcW w:w="1907" w:type="pct"/>
            <w:shd w:val="clear" w:color="auto" w:fill="auto"/>
          </w:tcPr>
          <w:p w14:paraId="06097AE3" w14:textId="77777777" w:rsidR="002E4A09" w:rsidRPr="000B41B7" w:rsidRDefault="009B6AA2" w:rsidP="00CA6719">
            <w:pPr>
              <w:pStyle w:val="phtablecellleft"/>
            </w:pPr>
            <w:r w:rsidRPr="000B41B7">
              <w:t xml:space="preserve">Текстовое поле </w:t>
            </w:r>
            <w:r w:rsidR="00EE22F6" w:rsidRPr="000B41B7">
              <w:t xml:space="preserve">для ввода </w:t>
            </w:r>
            <w:r w:rsidR="00EA5906">
              <w:br/>
            </w:r>
            <w:r w:rsidR="00EE22F6" w:rsidRPr="000B41B7">
              <w:t xml:space="preserve">с ограничением до 256-ти </w:t>
            </w:r>
            <w:r w:rsidRPr="000B41B7">
              <w:t>символов</w:t>
            </w:r>
          </w:p>
        </w:tc>
      </w:tr>
      <w:tr w:rsidR="000B41B7" w:rsidRPr="000B41B7" w14:paraId="5C9CF5FD" w14:textId="77777777" w:rsidTr="00CD6BAE">
        <w:tc>
          <w:tcPr>
            <w:tcW w:w="353" w:type="pct"/>
            <w:shd w:val="clear" w:color="auto" w:fill="auto"/>
          </w:tcPr>
          <w:p w14:paraId="2F9F1427" w14:textId="77777777" w:rsidR="002E4A09" w:rsidRPr="000B41B7" w:rsidRDefault="009B6AA2" w:rsidP="00CA6719">
            <w:pPr>
              <w:pStyle w:val="phtablecellleft"/>
            </w:pPr>
            <w:r w:rsidRPr="000B41B7">
              <w:t>2</w:t>
            </w:r>
          </w:p>
        </w:tc>
        <w:tc>
          <w:tcPr>
            <w:tcW w:w="1333" w:type="pct"/>
            <w:shd w:val="clear" w:color="auto" w:fill="auto"/>
          </w:tcPr>
          <w:p w14:paraId="04D4DCFC" w14:textId="77777777" w:rsidR="002E4A09" w:rsidRPr="000B41B7" w:rsidRDefault="009B6AA2" w:rsidP="00CA6719">
            <w:pPr>
              <w:pStyle w:val="phtablecellleft"/>
            </w:pPr>
            <w:r w:rsidRPr="000B41B7">
              <w:t>Телефон (+7)</w:t>
            </w:r>
          </w:p>
        </w:tc>
        <w:tc>
          <w:tcPr>
            <w:tcW w:w="1407" w:type="pct"/>
            <w:shd w:val="clear" w:color="auto" w:fill="auto"/>
          </w:tcPr>
          <w:p w14:paraId="752E6797" w14:textId="77777777" w:rsidR="002E4A09" w:rsidRPr="000B41B7" w:rsidRDefault="009B6AA2" w:rsidP="00CA6719">
            <w:pPr>
              <w:pStyle w:val="phtablecellleft"/>
            </w:pPr>
            <w:r w:rsidRPr="000B41B7">
              <w:t>Контактный номер телефона</w:t>
            </w:r>
          </w:p>
        </w:tc>
        <w:tc>
          <w:tcPr>
            <w:tcW w:w="1907" w:type="pct"/>
            <w:shd w:val="clear" w:color="auto" w:fill="auto"/>
          </w:tcPr>
          <w:p w14:paraId="104906F7" w14:textId="77777777" w:rsidR="002E4A09" w:rsidRPr="000B41B7" w:rsidRDefault="009B6AA2" w:rsidP="00CA6719">
            <w:pPr>
              <w:pStyle w:val="phtablecellleft"/>
            </w:pPr>
            <w:r w:rsidRPr="000B41B7">
              <w:t xml:space="preserve">Числовое поле для ввода </w:t>
            </w:r>
            <w:r w:rsidR="00EA5906">
              <w:br/>
            </w:r>
            <w:r w:rsidRPr="000B41B7">
              <w:t>с ограничением в 10 символов</w:t>
            </w:r>
          </w:p>
        </w:tc>
      </w:tr>
      <w:tr w:rsidR="000B41B7" w:rsidRPr="000B41B7" w14:paraId="6B6F9E1D" w14:textId="77777777" w:rsidTr="00CD6BAE">
        <w:tc>
          <w:tcPr>
            <w:tcW w:w="353" w:type="pct"/>
            <w:shd w:val="clear" w:color="auto" w:fill="auto"/>
          </w:tcPr>
          <w:p w14:paraId="0C95D6F6" w14:textId="77777777" w:rsidR="002E4A09" w:rsidRPr="000B41B7" w:rsidRDefault="009B6AA2" w:rsidP="00CA6719">
            <w:pPr>
              <w:pStyle w:val="phtablecellleft"/>
            </w:pPr>
            <w:r w:rsidRPr="000B41B7">
              <w:t>3</w:t>
            </w:r>
          </w:p>
        </w:tc>
        <w:tc>
          <w:tcPr>
            <w:tcW w:w="1333" w:type="pct"/>
            <w:shd w:val="clear" w:color="auto" w:fill="auto"/>
          </w:tcPr>
          <w:p w14:paraId="6B644BFE" w14:textId="77777777" w:rsidR="002E4A09" w:rsidRPr="000B41B7" w:rsidRDefault="009B6AA2" w:rsidP="00CA6719">
            <w:pPr>
              <w:pStyle w:val="phtablecellleft"/>
            </w:pPr>
            <w:r w:rsidRPr="000B41B7">
              <w:t>Контактное лицо</w:t>
            </w:r>
          </w:p>
        </w:tc>
        <w:tc>
          <w:tcPr>
            <w:tcW w:w="1407" w:type="pct"/>
            <w:shd w:val="clear" w:color="auto" w:fill="auto"/>
          </w:tcPr>
          <w:p w14:paraId="01C44B0F" w14:textId="77777777" w:rsidR="002E4A09" w:rsidRPr="000B41B7" w:rsidRDefault="009B6AA2" w:rsidP="00CA6719">
            <w:pPr>
              <w:pStyle w:val="phtablecellleft"/>
            </w:pPr>
            <w:r w:rsidRPr="000B41B7">
              <w:t>ФИО контактного лица</w:t>
            </w:r>
            <w:r w:rsidR="00FF01D6" w:rsidRPr="000B41B7">
              <w:t xml:space="preserve"> домового хозяйства</w:t>
            </w:r>
          </w:p>
        </w:tc>
        <w:tc>
          <w:tcPr>
            <w:tcW w:w="1907" w:type="pct"/>
            <w:shd w:val="clear" w:color="auto" w:fill="auto"/>
          </w:tcPr>
          <w:p w14:paraId="6280349F" w14:textId="77777777" w:rsidR="002E4A09" w:rsidRPr="000B41B7" w:rsidRDefault="00F3269E" w:rsidP="00CA6719">
            <w:pPr>
              <w:pStyle w:val="phtablecellleft"/>
            </w:pPr>
            <w:r w:rsidRPr="000B41B7">
              <w:t xml:space="preserve">Текстовое поле для ввода </w:t>
            </w:r>
            <w:r w:rsidR="00EA5906">
              <w:br/>
            </w:r>
            <w:r w:rsidRPr="000B41B7">
              <w:t>с ограничением до 128</w:t>
            </w:r>
            <w:r w:rsidR="00FF01D6" w:rsidRPr="000B41B7">
              <w:t>-ми</w:t>
            </w:r>
            <w:r w:rsidRPr="000B41B7">
              <w:t xml:space="preserve"> символов</w:t>
            </w:r>
          </w:p>
        </w:tc>
      </w:tr>
      <w:tr w:rsidR="000B41B7" w:rsidRPr="000B41B7" w14:paraId="4EFF995F" w14:textId="77777777" w:rsidTr="00CD6BAE">
        <w:tc>
          <w:tcPr>
            <w:tcW w:w="353" w:type="pct"/>
            <w:shd w:val="clear" w:color="auto" w:fill="auto"/>
          </w:tcPr>
          <w:p w14:paraId="3411B406" w14:textId="77777777" w:rsidR="002E4A09" w:rsidRPr="000B41B7" w:rsidRDefault="00F3269E" w:rsidP="00CA6719">
            <w:pPr>
              <w:pStyle w:val="phtablecellleft"/>
            </w:pPr>
            <w:r w:rsidRPr="000B41B7">
              <w:t>4</w:t>
            </w:r>
          </w:p>
        </w:tc>
        <w:tc>
          <w:tcPr>
            <w:tcW w:w="1333" w:type="pct"/>
            <w:shd w:val="clear" w:color="auto" w:fill="auto"/>
          </w:tcPr>
          <w:p w14:paraId="26341CD4" w14:textId="77777777" w:rsidR="002E4A09" w:rsidRPr="000B41B7" w:rsidRDefault="00F3269E" w:rsidP="00CA6719">
            <w:pPr>
              <w:pStyle w:val="phtablecellleft"/>
            </w:pPr>
            <w:r w:rsidRPr="000B41B7">
              <w:t>Адрес</w:t>
            </w:r>
          </w:p>
        </w:tc>
        <w:tc>
          <w:tcPr>
            <w:tcW w:w="1407" w:type="pct"/>
            <w:shd w:val="clear" w:color="auto" w:fill="auto"/>
          </w:tcPr>
          <w:p w14:paraId="3842B1E8" w14:textId="77777777" w:rsidR="002E4A09" w:rsidRPr="000B41B7" w:rsidRDefault="00F3269E" w:rsidP="00CA6719">
            <w:pPr>
              <w:pStyle w:val="phtablecellleft"/>
            </w:pPr>
            <w:r w:rsidRPr="000B41B7">
              <w:t>Параметры адреса домового хозяйства</w:t>
            </w:r>
          </w:p>
        </w:tc>
        <w:tc>
          <w:tcPr>
            <w:tcW w:w="1907" w:type="pct"/>
            <w:shd w:val="clear" w:color="auto" w:fill="auto"/>
          </w:tcPr>
          <w:p w14:paraId="71AFD04B" w14:textId="2EC6F23C" w:rsidR="00633280" w:rsidRPr="000B41B7" w:rsidRDefault="00F3269E" w:rsidP="00CC7E3B">
            <w:pPr>
              <w:pStyle w:val="phtablecellleft"/>
            </w:pPr>
            <w:r w:rsidRPr="000B41B7">
              <w:t xml:space="preserve">Для указания адреса </w:t>
            </w:r>
            <w:r w:rsidR="0022336B" w:rsidRPr="000B41B7">
              <w:t xml:space="preserve">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5FB7C5F8" wp14:editId="0C72E4FA">
                  <wp:extent cx="314325" cy="247650"/>
                  <wp:effectExtent l="0" t="0" r="0" b="0"/>
                  <wp:docPr id="125" name="Рисунок 88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 xml:space="preserve"> на форме ввода адреса. В открывшемся окне </w:t>
            </w:r>
            <w:r w:rsidR="0022336B" w:rsidRPr="000B41B7">
              <w:t xml:space="preserve">необходимо </w:t>
            </w:r>
            <w:r w:rsidRPr="000B41B7">
              <w:t>заполнит</w:t>
            </w:r>
            <w:r w:rsidR="0022336B" w:rsidRPr="000B41B7">
              <w:t>ь</w:t>
            </w:r>
            <w:r w:rsidRPr="000B41B7">
              <w:t xml:space="preserve"> дополнительную информацию об адресе: «Субъект», «На</w:t>
            </w:r>
            <w:r w:rsidR="006F07A0" w:rsidRPr="000B41B7">
              <w:t>селенный пункт», «Улица», «Дом»</w:t>
            </w:r>
            <w:r w:rsidR="00581B7B" w:rsidRPr="000B41B7">
              <w:t xml:space="preserve">. </w:t>
            </w:r>
          </w:p>
          <w:p w14:paraId="00D6C43D" w14:textId="77777777" w:rsidR="00581B7B" w:rsidRPr="000B41B7" w:rsidRDefault="00581B7B" w:rsidP="00CC7E3B">
            <w:pPr>
              <w:pStyle w:val="phtablecellleft"/>
            </w:pPr>
            <w:r w:rsidRPr="000B41B7">
              <w:t>Описание полей табличной части приведено в пп.4.1 – 4.4</w:t>
            </w:r>
            <w:r w:rsidR="00EA5906">
              <w:t xml:space="preserve"> настоящей таблицы</w:t>
            </w:r>
            <w:r w:rsidRPr="000B41B7">
              <w:t>.</w:t>
            </w:r>
          </w:p>
          <w:p w14:paraId="4A32F65B" w14:textId="77777777" w:rsidR="007F7788" w:rsidRPr="000B41B7" w:rsidRDefault="007F7788" w:rsidP="007F7788">
            <w:pPr>
              <w:pStyle w:val="phtablecellleft"/>
            </w:pPr>
            <w:r w:rsidRPr="000B41B7">
              <w:t xml:space="preserve">Кнопка «Создать» инициирует сохранение введенных данных и закрытие окна добавления телефона. </w:t>
            </w:r>
          </w:p>
          <w:p w14:paraId="2021E29E" w14:textId="77777777" w:rsidR="007F7788" w:rsidRPr="000B41B7" w:rsidRDefault="007F7788" w:rsidP="007F7788">
            <w:pPr>
              <w:pStyle w:val="phtablecellleft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1CF19574" w14:textId="77777777" w:rsidTr="00CD6BAE">
        <w:tc>
          <w:tcPr>
            <w:tcW w:w="353" w:type="pct"/>
            <w:shd w:val="clear" w:color="auto" w:fill="auto"/>
          </w:tcPr>
          <w:p w14:paraId="3EABA069" w14:textId="77777777" w:rsidR="002E4A09" w:rsidRPr="000B41B7" w:rsidRDefault="00F3269E" w:rsidP="00CA6719">
            <w:pPr>
              <w:pStyle w:val="phtablecellleft"/>
            </w:pPr>
            <w:r w:rsidRPr="000B41B7">
              <w:t>4.1</w:t>
            </w:r>
          </w:p>
        </w:tc>
        <w:tc>
          <w:tcPr>
            <w:tcW w:w="1333" w:type="pct"/>
            <w:shd w:val="clear" w:color="auto" w:fill="auto"/>
          </w:tcPr>
          <w:p w14:paraId="5935C03F" w14:textId="77777777" w:rsidR="002E4A09" w:rsidRPr="000B41B7" w:rsidRDefault="00F3269E" w:rsidP="00CA6719">
            <w:pPr>
              <w:pStyle w:val="phtablecellleft"/>
            </w:pPr>
            <w:r w:rsidRPr="000B41B7">
              <w:t>Субъект</w:t>
            </w:r>
          </w:p>
        </w:tc>
        <w:tc>
          <w:tcPr>
            <w:tcW w:w="1407" w:type="pct"/>
            <w:shd w:val="clear" w:color="auto" w:fill="auto"/>
          </w:tcPr>
          <w:p w14:paraId="7E1D247F" w14:textId="77777777" w:rsidR="002E4A09" w:rsidRPr="000B41B7" w:rsidRDefault="00F3269E" w:rsidP="00CA6719">
            <w:pPr>
              <w:pStyle w:val="phtablecellleft"/>
            </w:pPr>
            <w:r w:rsidRPr="000B41B7">
              <w:t>Субъект РФ</w:t>
            </w:r>
          </w:p>
        </w:tc>
        <w:tc>
          <w:tcPr>
            <w:tcW w:w="1907" w:type="pct"/>
            <w:shd w:val="clear" w:color="auto" w:fill="auto"/>
          </w:tcPr>
          <w:p w14:paraId="3F0E26C1" w14:textId="1656F052" w:rsidR="002E4A09" w:rsidRPr="000B41B7" w:rsidRDefault="00DC290B" w:rsidP="00CA6719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28329383" wp14:editId="4EBBD13D">
                  <wp:extent cx="228600" cy="228600"/>
                  <wp:effectExtent l="0" t="0" r="0" b="0"/>
                  <wp:docPr id="126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3843F641" w14:textId="77777777" w:rsidTr="00CD6BAE">
        <w:tc>
          <w:tcPr>
            <w:tcW w:w="353" w:type="pct"/>
            <w:shd w:val="clear" w:color="auto" w:fill="auto"/>
          </w:tcPr>
          <w:p w14:paraId="7AFF46B9" w14:textId="77777777" w:rsidR="002E4A09" w:rsidRPr="000B41B7" w:rsidRDefault="00F3269E" w:rsidP="00CA6719">
            <w:pPr>
              <w:pStyle w:val="phtablecellleft"/>
            </w:pPr>
            <w:r w:rsidRPr="000B41B7">
              <w:t>4.2</w:t>
            </w:r>
          </w:p>
        </w:tc>
        <w:tc>
          <w:tcPr>
            <w:tcW w:w="1333" w:type="pct"/>
            <w:shd w:val="clear" w:color="auto" w:fill="auto"/>
          </w:tcPr>
          <w:p w14:paraId="2E492144" w14:textId="77777777" w:rsidR="002E4A09" w:rsidRPr="000B41B7" w:rsidRDefault="00F3269E" w:rsidP="00CA6719">
            <w:pPr>
              <w:pStyle w:val="phtablecellleft"/>
            </w:pPr>
            <w:r w:rsidRPr="000B41B7">
              <w:t>Населенный пункт</w:t>
            </w:r>
          </w:p>
        </w:tc>
        <w:tc>
          <w:tcPr>
            <w:tcW w:w="1407" w:type="pct"/>
            <w:shd w:val="clear" w:color="auto" w:fill="auto"/>
          </w:tcPr>
          <w:p w14:paraId="468E037F" w14:textId="77777777" w:rsidR="002E4A09" w:rsidRPr="000B41B7" w:rsidRDefault="00F3269E" w:rsidP="00CA6719">
            <w:pPr>
              <w:pStyle w:val="phtablecellleft"/>
            </w:pPr>
            <w:r w:rsidRPr="000B41B7">
              <w:t>Населенный пункт</w:t>
            </w:r>
          </w:p>
        </w:tc>
        <w:tc>
          <w:tcPr>
            <w:tcW w:w="1907" w:type="pct"/>
            <w:shd w:val="clear" w:color="auto" w:fill="auto"/>
          </w:tcPr>
          <w:p w14:paraId="5128F827" w14:textId="77777777" w:rsidR="0036718D" w:rsidRPr="000B41B7" w:rsidRDefault="003220F7" w:rsidP="00CA6719">
            <w:pPr>
              <w:pStyle w:val="phtablecellleft"/>
            </w:pPr>
            <w:r w:rsidRPr="000B41B7">
              <w:t>Справочное поле. Не</w:t>
            </w:r>
            <w:r w:rsidR="0036718D" w:rsidRPr="000B41B7">
              <w:t>доступно для заполнения до указания субъекта</w:t>
            </w:r>
            <w:r w:rsidR="00ED2C02" w:rsidRPr="000B41B7">
              <w:t xml:space="preserve"> РФ</w:t>
            </w:r>
            <w:r w:rsidR="0036718D" w:rsidRPr="000B41B7">
              <w:t>.</w:t>
            </w:r>
          </w:p>
          <w:p w14:paraId="2BC4C1EB" w14:textId="77777777" w:rsidR="0036718D" w:rsidRPr="000B41B7" w:rsidRDefault="00372E49" w:rsidP="00CA6719">
            <w:pPr>
              <w:pStyle w:val="phtablecellleft"/>
            </w:pPr>
            <w:r w:rsidRPr="000B41B7">
              <w:t>Необходимо в</w:t>
            </w:r>
            <w:r w:rsidR="0036718D" w:rsidRPr="000B41B7">
              <w:t>ве</w:t>
            </w:r>
            <w:r w:rsidR="00AF545C" w:rsidRPr="000B41B7">
              <w:t>сти</w:t>
            </w:r>
            <w:r w:rsidR="0036718D" w:rsidRPr="000B41B7">
              <w:t xml:space="preserve"> первые несколько символов наименования населенного пункта, а затем выб</w:t>
            </w:r>
            <w:r w:rsidR="00AF545C" w:rsidRPr="000B41B7">
              <w:t>рать</w:t>
            </w:r>
            <w:r w:rsidR="0036718D" w:rsidRPr="000B41B7">
              <w:t xml:space="preserve"> значение из выпадающего списка, предложенного </w:t>
            </w:r>
            <w:r w:rsidR="00853CB2" w:rsidRPr="000B41B7">
              <w:t>Подс</w:t>
            </w:r>
            <w:r w:rsidR="0036718D" w:rsidRPr="000B41B7">
              <w:t>истемой.</w:t>
            </w:r>
          </w:p>
          <w:p w14:paraId="36500E5E" w14:textId="77777777" w:rsidR="00F3269E" w:rsidRPr="000B41B7" w:rsidRDefault="0036718D" w:rsidP="00CA6719">
            <w:pPr>
              <w:pStyle w:val="phtablecellleft"/>
            </w:pPr>
            <w:r w:rsidRPr="000B41B7">
              <w:t>Ввод информации осуществляется согласно справочнику ФИАС</w:t>
            </w:r>
          </w:p>
        </w:tc>
      </w:tr>
      <w:tr w:rsidR="000B41B7" w:rsidRPr="000B41B7" w14:paraId="3534BD60" w14:textId="77777777" w:rsidTr="00CD6BAE">
        <w:tc>
          <w:tcPr>
            <w:tcW w:w="353" w:type="pct"/>
            <w:shd w:val="clear" w:color="auto" w:fill="auto"/>
          </w:tcPr>
          <w:p w14:paraId="224AE7BE" w14:textId="77777777" w:rsidR="002E4A09" w:rsidRPr="000B41B7" w:rsidRDefault="00184C23" w:rsidP="00CA6719">
            <w:pPr>
              <w:pStyle w:val="phtablecellleft"/>
            </w:pPr>
            <w:r w:rsidRPr="000B41B7">
              <w:t>4.3</w:t>
            </w:r>
          </w:p>
        </w:tc>
        <w:tc>
          <w:tcPr>
            <w:tcW w:w="1333" w:type="pct"/>
            <w:shd w:val="clear" w:color="auto" w:fill="auto"/>
          </w:tcPr>
          <w:p w14:paraId="2EA92C7B" w14:textId="77777777" w:rsidR="002E4A09" w:rsidRPr="000B41B7" w:rsidRDefault="00184C23" w:rsidP="00CA6719">
            <w:pPr>
              <w:pStyle w:val="phtablecellleft"/>
            </w:pPr>
            <w:r w:rsidRPr="000B41B7">
              <w:t>Улица</w:t>
            </w:r>
          </w:p>
        </w:tc>
        <w:tc>
          <w:tcPr>
            <w:tcW w:w="1407" w:type="pct"/>
            <w:shd w:val="clear" w:color="auto" w:fill="auto"/>
          </w:tcPr>
          <w:p w14:paraId="2B1C36F6" w14:textId="77777777" w:rsidR="002E4A09" w:rsidRPr="000B41B7" w:rsidRDefault="00184C23" w:rsidP="00CA6719">
            <w:pPr>
              <w:pStyle w:val="phtablecellleft"/>
            </w:pPr>
            <w:r w:rsidRPr="000B41B7">
              <w:t>Улица</w:t>
            </w:r>
          </w:p>
          <w:p w14:paraId="747551C2" w14:textId="77777777" w:rsidR="000B76D3" w:rsidRPr="000B41B7" w:rsidRDefault="000B76D3" w:rsidP="000B76D3">
            <w:pPr>
              <w:pStyle w:val="phtablecellleft"/>
            </w:pPr>
          </w:p>
        </w:tc>
        <w:tc>
          <w:tcPr>
            <w:tcW w:w="1907" w:type="pct"/>
            <w:shd w:val="clear" w:color="auto" w:fill="auto"/>
          </w:tcPr>
          <w:p w14:paraId="53CE69E0" w14:textId="77777777" w:rsidR="00184C23" w:rsidRPr="000B41B7" w:rsidRDefault="000B76D3" w:rsidP="00CA6719">
            <w:pPr>
              <w:pStyle w:val="phtablecellleft"/>
            </w:pPr>
            <w:r w:rsidRPr="000B41B7">
              <w:t>По умолчанию справочное поле (установлен «флажок» для параметра «Справочно»)</w:t>
            </w:r>
            <w:r w:rsidR="00184C23" w:rsidRPr="000B41B7">
              <w:t>.</w:t>
            </w:r>
          </w:p>
          <w:p w14:paraId="30C08D85" w14:textId="77777777" w:rsidR="00184C23" w:rsidRPr="000B41B7" w:rsidRDefault="00AF545C" w:rsidP="00CA6719">
            <w:pPr>
              <w:pStyle w:val="phtablecellleft"/>
            </w:pPr>
            <w:r w:rsidRPr="000B41B7">
              <w:t>Необходимо ввести</w:t>
            </w:r>
            <w:r w:rsidR="00184C23" w:rsidRPr="000B41B7">
              <w:t xml:space="preserve"> первые несколько символов наименования </w:t>
            </w:r>
            <w:r w:rsidR="007E0E52" w:rsidRPr="000B41B7">
              <w:t>улицы</w:t>
            </w:r>
            <w:r w:rsidR="00184C23" w:rsidRPr="000B41B7">
              <w:t>, а затем выб</w:t>
            </w:r>
            <w:r w:rsidRPr="000B41B7">
              <w:t>рать</w:t>
            </w:r>
            <w:r w:rsidR="00184C23" w:rsidRPr="000B41B7">
              <w:t xml:space="preserve"> значение из выпадающего списка, предложенного </w:t>
            </w:r>
            <w:r w:rsidR="000B76D3" w:rsidRPr="000B41B7">
              <w:t>Подсистемой</w:t>
            </w:r>
            <w:r w:rsidR="00184C23" w:rsidRPr="000B41B7">
              <w:t>.</w:t>
            </w:r>
          </w:p>
          <w:p w14:paraId="6601E44E" w14:textId="77777777" w:rsidR="00184C23" w:rsidRPr="000B41B7" w:rsidRDefault="00184C23" w:rsidP="00CA6719">
            <w:pPr>
              <w:pStyle w:val="phtablecellleft"/>
            </w:pPr>
            <w:r w:rsidRPr="000B41B7">
              <w:t>Ввод информации осуществляется согласно справочнику ФИАС.</w:t>
            </w:r>
            <w:r w:rsidR="00AF545C" w:rsidRPr="000B41B7">
              <w:t xml:space="preserve"> </w:t>
            </w:r>
          </w:p>
          <w:p w14:paraId="71A07EFE" w14:textId="77777777" w:rsidR="002E4A09" w:rsidRPr="000B41B7" w:rsidRDefault="00184C23" w:rsidP="00CA6719">
            <w:pPr>
              <w:pStyle w:val="phtablecellleft"/>
            </w:pPr>
            <w:r w:rsidRPr="000B41B7">
              <w:t xml:space="preserve">В случае если </w:t>
            </w:r>
            <w:r w:rsidR="000B76D3" w:rsidRPr="000B41B7">
              <w:t>для параметра «Справочно» не установлен «флажок», поле «Улица»</w:t>
            </w:r>
            <w:r w:rsidRPr="000B41B7">
              <w:t xml:space="preserve"> –</w:t>
            </w:r>
            <w:r w:rsidR="007E0E52" w:rsidRPr="000B41B7">
              <w:t xml:space="preserve"> текстов</w:t>
            </w:r>
            <w:r w:rsidR="00AE237C" w:rsidRPr="000B41B7">
              <w:t xml:space="preserve">ое </w:t>
            </w:r>
            <w:r w:rsidR="003E38BB" w:rsidRPr="000B41B7">
              <w:t>поле</w:t>
            </w:r>
            <w:r w:rsidR="000B76D3" w:rsidRPr="000B41B7">
              <w:t xml:space="preserve"> </w:t>
            </w:r>
          </w:p>
        </w:tc>
      </w:tr>
      <w:tr w:rsidR="000B41B7" w:rsidRPr="000B41B7" w14:paraId="6E1BA09E" w14:textId="77777777" w:rsidTr="00CD6BAE">
        <w:tc>
          <w:tcPr>
            <w:tcW w:w="353" w:type="pct"/>
            <w:shd w:val="clear" w:color="auto" w:fill="auto"/>
          </w:tcPr>
          <w:p w14:paraId="4351E351" w14:textId="77777777" w:rsidR="00184C23" w:rsidRPr="000B41B7" w:rsidRDefault="00184C23" w:rsidP="00CA6719">
            <w:pPr>
              <w:pStyle w:val="phtablecellleft"/>
            </w:pPr>
            <w:r w:rsidRPr="000B41B7">
              <w:lastRenderedPageBreak/>
              <w:t>4.4</w:t>
            </w:r>
          </w:p>
        </w:tc>
        <w:tc>
          <w:tcPr>
            <w:tcW w:w="1333" w:type="pct"/>
            <w:shd w:val="clear" w:color="auto" w:fill="auto"/>
          </w:tcPr>
          <w:p w14:paraId="378A734B" w14:textId="77777777" w:rsidR="00184C23" w:rsidRPr="000B41B7" w:rsidRDefault="00184C23" w:rsidP="00CA6719">
            <w:pPr>
              <w:pStyle w:val="phtablecellleft"/>
            </w:pPr>
            <w:r w:rsidRPr="000B41B7">
              <w:t>Дом</w:t>
            </w:r>
          </w:p>
        </w:tc>
        <w:tc>
          <w:tcPr>
            <w:tcW w:w="1407" w:type="pct"/>
            <w:shd w:val="clear" w:color="auto" w:fill="auto"/>
          </w:tcPr>
          <w:p w14:paraId="5575C80E" w14:textId="77777777" w:rsidR="00184C23" w:rsidRPr="000B41B7" w:rsidRDefault="00184C23" w:rsidP="00CA6719">
            <w:pPr>
              <w:pStyle w:val="phtablecellleft"/>
            </w:pPr>
            <w:r w:rsidRPr="000B41B7">
              <w:t>Дом</w:t>
            </w:r>
          </w:p>
        </w:tc>
        <w:tc>
          <w:tcPr>
            <w:tcW w:w="1907" w:type="pct"/>
            <w:shd w:val="clear" w:color="auto" w:fill="auto"/>
          </w:tcPr>
          <w:p w14:paraId="2288A9B0" w14:textId="77777777" w:rsidR="000B76D3" w:rsidRPr="000B41B7" w:rsidRDefault="000B76D3" w:rsidP="000B76D3">
            <w:pPr>
              <w:pStyle w:val="phtablecellleft"/>
            </w:pPr>
            <w:r w:rsidRPr="000B41B7">
              <w:t>По умолчанию справочное поле (установлен «флажок» для параметра «Справочно»).</w:t>
            </w:r>
          </w:p>
          <w:p w14:paraId="6FE28E4A" w14:textId="77777777" w:rsidR="000B76D3" w:rsidRPr="000B41B7" w:rsidRDefault="00AF545C" w:rsidP="000B76D3">
            <w:pPr>
              <w:pStyle w:val="phtablecellleft"/>
            </w:pPr>
            <w:r w:rsidRPr="000B41B7">
              <w:t>Необходимо ввести</w:t>
            </w:r>
            <w:r w:rsidR="000B76D3" w:rsidRPr="000B41B7">
              <w:t xml:space="preserve"> первые несколько символов номера дома, а затем выб</w:t>
            </w:r>
            <w:r w:rsidRPr="000B41B7">
              <w:t>рать</w:t>
            </w:r>
            <w:r w:rsidR="000B76D3" w:rsidRPr="000B41B7">
              <w:t xml:space="preserve"> значение из выпадающего списка, предложенного Подсистемой.</w:t>
            </w:r>
          </w:p>
          <w:p w14:paraId="6179A66A" w14:textId="77777777" w:rsidR="000B76D3" w:rsidRPr="000B41B7" w:rsidRDefault="000B76D3" w:rsidP="000B76D3">
            <w:pPr>
              <w:pStyle w:val="phtablecellleft"/>
            </w:pPr>
            <w:r w:rsidRPr="000B41B7">
              <w:t>Ввод информации осуществляется согласно справочнику ФИАС.</w:t>
            </w:r>
          </w:p>
          <w:p w14:paraId="12F22254" w14:textId="77777777" w:rsidR="00184C23" w:rsidRPr="000B41B7" w:rsidRDefault="000B76D3" w:rsidP="000B76D3">
            <w:pPr>
              <w:pStyle w:val="phtablecellleft"/>
            </w:pPr>
            <w:r w:rsidRPr="000B41B7">
              <w:t>В случае если для параметра «Справочно» не установлен «флажок», поле «Дом» – текстово-числовое поле</w:t>
            </w:r>
          </w:p>
        </w:tc>
      </w:tr>
      <w:tr w:rsidR="000B41B7" w:rsidRPr="000B41B7" w14:paraId="5757DC91" w14:textId="77777777" w:rsidTr="00CD6BAE">
        <w:tc>
          <w:tcPr>
            <w:tcW w:w="353" w:type="pct"/>
            <w:shd w:val="clear" w:color="auto" w:fill="auto"/>
          </w:tcPr>
          <w:p w14:paraId="34EDBEC4" w14:textId="77777777" w:rsidR="00AE237C" w:rsidRPr="000B41B7" w:rsidRDefault="00AE237C" w:rsidP="00CA6719">
            <w:pPr>
              <w:pStyle w:val="phtablecellleft"/>
            </w:pPr>
            <w:r w:rsidRPr="000B41B7">
              <w:t>5</w:t>
            </w:r>
          </w:p>
        </w:tc>
        <w:tc>
          <w:tcPr>
            <w:tcW w:w="1333" w:type="pct"/>
            <w:shd w:val="clear" w:color="auto" w:fill="auto"/>
          </w:tcPr>
          <w:p w14:paraId="1FBC384D" w14:textId="77777777" w:rsidR="00AE237C" w:rsidRPr="000B41B7" w:rsidRDefault="00AE237C" w:rsidP="00CA6719">
            <w:pPr>
              <w:pStyle w:val="phtablecellleft"/>
            </w:pPr>
            <w:r w:rsidRPr="000B41B7">
              <w:t>Почтовый индекс</w:t>
            </w:r>
          </w:p>
        </w:tc>
        <w:tc>
          <w:tcPr>
            <w:tcW w:w="1407" w:type="pct"/>
            <w:shd w:val="clear" w:color="auto" w:fill="auto"/>
          </w:tcPr>
          <w:p w14:paraId="12C8A64F" w14:textId="77777777" w:rsidR="00AE237C" w:rsidRPr="000B41B7" w:rsidRDefault="00AE237C" w:rsidP="00CA6719">
            <w:pPr>
              <w:pStyle w:val="phtablecellleft"/>
            </w:pPr>
            <w:r w:rsidRPr="000B41B7">
              <w:t>Почтовый индекс</w:t>
            </w:r>
          </w:p>
        </w:tc>
        <w:tc>
          <w:tcPr>
            <w:tcW w:w="1907" w:type="pct"/>
            <w:shd w:val="clear" w:color="auto" w:fill="auto"/>
          </w:tcPr>
          <w:p w14:paraId="36A0F15A" w14:textId="77777777" w:rsidR="00AE237C" w:rsidRPr="000B41B7" w:rsidRDefault="00AE237C" w:rsidP="00CA6719">
            <w:pPr>
              <w:pStyle w:val="phtablecellleft"/>
            </w:pPr>
            <w:r w:rsidRPr="000B41B7">
              <w:t>Числовое поле для ввода</w:t>
            </w:r>
            <w:r w:rsidR="009E756D" w:rsidRPr="000B41B7">
              <w:t xml:space="preserve"> </w:t>
            </w:r>
            <w:r w:rsidR="00EA5906">
              <w:br/>
            </w:r>
            <w:r w:rsidR="009E756D" w:rsidRPr="000B41B7">
              <w:t>с ограничением в 6 символов</w:t>
            </w:r>
          </w:p>
        </w:tc>
      </w:tr>
      <w:tr w:rsidR="00E25C53" w:rsidRPr="000B41B7" w14:paraId="67C9E8AF" w14:textId="77777777" w:rsidTr="00CD6BAE">
        <w:tc>
          <w:tcPr>
            <w:tcW w:w="353" w:type="pct"/>
            <w:shd w:val="clear" w:color="auto" w:fill="auto"/>
          </w:tcPr>
          <w:p w14:paraId="60B57C78" w14:textId="77777777" w:rsidR="00AE237C" w:rsidRPr="000B41B7" w:rsidRDefault="00AE237C" w:rsidP="00CA6719">
            <w:pPr>
              <w:pStyle w:val="phtablecellleft"/>
            </w:pPr>
            <w:r w:rsidRPr="000B41B7">
              <w:t>6</w:t>
            </w:r>
          </w:p>
        </w:tc>
        <w:tc>
          <w:tcPr>
            <w:tcW w:w="1333" w:type="pct"/>
            <w:shd w:val="clear" w:color="auto" w:fill="auto"/>
          </w:tcPr>
          <w:p w14:paraId="2D74E09C" w14:textId="77777777" w:rsidR="00AE237C" w:rsidRPr="000B41B7" w:rsidRDefault="00AE237C" w:rsidP="00CA6719">
            <w:pPr>
              <w:pStyle w:val="phtablecellleft"/>
            </w:pPr>
            <w:r w:rsidRPr="000B41B7">
              <w:t>Кадастровый номер</w:t>
            </w:r>
          </w:p>
        </w:tc>
        <w:tc>
          <w:tcPr>
            <w:tcW w:w="1407" w:type="pct"/>
            <w:shd w:val="clear" w:color="auto" w:fill="auto"/>
          </w:tcPr>
          <w:p w14:paraId="77D9926A" w14:textId="77777777" w:rsidR="00AE237C" w:rsidRPr="000B41B7" w:rsidRDefault="00AE237C" w:rsidP="00CA6719">
            <w:pPr>
              <w:pStyle w:val="phtablecellleft"/>
            </w:pPr>
            <w:r w:rsidRPr="000B41B7">
              <w:t>Кадастровый номер</w:t>
            </w:r>
          </w:p>
        </w:tc>
        <w:tc>
          <w:tcPr>
            <w:tcW w:w="1907" w:type="pct"/>
            <w:shd w:val="clear" w:color="auto" w:fill="auto"/>
          </w:tcPr>
          <w:p w14:paraId="70D2F33A" w14:textId="77777777" w:rsidR="00AE237C" w:rsidRPr="000B41B7" w:rsidRDefault="00AE237C" w:rsidP="00CA6719">
            <w:pPr>
              <w:pStyle w:val="phtablecellleft"/>
            </w:pPr>
            <w:r w:rsidRPr="000B41B7">
              <w:t>Числовое поле для ввода в формате ХХ:ХХ:ХХХХХХ:ХХ</w:t>
            </w:r>
          </w:p>
        </w:tc>
      </w:tr>
    </w:tbl>
    <w:p w14:paraId="47F08213" w14:textId="77777777" w:rsidR="00D469C2" w:rsidRPr="000B41B7" w:rsidRDefault="00D469C2" w:rsidP="00CC7E3B">
      <w:pPr>
        <w:pStyle w:val="phnormal"/>
      </w:pPr>
    </w:p>
    <w:p w14:paraId="70BB0072" w14:textId="77777777" w:rsidR="0011395C" w:rsidRPr="000B41B7" w:rsidRDefault="0011395C" w:rsidP="00CC7E3B">
      <w:pPr>
        <w:pStyle w:val="phnormal"/>
      </w:pPr>
      <w:r w:rsidRPr="000B41B7">
        <w:t xml:space="preserve">После введения информации в поле «Адрес» </w:t>
      </w:r>
      <w:r w:rsidR="00297E24" w:rsidRPr="000B41B7">
        <w:t xml:space="preserve">в окне создания домового хозяйства </w:t>
      </w:r>
      <w:r w:rsidRPr="000B41B7">
        <w:t>становится доступной информация о географических координатах</w:t>
      </w:r>
      <w:r w:rsidR="00297E24" w:rsidRPr="000B41B7">
        <w:t xml:space="preserve"> (</w:t>
      </w:r>
      <w:r w:rsidR="00445B65" w:rsidRPr="000B41B7">
        <w:fldChar w:fldCharType="begin"/>
      </w:r>
      <w:r w:rsidR="006C28D5" w:rsidRPr="000B41B7">
        <w:instrText xml:space="preserve"> REF _Ref11312954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52</w:t>
      </w:r>
      <w:r w:rsidR="00445B65" w:rsidRPr="000B41B7">
        <w:fldChar w:fldCharType="end"/>
      </w:r>
      <w:r w:rsidR="00297E24" w:rsidRPr="000B41B7">
        <w:t>).</w:t>
      </w:r>
    </w:p>
    <w:p w14:paraId="510D04AF" w14:textId="1DEBA0AA" w:rsidR="00297E24" w:rsidRPr="000B41B7" w:rsidRDefault="000151AA" w:rsidP="002830AD">
      <w:pPr>
        <w:pStyle w:val="phfigure"/>
      </w:pPr>
      <w:r>
        <w:rPr>
          <w:noProof/>
        </w:rPr>
        <w:drawing>
          <wp:inline distT="0" distB="0" distL="0" distR="0" wp14:anchorId="3751C8F4" wp14:editId="1BD38D97">
            <wp:extent cx="6048375" cy="3467100"/>
            <wp:effectExtent l="0" t="0" r="0" b="0"/>
            <wp:docPr id="12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97D5F" w14:textId="77777777" w:rsidR="00297E24" w:rsidRPr="000B41B7" w:rsidRDefault="00297E24" w:rsidP="001D2B9B">
      <w:pPr>
        <w:pStyle w:val="phfiguretitle"/>
      </w:pPr>
      <w:bookmarkStart w:id="175" w:name="_Ref11312954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52</w:t>
      </w:r>
      <w:r w:rsidR="00445B65" w:rsidRPr="000B41B7">
        <w:rPr>
          <w:noProof/>
        </w:rPr>
        <w:fldChar w:fldCharType="end"/>
      </w:r>
      <w:bookmarkEnd w:id="175"/>
      <w:r w:rsidRPr="000B41B7">
        <w:t xml:space="preserve"> – Отображение информации о географических координатах</w:t>
      </w:r>
    </w:p>
    <w:p w14:paraId="7ECB9081" w14:textId="77777777" w:rsidR="00297E24" w:rsidRPr="000B41B7" w:rsidRDefault="00297E24" w:rsidP="00297E24">
      <w:pPr>
        <w:pStyle w:val="phnormal"/>
      </w:pPr>
      <w:r w:rsidRPr="000B41B7">
        <w:t>Описание полей формы для ввода информации о географических координатах представлено в таблице (</w:t>
      </w:r>
      <w:r w:rsidR="00FE7396" w:rsidRPr="000B41B7">
        <w:fldChar w:fldCharType="begin"/>
      </w:r>
      <w:r w:rsidR="00FE7396" w:rsidRPr="000B41B7">
        <w:instrText xml:space="preserve"> REF _Ref513552790 \h  \* MERGEFORMAT </w:instrText>
      </w:r>
      <w:r w:rsidR="00FE7396" w:rsidRPr="000B41B7">
        <w:fldChar w:fldCharType="separate"/>
      </w:r>
      <w:r w:rsidR="00E10E0C" w:rsidRPr="000B41B7">
        <w:t>Таблица 3</w:t>
      </w:r>
      <w:r w:rsidR="00FE7396" w:rsidRPr="000B41B7">
        <w:fldChar w:fldCharType="end"/>
      </w:r>
      <w:r w:rsidRPr="000B41B7">
        <w:t>).</w:t>
      </w:r>
    </w:p>
    <w:p w14:paraId="6273B3C0" w14:textId="77777777" w:rsidR="00CC7E3B" w:rsidRPr="000B41B7" w:rsidRDefault="00CC7E3B" w:rsidP="00CC7E3B">
      <w:pPr>
        <w:pStyle w:val="phnormal"/>
      </w:pPr>
      <w:r w:rsidRPr="000B41B7">
        <w:lastRenderedPageBreak/>
        <w:t xml:space="preserve">Для сохранения внесенных данных </w:t>
      </w:r>
      <w:r w:rsidR="00AF79C9" w:rsidRPr="000B41B7">
        <w:t xml:space="preserve">необходимо </w:t>
      </w:r>
      <w:r w:rsidRPr="000B41B7">
        <w:t>наж</w:t>
      </w:r>
      <w:r w:rsidR="00AF79C9" w:rsidRPr="000B41B7">
        <w:t>ать</w:t>
      </w:r>
      <w:r w:rsidRPr="000B41B7">
        <w:t xml:space="preserve"> на кнопку «Создать». </w:t>
      </w:r>
      <w:r w:rsidR="00FF01D6" w:rsidRPr="000B41B7">
        <w:br/>
      </w:r>
      <w:r w:rsidRPr="000B41B7">
        <w:t xml:space="preserve">Окно </w:t>
      </w:r>
      <w:r w:rsidR="00EB5B75" w:rsidRPr="000B41B7">
        <w:t>создания домового хозяйства</w:t>
      </w:r>
      <w:r w:rsidRPr="000B41B7">
        <w:t xml:space="preserve"> закроется, внесенные данные отобразятся в </w:t>
      </w:r>
      <w:r w:rsidR="00DA3FE7" w:rsidRPr="000B41B7">
        <w:t>блоке</w:t>
      </w:r>
      <w:r w:rsidRPr="000B41B7">
        <w:t xml:space="preserve"> «Домовые хозяйства».</w:t>
      </w:r>
    </w:p>
    <w:p w14:paraId="0BC3B594" w14:textId="77777777" w:rsidR="00CC7E3B" w:rsidRPr="000B41B7" w:rsidRDefault="00CC7E3B" w:rsidP="00CC7E3B">
      <w:pPr>
        <w:pStyle w:val="phnormal"/>
      </w:pPr>
      <w:r w:rsidRPr="000B41B7">
        <w:t>Нажатие кнопки «Отменить» инициирует закрытие окна без сохранения изменений.</w:t>
      </w:r>
    </w:p>
    <w:p w14:paraId="6E19A6A9" w14:textId="77777777" w:rsidR="008D0FB7" w:rsidRPr="000B41B7" w:rsidRDefault="008D0FB7" w:rsidP="009344D3">
      <w:pPr>
        <w:pStyle w:val="4"/>
        <w:ind w:left="0" w:hanging="15"/>
      </w:pPr>
      <w:bookmarkStart w:id="176" w:name="_Просмотр_сведений_о"/>
      <w:bookmarkStart w:id="177" w:name="_Toc100055221"/>
      <w:bookmarkEnd w:id="176"/>
      <w:r w:rsidRPr="000B41B7">
        <w:t>Просмотр сведений о лицензиях</w:t>
      </w:r>
      <w:bookmarkEnd w:id="177"/>
    </w:p>
    <w:p w14:paraId="691B8E90" w14:textId="77777777" w:rsidR="008D0FB7" w:rsidRPr="000B41B7" w:rsidRDefault="008D0FB7" w:rsidP="00334E37">
      <w:pPr>
        <w:pStyle w:val="phnormal"/>
      </w:pPr>
      <w:r w:rsidRPr="000B41B7">
        <w:t xml:space="preserve">Добавление сведений о лицензиях осуществляется автоматически с помощью интеграции </w:t>
      </w:r>
      <w:r w:rsidR="00EE22F6" w:rsidRPr="000B41B7">
        <w:t xml:space="preserve">с </w:t>
      </w:r>
      <w:r w:rsidR="00947734" w:rsidRPr="000B41B7">
        <w:t xml:space="preserve">видом сведений РЗН в </w:t>
      </w:r>
      <w:r w:rsidR="00EE22F6" w:rsidRPr="000B41B7">
        <w:t>Единой систем</w:t>
      </w:r>
      <w:r w:rsidR="00947734" w:rsidRPr="000B41B7">
        <w:t>е</w:t>
      </w:r>
      <w:r w:rsidR="00EE22F6" w:rsidRPr="000B41B7">
        <w:t xml:space="preserve"> межведомственного электронного взаимодействия</w:t>
      </w:r>
      <w:r w:rsidR="00FD757C" w:rsidRPr="000B41B7">
        <w:rPr>
          <w:i/>
          <w:iCs/>
        </w:rPr>
        <w:t xml:space="preserve"> </w:t>
      </w:r>
      <w:r w:rsidR="00FD757C" w:rsidRPr="000B41B7">
        <w:t>(СМЭВ</w:t>
      </w:r>
      <w:r w:rsidR="00FD757C" w:rsidRPr="000B41B7">
        <w:rPr>
          <w:i/>
          <w:iCs/>
        </w:rPr>
        <w:t>)</w:t>
      </w:r>
      <w:r w:rsidRPr="000B41B7">
        <w:t>.</w:t>
      </w:r>
      <w:r w:rsidR="00AF5741" w:rsidRPr="000B41B7">
        <w:t xml:space="preserve"> </w:t>
      </w:r>
      <w:r w:rsidR="00CA1C29" w:rsidRPr="000B41B7">
        <w:t xml:space="preserve">Сведения о лицензиях медицинских организаций заполняются только для головных организаций. </w:t>
      </w:r>
      <w:r w:rsidR="009331AB" w:rsidRPr="000B41B7">
        <w:t xml:space="preserve">Форма просмотра сведений о лицензиях представлена на </w:t>
      </w:r>
      <w:r w:rsidR="00334E37" w:rsidRPr="000B41B7">
        <w:t>р</w:t>
      </w:r>
      <w:r w:rsidR="009331AB" w:rsidRPr="000B41B7">
        <w:t xml:space="preserve">исунке </w:t>
      </w:r>
      <w:r w:rsidR="00334E37" w:rsidRPr="000B41B7">
        <w:t>(</w:t>
      </w:r>
      <w:r w:rsidR="00445B65" w:rsidRPr="000B41B7">
        <w:fldChar w:fldCharType="begin"/>
      </w:r>
      <w:r w:rsidR="00334E37" w:rsidRPr="000B41B7">
        <w:instrText xml:space="preserve"> REF _Ref531956259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53</w:t>
      </w:r>
      <w:r w:rsidR="00445B65" w:rsidRPr="000B41B7">
        <w:fldChar w:fldCharType="end"/>
      </w:r>
      <w:r w:rsidR="00334E37" w:rsidRPr="000B41B7">
        <w:t>)</w:t>
      </w:r>
      <w:r w:rsidR="009331AB" w:rsidRPr="000B41B7">
        <w:t>.</w:t>
      </w:r>
    </w:p>
    <w:p w14:paraId="61391D2D" w14:textId="484A3B33" w:rsidR="00334E37" w:rsidRPr="000B41B7" w:rsidRDefault="000151AA" w:rsidP="002830AD">
      <w:pPr>
        <w:pStyle w:val="phfigure"/>
      </w:pPr>
      <w:r>
        <w:rPr>
          <w:noProof/>
        </w:rPr>
        <w:drawing>
          <wp:inline distT="0" distB="0" distL="0" distR="0" wp14:anchorId="5797139A" wp14:editId="66F7B792">
            <wp:extent cx="5915025" cy="1647825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132A5" w14:textId="77777777" w:rsidR="009331AB" w:rsidRPr="000B41B7" w:rsidRDefault="00334E37" w:rsidP="001D2B9B">
      <w:pPr>
        <w:pStyle w:val="phfiguretitle"/>
      </w:pPr>
      <w:bookmarkStart w:id="178" w:name="_Ref531956259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53</w:t>
      </w:r>
      <w:r w:rsidR="00445B65" w:rsidRPr="000B41B7">
        <w:rPr>
          <w:noProof/>
        </w:rPr>
        <w:fldChar w:fldCharType="end"/>
      </w:r>
      <w:bookmarkEnd w:id="178"/>
      <w:r w:rsidRPr="000B41B7">
        <w:t xml:space="preserve"> – Форма просмотра сведений о лицензиях медицинской организации</w:t>
      </w:r>
    </w:p>
    <w:p w14:paraId="7FA0C1F9" w14:textId="57B80882" w:rsidR="00711EAC" w:rsidRPr="000B41B7" w:rsidRDefault="00711EAC" w:rsidP="00711EAC">
      <w:pPr>
        <w:pStyle w:val="phnormal"/>
      </w:pPr>
      <w:r w:rsidRPr="000B41B7">
        <w:t xml:space="preserve">Для раскрытия сведений о лицензии необходимо нажать на </w:t>
      </w:r>
      <w:r w:rsidR="00B46D7D" w:rsidRPr="000B41B7">
        <w:t>«</w:t>
      </w:r>
      <w:r w:rsidRPr="000B41B7">
        <w:t>стрелку</w:t>
      </w:r>
      <w:r w:rsidR="00B46D7D" w:rsidRPr="000B41B7">
        <w:t>»</w:t>
      </w:r>
      <w:r w:rsidRPr="000B41B7">
        <w:t xml:space="preserve"> (</w:t>
      </w:r>
      <w:r w:rsidR="000151AA">
        <w:rPr>
          <w:noProof/>
        </w:rPr>
        <w:drawing>
          <wp:inline distT="0" distB="0" distL="0" distR="0" wp14:anchorId="59D7E86A" wp14:editId="677A3E61">
            <wp:extent cx="257175" cy="200025"/>
            <wp:effectExtent l="0" t="0" r="0" b="0"/>
            <wp:docPr id="129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D7D" w:rsidRPr="000B41B7">
        <w:t>) слева от записи:</w:t>
      </w:r>
    </w:p>
    <w:p w14:paraId="553E6C16" w14:textId="0324B589" w:rsidR="00B46D7D" w:rsidRPr="000B41B7" w:rsidRDefault="000151AA" w:rsidP="00B46D7D">
      <w:pPr>
        <w:pStyle w:val="phnormal"/>
        <w:keepNext/>
        <w:ind w:firstLine="0"/>
        <w:jc w:val="left"/>
      </w:pPr>
      <w:r>
        <w:rPr>
          <w:noProof/>
        </w:rPr>
        <w:drawing>
          <wp:inline distT="0" distB="0" distL="0" distR="0" wp14:anchorId="4AFC12CF" wp14:editId="36EED316">
            <wp:extent cx="5924550" cy="1743075"/>
            <wp:effectExtent l="0" t="0" r="0" b="0"/>
            <wp:docPr id="130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560EE" w14:textId="77777777" w:rsidR="00711EAC" w:rsidRPr="00C8200B" w:rsidRDefault="00B46D7D" w:rsidP="00C8200B">
      <w:pPr>
        <w:pStyle w:val="aff6"/>
        <w:jc w:val="center"/>
        <w:rPr>
          <w:b w:val="0"/>
          <w:color w:val="auto"/>
          <w:sz w:val="24"/>
        </w:rPr>
      </w:pPr>
      <w:r w:rsidRPr="00C8200B">
        <w:rPr>
          <w:b w:val="0"/>
          <w:color w:val="auto"/>
          <w:sz w:val="24"/>
        </w:rPr>
        <w:t xml:space="preserve">Рисунок </w:t>
      </w:r>
      <w:r w:rsidR="004E6A13" w:rsidRPr="00C8200B">
        <w:rPr>
          <w:b w:val="0"/>
          <w:color w:val="auto"/>
          <w:sz w:val="24"/>
        </w:rPr>
        <w:fldChar w:fldCharType="begin"/>
      </w:r>
      <w:r w:rsidR="004E6A13" w:rsidRPr="00C8200B">
        <w:rPr>
          <w:b w:val="0"/>
          <w:color w:val="auto"/>
          <w:sz w:val="24"/>
        </w:rPr>
        <w:instrText xml:space="preserve"> SEQ Рисунок \* ARABIC </w:instrText>
      </w:r>
      <w:r w:rsidR="004E6A13" w:rsidRPr="00C8200B">
        <w:rPr>
          <w:b w:val="0"/>
          <w:color w:val="auto"/>
          <w:sz w:val="24"/>
        </w:rPr>
        <w:fldChar w:fldCharType="separate"/>
      </w:r>
      <w:r w:rsidR="00E10E0C" w:rsidRPr="00C8200B">
        <w:rPr>
          <w:b w:val="0"/>
          <w:noProof/>
          <w:color w:val="auto"/>
          <w:sz w:val="24"/>
        </w:rPr>
        <w:t>54</w:t>
      </w:r>
      <w:r w:rsidR="004E6A13" w:rsidRPr="00C8200B">
        <w:rPr>
          <w:b w:val="0"/>
          <w:noProof/>
          <w:color w:val="auto"/>
          <w:sz w:val="24"/>
        </w:rPr>
        <w:fldChar w:fldCharType="end"/>
      </w:r>
      <w:r w:rsidRPr="00C8200B">
        <w:rPr>
          <w:b w:val="0"/>
          <w:color w:val="auto"/>
          <w:sz w:val="24"/>
        </w:rPr>
        <w:t xml:space="preserve"> </w:t>
      </w:r>
      <w:r w:rsidR="00FF01D6" w:rsidRPr="00C8200B">
        <w:rPr>
          <w:b w:val="0"/>
          <w:color w:val="auto"/>
          <w:sz w:val="24"/>
        </w:rPr>
        <w:t>–</w:t>
      </w:r>
      <w:r w:rsidRPr="00C8200B">
        <w:rPr>
          <w:b w:val="0"/>
          <w:color w:val="auto"/>
          <w:sz w:val="24"/>
        </w:rPr>
        <w:t xml:space="preserve"> Просмотр сведений о лицензии</w:t>
      </w:r>
    </w:p>
    <w:p w14:paraId="6D247B9A" w14:textId="77777777" w:rsidR="00AF5741" w:rsidRPr="000B41B7" w:rsidRDefault="00AF5741" w:rsidP="00334E37">
      <w:pPr>
        <w:pStyle w:val="phnormal"/>
      </w:pPr>
      <w:r w:rsidRPr="000B41B7">
        <w:t xml:space="preserve">Описание полей сведений о лицензиях представлено в </w:t>
      </w:r>
      <w:r w:rsidR="006F07A0" w:rsidRPr="000B41B7">
        <w:t>таблице (</w:t>
      </w:r>
      <w:r w:rsidR="00FE7396" w:rsidRPr="000B41B7">
        <w:fldChar w:fldCharType="begin"/>
      </w:r>
      <w:r w:rsidR="00FE7396" w:rsidRPr="000B41B7">
        <w:instrText xml:space="preserve"> REF _Ref513554744 \h  \* MERGEFORMAT </w:instrText>
      </w:r>
      <w:r w:rsidR="00FE7396" w:rsidRPr="000B41B7">
        <w:fldChar w:fldCharType="separate"/>
      </w:r>
      <w:r w:rsidR="00E10E0C" w:rsidRPr="000B41B7">
        <w:t>Таблица 17</w:t>
      </w:r>
      <w:r w:rsidR="00FE7396" w:rsidRPr="000B41B7">
        <w:fldChar w:fldCharType="end"/>
      </w:r>
      <w:r w:rsidR="006F07A0" w:rsidRPr="000B41B7">
        <w:t>)</w:t>
      </w:r>
      <w:r w:rsidRPr="000B41B7">
        <w:t>.</w:t>
      </w:r>
    </w:p>
    <w:p w14:paraId="27E432BD" w14:textId="77777777" w:rsidR="006C04F7" w:rsidRDefault="006C04F7">
      <w:pPr>
        <w:rPr>
          <w:szCs w:val="24"/>
        </w:rPr>
      </w:pPr>
      <w:bookmarkStart w:id="179" w:name="_Ref513554744"/>
      <w:r>
        <w:br w:type="page"/>
      </w:r>
    </w:p>
    <w:p w14:paraId="2BA6A76D" w14:textId="3407F9BD" w:rsidR="00BC3647" w:rsidRPr="000B41B7" w:rsidRDefault="00BC3647" w:rsidP="00334E37">
      <w:pPr>
        <w:pStyle w:val="phtabletitle"/>
      </w:pPr>
      <w:r w:rsidRPr="000B41B7">
        <w:lastRenderedPageBreak/>
        <w:t xml:space="preserve">Таблица </w:t>
      </w:r>
      <w:r w:rsidR="00445B65" w:rsidRPr="000B41B7">
        <w:rPr>
          <w:noProof/>
        </w:rPr>
        <w:fldChar w:fldCharType="begin"/>
      </w:r>
      <w:r w:rsidR="00F454FB" w:rsidRPr="000B41B7">
        <w:rPr>
          <w:noProof/>
        </w:rPr>
        <w:instrText xml:space="preserve"> SEQ Таблица \* ARABIC </w:instrText>
      </w:r>
      <w:r w:rsidR="00445B65" w:rsidRPr="000B41B7">
        <w:rPr>
          <w:noProof/>
        </w:rPr>
        <w:fldChar w:fldCharType="separate"/>
      </w:r>
      <w:r w:rsidR="00E10E0C" w:rsidRPr="000B41B7">
        <w:rPr>
          <w:noProof/>
        </w:rPr>
        <w:t>17</w:t>
      </w:r>
      <w:r w:rsidR="00445B65" w:rsidRPr="000B41B7">
        <w:rPr>
          <w:noProof/>
        </w:rPr>
        <w:fldChar w:fldCharType="end"/>
      </w:r>
      <w:bookmarkEnd w:id="179"/>
      <w:r w:rsidRPr="000B41B7">
        <w:t xml:space="preserve"> – Описание полей формы сведений о лицензиях</w:t>
      </w:r>
    </w:p>
    <w:tbl>
      <w:tblPr>
        <w:tblW w:w="48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2812"/>
        <w:gridCol w:w="2812"/>
        <w:gridCol w:w="2816"/>
      </w:tblGrid>
      <w:tr w:rsidR="000B41B7" w:rsidRPr="000B41B7" w14:paraId="6AB6AB2B" w14:textId="77777777" w:rsidTr="00655D30">
        <w:trPr>
          <w:tblHeader/>
        </w:trPr>
        <w:tc>
          <w:tcPr>
            <w:tcW w:w="363" w:type="pct"/>
            <w:shd w:val="clear" w:color="auto" w:fill="auto"/>
            <w:vAlign w:val="center"/>
          </w:tcPr>
          <w:p w14:paraId="3371CA67" w14:textId="3C0C8CF9" w:rsidR="00AF5741" w:rsidRPr="000B41B7" w:rsidRDefault="00AF5741" w:rsidP="00655D30">
            <w:pPr>
              <w:pStyle w:val="phtablecolcaption"/>
              <w:spacing w:before="0" w:after="0"/>
            </w:pPr>
            <w:r w:rsidRPr="000B41B7">
              <w:t>№</w:t>
            </w:r>
            <w:r w:rsidR="00655D30">
              <w:t xml:space="preserve"> п/п</w:t>
            </w:r>
          </w:p>
        </w:tc>
        <w:tc>
          <w:tcPr>
            <w:tcW w:w="1545" w:type="pct"/>
            <w:shd w:val="clear" w:color="auto" w:fill="auto"/>
            <w:vAlign w:val="center"/>
          </w:tcPr>
          <w:p w14:paraId="2F6EA809" w14:textId="77777777" w:rsidR="00AF5741" w:rsidRPr="000B41B7" w:rsidRDefault="00AF5741" w:rsidP="00655D30">
            <w:pPr>
              <w:pStyle w:val="phtablecolcaption"/>
              <w:spacing w:before="0" w:after="0"/>
            </w:pPr>
            <w:r w:rsidRPr="000B41B7">
              <w:t>Наименование поля</w:t>
            </w:r>
          </w:p>
        </w:tc>
        <w:tc>
          <w:tcPr>
            <w:tcW w:w="1545" w:type="pct"/>
            <w:shd w:val="clear" w:color="auto" w:fill="auto"/>
            <w:vAlign w:val="center"/>
          </w:tcPr>
          <w:p w14:paraId="43313A36" w14:textId="77777777" w:rsidR="00AF5741" w:rsidRPr="000B41B7" w:rsidRDefault="00AF5741" w:rsidP="00655D30">
            <w:pPr>
              <w:pStyle w:val="phtablecolcaption"/>
              <w:spacing w:before="0" w:after="0"/>
            </w:pPr>
            <w:r w:rsidRPr="000B41B7">
              <w:t>Описание</w:t>
            </w:r>
          </w:p>
        </w:tc>
        <w:tc>
          <w:tcPr>
            <w:tcW w:w="1546" w:type="pct"/>
            <w:shd w:val="clear" w:color="auto" w:fill="auto"/>
            <w:vAlign w:val="center"/>
          </w:tcPr>
          <w:p w14:paraId="5292F465" w14:textId="77777777" w:rsidR="004D7C81" w:rsidRPr="000B41B7" w:rsidRDefault="00AF5741" w:rsidP="00655D30">
            <w:pPr>
              <w:pStyle w:val="phtablecolcaption"/>
              <w:spacing w:before="0" w:after="0"/>
            </w:pPr>
            <w:r w:rsidRPr="000B41B7">
              <w:t>Вид, способ ввода</w:t>
            </w:r>
          </w:p>
        </w:tc>
      </w:tr>
      <w:tr w:rsidR="000B41B7" w:rsidRPr="000B41B7" w14:paraId="0C43BC22" w14:textId="77777777" w:rsidTr="00E22052">
        <w:tc>
          <w:tcPr>
            <w:tcW w:w="5000" w:type="pct"/>
            <w:gridSpan w:val="4"/>
            <w:shd w:val="clear" w:color="auto" w:fill="auto"/>
          </w:tcPr>
          <w:p w14:paraId="7CD180B6" w14:textId="77777777" w:rsidR="004D7C81" w:rsidRPr="000B41B7" w:rsidRDefault="00CA1C29" w:rsidP="00334E37">
            <w:pPr>
              <w:pStyle w:val="phtablecellleft"/>
            </w:pPr>
            <w:r w:rsidRPr="000B41B7">
              <w:t>«</w:t>
            </w:r>
            <w:r w:rsidR="004D7C81" w:rsidRPr="000B41B7">
              <w:t>Перечень лицензий</w:t>
            </w:r>
            <w:r w:rsidRPr="000B41B7">
              <w:t>»</w:t>
            </w:r>
          </w:p>
        </w:tc>
      </w:tr>
      <w:tr w:rsidR="000B41B7" w:rsidRPr="000B41B7" w14:paraId="2BCAF2E3" w14:textId="77777777" w:rsidTr="00E22052">
        <w:tc>
          <w:tcPr>
            <w:tcW w:w="363" w:type="pct"/>
            <w:shd w:val="clear" w:color="auto" w:fill="auto"/>
          </w:tcPr>
          <w:p w14:paraId="1D951B20" w14:textId="77777777" w:rsidR="004D7C81" w:rsidRPr="000B41B7" w:rsidRDefault="004D7C81" w:rsidP="00334E37">
            <w:pPr>
              <w:pStyle w:val="phtablecellleft"/>
            </w:pPr>
            <w:r w:rsidRPr="000B41B7">
              <w:t>1</w:t>
            </w:r>
          </w:p>
        </w:tc>
        <w:tc>
          <w:tcPr>
            <w:tcW w:w="1545" w:type="pct"/>
            <w:shd w:val="clear" w:color="auto" w:fill="auto"/>
          </w:tcPr>
          <w:p w14:paraId="7C3E6BFE" w14:textId="77777777" w:rsidR="004D7C81" w:rsidRPr="000B41B7" w:rsidRDefault="00212DD1" w:rsidP="00334E37">
            <w:pPr>
              <w:pStyle w:val="phtablecellleft"/>
            </w:pPr>
            <w:r w:rsidRPr="000B41B7">
              <w:t>Серия</w:t>
            </w:r>
          </w:p>
        </w:tc>
        <w:tc>
          <w:tcPr>
            <w:tcW w:w="1545" w:type="pct"/>
            <w:shd w:val="clear" w:color="auto" w:fill="auto"/>
          </w:tcPr>
          <w:p w14:paraId="01C1F985" w14:textId="77777777" w:rsidR="004D7C81" w:rsidRPr="000B41B7" w:rsidRDefault="00212DD1" w:rsidP="00334E37">
            <w:pPr>
              <w:pStyle w:val="phtablecellleft"/>
            </w:pPr>
            <w:r w:rsidRPr="000B41B7">
              <w:t>Серия лицензии</w:t>
            </w:r>
          </w:p>
        </w:tc>
        <w:tc>
          <w:tcPr>
            <w:tcW w:w="1546" w:type="pct"/>
            <w:shd w:val="clear" w:color="auto" w:fill="auto"/>
          </w:tcPr>
          <w:p w14:paraId="098E1BBE" w14:textId="77777777" w:rsidR="004D7C81" w:rsidRPr="000B41B7" w:rsidRDefault="00212DD1" w:rsidP="00334E37">
            <w:pPr>
              <w:pStyle w:val="phtablecellleft"/>
            </w:pPr>
            <w:r w:rsidRPr="000B41B7">
              <w:t>Заполняется автоматически</w:t>
            </w:r>
          </w:p>
        </w:tc>
      </w:tr>
      <w:tr w:rsidR="000B41B7" w:rsidRPr="000B41B7" w14:paraId="4680719D" w14:textId="77777777" w:rsidTr="00E22052">
        <w:tc>
          <w:tcPr>
            <w:tcW w:w="363" w:type="pct"/>
            <w:shd w:val="clear" w:color="auto" w:fill="auto"/>
          </w:tcPr>
          <w:p w14:paraId="23D4B50A" w14:textId="77777777" w:rsidR="00212DD1" w:rsidRPr="000B41B7" w:rsidRDefault="00212DD1" w:rsidP="00334E37">
            <w:pPr>
              <w:pStyle w:val="phtablecellleft"/>
            </w:pPr>
            <w:r w:rsidRPr="000B41B7">
              <w:t>2</w:t>
            </w:r>
          </w:p>
        </w:tc>
        <w:tc>
          <w:tcPr>
            <w:tcW w:w="1545" w:type="pct"/>
            <w:shd w:val="clear" w:color="auto" w:fill="auto"/>
          </w:tcPr>
          <w:p w14:paraId="32320F45" w14:textId="77777777" w:rsidR="00212DD1" w:rsidRPr="000B41B7" w:rsidRDefault="00212DD1" w:rsidP="00334E37">
            <w:pPr>
              <w:pStyle w:val="phtablecellleft"/>
            </w:pPr>
            <w:r w:rsidRPr="000B41B7">
              <w:t>Номер</w:t>
            </w:r>
          </w:p>
        </w:tc>
        <w:tc>
          <w:tcPr>
            <w:tcW w:w="1545" w:type="pct"/>
            <w:shd w:val="clear" w:color="auto" w:fill="auto"/>
          </w:tcPr>
          <w:p w14:paraId="4580A8F7" w14:textId="77777777" w:rsidR="00212DD1" w:rsidRPr="000B41B7" w:rsidRDefault="00212DD1" w:rsidP="00334E37">
            <w:pPr>
              <w:pStyle w:val="phtablecellleft"/>
            </w:pPr>
            <w:r w:rsidRPr="000B41B7">
              <w:t>Номер лицензии</w:t>
            </w:r>
          </w:p>
        </w:tc>
        <w:tc>
          <w:tcPr>
            <w:tcW w:w="1546" w:type="pct"/>
            <w:shd w:val="clear" w:color="auto" w:fill="auto"/>
          </w:tcPr>
          <w:p w14:paraId="73DED439" w14:textId="77777777" w:rsidR="00212DD1" w:rsidRPr="000B41B7" w:rsidRDefault="00212DD1" w:rsidP="00334E37">
            <w:pPr>
              <w:pStyle w:val="phtablecellleft"/>
            </w:pPr>
            <w:r w:rsidRPr="000B41B7">
              <w:t>Заполняется автоматически</w:t>
            </w:r>
          </w:p>
        </w:tc>
      </w:tr>
      <w:tr w:rsidR="000B41B7" w:rsidRPr="000B41B7" w14:paraId="42812E4B" w14:textId="77777777" w:rsidTr="00E22052">
        <w:tc>
          <w:tcPr>
            <w:tcW w:w="363" w:type="pct"/>
            <w:shd w:val="clear" w:color="auto" w:fill="auto"/>
          </w:tcPr>
          <w:p w14:paraId="489364E2" w14:textId="77777777" w:rsidR="00212DD1" w:rsidRPr="000B41B7" w:rsidRDefault="00212DD1" w:rsidP="00334E37">
            <w:pPr>
              <w:pStyle w:val="phtablecellleft"/>
            </w:pPr>
            <w:r w:rsidRPr="000B41B7">
              <w:t>3</w:t>
            </w:r>
          </w:p>
        </w:tc>
        <w:tc>
          <w:tcPr>
            <w:tcW w:w="1545" w:type="pct"/>
            <w:shd w:val="clear" w:color="auto" w:fill="auto"/>
          </w:tcPr>
          <w:p w14:paraId="59920B91" w14:textId="77777777" w:rsidR="00212DD1" w:rsidRPr="000B41B7" w:rsidRDefault="00212DD1" w:rsidP="00334E37">
            <w:pPr>
              <w:pStyle w:val="phtablecellleft"/>
            </w:pPr>
            <w:r w:rsidRPr="000B41B7">
              <w:t>Статус</w:t>
            </w:r>
          </w:p>
        </w:tc>
        <w:tc>
          <w:tcPr>
            <w:tcW w:w="1545" w:type="pct"/>
            <w:shd w:val="clear" w:color="auto" w:fill="auto"/>
          </w:tcPr>
          <w:p w14:paraId="52D28EDE" w14:textId="77777777" w:rsidR="00212DD1" w:rsidRPr="000B41B7" w:rsidRDefault="00212DD1" w:rsidP="00334E37">
            <w:pPr>
              <w:pStyle w:val="phtablecellleft"/>
            </w:pPr>
            <w:r w:rsidRPr="000B41B7">
              <w:t>Статус лицензии</w:t>
            </w:r>
          </w:p>
        </w:tc>
        <w:tc>
          <w:tcPr>
            <w:tcW w:w="1546" w:type="pct"/>
            <w:shd w:val="clear" w:color="auto" w:fill="auto"/>
          </w:tcPr>
          <w:p w14:paraId="72BFC8A4" w14:textId="77777777" w:rsidR="00212DD1" w:rsidRPr="000B41B7" w:rsidRDefault="00212DD1" w:rsidP="00334E37">
            <w:pPr>
              <w:pStyle w:val="phtablecellleft"/>
            </w:pPr>
            <w:r w:rsidRPr="000B41B7">
              <w:t>Заполняется автоматически</w:t>
            </w:r>
          </w:p>
        </w:tc>
      </w:tr>
      <w:tr w:rsidR="000B41B7" w:rsidRPr="000B41B7" w14:paraId="3C20AD06" w14:textId="77777777" w:rsidTr="00E22052">
        <w:tc>
          <w:tcPr>
            <w:tcW w:w="363" w:type="pct"/>
            <w:shd w:val="clear" w:color="auto" w:fill="auto"/>
          </w:tcPr>
          <w:p w14:paraId="70D9D0AE" w14:textId="77777777" w:rsidR="00212DD1" w:rsidRPr="000B41B7" w:rsidRDefault="00212DD1" w:rsidP="00334E37">
            <w:pPr>
              <w:pStyle w:val="phtablecellleft"/>
            </w:pPr>
            <w:r w:rsidRPr="000B41B7">
              <w:t>4</w:t>
            </w:r>
          </w:p>
        </w:tc>
        <w:tc>
          <w:tcPr>
            <w:tcW w:w="1545" w:type="pct"/>
            <w:shd w:val="clear" w:color="auto" w:fill="auto"/>
          </w:tcPr>
          <w:p w14:paraId="6F279074" w14:textId="77777777" w:rsidR="00212DD1" w:rsidRPr="000B41B7" w:rsidRDefault="00212DD1" w:rsidP="00334E37">
            <w:pPr>
              <w:pStyle w:val="phtablecellleft"/>
            </w:pPr>
            <w:r w:rsidRPr="000B41B7">
              <w:t>Дата выдачи</w:t>
            </w:r>
          </w:p>
        </w:tc>
        <w:tc>
          <w:tcPr>
            <w:tcW w:w="1545" w:type="pct"/>
            <w:shd w:val="clear" w:color="auto" w:fill="auto"/>
          </w:tcPr>
          <w:p w14:paraId="5BDDAC0C" w14:textId="77777777" w:rsidR="00212DD1" w:rsidRPr="000B41B7" w:rsidRDefault="00212DD1" w:rsidP="00334E37">
            <w:pPr>
              <w:pStyle w:val="phtablecellleft"/>
            </w:pPr>
            <w:r w:rsidRPr="000B41B7">
              <w:t>Дата выдачи лицензии</w:t>
            </w:r>
          </w:p>
        </w:tc>
        <w:tc>
          <w:tcPr>
            <w:tcW w:w="1546" w:type="pct"/>
            <w:shd w:val="clear" w:color="auto" w:fill="auto"/>
          </w:tcPr>
          <w:p w14:paraId="621E3694" w14:textId="77777777" w:rsidR="00212DD1" w:rsidRPr="000B41B7" w:rsidRDefault="00212DD1" w:rsidP="00334E37">
            <w:pPr>
              <w:pStyle w:val="phtablecellleft"/>
            </w:pPr>
            <w:r w:rsidRPr="000B41B7">
              <w:t>Заполняется автоматически</w:t>
            </w:r>
          </w:p>
        </w:tc>
      </w:tr>
      <w:tr w:rsidR="000B41B7" w:rsidRPr="000B41B7" w14:paraId="6B18F93C" w14:textId="77777777" w:rsidTr="00E22052">
        <w:tc>
          <w:tcPr>
            <w:tcW w:w="363" w:type="pct"/>
            <w:shd w:val="clear" w:color="auto" w:fill="auto"/>
          </w:tcPr>
          <w:p w14:paraId="4C9A902D" w14:textId="77777777" w:rsidR="00212DD1" w:rsidRPr="000B41B7" w:rsidRDefault="00212DD1" w:rsidP="00334E37">
            <w:pPr>
              <w:pStyle w:val="phtablecellleft"/>
            </w:pPr>
            <w:r w:rsidRPr="000B41B7">
              <w:t>5</w:t>
            </w:r>
          </w:p>
        </w:tc>
        <w:tc>
          <w:tcPr>
            <w:tcW w:w="1545" w:type="pct"/>
            <w:shd w:val="clear" w:color="auto" w:fill="auto"/>
          </w:tcPr>
          <w:p w14:paraId="6099F5BF" w14:textId="77777777" w:rsidR="00212DD1" w:rsidRPr="00CD6BAE" w:rsidRDefault="006920EF" w:rsidP="00334E37">
            <w:pPr>
              <w:pStyle w:val="phtablecellleft"/>
              <w:rPr>
                <w:i/>
              </w:rPr>
            </w:pPr>
            <w:r w:rsidRPr="000B41B7">
              <w:t>Дата начала действия</w:t>
            </w:r>
          </w:p>
        </w:tc>
        <w:tc>
          <w:tcPr>
            <w:tcW w:w="1545" w:type="pct"/>
            <w:shd w:val="clear" w:color="auto" w:fill="auto"/>
          </w:tcPr>
          <w:p w14:paraId="0D7593B4" w14:textId="77777777" w:rsidR="00212DD1" w:rsidRPr="00CD6BAE" w:rsidRDefault="006920EF" w:rsidP="00334E37">
            <w:pPr>
              <w:pStyle w:val="phtablecellleft"/>
              <w:rPr>
                <w:i/>
              </w:rPr>
            </w:pPr>
            <w:r w:rsidRPr="000B41B7">
              <w:t>Дата начала действия лицензии</w:t>
            </w:r>
          </w:p>
        </w:tc>
        <w:tc>
          <w:tcPr>
            <w:tcW w:w="1546" w:type="pct"/>
            <w:shd w:val="clear" w:color="auto" w:fill="auto"/>
          </w:tcPr>
          <w:p w14:paraId="72B028C5" w14:textId="77777777" w:rsidR="00212DD1" w:rsidRPr="00CD6BAE" w:rsidRDefault="00212DD1" w:rsidP="00334E37">
            <w:pPr>
              <w:pStyle w:val="phtablecellleft"/>
              <w:rPr>
                <w:i/>
              </w:rPr>
            </w:pPr>
            <w:r w:rsidRPr="000B41B7">
              <w:t>Заполняется автоматически</w:t>
            </w:r>
          </w:p>
        </w:tc>
      </w:tr>
      <w:tr w:rsidR="000B41B7" w:rsidRPr="000B41B7" w14:paraId="570A0298" w14:textId="77777777" w:rsidTr="00E22052">
        <w:tc>
          <w:tcPr>
            <w:tcW w:w="363" w:type="pct"/>
            <w:shd w:val="clear" w:color="auto" w:fill="auto"/>
          </w:tcPr>
          <w:p w14:paraId="381E73C0" w14:textId="77777777" w:rsidR="006920EF" w:rsidRPr="000B41B7" w:rsidRDefault="006920EF" w:rsidP="00334E37">
            <w:pPr>
              <w:pStyle w:val="phtablecellleft"/>
            </w:pPr>
            <w:r w:rsidRPr="000B41B7">
              <w:t>6</w:t>
            </w:r>
          </w:p>
        </w:tc>
        <w:tc>
          <w:tcPr>
            <w:tcW w:w="1545" w:type="pct"/>
            <w:shd w:val="clear" w:color="auto" w:fill="auto"/>
          </w:tcPr>
          <w:p w14:paraId="034B5775" w14:textId="77777777" w:rsidR="006920EF" w:rsidRPr="000B41B7" w:rsidRDefault="006920EF" w:rsidP="00334E37">
            <w:pPr>
              <w:pStyle w:val="phtablecellleft"/>
            </w:pPr>
            <w:r w:rsidRPr="000B41B7">
              <w:t>Дата окончания действия</w:t>
            </w:r>
          </w:p>
        </w:tc>
        <w:tc>
          <w:tcPr>
            <w:tcW w:w="1545" w:type="pct"/>
            <w:shd w:val="clear" w:color="auto" w:fill="auto"/>
          </w:tcPr>
          <w:p w14:paraId="7C66DAA6" w14:textId="77777777" w:rsidR="006920EF" w:rsidRPr="000B41B7" w:rsidRDefault="006920EF" w:rsidP="00334E37">
            <w:pPr>
              <w:pStyle w:val="phtablecellleft"/>
            </w:pPr>
            <w:r w:rsidRPr="000B41B7">
              <w:t>Дата окончания действия лицензии</w:t>
            </w:r>
          </w:p>
        </w:tc>
        <w:tc>
          <w:tcPr>
            <w:tcW w:w="1546" w:type="pct"/>
            <w:shd w:val="clear" w:color="auto" w:fill="auto"/>
          </w:tcPr>
          <w:p w14:paraId="10DF0686" w14:textId="77777777" w:rsidR="006920EF" w:rsidRPr="000B41B7" w:rsidRDefault="006920EF" w:rsidP="00334E37">
            <w:pPr>
              <w:pStyle w:val="phtablecellleft"/>
            </w:pPr>
            <w:r w:rsidRPr="000B41B7">
              <w:t>Заполняется автоматически</w:t>
            </w:r>
          </w:p>
        </w:tc>
      </w:tr>
      <w:tr w:rsidR="000B41B7" w:rsidRPr="000B41B7" w14:paraId="2BDF5A3F" w14:textId="77777777" w:rsidTr="00E22052">
        <w:tc>
          <w:tcPr>
            <w:tcW w:w="363" w:type="pct"/>
            <w:shd w:val="clear" w:color="auto" w:fill="auto"/>
          </w:tcPr>
          <w:p w14:paraId="361258BC" w14:textId="77777777" w:rsidR="00212DD1" w:rsidRPr="000B41B7" w:rsidRDefault="00212DD1" w:rsidP="00334E37">
            <w:pPr>
              <w:pStyle w:val="phtablecellleft"/>
            </w:pPr>
            <w:r w:rsidRPr="000B41B7">
              <w:t>7</w:t>
            </w:r>
          </w:p>
        </w:tc>
        <w:tc>
          <w:tcPr>
            <w:tcW w:w="1545" w:type="pct"/>
            <w:shd w:val="clear" w:color="auto" w:fill="auto"/>
          </w:tcPr>
          <w:p w14:paraId="78E30421" w14:textId="77777777" w:rsidR="00212DD1" w:rsidRPr="000B41B7" w:rsidRDefault="006920EF" w:rsidP="00334E37">
            <w:pPr>
              <w:pStyle w:val="phtablecellleft"/>
            </w:pPr>
            <w:r w:rsidRPr="000B41B7">
              <w:t>Вид деятельности</w:t>
            </w:r>
          </w:p>
        </w:tc>
        <w:tc>
          <w:tcPr>
            <w:tcW w:w="1545" w:type="pct"/>
            <w:shd w:val="clear" w:color="auto" w:fill="auto"/>
          </w:tcPr>
          <w:p w14:paraId="38224C0B" w14:textId="77777777" w:rsidR="00212DD1" w:rsidRPr="000B41B7" w:rsidRDefault="006920EF" w:rsidP="00334E37">
            <w:pPr>
              <w:pStyle w:val="phtablecellleft"/>
            </w:pPr>
            <w:r w:rsidRPr="000B41B7">
              <w:t>Вид деятельности лицензии</w:t>
            </w:r>
          </w:p>
        </w:tc>
        <w:tc>
          <w:tcPr>
            <w:tcW w:w="1546" w:type="pct"/>
            <w:shd w:val="clear" w:color="auto" w:fill="auto"/>
          </w:tcPr>
          <w:p w14:paraId="16CC04C3" w14:textId="77777777" w:rsidR="00212DD1" w:rsidRPr="000B41B7" w:rsidRDefault="00212DD1" w:rsidP="00334E37">
            <w:pPr>
              <w:pStyle w:val="phtablecellleft"/>
            </w:pPr>
            <w:r w:rsidRPr="000B41B7">
              <w:t>Заполняется автоматически</w:t>
            </w:r>
          </w:p>
        </w:tc>
      </w:tr>
      <w:tr w:rsidR="000B41B7" w:rsidRPr="000B41B7" w14:paraId="25967093" w14:textId="77777777" w:rsidTr="00E22052">
        <w:tc>
          <w:tcPr>
            <w:tcW w:w="363" w:type="pct"/>
            <w:shd w:val="clear" w:color="auto" w:fill="auto"/>
          </w:tcPr>
          <w:p w14:paraId="3295FF93" w14:textId="77777777" w:rsidR="006920EF" w:rsidRPr="000B41B7" w:rsidRDefault="006920EF" w:rsidP="00334E37">
            <w:pPr>
              <w:pStyle w:val="phtablecellleft"/>
            </w:pPr>
            <w:r w:rsidRPr="000B41B7">
              <w:t>8</w:t>
            </w:r>
          </w:p>
        </w:tc>
        <w:tc>
          <w:tcPr>
            <w:tcW w:w="1545" w:type="pct"/>
            <w:shd w:val="clear" w:color="auto" w:fill="auto"/>
          </w:tcPr>
          <w:p w14:paraId="3F7A7854" w14:textId="77777777" w:rsidR="006920EF" w:rsidRPr="000B41B7" w:rsidRDefault="006920EF" w:rsidP="00334E37">
            <w:pPr>
              <w:pStyle w:val="phtablecellleft"/>
            </w:pPr>
            <w:r w:rsidRPr="000B41B7">
              <w:t>Лицензирующий орган</w:t>
            </w:r>
          </w:p>
        </w:tc>
        <w:tc>
          <w:tcPr>
            <w:tcW w:w="1545" w:type="pct"/>
            <w:shd w:val="clear" w:color="auto" w:fill="auto"/>
          </w:tcPr>
          <w:p w14:paraId="586704C2" w14:textId="77777777" w:rsidR="006920EF" w:rsidRPr="000B41B7" w:rsidRDefault="006920EF" w:rsidP="00334E37">
            <w:pPr>
              <w:pStyle w:val="phtablecellleft"/>
            </w:pPr>
            <w:r w:rsidRPr="000B41B7">
              <w:t>Лицензирующий орган</w:t>
            </w:r>
          </w:p>
        </w:tc>
        <w:tc>
          <w:tcPr>
            <w:tcW w:w="1546" w:type="pct"/>
            <w:shd w:val="clear" w:color="auto" w:fill="auto"/>
          </w:tcPr>
          <w:p w14:paraId="032E62F1" w14:textId="77777777" w:rsidR="006920EF" w:rsidRPr="000B41B7" w:rsidRDefault="006920EF" w:rsidP="00334E37">
            <w:pPr>
              <w:pStyle w:val="phtablecellleft"/>
            </w:pPr>
            <w:r w:rsidRPr="000B41B7">
              <w:t>Заполняется автоматически</w:t>
            </w:r>
          </w:p>
        </w:tc>
      </w:tr>
      <w:tr w:rsidR="000B41B7" w:rsidRPr="000B41B7" w14:paraId="43867348" w14:textId="77777777" w:rsidTr="00E22052">
        <w:tc>
          <w:tcPr>
            <w:tcW w:w="5000" w:type="pct"/>
            <w:gridSpan w:val="4"/>
            <w:shd w:val="clear" w:color="auto" w:fill="auto"/>
          </w:tcPr>
          <w:p w14:paraId="176973A6" w14:textId="77777777" w:rsidR="006920EF" w:rsidRPr="000B41B7" w:rsidRDefault="00CA1C29" w:rsidP="00AB3300">
            <w:pPr>
              <w:pStyle w:val="phtablecellleft"/>
            </w:pPr>
            <w:r w:rsidRPr="000B41B7">
              <w:t>«</w:t>
            </w:r>
            <w:r w:rsidR="006920EF" w:rsidRPr="000B41B7">
              <w:t xml:space="preserve">Перечень </w:t>
            </w:r>
            <w:r w:rsidR="00205AB5" w:rsidRPr="000B41B7">
              <w:t>приложений</w:t>
            </w:r>
            <w:r w:rsidRPr="000B41B7">
              <w:t>»</w:t>
            </w:r>
          </w:p>
        </w:tc>
      </w:tr>
      <w:tr w:rsidR="000B41B7" w:rsidRPr="000B41B7" w14:paraId="01F85692" w14:textId="77777777" w:rsidTr="00E22052">
        <w:tc>
          <w:tcPr>
            <w:tcW w:w="363" w:type="pct"/>
            <w:shd w:val="clear" w:color="auto" w:fill="auto"/>
          </w:tcPr>
          <w:p w14:paraId="1801720B" w14:textId="77777777" w:rsidR="002D7666" w:rsidRPr="000B41B7" w:rsidRDefault="001065FA" w:rsidP="00334E37">
            <w:pPr>
              <w:pStyle w:val="phtablecellleft"/>
            </w:pPr>
            <w:r w:rsidRPr="000B41B7">
              <w:t>1</w:t>
            </w:r>
          </w:p>
        </w:tc>
        <w:tc>
          <w:tcPr>
            <w:tcW w:w="1545" w:type="pct"/>
            <w:shd w:val="clear" w:color="auto" w:fill="auto"/>
          </w:tcPr>
          <w:p w14:paraId="0A80BE28" w14:textId="77777777" w:rsidR="002D7666" w:rsidRPr="000B41B7" w:rsidRDefault="00783B9A" w:rsidP="00334E37">
            <w:pPr>
              <w:pStyle w:val="phtablecellleft"/>
            </w:pPr>
            <w:r w:rsidRPr="000B41B7">
              <w:t xml:space="preserve">Номер приложения </w:t>
            </w:r>
          </w:p>
        </w:tc>
        <w:tc>
          <w:tcPr>
            <w:tcW w:w="1545" w:type="pct"/>
            <w:shd w:val="clear" w:color="auto" w:fill="auto"/>
          </w:tcPr>
          <w:p w14:paraId="080BB3D1" w14:textId="77777777" w:rsidR="002D7666" w:rsidRPr="000B41B7" w:rsidRDefault="00783B9A" w:rsidP="00334E37">
            <w:pPr>
              <w:pStyle w:val="phtablecellleft"/>
            </w:pPr>
            <w:r w:rsidRPr="000B41B7">
              <w:t>Номер приложения</w:t>
            </w:r>
          </w:p>
        </w:tc>
        <w:tc>
          <w:tcPr>
            <w:tcW w:w="1546" w:type="pct"/>
            <w:shd w:val="clear" w:color="auto" w:fill="auto"/>
          </w:tcPr>
          <w:p w14:paraId="43FDFDA4" w14:textId="77777777" w:rsidR="002D7666" w:rsidRPr="000B41B7" w:rsidRDefault="002D7666" w:rsidP="00334E37">
            <w:pPr>
              <w:pStyle w:val="phtablecellleft"/>
            </w:pPr>
            <w:r w:rsidRPr="000B41B7">
              <w:t>Заполняется автоматически</w:t>
            </w:r>
          </w:p>
        </w:tc>
      </w:tr>
      <w:tr w:rsidR="000B41B7" w:rsidRPr="000B41B7" w14:paraId="46B20C4F" w14:textId="77777777" w:rsidTr="00E22052">
        <w:tc>
          <w:tcPr>
            <w:tcW w:w="363" w:type="pct"/>
            <w:shd w:val="clear" w:color="auto" w:fill="auto"/>
          </w:tcPr>
          <w:p w14:paraId="2F1DD849" w14:textId="77777777" w:rsidR="002D7666" w:rsidRPr="000B41B7" w:rsidRDefault="001065FA" w:rsidP="00334E37">
            <w:pPr>
              <w:pStyle w:val="phtablecellleft"/>
            </w:pPr>
            <w:r w:rsidRPr="000B41B7">
              <w:t>2</w:t>
            </w:r>
          </w:p>
        </w:tc>
        <w:tc>
          <w:tcPr>
            <w:tcW w:w="1545" w:type="pct"/>
            <w:shd w:val="clear" w:color="auto" w:fill="auto"/>
          </w:tcPr>
          <w:p w14:paraId="26FF39AC" w14:textId="77777777" w:rsidR="002D7666" w:rsidRPr="000B41B7" w:rsidRDefault="002D7666" w:rsidP="00334E37">
            <w:pPr>
              <w:pStyle w:val="phtablecellleft"/>
            </w:pPr>
            <w:r w:rsidRPr="000B41B7">
              <w:t xml:space="preserve">Дата </w:t>
            </w:r>
            <w:r w:rsidR="00783B9A" w:rsidRPr="000B41B7">
              <w:t>приложения</w:t>
            </w:r>
          </w:p>
        </w:tc>
        <w:tc>
          <w:tcPr>
            <w:tcW w:w="1545" w:type="pct"/>
            <w:shd w:val="clear" w:color="auto" w:fill="auto"/>
          </w:tcPr>
          <w:p w14:paraId="28543B1A" w14:textId="77777777" w:rsidR="002D7666" w:rsidRPr="000B41B7" w:rsidRDefault="00783B9A" w:rsidP="00334E37">
            <w:pPr>
              <w:pStyle w:val="phtablecellleft"/>
            </w:pPr>
            <w:r w:rsidRPr="000B41B7">
              <w:t>Дата приложения</w:t>
            </w:r>
          </w:p>
        </w:tc>
        <w:tc>
          <w:tcPr>
            <w:tcW w:w="1546" w:type="pct"/>
            <w:shd w:val="clear" w:color="auto" w:fill="auto"/>
          </w:tcPr>
          <w:p w14:paraId="426C1017" w14:textId="77777777" w:rsidR="002D7666" w:rsidRPr="000B41B7" w:rsidRDefault="002D7666" w:rsidP="00334E37">
            <w:pPr>
              <w:pStyle w:val="phtablecellleft"/>
            </w:pPr>
            <w:r w:rsidRPr="000B41B7">
              <w:t>Заполняется автоматически</w:t>
            </w:r>
          </w:p>
        </w:tc>
      </w:tr>
      <w:tr w:rsidR="000B41B7" w:rsidRPr="000B41B7" w14:paraId="04415F22" w14:textId="77777777" w:rsidTr="00E22052">
        <w:tc>
          <w:tcPr>
            <w:tcW w:w="363" w:type="pct"/>
            <w:shd w:val="clear" w:color="auto" w:fill="auto"/>
          </w:tcPr>
          <w:p w14:paraId="378F1741" w14:textId="77777777" w:rsidR="002D7666" w:rsidRPr="000B41B7" w:rsidRDefault="001065FA" w:rsidP="00334E37">
            <w:pPr>
              <w:pStyle w:val="phtablecellleft"/>
            </w:pPr>
            <w:r w:rsidRPr="000B41B7">
              <w:t>3</w:t>
            </w:r>
          </w:p>
        </w:tc>
        <w:tc>
          <w:tcPr>
            <w:tcW w:w="1545" w:type="pct"/>
            <w:shd w:val="clear" w:color="auto" w:fill="auto"/>
          </w:tcPr>
          <w:p w14:paraId="077BE951" w14:textId="77777777" w:rsidR="002D7666" w:rsidRPr="000B41B7" w:rsidRDefault="00783B9A" w:rsidP="00334E37">
            <w:pPr>
              <w:pStyle w:val="phtablecellleft"/>
            </w:pPr>
            <w:r w:rsidRPr="000B41B7">
              <w:t>Статус приложения</w:t>
            </w:r>
          </w:p>
        </w:tc>
        <w:tc>
          <w:tcPr>
            <w:tcW w:w="1545" w:type="pct"/>
            <w:shd w:val="clear" w:color="auto" w:fill="auto"/>
          </w:tcPr>
          <w:p w14:paraId="37B26D97" w14:textId="77777777" w:rsidR="002D7666" w:rsidRPr="000B41B7" w:rsidRDefault="00783B9A" w:rsidP="00334E37">
            <w:pPr>
              <w:pStyle w:val="phtablecellleft"/>
            </w:pPr>
            <w:r w:rsidRPr="000B41B7">
              <w:t>Статус приложения</w:t>
            </w:r>
          </w:p>
        </w:tc>
        <w:tc>
          <w:tcPr>
            <w:tcW w:w="1546" w:type="pct"/>
            <w:shd w:val="clear" w:color="auto" w:fill="auto"/>
          </w:tcPr>
          <w:p w14:paraId="5323174A" w14:textId="77777777" w:rsidR="002D7666" w:rsidRPr="000B41B7" w:rsidRDefault="002D7666" w:rsidP="00334E37">
            <w:pPr>
              <w:pStyle w:val="phtablecellleft"/>
            </w:pPr>
            <w:r w:rsidRPr="000B41B7">
              <w:t>Заполняется автоматически</w:t>
            </w:r>
          </w:p>
        </w:tc>
      </w:tr>
      <w:tr w:rsidR="000B41B7" w:rsidRPr="000B41B7" w14:paraId="0F44B7D0" w14:textId="77777777" w:rsidTr="00E22052">
        <w:tc>
          <w:tcPr>
            <w:tcW w:w="5000" w:type="pct"/>
            <w:gridSpan w:val="4"/>
            <w:shd w:val="clear" w:color="auto" w:fill="auto"/>
          </w:tcPr>
          <w:p w14:paraId="5AEB4862" w14:textId="77777777" w:rsidR="00783B9A" w:rsidRPr="000B41B7" w:rsidRDefault="00711EAC" w:rsidP="00334E37">
            <w:pPr>
              <w:pStyle w:val="phtablecellleft"/>
            </w:pPr>
            <w:r w:rsidRPr="000B41B7">
              <w:t>«Перечень объектов»</w:t>
            </w:r>
          </w:p>
        </w:tc>
      </w:tr>
      <w:tr w:rsidR="000B41B7" w:rsidRPr="000B41B7" w14:paraId="48056DAA" w14:textId="77777777" w:rsidTr="00E22052">
        <w:tc>
          <w:tcPr>
            <w:tcW w:w="363" w:type="pct"/>
            <w:shd w:val="clear" w:color="auto" w:fill="auto"/>
          </w:tcPr>
          <w:p w14:paraId="5A4C62BB" w14:textId="77777777" w:rsidR="00783B9A" w:rsidRPr="000B41B7" w:rsidRDefault="00783B9A" w:rsidP="00334E37">
            <w:pPr>
              <w:pStyle w:val="phtablecellleft"/>
            </w:pPr>
            <w:r w:rsidRPr="000B41B7">
              <w:t>1</w:t>
            </w:r>
          </w:p>
        </w:tc>
        <w:tc>
          <w:tcPr>
            <w:tcW w:w="1545" w:type="pct"/>
            <w:shd w:val="clear" w:color="auto" w:fill="auto"/>
          </w:tcPr>
          <w:p w14:paraId="3F74744E" w14:textId="77777777" w:rsidR="00783B9A" w:rsidRPr="000B41B7" w:rsidRDefault="00711EAC" w:rsidP="00334E37">
            <w:pPr>
              <w:pStyle w:val="phtablecellleft"/>
            </w:pPr>
            <w:r w:rsidRPr="000B41B7">
              <w:t>Адрес</w:t>
            </w:r>
          </w:p>
        </w:tc>
        <w:tc>
          <w:tcPr>
            <w:tcW w:w="1545" w:type="pct"/>
            <w:shd w:val="clear" w:color="auto" w:fill="auto"/>
          </w:tcPr>
          <w:p w14:paraId="719E9C0A" w14:textId="77777777" w:rsidR="00783B9A" w:rsidRPr="000B41B7" w:rsidRDefault="00205AB5" w:rsidP="00334E37">
            <w:pPr>
              <w:pStyle w:val="phtablecellleft"/>
            </w:pPr>
            <w:r w:rsidRPr="000B41B7">
              <w:t>Адрес объекта</w:t>
            </w:r>
          </w:p>
        </w:tc>
        <w:tc>
          <w:tcPr>
            <w:tcW w:w="1546" w:type="pct"/>
            <w:shd w:val="clear" w:color="auto" w:fill="auto"/>
          </w:tcPr>
          <w:p w14:paraId="6CD52550" w14:textId="77777777" w:rsidR="00783B9A" w:rsidRPr="000B41B7" w:rsidRDefault="00205AB5" w:rsidP="00334E37">
            <w:pPr>
              <w:pStyle w:val="phtablecellleft"/>
            </w:pPr>
            <w:r w:rsidRPr="000B41B7">
              <w:t>Заполняется автоматически</w:t>
            </w:r>
          </w:p>
        </w:tc>
      </w:tr>
      <w:tr w:rsidR="000B41B7" w:rsidRPr="000B41B7" w14:paraId="0103BA14" w14:textId="77777777" w:rsidTr="00E22052">
        <w:tc>
          <w:tcPr>
            <w:tcW w:w="363" w:type="pct"/>
            <w:shd w:val="clear" w:color="auto" w:fill="auto"/>
          </w:tcPr>
          <w:p w14:paraId="134CF97D" w14:textId="77777777" w:rsidR="00711EAC" w:rsidRPr="000B41B7" w:rsidRDefault="00AB3300" w:rsidP="00334E37">
            <w:pPr>
              <w:pStyle w:val="phtablecellleft"/>
            </w:pPr>
            <w:r w:rsidRPr="000B41B7">
              <w:t>2</w:t>
            </w:r>
          </w:p>
        </w:tc>
        <w:tc>
          <w:tcPr>
            <w:tcW w:w="1545" w:type="pct"/>
            <w:shd w:val="clear" w:color="auto" w:fill="auto"/>
          </w:tcPr>
          <w:p w14:paraId="0B0BE503" w14:textId="77777777" w:rsidR="00711EAC" w:rsidRPr="000B41B7" w:rsidRDefault="00AB3300" w:rsidP="00334E37">
            <w:pPr>
              <w:pStyle w:val="phtablecellleft"/>
            </w:pPr>
            <w:r w:rsidRPr="000B41B7">
              <w:t>Здание</w:t>
            </w:r>
            <w:r w:rsidR="00F95659" w:rsidRPr="000B41B7">
              <w:t xml:space="preserve"> (</w:t>
            </w:r>
            <w:r w:rsidRPr="000B41B7">
              <w:t>ТВСП)</w:t>
            </w:r>
          </w:p>
        </w:tc>
        <w:tc>
          <w:tcPr>
            <w:tcW w:w="1545" w:type="pct"/>
            <w:shd w:val="clear" w:color="auto" w:fill="auto"/>
          </w:tcPr>
          <w:p w14:paraId="625D6B32" w14:textId="77777777" w:rsidR="00711EAC" w:rsidRPr="000B41B7" w:rsidRDefault="00B46D7D" w:rsidP="00B46D7D">
            <w:pPr>
              <w:pStyle w:val="phtablecellleft"/>
            </w:pPr>
            <w:r w:rsidRPr="000B41B7">
              <w:t>Наименование лечебно-профилактического здания и ТВСП, соответствующие адресу объекта приложения лицензии</w:t>
            </w:r>
          </w:p>
        </w:tc>
        <w:tc>
          <w:tcPr>
            <w:tcW w:w="1546" w:type="pct"/>
            <w:shd w:val="clear" w:color="auto" w:fill="auto"/>
          </w:tcPr>
          <w:p w14:paraId="34E64577" w14:textId="77777777" w:rsidR="00711EAC" w:rsidRPr="000B41B7" w:rsidRDefault="00205AB5" w:rsidP="00205AB5">
            <w:pPr>
              <w:pStyle w:val="phtablecellleft"/>
            </w:pPr>
            <w:r w:rsidRPr="000B41B7">
              <w:t>Заполняется, если у объекта приложения лицензии найдено соответствие со зданием по адресу, в данном случае запись выделяется </w:t>
            </w:r>
            <w:r w:rsidRPr="00CD6BAE">
              <w:rPr>
                <w:bCs w:val="0"/>
              </w:rPr>
              <w:t>зеленым цветом</w:t>
            </w:r>
          </w:p>
        </w:tc>
      </w:tr>
      <w:tr w:rsidR="000B41B7" w:rsidRPr="000B41B7" w14:paraId="2C619369" w14:textId="77777777" w:rsidTr="00E22052">
        <w:tc>
          <w:tcPr>
            <w:tcW w:w="363" w:type="pct"/>
            <w:shd w:val="clear" w:color="auto" w:fill="auto"/>
          </w:tcPr>
          <w:p w14:paraId="07064E90" w14:textId="77777777" w:rsidR="00205AB5" w:rsidRPr="000B41B7" w:rsidRDefault="00205AB5" w:rsidP="00205AB5">
            <w:pPr>
              <w:pStyle w:val="phtablecellleft"/>
            </w:pPr>
            <w:r w:rsidRPr="000B41B7">
              <w:t>3</w:t>
            </w:r>
          </w:p>
        </w:tc>
        <w:tc>
          <w:tcPr>
            <w:tcW w:w="1545" w:type="pct"/>
            <w:shd w:val="clear" w:color="auto" w:fill="auto"/>
          </w:tcPr>
          <w:p w14:paraId="18008DC2" w14:textId="77777777" w:rsidR="00205AB5" w:rsidRPr="000B41B7" w:rsidRDefault="00205AB5" w:rsidP="00205AB5">
            <w:pPr>
              <w:pStyle w:val="phtablecellleft"/>
            </w:pPr>
            <w:r w:rsidRPr="000B41B7">
              <w:t>Тип</w:t>
            </w:r>
          </w:p>
        </w:tc>
        <w:tc>
          <w:tcPr>
            <w:tcW w:w="1545" w:type="pct"/>
            <w:shd w:val="clear" w:color="auto" w:fill="auto"/>
          </w:tcPr>
          <w:p w14:paraId="684B073B" w14:textId="77777777" w:rsidR="00205AB5" w:rsidRPr="00CD6BAE" w:rsidRDefault="00205AB5" w:rsidP="00205AB5">
            <w:pPr>
              <w:pStyle w:val="phtablecellleft"/>
              <w:rPr>
                <w:rFonts w:ascii="Arial" w:hAnsi="Arial"/>
                <w:sz w:val="21"/>
                <w:szCs w:val="21"/>
                <w:shd w:val="clear" w:color="auto" w:fill="FFFFFF"/>
              </w:rPr>
            </w:pPr>
            <w:r w:rsidRPr="000B41B7">
              <w:t>Тип объекта</w:t>
            </w:r>
          </w:p>
        </w:tc>
        <w:tc>
          <w:tcPr>
            <w:tcW w:w="1546" w:type="pct"/>
            <w:shd w:val="clear" w:color="auto" w:fill="auto"/>
          </w:tcPr>
          <w:p w14:paraId="21614A06" w14:textId="77777777" w:rsidR="00205AB5" w:rsidRPr="000B41B7" w:rsidRDefault="00205AB5" w:rsidP="00205AB5">
            <w:pPr>
              <w:pStyle w:val="phtablecellleft"/>
            </w:pPr>
            <w:r w:rsidRPr="000B41B7">
              <w:t>Заполняется автоматически</w:t>
            </w:r>
          </w:p>
        </w:tc>
      </w:tr>
      <w:tr w:rsidR="000B41B7" w:rsidRPr="000B41B7" w14:paraId="3E32CB1F" w14:textId="77777777" w:rsidTr="00E22052">
        <w:tc>
          <w:tcPr>
            <w:tcW w:w="5000" w:type="pct"/>
            <w:gridSpan w:val="4"/>
            <w:shd w:val="clear" w:color="auto" w:fill="auto"/>
          </w:tcPr>
          <w:p w14:paraId="3660E4B5" w14:textId="77777777" w:rsidR="00205AB5" w:rsidRPr="00CD6BAE" w:rsidRDefault="00205AB5" w:rsidP="00205AB5">
            <w:pPr>
              <w:pStyle w:val="phtablecellleft"/>
              <w:rPr>
                <w:lang w:val="en-US"/>
              </w:rPr>
            </w:pPr>
            <w:r w:rsidRPr="000B41B7">
              <w:t>«Перечень услуг»</w:t>
            </w:r>
          </w:p>
        </w:tc>
      </w:tr>
      <w:tr w:rsidR="00205AB5" w:rsidRPr="000B41B7" w14:paraId="41814AD0" w14:textId="77777777" w:rsidTr="00E22052">
        <w:tc>
          <w:tcPr>
            <w:tcW w:w="363" w:type="pct"/>
            <w:shd w:val="clear" w:color="auto" w:fill="auto"/>
          </w:tcPr>
          <w:p w14:paraId="3DA73629" w14:textId="77777777" w:rsidR="00205AB5" w:rsidRPr="00CD6BAE" w:rsidRDefault="00205AB5" w:rsidP="00205AB5">
            <w:pPr>
              <w:pStyle w:val="phtablecellleft"/>
              <w:rPr>
                <w:lang w:val="en-US"/>
              </w:rPr>
            </w:pPr>
            <w:r w:rsidRPr="00CD6BAE">
              <w:rPr>
                <w:lang w:val="en-US"/>
              </w:rPr>
              <w:t>1</w:t>
            </w:r>
          </w:p>
        </w:tc>
        <w:tc>
          <w:tcPr>
            <w:tcW w:w="1545" w:type="pct"/>
            <w:shd w:val="clear" w:color="auto" w:fill="auto"/>
          </w:tcPr>
          <w:p w14:paraId="52D58AD3" w14:textId="77777777" w:rsidR="00205AB5" w:rsidRPr="0031303E" w:rsidRDefault="00205AB5" w:rsidP="00205AB5">
            <w:pPr>
              <w:pStyle w:val="phtablecellleft"/>
            </w:pPr>
            <w:r w:rsidRPr="00CD6BAE">
              <w:rPr>
                <w:lang w:val="en-US"/>
              </w:rPr>
              <w:t>У</w:t>
            </w:r>
            <w:r w:rsidR="0031303E">
              <w:t>слуга</w:t>
            </w:r>
          </w:p>
        </w:tc>
        <w:tc>
          <w:tcPr>
            <w:tcW w:w="1545" w:type="pct"/>
            <w:shd w:val="clear" w:color="auto" w:fill="auto"/>
          </w:tcPr>
          <w:p w14:paraId="653BA8E0" w14:textId="77777777" w:rsidR="00205AB5" w:rsidRPr="000B41B7" w:rsidRDefault="00205AB5" w:rsidP="00205AB5">
            <w:pPr>
              <w:pStyle w:val="phtablecellleft"/>
            </w:pPr>
            <w:r w:rsidRPr="000B41B7">
              <w:t>Наименование услуги</w:t>
            </w:r>
          </w:p>
        </w:tc>
        <w:tc>
          <w:tcPr>
            <w:tcW w:w="1546" w:type="pct"/>
            <w:shd w:val="clear" w:color="auto" w:fill="auto"/>
          </w:tcPr>
          <w:p w14:paraId="3CCA8C9D" w14:textId="77777777" w:rsidR="00205AB5" w:rsidRPr="000B41B7" w:rsidRDefault="00205AB5" w:rsidP="00205AB5">
            <w:pPr>
              <w:pStyle w:val="phtablecellleft"/>
            </w:pPr>
            <w:r w:rsidRPr="000B41B7">
              <w:t>Заполняется автоматически</w:t>
            </w:r>
          </w:p>
        </w:tc>
      </w:tr>
    </w:tbl>
    <w:p w14:paraId="4C7AB702" w14:textId="77777777" w:rsidR="0050443C" w:rsidRDefault="0050443C">
      <w:pPr>
        <w:rPr>
          <w:b/>
          <w:bCs/>
        </w:rPr>
      </w:pPr>
      <w:bookmarkStart w:id="180" w:name="_Ввод_сведений_об_1"/>
      <w:bookmarkEnd w:id="180"/>
      <w:r>
        <w:br w:type="page"/>
      </w:r>
    </w:p>
    <w:p w14:paraId="1887A86A" w14:textId="6CDBE219" w:rsidR="00666DDE" w:rsidRDefault="00666DDE" w:rsidP="009344D3">
      <w:pPr>
        <w:pStyle w:val="3"/>
      </w:pPr>
      <w:bookmarkStart w:id="181" w:name="_Toc100055222"/>
      <w:r>
        <w:lastRenderedPageBreak/>
        <w:t xml:space="preserve">Внесение сведений об </w:t>
      </w:r>
      <w:r w:rsidRPr="000B41B7">
        <w:t>образовательн</w:t>
      </w:r>
      <w:r>
        <w:t>ых</w:t>
      </w:r>
      <w:r w:rsidRPr="000B41B7">
        <w:t xml:space="preserve"> организаци</w:t>
      </w:r>
      <w:r>
        <w:t>ях</w:t>
      </w:r>
      <w:r w:rsidRPr="000B41B7">
        <w:t xml:space="preserve"> или НИИ</w:t>
      </w:r>
      <w:bookmarkEnd w:id="181"/>
    </w:p>
    <w:p w14:paraId="2754B1B1" w14:textId="77777777" w:rsidR="0031303E" w:rsidRDefault="0031303E" w:rsidP="00F264FA">
      <w:pPr>
        <w:pStyle w:val="phlistitemizedtitle"/>
        <w:ind w:left="851" w:firstLine="0"/>
      </w:pPr>
      <w:r>
        <w:t>Данный раздел руководства пользователя содержит:</w:t>
      </w:r>
    </w:p>
    <w:p w14:paraId="77319C34" w14:textId="77777777" w:rsidR="0031303E" w:rsidRDefault="0031303E" w:rsidP="003C4197">
      <w:pPr>
        <w:pStyle w:val="phlistitemized1"/>
        <w:numPr>
          <w:ilvl w:val="0"/>
          <w:numId w:val="42"/>
        </w:numPr>
        <w:tabs>
          <w:tab w:val="clear" w:pos="1457"/>
          <w:tab w:val="num" w:pos="1134"/>
        </w:tabs>
        <w:ind w:left="0" w:firstLine="851"/>
      </w:pPr>
      <w:r>
        <w:t xml:space="preserve">описание порядка добавления в ФРМО </w:t>
      </w:r>
      <w:r w:rsidRPr="0031303E">
        <w:t xml:space="preserve">образовательной организации </w:t>
      </w:r>
      <w:r w:rsidR="005B5CEC">
        <w:br/>
      </w:r>
      <w:r w:rsidRPr="0031303E">
        <w:t>или НИИ</w:t>
      </w:r>
      <w:r>
        <w:t>;</w:t>
      </w:r>
    </w:p>
    <w:p w14:paraId="45426CFA" w14:textId="77777777" w:rsidR="0031303E" w:rsidRDefault="0031303E" w:rsidP="003C4197">
      <w:pPr>
        <w:pStyle w:val="phlistitemized1"/>
        <w:numPr>
          <w:ilvl w:val="0"/>
          <w:numId w:val="42"/>
        </w:numPr>
        <w:tabs>
          <w:tab w:val="clear" w:pos="1457"/>
          <w:tab w:val="num" w:pos="1134"/>
        </w:tabs>
        <w:ind w:left="0" w:firstLine="851"/>
      </w:pPr>
      <w:r w:rsidRPr="0031303E">
        <w:rPr>
          <w:szCs w:val="24"/>
        </w:rPr>
        <w:t>описание процесса редактирования основных сведений</w:t>
      </w:r>
      <w:r>
        <w:rPr>
          <w:szCs w:val="24"/>
        </w:rPr>
        <w:t xml:space="preserve"> </w:t>
      </w:r>
      <w:r w:rsidRPr="0031303E">
        <w:rPr>
          <w:szCs w:val="24"/>
        </w:rPr>
        <w:t>о</w:t>
      </w:r>
      <w:r>
        <w:rPr>
          <w:szCs w:val="24"/>
        </w:rPr>
        <w:t>б</w:t>
      </w:r>
      <w:r w:rsidRPr="0031303E">
        <w:rPr>
          <w:szCs w:val="24"/>
        </w:rPr>
        <w:t xml:space="preserve"> </w:t>
      </w:r>
      <w:r w:rsidRPr="000B41B7">
        <w:t>образовательной организации или НИИ</w:t>
      </w:r>
      <w:r>
        <w:t>;</w:t>
      </w:r>
    </w:p>
    <w:p w14:paraId="205B96DA" w14:textId="77777777" w:rsidR="005844E6" w:rsidRDefault="0031303E" w:rsidP="003C4197">
      <w:pPr>
        <w:pStyle w:val="phlistitemized1"/>
        <w:numPr>
          <w:ilvl w:val="0"/>
          <w:numId w:val="42"/>
        </w:numPr>
        <w:tabs>
          <w:tab w:val="clear" w:pos="1457"/>
          <w:tab w:val="num" w:pos="1134"/>
        </w:tabs>
        <w:ind w:left="0" w:firstLine="851"/>
      </w:pPr>
      <w:r w:rsidRPr="005844E6">
        <w:rPr>
          <w:szCs w:val="24"/>
        </w:rPr>
        <w:t xml:space="preserve">описание процесса ввода сведений об адресе </w:t>
      </w:r>
      <w:r w:rsidR="005844E6" w:rsidRPr="000B41B7">
        <w:t>образовательной организации или НИИ</w:t>
      </w:r>
      <w:r w:rsidR="005844E6">
        <w:t>;</w:t>
      </w:r>
    </w:p>
    <w:p w14:paraId="74B6EF7A" w14:textId="77777777" w:rsidR="00965239" w:rsidRPr="005844E6" w:rsidRDefault="00965239" w:rsidP="003C4197">
      <w:pPr>
        <w:pStyle w:val="phlistitemized1"/>
        <w:numPr>
          <w:ilvl w:val="0"/>
          <w:numId w:val="42"/>
        </w:numPr>
        <w:tabs>
          <w:tab w:val="clear" w:pos="1457"/>
          <w:tab w:val="num" w:pos="1134"/>
        </w:tabs>
        <w:ind w:left="0" w:firstLine="851"/>
        <w:rPr>
          <w:szCs w:val="24"/>
        </w:rPr>
      </w:pPr>
      <w:r w:rsidRPr="005844E6">
        <w:rPr>
          <w:szCs w:val="24"/>
        </w:rPr>
        <w:t>описание процесса ввода сведений о структурных подразделениях</w:t>
      </w:r>
      <w:r w:rsidR="005844E6" w:rsidRPr="005844E6">
        <w:rPr>
          <w:szCs w:val="24"/>
        </w:rPr>
        <w:t xml:space="preserve"> </w:t>
      </w:r>
      <w:r w:rsidR="005844E6" w:rsidRPr="000B41B7">
        <w:t>образовательной организации или НИИ</w:t>
      </w:r>
      <w:r w:rsidR="005844E6">
        <w:t>.</w:t>
      </w:r>
    </w:p>
    <w:p w14:paraId="290E03B2" w14:textId="77777777" w:rsidR="005741A9" w:rsidRPr="000B41B7" w:rsidRDefault="00254267" w:rsidP="009344D3">
      <w:pPr>
        <w:pStyle w:val="4"/>
        <w:ind w:left="0" w:hanging="15"/>
      </w:pPr>
      <w:bookmarkStart w:id="182" w:name="_Toc100055223"/>
      <w:r w:rsidRPr="000B41B7">
        <w:t xml:space="preserve">Добавление </w:t>
      </w:r>
      <w:r w:rsidR="00FE7BDF">
        <w:t xml:space="preserve">в ФРМО </w:t>
      </w:r>
      <w:r w:rsidRPr="000B41B7">
        <w:t>образовательн</w:t>
      </w:r>
      <w:r w:rsidR="0031303E">
        <w:t>ой</w:t>
      </w:r>
      <w:r w:rsidRPr="000B41B7">
        <w:t xml:space="preserve"> организаци</w:t>
      </w:r>
      <w:r w:rsidR="0031303E">
        <w:t>и</w:t>
      </w:r>
      <w:r w:rsidR="00660B1D" w:rsidRPr="000B41B7">
        <w:t xml:space="preserve"> или НИИ</w:t>
      </w:r>
      <w:bookmarkEnd w:id="182"/>
    </w:p>
    <w:p w14:paraId="19B09E8E" w14:textId="77777777" w:rsidR="00D50CFB" w:rsidRPr="000B41B7" w:rsidRDefault="00254267" w:rsidP="00334E37">
      <w:pPr>
        <w:pStyle w:val="phnormal"/>
      </w:pPr>
      <w:r w:rsidRPr="000B41B7">
        <w:t xml:space="preserve">Для добавления </w:t>
      </w:r>
      <w:r w:rsidR="0091213C" w:rsidRPr="000B41B7">
        <w:t xml:space="preserve">в ФРМО </w:t>
      </w:r>
      <w:r w:rsidRPr="000B41B7">
        <w:t>образовательной организации</w:t>
      </w:r>
      <w:r w:rsidR="00660B1D" w:rsidRPr="000B41B7">
        <w:t xml:space="preserve"> или НИИ</w:t>
      </w:r>
      <w:r w:rsidRPr="000B41B7">
        <w:t xml:space="preserve"> </w:t>
      </w:r>
      <w:r w:rsidR="00567737" w:rsidRPr="000B41B7">
        <w:t xml:space="preserve">следует направить </w:t>
      </w:r>
      <w:r w:rsidRPr="000B41B7">
        <w:t xml:space="preserve">заявку в </w:t>
      </w:r>
      <w:r w:rsidR="009D261A" w:rsidRPr="000B41B7">
        <w:t>СТП</w:t>
      </w:r>
      <w:r w:rsidRPr="000B41B7">
        <w:t xml:space="preserve"> ЕГИСЗ по адресу</w:t>
      </w:r>
      <w:r w:rsidRPr="00CD6BAE">
        <w:rPr>
          <w:rFonts w:eastAsia="Calibri"/>
        </w:rPr>
        <w:t xml:space="preserve"> </w:t>
      </w:r>
      <w:r w:rsidRPr="00CD6BAE">
        <w:rPr>
          <w:rFonts w:eastAsia="Calibri"/>
          <w:b/>
          <w:lang w:val="en-US"/>
        </w:rPr>
        <w:t>egisz</w:t>
      </w:r>
      <w:r w:rsidRPr="00CD6BAE">
        <w:rPr>
          <w:rFonts w:eastAsia="Calibri"/>
          <w:b/>
        </w:rPr>
        <w:t>@rt-eu.ru</w:t>
      </w:r>
      <w:r w:rsidRPr="000B41B7">
        <w:t xml:space="preserve"> </w:t>
      </w:r>
      <w:r w:rsidR="0091213C" w:rsidRPr="000B41B7">
        <w:t xml:space="preserve">(формы заявок </w:t>
      </w:r>
      <w:r w:rsidR="0091213C">
        <w:t xml:space="preserve">и требования </w:t>
      </w:r>
      <w:r w:rsidR="0091213C">
        <w:br/>
        <w:t xml:space="preserve">к их оформлению содержатся </w:t>
      </w:r>
      <w:r w:rsidR="0091213C" w:rsidRPr="000B41B7">
        <w:t xml:space="preserve">в Приложении 1 к </w:t>
      </w:r>
      <w:r w:rsidR="0091213C">
        <w:t>настоящему</w:t>
      </w:r>
      <w:r w:rsidR="0091213C" w:rsidRPr="000B41B7">
        <w:t xml:space="preserve"> руководству пользователя). </w:t>
      </w:r>
    </w:p>
    <w:p w14:paraId="27BF6DBA" w14:textId="77777777" w:rsidR="001B271C" w:rsidRPr="000B41B7" w:rsidRDefault="00254267" w:rsidP="00334E37">
      <w:pPr>
        <w:pStyle w:val="phnormal"/>
      </w:pPr>
      <w:r w:rsidRPr="000B41B7">
        <w:t xml:space="preserve">После добавления </w:t>
      </w:r>
      <w:r w:rsidR="001B271C" w:rsidRPr="000B41B7">
        <w:t xml:space="preserve">образовательной </w:t>
      </w:r>
      <w:r w:rsidRPr="000B41B7">
        <w:t>организации</w:t>
      </w:r>
      <w:r w:rsidR="00660B1D" w:rsidRPr="000B41B7">
        <w:t xml:space="preserve"> или НИИ</w:t>
      </w:r>
      <w:r w:rsidRPr="000B41B7">
        <w:t xml:space="preserve"> в </w:t>
      </w:r>
      <w:r w:rsidR="001B271C" w:rsidRPr="000B41B7">
        <w:t>ФРМО</w:t>
      </w:r>
      <w:r w:rsidRPr="000B41B7">
        <w:t xml:space="preserve"> пользователю, отправившему заявку, будет направлен ответ</w:t>
      </w:r>
      <w:r w:rsidR="00EC038B" w:rsidRPr="000B41B7">
        <w:t xml:space="preserve"> на адрес электронной почты, с которого </w:t>
      </w:r>
      <w:r w:rsidR="00D50CFB" w:rsidRPr="000B41B7">
        <w:br/>
      </w:r>
      <w:r w:rsidR="00EC038B" w:rsidRPr="000B41B7">
        <w:t>была направлена заявка</w:t>
      </w:r>
      <w:r w:rsidRPr="000B41B7">
        <w:t xml:space="preserve">, </w:t>
      </w:r>
      <w:r w:rsidR="00EC038B" w:rsidRPr="000B41B7">
        <w:t>в ответе</w:t>
      </w:r>
      <w:r w:rsidRPr="000B41B7">
        <w:t xml:space="preserve"> будет указан уникальный идентификатор организации </w:t>
      </w:r>
      <w:r w:rsidR="00D50CFB" w:rsidRPr="000B41B7">
        <w:br/>
      </w:r>
      <w:r w:rsidRPr="000B41B7">
        <w:t xml:space="preserve">в </w:t>
      </w:r>
      <w:r w:rsidR="00FF3ADB" w:rsidRPr="000B41B7">
        <w:t>реестр</w:t>
      </w:r>
      <w:r w:rsidRPr="000B41B7">
        <w:t xml:space="preserve">е – </w:t>
      </w:r>
      <w:r w:rsidRPr="000B41B7">
        <w:rPr>
          <w:lang w:val="en-US"/>
        </w:rPr>
        <w:t>OID</w:t>
      </w:r>
      <w:r w:rsidRPr="000B41B7">
        <w:t>.</w:t>
      </w:r>
    </w:p>
    <w:p w14:paraId="75E13EA0" w14:textId="405FD8F8" w:rsidR="00140B99" w:rsidRPr="000B41B7" w:rsidRDefault="00140B99" w:rsidP="00140B99">
      <w:pPr>
        <w:pStyle w:val="phnormal"/>
      </w:pPr>
      <w:r w:rsidRPr="000B41B7">
        <w:t>Переход в карточку сведений о</w:t>
      </w:r>
      <w:r>
        <w:t xml:space="preserve">б </w:t>
      </w:r>
      <w:r w:rsidRPr="000B41B7">
        <w:t>организации осуществляется на главной странице реестра п</w:t>
      </w:r>
      <w:r>
        <w:t xml:space="preserve">осле нажатия </w:t>
      </w:r>
      <w:r w:rsidRPr="000B41B7">
        <w:t xml:space="preserve">на кнопку </w:t>
      </w:r>
      <w:r w:rsidR="000151AA">
        <w:rPr>
          <w:noProof/>
        </w:rPr>
        <w:drawing>
          <wp:inline distT="0" distB="0" distL="0" distR="0" wp14:anchorId="436A630B" wp14:editId="2EC46B94">
            <wp:extent cx="314325" cy="257175"/>
            <wp:effectExtent l="0" t="0" r="0" b="0"/>
            <wp:docPr id="131" name="Рисунок 186" descr="https://i.gyazo.com/59eff314bf1cf53eb70bf319f52512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 descr="https://i.gyazo.com/59eff314bf1cf53eb70bf319f52512c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 </w:t>
      </w:r>
      <w:r>
        <w:t xml:space="preserve">в строке с наименованием организации. </w:t>
      </w:r>
    </w:p>
    <w:p w14:paraId="5D2C79F5" w14:textId="77777777" w:rsidR="002631CE" w:rsidRPr="000B41B7" w:rsidRDefault="002631CE" w:rsidP="009344D3">
      <w:pPr>
        <w:pStyle w:val="4"/>
        <w:ind w:left="0" w:hanging="15"/>
      </w:pPr>
      <w:bookmarkStart w:id="183" w:name="_Toc100055224"/>
      <w:r w:rsidRPr="000B41B7">
        <w:t xml:space="preserve">Редактирование основных сведений </w:t>
      </w:r>
      <w:r w:rsidR="003F13ED" w:rsidRPr="000B41B7">
        <w:t xml:space="preserve">об </w:t>
      </w:r>
      <w:r w:rsidRPr="000B41B7">
        <w:t>об</w:t>
      </w:r>
      <w:r w:rsidR="00B26DCB" w:rsidRPr="000B41B7">
        <w:t>разовательной</w:t>
      </w:r>
      <w:r w:rsidRPr="000B41B7">
        <w:t xml:space="preserve"> организации</w:t>
      </w:r>
      <w:r w:rsidR="00660B1D" w:rsidRPr="000B41B7">
        <w:t xml:space="preserve"> или НИИ</w:t>
      </w:r>
      <w:bookmarkEnd w:id="183"/>
    </w:p>
    <w:p w14:paraId="0E4F9355" w14:textId="39BD3D0B" w:rsidR="00FA4B78" w:rsidRDefault="002631CE" w:rsidP="00FA4B78">
      <w:pPr>
        <w:pStyle w:val="phnormal"/>
      </w:pPr>
      <w:r w:rsidRPr="000B41B7">
        <w:t>Для редактирования основных сведений</w:t>
      </w:r>
      <w:r w:rsidR="003F13ED" w:rsidRPr="000B41B7">
        <w:t xml:space="preserve"> об</w:t>
      </w:r>
      <w:r w:rsidRPr="000B41B7">
        <w:t xml:space="preserve"> образовательной организации</w:t>
      </w:r>
      <w:r w:rsidR="00934BC1" w:rsidRPr="000B41B7">
        <w:t xml:space="preserve"> </w:t>
      </w:r>
      <w:r w:rsidR="00F159C6" w:rsidRPr="000B41B7">
        <w:br/>
      </w:r>
      <w:r w:rsidR="00934BC1" w:rsidRPr="000B41B7">
        <w:t>или НИИ</w:t>
      </w:r>
      <w:r w:rsidR="00660B1D" w:rsidRPr="000B41B7">
        <w:t xml:space="preserve"> </w:t>
      </w:r>
      <w:r w:rsidR="00AF79C9" w:rsidRPr="000B41B7">
        <w:t xml:space="preserve">необходимо </w:t>
      </w:r>
      <w:r w:rsidRPr="000B41B7">
        <w:t>наж</w:t>
      </w:r>
      <w:r w:rsidR="00AF79C9" w:rsidRPr="000B41B7">
        <w:t>ать</w:t>
      </w:r>
      <w:r w:rsidRPr="000B41B7">
        <w:t xml:space="preserve"> на кнопку </w:t>
      </w:r>
      <w:r w:rsidR="000151AA">
        <w:rPr>
          <w:noProof/>
        </w:rPr>
        <w:drawing>
          <wp:inline distT="0" distB="0" distL="0" distR="0" wp14:anchorId="636680A6" wp14:editId="384B3F04">
            <wp:extent cx="704850" cy="219075"/>
            <wp:effectExtent l="0" t="0" r="0" b="0"/>
            <wp:docPr id="132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 (</w:t>
      </w:r>
      <w:r w:rsidR="00445B65" w:rsidRPr="000B41B7">
        <w:fldChar w:fldCharType="begin"/>
      </w:r>
      <w:r w:rsidR="003F14DC" w:rsidRPr="000B41B7">
        <w:instrText xml:space="preserve"> REF _Ref531957223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55</w:t>
      </w:r>
      <w:r w:rsidR="00445B65" w:rsidRPr="000B41B7">
        <w:fldChar w:fldCharType="end"/>
      </w:r>
      <w:r w:rsidRPr="000B41B7">
        <w:t xml:space="preserve">) в </w:t>
      </w:r>
      <w:r w:rsidR="00110A91" w:rsidRPr="000B41B7">
        <w:t>кар</w:t>
      </w:r>
      <w:r w:rsidR="00EC038B" w:rsidRPr="000B41B7">
        <w:t xml:space="preserve">точке сведений </w:t>
      </w:r>
      <w:r w:rsidR="00F159C6" w:rsidRPr="000B41B7">
        <w:br/>
        <w:t xml:space="preserve">об </w:t>
      </w:r>
      <w:r w:rsidR="00EC038B" w:rsidRPr="000B41B7">
        <w:t>образовательной</w:t>
      </w:r>
      <w:r w:rsidRPr="000B41B7">
        <w:t xml:space="preserve"> организации. </w:t>
      </w:r>
    </w:p>
    <w:p w14:paraId="1DD3E9DD" w14:textId="0F947FDE" w:rsidR="003F14DC" w:rsidRPr="00FA4B78" w:rsidRDefault="000151AA" w:rsidP="00FA4B78">
      <w:pPr>
        <w:pStyle w:val="phnormal"/>
        <w:ind w:firstLine="0"/>
      </w:pPr>
      <w:r>
        <w:rPr>
          <w:noProof/>
        </w:rPr>
        <w:lastRenderedPageBreak/>
        <w:drawing>
          <wp:inline distT="0" distB="0" distL="0" distR="0" wp14:anchorId="6E625078" wp14:editId="0009B5EA">
            <wp:extent cx="5934075" cy="2114550"/>
            <wp:effectExtent l="0" t="0" r="0" b="0"/>
            <wp:docPr id="13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F8FC9" w14:textId="77777777" w:rsidR="002631CE" w:rsidRPr="000B41B7" w:rsidRDefault="003F14DC" w:rsidP="001D2B9B">
      <w:pPr>
        <w:pStyle w:val="phfiguretitle"/>
      </w:pPr>
      <w:bookmarkStart w:id="184" w:name="_Ref531957223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55</w:t>
      </w:r>
      <w:r w:rsidR="00445B65" w:rsidRPr="000B41B7">
        <w:rPr>
          <w:noProof/>
        </w:rPr>
        <w:fldChar w:fldCharType="end"/>
      </w:r>
      <w:bookmarkEnd w:id="184"/>
      <w:r w:rsidRPr="000B41B7">
        <w:t xml:space="preserve"> –</w:t>
      </w:r>
      <w:r w:rsidR="003F13ED" w:rsidRPr="000B41B7">
        <w:t xml:space="preserve"> Б</w:t>
      </w:r>
      <w:r w:rsidR="00110A91" w:rsidRPr="000B41B7">
        <w:t>лок</w:t>
      </w:r>
      <w:r w:rsidRPr="000B41B7">
        <w:t xml:space="preserve"> «Основные сведения</w:t>
      </w:r>
      <w:r w:rsidR="003F13ED" w:rsidRPr="000B41B7">
        <w:t xml:space="preserve"> об образовательной организации</w:t>
      </w:r>
      <w:r w:rsidRPr="000B41B7">
        <w:t>»</w:t>
      </w:r>
    </w:p>
    <w:p w14:paraId="00FBFD52" w14:textId="77777777" w:rsidR="009D74F9" w:rsidRDefault="002631CE" w:rsidP="003F14DC">
      <w:pPr>
        <w:pStyle w:val="phnormal"/>
      </w:pPr>
      <w:r w:rsidRPr="000B41B7">
        <w:t>После нажатия на кнопку «Изменить» откроется форма для редактирования основных сведений</w:t>
      </w:r>
      <w:r w:rsidR="006570BF" w:rsidRPr="000B41B7">
        <w:t xml:space="preserve"> </w:t>
      </w:r>
      <w:r w:rsidR="00C57E29" w:rsidRPr="000B41B7">
        <w:t xml:space="preserve">об </w:t>
      </w:r>
      <w:r w:rsidR="006570BF" w:rsidRPr="000B41B7">
        <w:t>образовательной организации</w:t>
      </w:r>
      <w:r w:rsidR="00934BC1" w:rsidRPr="000B41B7">
        <w:t xml:space="preserve"> или НИИ</w:t>
      </w:r>
      <w:r w:rsidRPr="000B41B7">
        <w:t xml:space="preserve"> (</w:t>
      </w:r>
      <w:r w:rsidR="00445B65" w:rsidRPr="000B41B7">
        <w:fldChar w:fldCharType="begin"/>
      </w:r>
      <w:r w:rsidR="003F14DC" w:rsidRPr="000B41B7">
        <w:instrText xml:space="preserve"> REF _Ref531957323 \h </w:instrText>
      </w:r>
      <w:r w:rsidR="00445B65" w:rsidRPr="000B41B7">
        <w:fldChar w:fldCharType="separate"/>
      </w:r>
      <w:r w:rsidR="00E10E0C" w:rsidRPr="000B41B7">
        <w:t>Рисун</w:t>
      </w:r>
      <w:r w:rsidR="009D74F9">
        <w:t>ки</w:t>
      </w:r>
      <w:r w:rsidR="00E10E0C" w:rsidRPr="000B41B7">
        <w:t xml:space="preserve"> </w:t>
      </w:r>
      <w:r w:rsidR="00E10E0C" w:rsidRPr="000B41B7">
        <w:rPr>
          <w:noProof/>
        </w:rPr>
        <w:t>56</w:t>
      </w:r>
      <w:r w:rsidR="00445B65" w:rsidRPr="000B41B7">
        <w:fldChar w:fldCharType="end"/>
      </w:r>
      <w:r w:rsidR="009D74F9">
        <w:t xml:space="preserve"> – 58)</w:t>
      </w:r>
      <w:r w:rsidRPr="000B41B7">
        <w:t xml:space="preserve">. </w:t>
      </w:r>
    </w:p>
    <w:p w14:paraId="092A35F9" w14:textId="77777777" w:rsidR="00E22052" w:rsidRDefault="002631CE" w:rsidP="003F14DC">
      <w:pPr>
        <w:pStyle w:val="phnormal"/>
      </w:pPr>
      <w:r w:rsidRPr="000B41B7">
        <w:t xml:space="preserve">Набор полей на форме зависит от </w:t>
      </w:r>
      <w:r w:rsidR="009D662F" w:rsidRPr="000B41B7">
        <w:t>типа организации</w:t>
      </w:r>
      <w:r w:rsidRPr="000B41B7">
        <w:t xml:space="preserve">. В открывшемся окне </w:t>
      </w:r>
      <w:r w:rsidR="00AF79C9" w:rsidRPr="000B41B7">
        <w:t xml:space="preserve">необходимо </w:t>
      </w:r>
      <w:r w:rsidRPr="000B41B7">
        <w:t>заполнит</w:t>
      </w:r>
      <w:r w:rsidR="00AF79C9" w:rsidRPr="000B41B7">
        <w:t>ь</w:t>
      </w:r>
      <w:r w:rsidRPr="000B41B7">
        <w:t xml:space="preserve"> поля формы редактирования</w:t>
      </w:r>
      <w:r w:rsidR="00D31CC9" w:rsidRPr="000B41B7">
        <w:t xml:space="preserve"> </w:t>
      </w:r>
      <w:r w:rsidRPr="000B41B7">
        <w:t xml:space="preserve">(описание полей представлено </w:t>
      </w:r>
      <w:r w:rsidR="009D74F9">
        <w:br/>
      </w:r>
      <w:r w:rsidRPr="000B41B7">
        <w:t>в</w:t>
      </w:r>
      <w:r w:rsidR="00833284">
        <w:t xml:space="preserve"> таблице (</w:t>
      </w:r>
      <w:r w:rsidR="008166A3">
        <w:t>Т</w:t>
      </w:r>
      <w:r w:rsidR="00BD6D11" w:rsidRPr="000B41B7">
        <w:t>аблиц</w:t>
      </w:r>
      <w:r w:rsidR="00833284">
        <w:t>а</w:t>
      </w:r>
      <w:r w:rsidR="00BD6D11" w:rsidRPr="000B41B7">
        <w:t xml:space="preserve"> </w:t>
      </w:r>
      <w:r w:rsidR="008166A3">
        <w:t>18</w:t>
      </w:r>
      <w:r w:rsidR="00833284">
        <w:t>)</w:t>
      </w:r>
      <w:r w:rsidR="008166A3">
        <w:t xml:space="preserve">. </w:t>
      </w:r>
    </w:p>
    <w:p w14:paraId="5E31EA76" w14:textId="787B5021" w:rsidR="002631CE" w:rsidRPr="000B41B7" w:rsidRDefault="002631CE" w:rsidP="003F14DC">
      <w:pPr>
        <w:pStyle w:val="phnormal"/>
      </w:pPr>
      <w:r w:rsidRPr="000B41B7">
        <w:t>Поля, отмеченные знаком «*» («звездочка»), обязательны для заполнения.</w:t>
      </w:r>
    </w:p>
    <w:p w14:paraId="61F82023" w14:textId="5D561C4B" w:rsidR="00452F41" w:rsidRDefault="00452F41" w:rsidP="001D2B9B">
      <w:pPr>
        <w:pStyle w:val="phfiguretitle"/>
      </w:pPr>
      <w:bookmarkStart w:id="185" w:name="_Ref531957323"/>
      <w:r>
        <w:rPr>
          <w:noProof/>
        </w:rPr>
        <w:lastRenderedPageBreak/>
        <w:drawing>
          <wp:inline distT="0" distB="0" distL="0" distR="0" wp14:anchorId="4B88603B" wp14:editId="2B99717B">
            <wp:extent cx="5939790" cy="5081905"/>
            <wp:effectExtent l="0" t="0" r="3810" b="444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8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5C19B" w14:textId="17037458" w:rsidR="006570BF" w:rsidRPr="000B41B7" w:rsidRDefault="003F14DC" w:rsidP="001D2B9B">
      <w:pPr>
        <w:pStyle w:val="phfiguretitle"/>
      </w:pPr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56</w:t>
      </w:r>
      <w:r w:rsidR="00445B65" w:rsidRPr="000B41B7">
        <w:rPr>
          <w:noProof/>
        </w:rPr>
        <w:fldChar w:fldCharType="end"/>
      </w:r>
      <w:bookmarkEnd w:id="185"/>
      <w:r w:rsidRPr="000B41B7">
        <w:t xml:space="preserve"> – </w:t>
      </w:r>
      <w:bookmarkStart w:id="186" w:name="_Hlk83848114"/>
      <w:r w:rsidRPr="000B41B7">
        <w:t xml:space="preserve">Форма редактирования основных сведений </w:t>
      </w:r>
      <w:r w:rsidR="008166A3" w:rsidRPr="000B41B7">
        <w:t xml:space="preserve">об образовательной организации или НИИ </w:t>
      </w:r>
      <w:r w:rsidRPr="000B41B7">
        <w:t>для государственных</w:t>
      </w:r>
      <w:r w:rsidR="00F13554">
        <w:t xml:space="preserve"> и муниципальных</w:t>
      </w:r>
      <w:r w:rsidRPr="000B41B7">
        <w:t xml:space="preserve"> организаций</w:t>
      </w:r>
    </w:p>
    <w:p w14:paraId="5D81327F" w14:textId="1F806CE5" w:rsidR="002D1D6E" w:rsidRDefault="000151AA" w:rsidP="001D2B9B">
      <w:pPr>
        <w:pStyle w:val="phfiguretitle"/>
      </w:pPr>
      <w:bookmarkStart w:id="187" w:name="_Ref531957646"/>
      <w:bookmarkEnd w:id="186"/>
      <w:r>
        <w:rPr>
          <w:noProof/>
        </w:rPr>
        <w:lastRenderedPageBreak/>
        <w:drawing>
          <wp:inline distT="0" distB="0" distL="0" distR="0" wp14:anchorId="7E73C857" wp14:editId="012FBD5E">
            <wp:extent cx="5943600" cy="5038725"/>
            <wp:effectExtent l="0" t="0" r="0" b="0"/>
            <wp:docPr id="135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B0E26" w14:textId="77777777" w:rsidR="006570BF" w:rsidRDefault="003F14DC" w:rsidP="001D2B9B">
      <w:pPr>
        <w:pStyle w:val="phfiguretitle"/>
      </w:pPr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57</w:t>
      </w:r>
      <w:r w:rsidR="00445B65" w:rsidRPr="000B41B7">
        <w:rPr>
          <w:noProof/>
        </w:rPr>
        <w:fldChar w:fldCharType="end"/>
      </w:r>
      <w:bookmarkEnd w:id="187"/>
      <w:r w:rsidRPr="000B41B7">
        <w:t xml:space="preserve"> – Форма редактирования основных сведений </w:t>
      </w:r>
      <w:r w:rsidR="008166A3" w:rsidRPr="000B41B7">
        <w:t xml:space="preserve">об образовательной организации </w:t>
      </w:r>
      <w:r w:rsidRPr="000B41B7">
        <w:t>для частных организаций</w:t>
      </w:r>
    </w:p>
    <w:p w14:paraId="4BDAA3BE" w14:textId="77777777" w:rsidR="002D1D6E" w:rsidRDefault="002D1D6E" w:rsidP="002D1D6E">
      <w:pPr>
        <w:pStyle w:val="phnormal"/>
      </w:pPr>
    </w:p>
    <w:p w14:paraId="30A2DD5D" w14:textId="2835DE6D" w:rsidR="002D1D6E" w:rsidRDefault="007F5890" w:rsidP="002D1D6E">
      <w:pPr>
        <w:pStyle w:val="phfiguretitle"/>
      </w:pPr>
      <w:r>
        <w:rPr>
          <w:noProof/>
        </w:rPr>
        <w:lastRenderedPageBreak/>
        <w:drawing>
          <wp:inline distT="0" distB="0" distL="0" distR="0" wp14:anchorId="39879275" wp14:editId="1446FA32">
            <wp:extent cx="5939790" cy="5034280"/>
            <wp:effectExtent l="0" t="0" r="381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3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D6E" w:rsidRPr="000B41B7">
        <w:t xml:space="preserve">Рисунок </w:t>
      </w:r>
      <w:r w:rsidR="00E67D40">
        <w:fldChar w:fldCharType="begin"/>
      </w:r>
      <w:r w:rsidR="00E67D40">
        <w:instrText xml:space="preserve"> SEQ Рисунок \* ARABIC </w:instrText>
      </w:r>
      <w:r w:rsidR="00E67D40">
        <w:fldChar w:fldCharType="separate"/>
      </w:r>
      <w:r w:rsidR="002D1D6E" w:rsidRPr="000B41B7">
        <w:rPr>
          <w:noProof/>
        </w:rPr>
        <w:t>5</w:t>
      </w:r>
      <w:r w:rsidR="005C54F5">
        <w:rPr>
          <w:noProof/>
        </w:rPr>
        <w:t>8</w:t>
      </w:r>
      <w:r w:rsidR="00E67D40">
        <w:rPr>
          <w:noProof/>
        </w:rPr>
        <w:fldChar w:fldCharType="end"/>
      </w:r>
      <w:r w:rsidR="002D1D6E" w:rsidRPr="000B41B7">
        <w:t xml:space="preserve"> – Форма редактирования основных сведений об образовательной организации для </w:t>
      </w:r>
      <w:r w:rsidR="002D1D6E">
        <w:t>индивидуальн</w:t>
      </w:r>
      <w:r w:rsidR="00F13554">
        <w:t xml:space="preserve">ых </w:t>
      </w:r>
      <w:r w:rsidR="002D1D6E">
        <w:t>предпринимател</w:t>
      </w:r>
      <w:r w:rsidR="00F13554">
        <w:t>ей</w:t>
      </w:r>
    </w:p>
    <w:p w14:paraId="7313117F" w14:textId="33654948" w:rsidR="00CC560A" w:rsidRPr="000B41B7" w:rsidRDefault="00E22052" w:rsidP="003F14DC">
      <w:pPr>
        <w:pStyle w:val="phtabletitle"/>
      </w:pPr>
      <w:bookmarkStart w:id="188" w:name="_Ref513554849"/>
      <w:bookmarkStart w:id="189" w:name="_Ref531957387"/>
      <w:r>
        <w:br w:type="page"/>
      </w:r>
      <w:r w:rsidR="00CC560A" w:rsidRPr="000B41B7">
        <w:lastRenderedPageBreak/>
        <w:t xml:space="preserve">Таблица 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18</w:t>
      </w:r>
      <w:r w:rsidR="00445B65" w:rsidRPr="000B41B7">
        <w:rPr>
          <w:noProof/>
        </w:rPr>
        <w:fldChar w:fldCharType="end"/>
      </w:r>
      <w:bookmarkEnd w:id="188"/>
      <w:bookmarkEnd w:id="189"/>
      <w:r w:rsidR="00CC560A" w:rsidRPr="000B41B7">
        <w:t xml:space="preserve"> – Описание полей для редактирования основных сведений </w:t>
      </w:r>
      <w:r w:rsidR="00C57E29" w:rsidRPr="000B41B7">
        <w:t xml:space="preserve">об </w:t>
      </w:r>
      <w:r w:rsidR="008166A3" w:rsidRPr="000B41B7">
        <w:t xml:space="preserve">образовательной организации или НИИ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"/>
        <w:gridCol w:w="2224"/>
        <w:gridCol w:w="2547"/>
        <w:gridCol w:w="3883"/>
      </w:tblGrid>
      <w:tr w:rsidR="000B41B7" w:rsidRPr="000B41B7" w14:paraId="75C017BC" w14:textId="77777777" w:rsidTr="00655D30">
        <w:trPr>
          <w:tblHeader/>
        </w:trPr>
        <w:tc>
          <w:tcPr>
            <w:tcW w:w="369" w:type="pct"/>
            <w:shd w:val="clear" w:color="auto" w:fill="auto"/>
            <w:vAlign w:val="center"/>
          </w:tcPr>
          <w:p w14:paraId="3D9337BD" w14:textId="60FAB3CB" w:rsidR="000E03F4" w:rsidRPr="000B41B7" w:rsidRDefault="000E03F4" w:rsidP="00655D30">
            <w:pPr>
              <w:pStyle w:val="phtablecolcaption"/>
              <w:spacing w:before="0" w:after="0"/>
            </w:pPr>
            <w:r w:rsidRPr="000B41B7">
              <w:t>№</w:t>
            </w:r>
            <w:r w:rsidR="00655D30">
              <w:t xml:space="preserve"> п/п</w:t>
            </w:r>
          </w:p>
        </w:tc>
        <w:tc>
          <w:tcPr>
            <w:tcW w:w="1190" w:type="pct"/>
            <w:shd w:val="clear" w:color="auto" w:fill="auto"/>
            <w:vAlign w:val="center"/>
          </w:tcPr>
          <w:p w14:paraId="53CE1837" w14:textId="77777777" w:rsidR="000E03F4" w:rsidRPr="000B41B7" w:rsidRDefault="000E03F4" w:rsidP="00655D30">
            <w:pPr>
              <w:pStyle w:val="phtablecolcaption"/>
              <w:spacing w:before="0" w:after="0"/>
            </w:pPr>
            <w:r w:rsidRPr="000B41B7">
              <w:t>Наименование поля</w:t>
            </w:r>
          </w:p>
        </w:tc>
        <w:tc>
          <w:tcPr>
            <w:tcW w:w="1363" w:type="pct"/>
            <w:shd w:val="clear" w:color="auto" w:fill="auto"/>
            <w:vAlign w:val="center"/>
          </w:tcPr>
          <w:p w14:paraId="2483C58E" w14:textId="77777777" w:rsidR="000E03F4" w:rsidRPr="000B41B7" w:rsidRDefault="000E03F4" w:rsidP="00655D30">
            <w:pPr>
              <w:pStyle w:val="phtablecolcaption"/>
              <w:spacing w:before="0" w:after="0"/>
            </w:pPr>
            <w:r w:rsidRPr="000B41B7">
              <w:t>Описание</w:t>
            </w:r>
          </w:p>
        </w:tc>
        <w:tc>
          <w:tcPr>
            <w:tcW w:w="2078" w:type="pct"/>
            <w:shd w:val="clear" w:color="auto" w:fill="auto"/>
            <w:vAlign w:val="center"/>
          </w:tcPr>
          <w:p w14:paraId="6E3EAEAD" w14:textId="77777777" w:rsidR="000E03F4" w:rsidRPr="000B41B7" w:rsidRDefault="000E03F4" w:rsidP="00655D30">
            <w:pPr>
              <w:pStyle w:val="phtablecolcaption"/>
              <w:spacing w:before="0" w:after="0"/>
            </w:pPr>
            <w:r w:rsidRPr="000B41B7">
              <w:t>Вид, способ ввода</w:t>
            </w:r>
          </w:p>
        </w:tc>
      </w:tr>
      <w:tr w:rsidR="000B41B7" w:rsidRPr="000B41B7" w14:paraId="23C25858" w14:textId="77777777" w:rsidTr="00CD6BAE">
        <w:trPr>
          <w:trHeight w:val="655"/>
        </w:trPr>
        <w:tc>
          <w:tcPr>
            <w:tcW w:w="369" w:type="pct"/>
            <w:shd w:val="clear" w:color="auto" w:fill="auto"/>
          </w:tcPr>
          <w:p w14:paraId="655B6EEC" w14:textId="77777777" w:rsidR="000E03F4" w:rsidRPr="000B41B7" w:rsidRDefault="000E03F4" w:rsidP="003F14DC">
            <w:pPr>
              <w:pStyle w:val="phtablecellleft"/>
            </w:pPr>
            <w:r w:rsidRPr="000B41B7">
              <w:t>1</w:t>
            </w:r>
          </w:p>
        </w:tc>
        <w:tc>
          <w:tcPr>
            <w:tcW w:w="1190" w:type="pct"/>
            <w:shd w:val="clear" w:color="auto" w:fill="auto"/>
          </w:tcPr>
          <w:p w14:paraId="7FBB35A9" w14:textId="77777777" w:rsidR="000E03F4" w:rsidRPr="00CD6BAE" w:rsidRDefault="000E03F4" w:rsidP="003F14DC">
            <w:pPr>
              <w:pStyle w:val="phtablecellleft"/>
              <w:rPr>
                <w:lang w:val="en-US"/>
              </w:rPr>
            </w:pPr>
            <w:r w:rsidRPr="00CD6BAE">
              <w:rPr>
                <w:lang w:val="en-US"/>
              </w:rPr>
              <w:t>OID</w:t>
            </w:r>
          </w:p>
        </w:tc>
        <w:tc>
          <w:tcPr>
            <w:tcW w:w="1363" w:type="pct"/>
            <w:shd w:val="clear" w:color="auto" w:fill="auto"/>
          </w:tcPr>
          <w:p w14:paraId="4C06A41B" w14:textId="77777777" w:rsidR="000E03F4" w:rsidRPr="000B41B7" w:rsidRDefault="000E03F4" w:rsidP="003F14DC">
            <w:pPr>
              <w:pStyle w:val="phtablecellleft"/>
            </w:pPr>
            <w:r w:rsidRPr="000B41B7">
              <w:t>Уникальный идентификатор организации, присвоенный в рамках ФРМО</w:t>
            </w:r>
          </w:p>
        </w:tc>
        <w:tc>
          <w:tcPr>
            <w:tcW w:w="2078" w:type="pct"/>
            <w:shd w:val="clear" w:color="auto" w:fill="auto"/>
          </w:tcPr>
          <w:p w14:paraId="35D288A2" w14:textId="77777777" w:rsidR="00D63109" w:rsidRPr="000B41B7" w:rsidRDefault="000E03F4" w:rsidP="003F14DC">
            <w:pPr>
              <w:pStyle w:val="phtablecellleft"/>
            </w:pPr>
            <w:r w:rsidRPr="000B41B7">
              <w:t xml:space="preserve">Присваивается автоматически при создании организации в </w:t>
            </w:r>
            <w:r w:rsidR="003F14DC" w:rsidRPr="000B41B7">
              <w:t>Подс</w:t>
            </w:r>
            <w:r w:rsidRPr="000B41B7">
              <w:t xml:space="preserve">истеме. </w:t>
            </w:r>
          </w:p>
          <w:p w14:paraId="68D08D1C" w14:textId="77777777" w:rsidR="000E03F4" w:rsidRPr="000B41B7" w:rsidRDefault="000E03F4" w:rsidP="003F14DC">
            <w:pPr>
              <w:pStyle w:val="phtablecellleft"/>
            </w:pPr>
            <w:r w:rsidRPr="000B41B7">
              <w:t>Поле</w:t>
            </w:r>
            <w:r w:rsidR="00947AAC" w:rsidRPr="000B41B7">
              <w:t xml:space="preserve"> не</w:t>
            </w:r>
            <w:r w:rsidR="00CA1C29" w:rsidRPr="000B41B7">
              <w:t>доступно для редактирования</w:t>
            </w:r>
          </w:p>
        </w:tc>
      </w:tr>
      <w:tr w:rsidR="000B41B7" w:rsidRPr="000B41B7" w14:paraId="06838E10" w14:textId="77777777" w:rsidTr="00CD6BAE">
        <w:tc>
          <w:tcPr>
            <w:tcW w:w="369" w:type="pct"/>
            <w:shd w:val="clear" w:color="auto" w:fill="auto"/>
          </w:tcPr>
          <w:p w14:paraId="71C3F465" w14:textId="77777777" w:rsidR="000E03F4" w:rsidRPr="000B41B7" w:rsidRDefault="000D149C" w:rsidP="003F14DC">
            <w:pPr>
              <w:pStyle w:val="phtablecellleft"/>
            </w:pPr>
            <w:r w:rsidRPr="000B41B7">
              <w:t>2</w:t>
            </w:r>
          </w:p>
        </w:tc>
        <w:tc>
          <w:tcPr>
            <w:tcW w:w="1190" w:type="pct"/>
            <w:shd w:val="clear" w:color="auto" w:fill="auto"/>
          </w:tcPr>
          <w:p w14:paraId="0583AB06" w14:textId="77777777" w:rsidR="000E03F4" w:rsidRPr="000B41B7" w:rsidRDefault="000E03F4" w:rsidP="003F14DC">
            <w:pPr>
              <w:pStyle w:val="phtablecellleft"/>
            </w:pPr>
            <w:r w:rsidRPr="000B41B7">
              <w:t>Головная организация</w:t>
            </w:r>
          </w:p>
        </w:tc>
        <w:tc>
          <w:tcPr>
            <w:tcW w:w="1363" w:type="pct"/>
            <w:shd w:val="clear" w:color="auto" w:fill="auto"/>
          </w:tcPr>
          <w:p w14:paraId="2744C10D" w14:textId="77777777" w:rsidR="000E03F4" w:rsidRPr="000B41B7" w:rsidRDefault="000E03F4" w:rsidP="003F14DC">
            <w:pPr>
              <w:pStyle w:val="phtablecellleft"/>
            </w:pPr>
            <w:r w:rsidRPr="000B41B7">
              <w:t>Головная организация для редактируемой организации</w:t>
            </w:r>
          </w:p>
        </w:tc>
        <w:tc>
          <w:tcPr>
            <w:tcW w:w="2078" w:type="pct"/>
            <w:shd w:val="clear" w:color="auto" w:fill="auto"/>
          </w:tcPr>
          <w:p w14:paraId="13AEC839" w14:textId="77777777" w:rsidR="000E03F4" w:rsidRPr="000B41B7" w:rsidRDefault="000E03F4" w:rsidP="003F14DC">
            <w:pPr>
              <w:pStyle w:val="phtablecellleft"/>
            </w:pPr>
            <w:r w:rsidRPr="000B41B7">
              <w:t>Указывается в случае, если редактируемая организация является филиалом.</w:t>
            </w:r>
          </w:p>
          <w:p w14:paraId="3343E489" w14:textId="77777777" w:rsidR="00BB2F58" w:rsidRPr="000B41B7" w:rsidRDefault="00947AAC" w:rsidP="003F14DC">
            <w:pPr>
              <w:pStyle w:val="phtablecellleft"/>
            </w:pPr>
            <w:r w:rsidRPr="000B41B7">
              <w:t>Поле не</w:t>
            </w:r>
            <w:r w:rsidR="00BB2F58" w:rsidRPr="000B41B7">
              <w:t>доступно для редактирования</w:t>
            </w:r>
            <w:r w:rsidR="00C124D4" w:rsidRPr="000B41B7">
              <w:t>.</w:t>
            </w:r>
            <w:r w:rsidR="00BB2F58" w:rsidRPr="000B41B7">
              <w:t xml:space="preserve"> </w:t>
            </w:r>
          </w:p>
          <w:p w14:paraId="4EA32D97" w14:textId="77777777" w:rsidR="000E03F4" w:rsidRPr="000B41B7" w:rsidRDefault="000E03F4" w:rsidP="003F14DC">
            <w:pPr>
              <w:pStyle w:val="phtablecellleft"/>
            </w:pPr>
            <w:r w:rsidRPr="000B41B7">
              <w:t xml:space="preserve">В случае указания </w:t>
            </w:r>
            <w:r w:rsidR="000E3DE0" w:rsidRPr="000B41B7">
              <w:t xml:space="preserve">головной организации поля формы </w:t>
            </w:r>
            <w:r w:rsidRPr="000B41B7">
              <w:t>«ИНН»</w:t>
            </w:r>
            <w:r w:rsidR="000E3DE0" w:rsidRPr="000B41B7">
              <w:t xml:space="preserve"> и «ОГРН»</w:t>
            </w:r>
            <w:r w:rsidRPr="000B41B7">
              <w:t xml:space="preserve"> скрываются </w:t>
            </w:r>
            <w:r w:rsidR="00F5297E" w:rsidRPr="000B41B7">
              <w:t xml:space="preserve">на </w:t>
            </w:r>
            <w:r w:rsidR="000E3DE0" w:rsidRPr="000B41B7">
              <w:t>форме.</w:t>
            </w:r>
          </w:p>
          <w:p w14:paraId="6518E12E" w14:textId="77777777" w:rsidR="000E03F4" w:rsidRPr="000B41B7" w:rsidRDefault="000E3DE0" w:rsidP="003F14DC">
            <w:pPr>
              <w:pStyle w:val="phtablecellleft"/>
            </w:pPr>
            <w:r w:rsidRPr="000B41B7">
              <w:t xml:space="preserve">Поля </w:t>
            </w:r>
            <w:r w:rsidR="000E03F4" w:rsidRPr="000B41B7">
              <w:t>«Тип организации», «Ведомственная принадлежность»/</w:t>
            </w:r>
            <w:r w:rsidR="00A7292C">
              <w:t xml:space="preserve"> </w:t>
            </w:r>
            <w:r w:rsidR="000E03F4" w:rsidRPr="000B41B7">
              <w:t>«Учредитель</w:t>
            </w:r>
            <w:r w:rsidR="00F5297E" w:rsidRPr="000B41B7">
              <w:t>»</w:t>
            </w:r>
            <w:r w:rsidR="00110A91" w:rsidRPr="000B41B7">
              <w:t xml:space="preserve"> становятся не</w:t>
            </w:r>
            <w:r w:rsidR="000E03F4" w:rsidRPr="000B41B7">
              <w:t>доступными для изменения. Значения вышеуказанных полей наследуются от головной организации, т.к. организации я</w:t>
            </w:r>
            <w:r w:rsidR="00CA1C29" w:rsidRPr="000B41B7">
              <w:t>вляются одним юридическим лицом</w:t>
            </w:r>
          </w:p>
        </w:tc>
      </w:tr>
      <w:tr w:rsidR="000B41B7" w:rsidRPr="000B41B7" w14:paraId="1551706F" w14:textId="77777777" w:rsidTr="00CD6BAE">
        <w:tc>
          <w:tcPr>
            <w:tcW w:w="369" w:type="pct"/>
            <w:shd w:val="clear" w:color="auto" w:fill="auto"/>
          </w:tcPr>
          <w:p w14:paraId="7FEDA1F3" w14:textId="77777777" w:rsidR="000E03F4" w:rsidRPr="000B41B7" w:rsidRDefault="000D149C" w:rsidP="003F14DC">
            <w:pPr>
              <w:pStyle w:val="phtablecellleft"/>
            </w:pPr>
            <w:r w:rsidRPr="000B41B7">
              <w:t>3</w:t>
            </w:r>
          </w:p>
        </w:tc>
        <w:tc>
          <w:tcPr>
            <w:tcW w:w="1190" w:type="pct"/>
            <w:shd w:val="clear" w:color="auto" w:fill="auto"/>
          </w:tcPr>
          <w:p w14:paraId="5A6AD293" w14:textId="77777777" w:rsidR="000E03F4" w:rsidRPr="000B41B7" w:rsidRDefault="000E03F4" w:rsidP="003F14DC">
            <w:pPr>
              <w:pStyle w:val="phtablecellleft"/>
            </w:pPr>
            <w:r w:rsidRPr="000B41B7">
              <w:t>Полное наименование</w:t>
            </w:r>
          </w:p>
        </w:tc>
        <w:tc>
          <w:tcPr>
            <w:tcW w:w="1363" w:type="pct"/>
            <w:shd w:val="clear" w:color="auto" w:fill="auto"/>
          </w:tcPr>
          <w:p w14:paraId="4F1D2F70" w14:textId="77777777" w:rsidR="000E03F4" w:rsidRPr="000B41B7" w:rsidRDefault="000E03F4" w:rsidP="003F14DC">
            <w:pPr>
              <w:pStyle w:val="phtablecellleft"/>
            </w:pPr>
            <w:r w:rsidRPr="000B41B7">
              <w:t>Полное наименование редактируемой организации</w:t>
            </w:r>
          </w:p>
        </w:tc>
        <w:tc>
          <w:tcPr>
            <w:tcW w:w="2078" w:type="pct"/>
            <w:shd w:val="clear" w:color="auto" w:fill="auto"/>
          </w:tcPr>
          <w:p w14:paraId="2DB1B3F4" w14:textId="77777777" w:rsidR="000E03F4" w:rsidRPr="000B41B7" w:rsidRDefault="000E03F4" w:rsidP="003F14DC">
            <w:pPr>
              <w:pStyle w:val="phtablecellleft"/>
            </w:pPr>
            <w:r w:rsidRPr="000B41B7">
              <w:t xml:space="preserve">Текстовое поле для ввода </w:t>
            </w:r>
          </w:p>
        </w:tc>
      </w:tr>
      <w:tr w:rsidR="000B41B7" w:rsidRPr="000B41B7" w14:paraId="3E61193A" w14:textId="77777777" w:rsidTr="00CD6BAE">
        <w:tc>
          <w:tcPr>
            <w:tcW w:w="369" w:type="pct"/>
            <w:shd w:val="clear" w:color="auto" w:fill="auto"/>
          </w:tcPr>
          <w:p w14:paraId="70530F2A" w14:textId="77777777" w:rsidR="000E03F4" w:rsidRPr="000B41B7" w:rsidRDefault="000D149C" w:rsidP="003F14DC">
            <w:pPr>
              <w:pStyle w:val="phtablecellleft"/>
            </w:pPr>
            <w:r w:rsidRPr="000B41B7">
              <w:t>4</w:t>
            </w:r>
          </w:p>
        </w:tc>
        <w:tc>
          <w:tcPr>
            <w:tcW w:w="1190" w:type="pct"/>
            <w:shd w:val="clear" w:color="auto" w:fill="auto"/>
          </w:tcPr>
          <w:p w14:paraId="3D79AAFB" w14:textId="77777777" w:rsidR="000E03F4" w:rsidRPr="000B41B7" w:rsidRDefault="000E03F4" w:rsidP="003F14DC">
            <w:pPr>
              <w:pStyle w:val="phtablecellleft"/>
            </w:pPr>
            <w:r w:rsidRPr="000B41B7">
              <w:t>Сокращенное наименование</w:t>
            </w:r>
          </w:p>
        </w:tc>
        <w:tc>
          <w:tcPr>
            <w:tcW w:w="1363" w:type="pct"/>
            <w:shd w:val="clear" w:color="auto" w:fill="auto"/>
          </w:tcPr>
          <w:p w14:paraId="7FA1283C" w14:textId="77777777" w:rsidR="000E03F4" w:rsidRPr="000B41B7" w:rsidRDefault="000E03F4" w:rsidP="003F14DC">
            <w:pPr>
              <w:pStyle w:val="phtablecellleft"/>
            </w:pPr>
            <w:r w:rsidRPr="000B41B7">
              <w:t>Сокращенное наименование редактируемой организации</w:t>
            </w:r>
          </w:p>
        </w:tc>
        <w:tc>
          <w:tcPr>
            <w:tcW w:w="2078" w:type="pct"/>
            <w:shd w:val="clear" w:color="auto" w:fill="auto"/>
          </w:tcPr>
          <w:p w14:paraId="649189D2" w14:textId="77777777" w:rsidR="000E03F4" w:rsidRPr="000B41B7" w:rsidRDefault="000E03F4" w:rsidP="003F14DC">
            <w:pPr>
              <w:pStyle w:val="phtablecellleft"/>
            </w:pPr>
            <w:r w:rsidRPr="000B41B7">
              <w:t>Текстовое поле для ввода</w:t>
            </w:r>
          </w:p>
        </w:tc>
      </w:tr>
      <w:tr w:rsidR="000B41B7" w:rsidRPr="000B41B7" w14:paraId="6C831ECA" w14:textId="77777777" w:rsidTr="00CD6BAE">
        <w:tc>
          <w:tcPr>
            <w:tcW w:w="369" w:type="pct"/>
            <w:shd w:val="clear" w:color="auto" w:fill="auto"/>
          </w:tcPr>
          <w:p w14:paraId="2E119B0A" w14:textId="77777777" w:rsidR="000E03F4" w:rsidRPr="000B41B7" w:rsidRDefault="000D149C" w:rsidP="003F14DC">
            <w:pPr>
              <w:pStyle w:val="phtablecellleft"/>
            </w:pPr>
            <w:r w:rsidRPr="000B41B7">
              <w:t>5</w:t>
            </w:r>
          </w:p>
        </w:tc>
        <w:tc>
          <w:tcPr>
            <w:tcW w:w="1190" w:type="pct"/>
            <w:shd w:val="clear" w:color="auto" w:fill="auto"/>
          </w:tcPr>
          <w:p w14:paraId="7475A7B8" w14:textId="77777777" w:rsidR="000E03F4" w:rsidRPr="000B41B7" w:rsidRDefault="000E03F4" w:rsidP="003F14DC">
            <w:pPr>
              <w:pStyle w:val="phtablecellleft"/>
            </w:pPr>
            <w:r w:rsidRPr="000B41B7">
              <w:t>Субъект РФ</w:t>
            </w:r>
          </w:p>
        </w:tc>
        <w:tc>
          <w:tcPr>
            <w:tcW w:w="1363" w:type="pct"/>
            <w:shd w:val="clear" w:color="auto" w:fill="auto"/>
          </w:tcPr>
          <w:p w14:paraId="60B03CEC" w14:textId="77777777" w:rsidR="000E03F4" w:rsidRPr="000B41B7" w:rsidRDefault="000E03F4" w:rsidP="003F14DC">
            <w:pPr>
              <w:pStyle w:val="phtablecellleft"/>
            </w:pPr>
            <w:r w:rsidRPr="000B41B7">
              <w:t>Субъект РФ, к которому относится организация</w:t>
            </w:r>
          </w:p>
        </w:tc>
        <w:tc>
          <w:tcPr>
            <w:tcW w:w="2078" w:type="pct"/>
            <w:shd w:val="clear" w:color="auto" w:fill="auto"/>
          </w:tcPr>
          <w:p w14:paraId="641E05F8" w14:textId="77777777" w:rsidR="00D63109" w:rsidRPr="000B41B7" w:rsidRDefault="00D63109" w:rsidP="00D63109">
            <w:pPr>
              <w:pStyle w:val="phtablecellleft"/>
            </w:pPr>
            <w:r w:rsidRPr="000B41B7">
              <w:t xml:space="preserve">Значение устанавливается при создании организации в Подсистеме. </w:t>
            </w:r>
          </w:p>
          <w:p w14:paraId="6ED7EBEF" w14:textId="77777777" w:rsidR="00C36E3E" w:rsidRPr="000B41B7" w:rsidRDefault="00C36E3E" w:rsidP="003F14DC">
            <w:pPr>
              <w:pStyle w:val="phtablecellleft"/>
            </w:pPr>
            <w:r w:rsidRPr="000B41B7">
              <w:t>Поле недоступно для редактирования</w:t>
            </w:r>
          </w:p>
        </w:tc>
      </w:tr>
      <w:tr w:rsidR="000B41B7" w:rsidRPr="000B41B7" w14:paraId="20FA2FE2" w14:textId="77777777" w:rsidTr="00CD6BAE">
        <w:tc>
          <w:tcPr>
            <w:tcW w:w="369" w:type="pct"/>
            <w:shd w:val="clear" w:color="auto" w:fill="auto"/>
          </w:tcPr>
          <w:p w14:paraId="7D412C08" w14:textId="77777777" w:rsidR="000E03F4" w:rsidRPr="000B41B7" w:rsidRDefault="000D149C" w:rsidP="003F14DC">
            <w:pPr>
              <w:pStyle w:val="phtablecellleft"/>
            </w:pPr>
            <w:r w:rsidRPr="000B41B7">
              <w:t>6</w:t>
            </w:r>
          </w:p>
        </w:tc>
        <w:tc>
          <w:tcPr>
            <w:tcW w:w="1190" w:type="pct"/>
            <w:shd w:val="clear" w:color="auto" w:fill="auto"/>
          </w:tcPr>
          <w:p w14:paraId="48432A76" w14:textId="77777777" w:rsidR="000E03F4" w:rsidRPr="000B41B7" w:rsidRDefault="000E03F4" w:rsidP="003F14DC">
            <w:pPr>
              <w:pStyle w:val="phtablecellleft"/>
            </w:pPr>
            <w:r w:rsidRPr="000B41B7">
              <w:t>Субъект системы здравоохранения</w:t>
            </w:r>
          </w:p>
        </w:tc>
        <w:tc>
          <w:tcPr>
            <w:tcW w:w="1363" w:type="pct"/>
            <w:shd w:val="clear" w:color="auto" w:fill="auto"/>
          </w:tcPr>
          <w:p w14:paraId="53C0DEF0" w14:textId="77777777" w:rsidR="000E03F4" w:rsidRPr="000B41B7" w:rsidRDefault="000E03F4" w:rsidP="003F14DC">
            <w:pPr>
              <w:pStyle w:val="phtablecellleft"/>
            </w:pPr>
            <w:r w:rsidRPr="000B41B7">
              <w:t>Вид организации</w:t>
            </w:r>
          </w:p>
        </w:tc>
        <w:tc>
          <w:tcPr>
            <w:tcW w:w="2078" w:type="pct"/>
            <w:shd w:val="clear" w:color="auto" w:fill="auto"/>
          </w:tcPr>
          <w:p w14:paraId="29357082" w14:textId="77777777" w:rsidR="00C36E3E" w:rsidRPr="000B41B7" w:rsidRDefault="000E03F4" w:rsidP="003F14DC">
            <w:pPr>
              <w:pStyle w:val="phtablecellleft"/>
            </w:pPr>
            <w:r w:rsidRPr="000B41B7">
              <w:t xml:space="preserve">Значение устанавливается при создании организации в </w:t>
            </w:r>
            <w:r w:rsidR="003F14DC" w:rsidRPr="000B41B7">
              <w:t>Подс</w:t>
            </w:r>
            <w:r w:rsidRPr="000B41B7">
              <w:t xml:space="preserve">истеме. </w:t>
            </w:r>
          </w:p>
          <w:p w14:paraId="022A0478" w14:textId="77777777" w:rsidR="000E03F4" w:rsidRPr="000B41B7" w:rsidRDefault="000E03F4" w:rsidP="003F14DC">
            <w:pPr>
              <w:pStyle w:val="phtablecellleft"/>
            </w:pPr>
            <w:r w:rsidRPr="000B41B7">
              <w:t xml:space="preserve">Поле </w:t>
            </w:r>
            <w:r w:rsidR="00947AAC" w:rsidRPr="000B41B7">
              <w:t>не</w:t>
            </w:r>
            <w:r w:rsidR="00F5297E" w:rsidRPr="000B41B7">
              <w:t>доступно для редактирования</w:t>
            </w:r>
          </w:p>
        </w:tc>
      </w:tr>
      <w:tr w:rsidR="000B41B7" w:rsidRPr="000B41B7" w14:paraId="7823F197" w14:textId="77777777" w:rsidTr="00CD6BAE">
        <w:tc>
          <w:tcPr>
            <w:tcW w:w="369" w:type="pct"/>
            <w:shd w:val="clear" w:color="auto" w:fill="auto"/>
          </w:tcPr>
          <w:p w14:paraId="390BC519" w14:textId="77777777" w:rsidR="000E03F4" w:rsidRPr="000B41B7" w:rsidRDefault="000D149C" w:rsidP="003F14DC">
            <w:pPr>
              <w:pStyle w:val="phtablecellleft"/>
            </w:pPr>
            <w:r w:rsidRPr="000B41B7">
              <w:t>7</w:t>
            </w:r>
          </w:p>
        </w:tc>
        <w:tc>
          <w:tcPr>
            <w:tcW w:w="1190" w:type="pct"/>
            <w:shd w:val="clear" w:color="auto" w:fill="auto"/>
          </w:tcPr>
          <w:p w14:paraId="13953251" w14:textId="77777777" w:rsidR="000E03F4" w:rsidRPr="000B41B7" w:rsidRDefault="000E03F4" w:rsidP="003F14DC">
            <w:pPr>
              <w:pStyle w:val="phtablecellleft"/>
            </w:pPr>
            <w:r w:rsidRPr="000B41B7">
              <w:t>Тип организации</w:t>
            </w:r>
          </w:p>
        </w:tc>
        <w:tc>
          <w:tcPr>
            <w:tcW w:w="1363" w:type="pct"/>
            <w:shd w:val="clear" w:color="auto" w:fill="auto"/>
          </w:tcPr>
          <w:p w14:paraId="5DB805EC" w14:textId="77777777" w:rsidR="000E03F4" w:rsidRPr="000B41B7" w:rsidRDefault="000E03F4" w:rsidP="003F14DC">
            <w:pPr>
              <w:pStyle w:val="phtablecellleft"/>
            </w:pPr>
            <w:r w:rsidRPr="000B41B7">
              <w:t>Тип организации</w:t>
            </w:r>
          </w:p>
        </w:tc>
        <w:tc>
          <w:tcPr>
            <w:tcW w:w="2078" w:type="pct"/>
            <w:shd w:val="clear" w:color="auto" w:fill="auto"/>
          </w:tcPr>
          <w:p w14:paraId="77C806EC" w14:textId="77777777" w:rsidR="00D63109" w:rsidRPr="000B41B7" w:rsidRDefault="00D63109" w:rsidP="00D63109">
            <w:pPr>
              <w:pStyle w:val="phtablecellleft"/>
            </w:pPr>
            <w:r w:rsidRPr="000B41B7">
              <w:t xml:space="preserve">Значение устанавливается при создании организации в Подсистеме. </w:t>
            </w:r>
          </w:p>
          <w:p w14:paraId="4FBE83EB" w14:textId="77777777" w:rsidR="00D63109" w:rsidRPr="000B41B7" w:rsidRDefault="00D63109" w:rsidP="00D63109">
            <w:pPr>
              <w:pStyle w:val="phtablecellleft"/>
            </w:pPr>
            <w:r w:rsidRPr="000B41B7">
              <w:t>Поле недоступно для редактирования.</w:t>
            </w:r>
          </w:p>
          <w:p w14:paraId="5AD7B5B2" w14:textId="77777777" w:rsidR="000E03F4" w:rsidRPr="000B41B7" w:rsidRDefault="000E03F4" w:rsidP="003F14DC">
            <w:pPr>
              <w:pStyle w:val="phtablecellleft"/>
            </w:pPr>
            <w:r w:rsidRPr="000B41B7">
              <w:t>При выборе значения «Государственное юридическое лицо» появляется дополнительное поле «Ведомственная принадлежность»</w:t>
            </w:r>
            <w:r w:rsidR="00270306" w:rsidRPr="000B41B7">
              <w:t>.</w:t>
            </w:r>
            <w:r w:rsidRPr="000B41B7">
              <w:t xml:space="preserve"> </w:t>
            </w:r>
            <w:r w:rsidR="00270306" w:rsidRPr="000B41B7">
              <w:t>Описание полей табличной части приведено</w:t>
            </w:r>
            <w:r w:rsidRPr="000B41B7">
              <w:t xml:space="preserve"> в п.</w:t>
            </w:r>
            <w:r w:rsidR="00F5297E" w:rsidRPr="000B41B7">
              <w:t>7</w:t>
            </w:r>
            <w:r w:rsidR="00270306" w:rsidRPr="000B41B7">
              <w:t>.1</w:t>
            </w:r>
            <w:r w:rsidR="00EA5906">
              <w:t xml:space="preserve"> настоящей таблицы</w:t>
            </w:r>
            <w:r w:rsidR="00270306" w:rsidRPr="000B41B7">
              <w:t>.</w:t>
            </w:r>
          </w:p>
          <w:p w14:paraId="20625A03" w14:textId="77777777" w:rsidR="00C36E3E" w:rsidRPr="000B41B7" w:rsidRDefault="000E03F4" w:rsidP="00D63109">
            <w:pPr>
              <w:pStyle w:val="phtablecellleft"/>
            </w:pPr>
            <w:r w:rsidRPr="000B41B7">
              <w:t>При выборе значения «Частное юридическое лицо» или «Индивидуальный предприниматель» появляется дополнительное поле «Учредитель»</w:t>
            </w:r>
            <w:r w:rsidR="00270306" w:rsidRPr="000B41B7">
              <w:t>.</w:t>
            </w:r>
            <w:r w:rsidRPr="000B41B7">
              <w:t xml:space="preserve"> </w:t>
            </w:r>
            <w:r w:rsidR="00270306" w:rsidRPr="000B41B7">
              <w:t>Описание полей табличной части приведено</w:t>
            </w:r>
            <w:r w:rsidRPr="000B41B7">
              <w:t xml:space="preserve"> в п.</w:t>
            </w:r>
            <w:r w:rsidR="00F5297E" w:rsidRPr="000B41B7">
              <w:t>7</w:t>
            </w:r>
            <w:r w:rsidR="00270306" w:rsidRPr="000B41B7">
              <w:t>.2</w:t>
            </w:r>
            <w:r w:rsidR="00EA5906">
              <w:t xml:space="preserve"> настоящей таблицы</w:t>
            </w:r>
          </w:p>
        </w:tc>
      </w:tr>
      <w:tr w:rsidR="000B41B7" w:rsidRPr="000B41B7" w14:paraId="34A94C9E" w14:textId="77777777" w:rsidTr="00CD6BAE">
        <w:tc>
          <w:tcPr>
            <w:tcW w:w="369" w:type="pct"/>
            <w:shd w:val="clear" w:color="auto" w:fill="auto"/>
          </w:tcPr>
          <w:p w14:paraId="15F81928" w14:textId="77777777" w:rsidR="000E03F4" w:rsidRPr="000B41B7" w:rsidRDefault="000D149C" w:rsidP="003F14DC">
            <w:pPr>
              <w:pStyle w:val="phtablecellleft"/>
            </w:pPr>
            <w:r w:rsidRPr="000B41B7">
              <w:lastRenderedPageBreak/>
              <w:t>7</w:t>
            </w:r>
            <w:r w:rsidR="000E03F4" w:rsidRPr="000B41B7">
              <w:t>.1</w:t>
            </w:r>
          </w:p>
        </w:tc>
        <w:tc>
          <w:tcPr>
            <w:tcW w:w="1190" w:type="pct"/>
            <w:shd w:val="clear" w:color="auto" w:fill="auto"/>
          </w:tcPr>
          <w:p w14:paraId="69E9CB33" w14:textId="77777777" w:rsidR="000E03F4" w:rsidRPr="000B41B7" w:rsidRDefault="000E03F4" w:rsidP="003F14DC">
            <w:pPr>
              <w:pStyle w:val="phtablecellleft"/>
            </w:pPr>
            <w:r w:rsidRPr="000B41B7">
              <w:t>Ведомственная принадлежность</w:t>
            </w:r>
          </w:p>
        </w:tc>
        <w:tc>
          <w:tcPr>
            <w:tcW w:w="1363" w:type="pct"/>
            <w:shd w:val="clear" w:color="auto" w:fill="auto"/>
          </w:tcPr>
          <w:p w14:paraId="49256228" w14:textId="77777777" w:rsidR="000E03F4" w:rsidRPr="000B41B7" w:rsidRDefault="000E03F4" w:rsidP="003F14DC">
            <w:pPr>
              <w:pStyle w:val="phtablecellleft"/>
            </w:pPr>
            <w:r w:rsidRPr="000B41B7">
              <w:t>Ведомственная принадлежность</w:t>
            </w:r>
            <w:r w:rsidR="00F5297E" w:rsidRPr="000B41B7">
              <w:t xml:space="preserve"> организации</w:t>
            </w:r>
          </w:p>
        </w:tc>
        <w:tc>
          <w:tcPr>
            <w:tcW w:w="2078" w:type="pct"/>
            <w:shd w:val="clear" w:color="auto" w:fill="auto"/>
          </w:tcPr>
          <w:p w14:paraId="3A337152" w14:textId="77777777" w:rsidR="00D63109" w:rsidRPr="000B41B7" w:rsidRDefault="00D63109" w:rsidP="00D63109">
            <w:pPr>
              <w:pStyle w:val="phtablecellleft"/>
            </w:pPr>
            <w:r w:rsidRPr="000B41B7">
              <w:t>Значение устанавливается при создании организации в Подсистеме.</w:t>
            </w:r>
          </w:p>
          <w:p w14:paraId="628F39FE" w14:textId="77777777" w:rsidR="00D63109" w:rsidRPr="000B41B7" w:rsidRDefault="00D63109" w:rsidP="00D63109">
            <w:pPr>
              <w:pStyle w:val="phtablecellleft"/>
            </w:pPr>
            <w:r w:rsidRPr="000B41B7">
              <w:t>Поле недоступно для редактирования</w:t>
            </w:r>
            <w:r w:rsidRPr="000B41B7">
              <w:rPr>
                <w:rStyle w:val="ae"/>
              </w:rPr>
              <w:footnoteReference w:id="3"/>
            </w:r>
            <w:r w:rsidRPr="000B41B7">
              <w:t>.</w:t>
            </w:r>
          </w:p>
          <w:p w14:paraId="2BB0B1FF" w14:textId="77777777" w:rsidR="000E03F4" w:rsidRPr="000B41B7" w:rsidRDefault="00D63109" w:rsidP="00D63109">
            <w:pPr>
              <w:pStyle w:val="phtablecellleft"/>
            </w:pPr>
            <w:r w:rsidRPr="000B41B7">
              <w:t>Поле доступно только для организаций типа «Государственное юридическое лицо»</w:t>
            </w:r>
          </w:p>
        </w:tc>
      </w:tr>
      <w:tr w:rsidR="000B41B7" w:rsidRPr="000B41B7" w14:paraId="75BBD04B" w14:textId="77777777" w:rsidTr="00CD6BAE">
        <w:tc>
          <w:tcPr>
            <w:tcW w:w="369" w:type="pct"/>
            <w:shd w:val="clear" w:color="auto" w:fill="auto"/>
          </w:tcPr>
          <w:p w14:paraId="5DED2017" w14:textId="77777777" w:rsidR="000E03F4" w:rsidRPr="000B41B7" w:rsidRDefault="000D149C" w:rsidP="003F14DC">
            <w:pPr>
              <w:pStyle w:val="phtablecellleft"/>
            </w:pPr>
            <w:r w:rsidRPr="000B41B7">
              <w:t>7</w:t>
            </w:r>
            <w:r w:rsidR="000E03F4" w:rsidRPr="000B41B7">
              <w:t>.2</w:t>
            </w:r>
          </w:p>
        </w:tc>
        <w:tc>
          <w:tcPr>
            <w:tcW w:w="1190" w:type="pct"/>
            <w:shd w:val="clear" w:color="auto" w:fill="auto"/>
          </w:tcPr>
          <w:p w14:paraId="6CF4F243" w14:textId="77777777" w:rsidR="000E03F4" w:rsidRPr="000B41B7" w:rsidRDefault="000E03F4" w:rsidP="003F14DC">
            <w:pPr>
              <w:pStyle w:val="phtablecellleft"/>
            </w:pPr>
            <w:r w:rsidRPr="000B41B7">
              <w:t>Учредитель</w:t>
            </w:r>
          </w:p>
        </w:tc>
        <w:tc>
          <w:tcPr>
            <w:tcW w:w="1363" w:type="pct"/>
            <w:shd w:val="clear" w:color="auto" w:fill="auto"/>
          </w:tcPr>
          <w:p w14:paraId="0BFEE15D" w14:textId="77777777" w:rsidR="000E03F4" w:rsidRPr="000B41B7" w:rsidRDefault="000E03F4" w:rsidP="003F14DC">
            <w:pPr>
              <w:pStyle w:val="phtablecellleft"/>
            </w:pPr>
            <w:r w:rsidRPr="000B41B7">
              <w:t>Учредитель</w:t>
            </w:r>
            <w:r w:rsidR="00F5297E" w:rsidRPr="000B41B7">
              <w:t xml:space="preserve"> организации</w:t>
            </w:r>
          </w:p>
        </w:tc>
        <w:tc>
          <w:tcPr>
            <w:tcW w:w="2078" w:type="pct"/>
            <w:shd w:val="clear" w:color="auto" w:fill="auto"/>
          </w:tcPr>
          <w:p w14:paraId="4C186B5A" w14:textId="77777777" w:rsidR="000E03F4" w:rsidRPr="000B41B7" w:rsidRDefault="000E03F4" w:rsidP="003F14DC">
            <w:pPr>
              <w:pStyle w:val="phtablecellleft"/>
            </w:pPr>
            <w:r w:rsidRPr="000B41B7">
              <w:t>Текстовое поле для ввода с ограничением до 512</w:t>
            </w:r>
            <w:r w:rsidR="00947AAC" w:rsidRPr="000B41B7">
              <w:t>-ти</w:t>
            </w:r>
            <w:r w:rsidRPr="000B41B7">
              <w:t xml:space="preserve"> символов.</w:t>
            </w:r>
          </w:p>
          <w:p w14:paraId="5FDB28DF" w14:textId="77777777" w:rsidR="000E03F4" w:rsidRPr="000B41B7" w:rsidRDefault="000E03F4" w:rsidP="003F14DC">
            <w:pPr>
              <w:pStyle w:val="phtablecellleft"/>
            </w:pPr>
            <w:r w:rsidRPr="000B41B7">
              <w:t xml:space="preserve">Поле доступно только для организаций </w:t>
            </w:r>
            <w:r w:rsidR="0049586B">
              <w:br/>
            </w:r>
            <w:r w:rsidR="00F5297E" w:rsidRPr="000B41B7">
              <w:t xml:space="preserve">с </w:t>
            </w:r>
            <w:r w:rsidRPr="000B41B7">
              <w:t>тип</w:t>
            </w:r>
            <w:r w:rsidR="00F5297E" w:rsidRPr="000B41B7">
              <w:t>ом</w:t>
            </w:r>
            <w:r w:rsidRPr="000B41B7">
              <w:t xml:space="preserve"> «Частное юридическое лицо» или «</w:t>
            </w:r>
            <w:r w:rsidR="00CA1C29" w:rsidRPr="000B41B7">
              <w:t>Индивидуальный предприниматель»</w:t>
            </w:r>
          </w:p>
        </w:tc>
      </w:tr>
      <w:tr w:rsidR="005174F6" w:rsidRPr="000B41B7" w14:paraId="4D7298A3" w14:textId="77777777" w:rsidTr="00CD6BAE">
        <w:tc>
          <w:tcPr>
            <w:tcW w:w="369" w:type="pct"/>
            <w:shd w:val="clear" w:color="auto" w:fill="auto"/>
          </w:tcPr>
          <w:p w14:paraId="4132D2EB" w14:textId="77777777" w:rsidR="000D149C" w:rsidRPr="000B41B7" w:rsidRDefault="00F5297E" w:rsidP="003F14DC">
            <w:pPr>
              <w:pStyle w:val="phtablecellleft"/>
            </w:pPr>
            <w:r w:rsidRPr="000B41B7">
              <w:t>8</w:t>
            </w:r>
          </w:p>
        </w:tc>
        <w:tc>
          <w:tcPr>
            <w:tcW w:w="1190" w:type="pct"/>
            <w:shd w:val="clear" w:color="auto" w:fill="auto"/>
          </w:tcPr>
          <w:p w14:paraId="55D25D02" w14:textId="77777777" w:rsidR="000D149C" w:rsidRPr="000B41B7" w:rsidRDefault="000D149C" w:rsidP="003F14DC">
            <w:pPr>
              <w:pStyle w:val="phtablecellleft"/>
            </w:pPr>
            <w:r w:rsidRPr="000B41B7">
              <w:t>Тип образовательной организации</w:t>
            </w:r>
          </w:p>
        </w:tc>
        <w:tc>
          <w:tcPr>
            <w:tcW w:w="1363" w:type="pct"/>
            <w:shd w:val="clear" w:color="auto" w:fill="auto"/>
          </w:tcPr>
          <w:p w14:paraId="0246F530" w14:textId="77777777" w:rsidR="000D149C" w:rsidRPr="000B41B7" w:rsidRDefault="000D149C" w:rsidP="003F14DC">
            <w:pPr>
              <w:pStyle w:val="phtablecellleft"/>
            </w:pPr>
            <w:r w:rsidRPr="000B41B7">
              <w:t>Тип образовательной организации</w:t>
            </w:r>
          </w:p>
        </w:tc>
        <w:tc>
          <w:tcPr>
            <w:tcW w:w="2078" w:type="pct"/>
            <w:shd w:val="clear" w:color="auto" w:fill="auto"/>
            <w:vAlign w:val="center"/>
          </w:tcPr>
          <w:p w14:paraId="7738F5A5" w14:textId="77777777" w:rsidR="000D149C" w:rsidRPr="000B41B7" w:rsidRDefault="00BB2F58" w:rsidP="003F14DC">
            <w:pPr>
              <w:pStyle w:val="phtablecellleft"/>
            </w:pPr>
            <w:r w:rsidRPr="000B41B7">
              <w:t>Имеющиеся з</w:t>
            </w:r>
            <w:r w:rsidR="000D0AD1" w:rsidRPr="000B41B7">
              <w:t>начения</w:t>
            </w:r>
            <w:r w:rsidR="00F5297E" w:rsidRPr="000B41B7">
              <w:t>:</w:t>
            </w:r>
          </w:p>
          <w:p w14:paraId="5F34B886" w14:textId="77777777" w:rsidR="000D149C" w:rsidRPr="000B41B7" w:rsidRDefault="000D149C" w:rsidP="000D0AD1">
            <w:pPr>
              <w:pStyle w:val="phtableitemizedlist1"/>
            </w:pPr>
            <w:r w:rsidRPr="000B41B7">
              <w:t>«</w:t>
            </w:r>
            <w:r w:rsidR="000D0AD1" w:rsidRPr="000B41B7">
              <w:t>П</w:t>
            </w:r>
            <w:r w:rsidRPr="000B41B7">
              <w:t>рофессиональная образовательная организация»</w:t>
            </w:r>
            <w:r w:rsidR="000D0AD1" w:rsidRPr="000B41B7">
              <w:t>;</w:t>
            </w:r>
          </w:p>
          <w:p w14:paraId="0497C7B9" w14:textId="77777777" w:rsidR="000D149C" w:rsidRPr="000B41B7" w:rsidRDefault="000D149C" w:rsidP="000D0AD1">
            <w:pPr>
              <w:pStyle w:val="phtableitemizedlist1"/>
            </w:pPr>
            <w:r w:rsidRPr="000B41B7">
              <w:t>«</w:t>
            </w:r>
            <w:r w:rsidR="000D0AD1" w:rsidRPr="000B41B7">
              <w:t>О</w:t>
            </w:r>
            <w:r w:rsidRPr="000B41B7">
              <w:t>бразовательная организация высшего образования»</w:t>
            </w:r>
            <w:r w:rsidR="000D0AD1" w:rsidRPr="000B41B7">
              <w:t>;</w:t>
            </w:r>
          </w:p>
          <w:p w14:paraId="4DD5ABEB" w14:textId="77777777" w:rsidR="000D149C" w:rsidRPr="000B41B7" w:rsidRDefault="000D149C" w:rsidP="000D0AD1">
            <w:pPr>
              <w:pStyle w:val="phtableitemizedlist1"/>
            </w:pPr>
            <w:r w:rsidRPr="000B41B7">
              <w:t>«</w:t>
            </w:r>
            <w:r w:rsidR="000D0AD1" w:rsidRPr="000B41B7">
              <w:t>О</w:t>
            </w:r>
            <w:r w:rsidRPr="000B41B7">
              <w:t>рганизация дополнительного «профессионального» образован</w:t>
            </w:r>
            <w:r w:rsidR="00F5297E" w:rsidRPr="000B41B7">
              <w:t>ия</w:t>
            </w:r>
            <w:r w:rsidR="000D0AD1" w:rsidRPr="000B41B7">
              <w:t>;</w:t>
            </w:r>
          </w:p>
          <w:p w14:paraId="19313A8E" w14:textId="77777777" w:rsidR="000D149C" w:rsidRPr="000B41B7" w:rsidRDefault="000D149C" w:rsidP="000D0AD1">
            <w:pPr>
              <w:pStyle w:val="phtableitemizedlist1"/>
            </w:pPr>
            <w:r w:rsidRPr="000B41B7">
              <w:t>«</w:t>
            </w:r>
            <w:r w:rsidR="000D0AD1" w:rsidRPr="000B41B7">
              <w:t>Н</w:t>
            </w:r>
            <w:r w:rsidRPr="000B41B7">
              <w:t>аучная организация»</w:t>
            </w:r>
            <w:r w:rsidR="000D0AD1" w:rsidRPr="000B41B7">
              <w:t>;</w:t>
            </w:r>
          </w:p>
          <w:p w14:paraId="10A00772" w14:textId="77777777" w:rsidR="000D149C" w:rsidRPr="00CD6BAE" w:rsidRDefault="000D149C" w:rsidP="000D0AD1">
            <w:pPr>
              <w:pStyle w:val="phtableitemizedlist1"/>
              <w:rPr>
                <w:lang w:val="en-US"/>
              </w:rPr>
            </w:pPr>
            <w:r w:rsidRPr="000B41B7">
              <w:t>«</w:t>
            </w:r>
            <w:r w:rsidR="000D0AD1" w:rsidRPr="000B41B7">
              <w:t>М</w:t>
            </w:r>
            <w:r w:rsidRPr="000B41B7">
              <w:t>едицинская организация»</w:t>
            </w:r>
            <w:r w:rsidR="00D850BA" w:rsidRPr="000B41B7">
              <w:t>.</w:t>
            </w:r>
          </w:p>
          <w:p w14:paraId="664A5A2F" w14:textId="77777777" w:rsidR="00BB2F58" w:rsidRPr="000B41B7" w:rsidRDefault="00BB2F58" w:rsidP="00CD6BAE">
            <w:pPr>
              <w:pStyle w:val="phtableitemizedlist1"/>
              <w:numPr>
                <w:ilvl w:val="0"/>
                <w:numId w:val="0"/>
              </w:numPr>
              <w:ind w:left="6"/>
            </w:pPr>
            <w:r w:rsidRPr="000B41B7">
              <w:t>Поле недоступно для редактирования</w:t>
            </w:r>
          </w:p>
        </w:tc>
      </w:tr>
      <w:tr w:rsidR="000B41B7" w:rsidRPr="000B41B7" w14:paraId="451128A6" w14:textId="77777777" w:rsidTr="00CD6BAE">
        <w:tc>
          <w:tcPr>
            <w:tcW w:w="369" w:type="pct"/>
            <w:shd w:val="clear" w:color="auto" w:fill="auto"/>
          </w:tcPr>
          <w:p w14:paraId="40567DB5" w14:textId="77777777" w:rsidR="000D149C" w:rsidRPr="000B41B7" w:rsidRDefault="00F5297E" w:rsidP="003F14DC">
            <w:pPr>
              <w:pStyle w:val="phtablecellleft"/>
            </w:pPr>
            <w:r w:rsidRPr="000B41B7">
              <w:t>9</w:t>
            </w:r>
          </w:p>
        </w:tc>
        <w:tc>
          <w:tcPr>
            <w:tcW w:w="1190" w:type="pct"/>
            <w:shd w:val="clear" w:color="auto" w:fill="auto"/>
          </w:tcPr>
          <w:p w14:paraId="51215016" w14:textId="77777777" w:rsidR="000D149C" w:rsidRPr="000B41B7" w:rsidRDefault="000D149C" w:rsidP="003F14DC">
            <w:pPr>
              <w:pStyle w:val="phtablecellleft"/>
            </w:pPr>
            <w:r w:rsidRPr="000B41B7">
              <w:t>ИНН</w:t>
            </w:r>
          </w:p>
        </w:tc>
        <w:tc>
          <w:tcPr>
            <w:tcW w:w="1363" w:type="pct"/>
            <w:shd w:val="clear" w:color="auto" w:fill="auto"/>
          </w:tcPr>
          <w:p w14:paraId="060A32D7" w14:textId="77777777" w:rsidR="000D149C" w:rsidRPr="000B41B7" w:rsidRDefault="000D149C" w:rsidP="003F14DC">
            <w:pPr>
              <w:pStyle w:val="phtablecellleft"/>
            </w:pPr>
            <w:r w:rsidRPr="000B41B7">
              <w:t>ИНН организации</w:t>
            </w:r>
          </w:p>
        </w:tc>
        <w:tc>
          <w:tcPr>
            <w:tcW w:w="2078" w:type="pct"/>
            <w:shd w:val="clear" w:color="auto" w:fill="auto"/>
          </w:tcPr>
          <w:p w14:paraId="504D0339" w14:textId="77777777" w:rsidR="000D149C" w:rsidRPr="000B41B7" w:rsidRDefault="000D149C" w:rsidP="003F14DC">
            <w:pPr>
              <w:pStyle w:val="phtablecellleft"/>
            </w:pPr>
            <w:r w:rsidRPr="00CD6BAE">
              <w:rPr>
                <w:shd w:val="clear" w:color="auto" w:fill="FFFFFF"/>
              </w:rPr>
              <w:t xml:space="preserve">Числовое поле для ввода с ограничением </w:t>
            </w:r>
            <w:r w:rsidR="00DF619F" w:rsidRPr="00CD6BAE">
              <w:rPr>
                <w:shd w:val="clear" w:color="auto" w:fill="FFFFFF"/>
              </w:rPr>
              <w:br/>
            </w:r>
            <w:r w:rsidRPr="00CD6BAE">
              <w:rPr>
                <w:shd w:val="clear" w:color="auto" w:fill="FFFFFF"/>
              </w:rPr>
              <w:t xml:space="preserve">в 10 символов </w:t>
            </w:r>
            <w:r w:rsidRPr="000B41B7">
              <w:t>для организаций типа «Государственное юридическое лицо</w:t>
            </w:r>
            <w:r w:rsidR="00CA1C29" w:rsidRPr="000B41B7">
              <w:t xml:space="preserve"> или «Частное юридическое лицо»</w:t>
            </w:r>
            <w:r w:rsidR="00F5297E" w:rsidRPr="000B41B7">
              <w:t>.</w:t>
            </w:r>
          </w:p>
          <w:p w14:paraId="3581867D" w14:textId="77777777" w:rsidR="000D149C" w:rsidRPr="000B41B7" w:rsidRDefault="000D149C" w:rsidP="003F14DC">
            <w:pPr>
              <w:pStyle w:val="phtablecellleft"/>
            </w:pPr>
            <w:r w:rsidRPr="00CD6BAE">
              <w:rPr>
                <w:shd w:val="clear" w:color="auto" w:fill="FFFFFF"/>
              </w:rPr>
              <w:t>Числовое поле для ввода с ограничением</w:t>
            </w:r>
            <w:r w:rsidR="00EA5906" w:rsidRPr="00CD6BAE">
              <w:rPr>
                <w:shd w:val="clear" w:color="auto" w:fill="FFFFFF"/>
              </w:rPr>
              <w:br/>
            </w:r>
            <w:r w:rsidRPr="00CD6BAE">
              <w:rPr>
                <w:shd w:val="clear" w:color="auto" w:fill="FFFFFF"/>
              </w:rPr>
              <w:t xml:space="preserve">в 12 символов </w:t>
            </w:r>
            <w:r w:rsidRPr="000B41B7">
              <w:t>для организаций типа «</w:t>
            </w:r>
            <w:r w:rsidR="00CA1C29" w:rsidRPr="000B41B7">
              <w:t>Индивидуальный предприниматель»</w:t>
            </w:r>
          </w:p>
        </w:tc>
      </w:tr>
      <w:tr w:rsidR="000B41B7" w:rsidRPr="000B41B7" w14:paraId="33A022AA" w14:textId="77777777" w:rsidTr="00CD6BAE">
        <w:tc>
          <w:tcPr>
            <w:tcW w:w="369" w:type="pct"/>
            <w:shd w:val="clear" w:color="auto" w:fill="auto"/>
          </w:tcPr>
          <w:p w14:paraId="3E514DD5" w14:textId="77777777" w:rsidR="000D149C" w:rsidRPr="000B41B7" w:rsidRDefault="000D149C" w:rsidP="003F14DC">
            <w:pPr>
              <w:pStyle w:val="phtablecellleft"/>
            </w:pPr>
            <w:r w:rsidRPr="000B41B7">
              <w:t>1</w:t>
            </w:r>
            <w:r w:rsidR="00F5297E" w:rsidRPr="000B41B7">
              <w:t>0</w:t>
            </w:r>
          </w:p>
        </w:tc>
        <w:tc>
          <w:tcPr>
            <w:tcW w:w="1190" w:type="pct"/>
            <w:shd w:val="clear" w:color="auto" w:fill="auto"/>
          </w:tcPr>
          <w:p w14:paraId="5023C2F0" w14:textId="77777777" w:rsidR="000D149C" w:rsidRPr="000B41B7" w:rsidRDefault="000D149C" w:rsidP="003F14DC">
            <w:pPr>
              <w:pStyle w:val="phtablecellleft"/>
            </w:pPr>
            <w:r w:rsidRPr="000B41B7">
              <w:t>КПП</w:t>
            </w:r>
          </w:p>
        </w:tc>
        <w:tc>
          <w:tcPr>
            <w:tcW w:w="1363" w:type="pct"/>
            <w:shd w:val="clear" w:color="auto" w:fill="auto"/>
          </w:tcPr>
          <w:p w14:paraId="06FA53DF" w14:textId="77777777" w:rsidR="000D149C" w:rsidRPr="000B41B7" w:rsidRDefault="000D149C" w:rsidP="003F14DC">
            <w:pPr>
              <w:pStyle w:val="phtablecellleft"/>
            </w:pPr>
            <w:r w:rsidRPr="000B41B7">
              <w:t>КПП организации</w:t>
            </w:r>
          </w:p>
        </w:tc>
        <w:tc>
          <w:tcPr>
            <w:tcW w:w="2078" w:type="pct"/>
            <w:shd w:val="clear" w:color="auto" w:fill="auto"/>
          </w:tcPr>
          <w:p w14:paraId="4C704DF4" w14:textId="77777777" w:rsidR="000D149C" w:rsidRPr="00CD6BAE" w:rsidRDefault="000D149C" w:rsidP="003F14DC">
            <w:pPr>
              <w:pStyle w:val="phtablecellleft"/>
              <w:rPr>
                <w:shd w:val="clear" w:color="auto" w:fill="FFFFFF"/>
              </w:rPr>
            </w:pPr>
            <w:r w:rsidRPr="00CD6BAE">
              <w:rPr>
                <w:shd w:val="clear" w:color="auto" w:fill="FFFFFF"/>
              </w:rPr>
              <w:t xml:space="preserve">Числовое поле для ввода с ограничением </w:t>
            </w:r>
            <w:r w:rsidR="00DF619F" w:rsidRPr="00CD6BAE">
              <w:rPr>
                <w:shd w:val="clear" w:color="auto" w:fill="FFFFFF"/>
              </w:rPr>
              <w:br/>
            </w:r>
            <w:r w:rsidRPr="00CD6BAE">
              <w:rPr>
                <w:shd w:val="clear" w:color="auto" w:fill="FFFFFF"/>
              </w:rPr>
              <w:t>в 9 символов</w:t>
            </w:r>
            <w:r w:rsidR="00F5297E" w:rsidRPr="00CD6BAE">
              <w:rPr>
                <w:shd w:val="clear" w:color="auto" w:fill="FFFFFF"/>
              </w:rPr>
              <w:t>.</w:t>
            </w:r>
          </w:p>
          <w:p w14:paraId="0B6B6F79" w14:textId="77777777" w:rsidR="000D149C" w:rsidRPr="000B41B7" w:rsidRDefault="000D149C" w:rsidP="003F14DC">
            <w:pPr>
              <w:pStyle w:val="phtablecellleft"/>
            </w:pPr>
            <w:r w:rsidRPr="000B41B7">
              <w:t>Поле доступно только для организаций типа «Государственное юридическое лицо»</w:t>
            </w:r>
            <w:r w:rsidR="00CA1C29" w:rsidRPr="000B41B7">
              <w:t xml:space="preserve"> или «Частное юридическое лицо»</w:t>
            </w:r>
          </w:p>
        </w:tc>
      </w:tr>
      <w:tr w:rsidR="000B41B7" w:rsidRPr="000B41B7" w14:paraId="47BE6AA8" w14:textId="77777777" w:rsidTr="00CD6BAE">
        <w:tc>
          <w:tcPr>
            <w:tcW w:w="369" w:type="pct"/>
            <w:shd w:val="clear" w:color="auto" w:fill="auto"/>
          </w:tcPr>
          <w:p w14:paraId="215EA5F5" w14:textId="77777777" w:rsidR="000D149C" w:rsidRPr="000B41B7" w:rsidRDefault="000D149C" w:rsidP="003F14DC">
            <w:pPr>
              <w:pStyle w:val="phtablecellleft"/>
            </w:pPr>
            <w:r w:rsidRPr="000B41B7">
              <w:t>1</w:t>
            </w:r>
            <w:r w:rsidR="00F5297E" w:rsidRPr="000B41B7">
              <w:t>1</w:t>
            </w:r>
          </w:p>
        </w:tc>
        <w:tc>
          <w:tcPr>
            <w:tcW w:w="1190" w:type="pct"/>
            <w:shd w:val="clear" w:color="auto" w:fill="auto"/>
          </w:tcPr>
          <w:p w14:paraId="47116572" w14:textId="77777777" w:rsidR="000D149C" w:rsidRPr="000B41B7" w:rsidRDefault="000D149C" w:rsidP="003F14DC">
            <w:pPr>
              <w:pStyle w:val="phtablecellleft"/>
            </w:pPr>
            <w:r w:rsidRPr="000B41B7">
              <w:t>ОГРН</w:t>
            </w:r>
            <w:r w:rsidR="00F5297E" w:rsidRPr="000B41B7">
              <w:t>/ОГРН ИП</w:t>
            </w:r>
          </w:p>
        </w:tc>
        <w:tc>
          <w:tcPr>
            <w:tcW w:w="1363" w:type="pct"/>
            <w:shd w:val="clear" w:color="auto" w:fill="auto"/>
          </w:tcPr>
          <w:p w14:paraId="016D9E29" w14:textId="77777777" w:rsidR="000D149C" w:rsidRPr="000B41B7" w:rsidRDefault="000D149C" w:rsidP="003F14DC">
            <w:pPr>
              <w:pStyle w:val="phtablecellleft"/>
            </w:pPr>
            <w:r w:rsidRPr="000B41B7">
              <w:t>ОГРН организации</w:t>
            </w:r>
          </w:p>
        </w:tc>
        <w:tc>
          <w:tcPr>
            <w:tcW w:w="2078" w:type="pct"/>
            <w:shd w:val="clear" w:color="auto" w:fill="auto"/>
          </w:tcPr>
          <w:p w14:paraId="655932E7" w14:textId="77777777" w:rsidR="000D149C" w:rsidRPr="000B41B7" w:rsidRDefault="000D149C" w:rsidP="003F14DC">
            <w:pPr>
              <w:pStyle w:val="phtablecellleft"/>
            </w:pPr>
            <w:r w:rsidRPr="00CD6BAE">
              <w:rPr>
                <w:shd w:val="clear" w:color="auto" w:fill="FFFFFF"/>
              </w:rPr>
              <w:t xml:space="preserve">Числовое поле для ввода с ограничением </w:t>
            </w:r>
            <w:r w:rsidR="00DF619F" w:rsidRPr="00CD6BAE">
              <w:rPr>
                <w:shd w:val="clear" w:color="auto" w:fill="FFFFFF"/>
              </w:rPr>
              <w:br/>
            </w:r>
            <w:r w:rsidRPr="00CD6BAE">
              <w:rPr>
                <w:shd w:val="clear" w:color="auto" w:fill="FFFFFF"/>
              </w:rPr>
              <w:t xml:space="preserve">в 13 символов </w:t>
            </w:r>
            <w:r w:rsidRPr="000B41B7">
              <w:t>для организаций типа «Государственное юридическое лицо или «Частное юридическое лицо».</w:t>
            </w:r>
          </w:p>
          <w:p w14:paraId="2A02C7F9" w14:textId="77777777" w:rsidR="000D149C" w:rsidRPr="000B41B7" w:rsidRDefault="000D149C" w:rsidP="003F14DC">
            <w:pPr>
              <w:pStyle w:val="phtablecellleft"/>
            </w:pPr>
            <w:r w:rsidRPr="00CD6BAE">
              <w:rPr>
                <w:shd w:val="clear" w:color="auto" w:fill="FFFFFF"/>
              </w:rPr>
              <w:lastRenderedPageBreak/>
              <w:t xml:space="preserve">Числовое поле для ввода с ограничением </w:t>
            </w:r>
            <w:r w:rsidR="00DF619F" w:rsidRPr="00CD6BAE">
              <w:rPr>
                <w:shd w:val="clear" w:color="auto" w:fill="FFFFFF"/>
              </w:rPr>
              <w:br/>
            </w:r>
            <w:r w:rsidRPr="00CD6BAE">
              <w:rPr>
                <w:shd w:val="clear" w:color="auto" w:fill="FFFFFF"/>
              </w:rPr>
              <w:t xml:space="preserve">в 15 символов </w:t>
            </w:r>
            <w:r w:rsidRPr="000B41B7">
              <w:t>для организаций типа «Индивидуальный пр</w:t>
            </w:r>
            <w:r w:rsidR="00CA1C29" w:rsidRPr="000B41B7">
              <w:t>едприниматель»</w:t>
            </w:r>
          </w:p>
        </w:tc>
      </w:tr>
      <w:tr w:rsidR="000B41B7" w:rsidRPr="000B41B7" w14:paraId="7207A9B0" w14:textId="77777777" w:rsidTr="00CD6BAE">
        <w:tc>
          <w:tcPr>
            <w:tcW w:w="369" w:type="pct"/>
            <w:shd w:val="clear" w:color="auto" w:fill="auto"/>
          </w:tcPr>
          <w:p w14:paraId="6F0E88A5" w14:textId="77777777" w:rsidR="000D149C" w:rsidRPr="000B41B7" w:rsidRDefault="000D149C" w:rsidP="003F14DC">
            <w:pPr>
              <w:pStyle w:val="phtablecellleft"/>
            </w:pPr>
            <w:r w:rsidRPr="000B41B7">
              <w:lastRenderedPageBreak/>
              <w:t>13</w:t>
            </w:r>
          </w:p>
        </w:tc>
        <w:tc>
          <w:tcPr>
            <w:tcW w:w="1190" w:type="pct"/>
            <w:shd w:val="clear" w:color="auto" w:fill="auto"/>
          </w:tcPr>
          <w:p w14:paraId="1B9D0513" w14:textId="77777777" w:rsidR="000D149C" w:rsidRPr="000B41B7" w:rsidRDefault="000D149C" w:rsidP="003F14DC">
            <w:pPr>
              <w:pStyle w:val="phtablecellleft"/>
            </w:pPr>
            <w:r w:rsidRPr="000B41B7">
              <w:t>ОКОПФ</w:t>
            </w:r>
          </w:p>
        </w:tc>
        <w:tc>
          <w:tcPr>
            <w:tcW w:w="1363" w:type="pct"/>
            <w:shd w:val="clear" w:color="auto" w:fill="auto"/>
          </w:tcPr>
          <w:p w14:paraId="71D8695D" w14:textId="77777777" w:rsidR="000D149C" w:rsidRPr="000B41B7" w:rsidRDefault="000D149C" w:rsidP="003F14DC">
            <w:pPr>
              <w:pStyle w:val="phtablecellleft"/>
            </w:pPr>
            <w:r w:rsidRPr="000B41B7">
              <w:t>ОКОПФ организации</w:t>
            </w:r>
          </w:p>
        </w:tc>
        <w:tc>
          <w:tcPr>
            <w:tcW w:w="2078" w:type="pct"/>
            <w:shd w:val="clear" w:color="auto" w:fill="auto"/>
          </w:tcPr>
          <w:p w14:paraId="164F0F39" w14:textId="0250653D" w:rsidR="000D149C" w:rsidRPr="000B41B7" w:rsidRDefault="00DC290B" w:rsidP="00AF79C9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4A455E04" wp14:editId="1493B9ED">
                  <wp:extent cx="228600" cy="228600"/>
                  <wp:effectExtent l="0" t="0" r="0" b="0"/>
                  <wp:docPr id="137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>. Чтобы очистить поле</w:t>
            </w:r>
            <w:r w:rsidR="00AF79C9" w:rsidRPr="000B41B7">
              <w:t xml:space="preserve"> необходимо</w:t>
            </w:r>
            <w:r w:rsidRPr="000B41B7">
              <w:t xml:space="preserve"> наж</w:t>
            </w:r>
            <w:r w:rsidR="00AF79C9" w:rsidRPr="000B41B7">
              <w:t>ать</w:t>
            </w:r>
            <w:r w:rsidR="00335F49" w:rsidRPr="000B41B7">
              <w:t xml:space="preserve"> </w:t>
            </w:r>
            <w:r w:rsidRPr="000B41B7">
              <w:t xml:space="preserve">на кнопку </w:t>
            </w:r>
            <w:r w:rsidR="000151AA">
              <w:rPr>
                <w:noProof/>
              </w:rPr>
              <w:drawing>
                <wp:inline distT="0" distB="0" distL="0" distR="0" wp14:anchorId="6234971E" wp14:editId="1D2EC8B3">
                  <wp:extent cx="304800" cy="266700"/>
                  <wp:effectExtent l="0" t="0" r="0" b="0"/>
                  <wp:docPr id="138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05B6AE" w14:textId="77777777" w:rsidR="007B4B1B" w:rsidRDefault="007B4B1B" w:rsidP="003F14DC">
      <w:pPr>
        <w:pStyle w:val="phnormal"/>
      </w:pPr>
    </w:p>
    <w:p w14:paraId="153E00DD" w14:textId="244DD62F" w:rsidR="00B3347E" w:rsidRPr="000B41B7" w:rsidRDefault="00B3347E" w:rsidP="003F14DC">
      <w:pPr>
        <w:pStyle w:val="phnormal"/>
      </w:pPr>
      <w:r w:rsidRPr="000B41B7">
        <w:t xml:space="preserve">Нажатие кнопки </w:t>
      </w:r>
      <w:r w:rsidR="000151AA">
        <w:rPr>
          <w:noProof/>
        </w:rPr>
        <w:drawing>
          <wp:inline distT="0" distB="0" distL="0" distR="0" wp14:anchorId="169647AC" wp14:editId="3B436A32">
            <wp:extent cx="752475" cy="228600"/>
            <wp:effectExtent l="0" t="0" r="0" b="0"/>
            <wp:docPr id="139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4BD">
        <w:t xml:space="preserve"> </w:t>
      </w:r>
      <w:r w:rsidRPr="000B41B7">
        <w:t xml:space="preserve">инициирует сохранение внесенных изменений </w:t>
      </w:r>
      <w:r w:rsidR="00567737" w:rsidRPr="000B41B7">
        <w:br/>
      </w:r>
      <w:r w:rsidRPr="000B41B7">
        <w:t xml:space="preserve">и переход на страницу </w:t>
      </w:r>
      <w:r w:rsidR="00456BE6" w:rsidRPr="000B41B7">
        <w:t xml:space="preserve">карточки сведений </w:t>
      </w:r>
      <w:r w:rsidR="0002230F">
        <w:t xml:space="preserve">об </w:t>
      </w:r>
      <w:r w:rsidR="00456BE6" w:rsidRPr="000B41B7">
        <w:t>образовательной</w:t>
      </w:r>
      <w:r w:rsidRPr="000B41B7">
        <w:t xml:space="preserve"> организации</w:t>
      </w:r>
      <w:r w:rsidR="00A24834">
        <w:t xml:space="preserve"> </w:t>
      </w:r>
      <w:r w:rsidR="00A24834" w:rsidRPr="000B41B7">
        <w:t>или НИИ</w:t>
      </w:r>
      <w:r w:rsidRPr="000B41B7">
        <w:t>.</w:t>
      </w:r>
    </w:p>
    <w:p w14:paraId="06B3D4FD" w14:textId="6C38508E" w:rsidR="000D149C" w:rsidRPr="000B41B7" w:rsidRDefault="00B3347E" w:rsidP="003F14DC">
      <w:pPr>
        <w:pStyle w:val="phnormal"/>
      </w:pPr>
      <w:r w:rsidRPr="000B41B7">
        <w:t xml:space="preserve">Нажатие кнопки </w:t>
      </w:r>
      <w:r w:rsidR="000151AA">
        <w:rPr>
          <w:noProof/>
        </w:rPr>
        <w:drawing>
          <wp:inline distT="0" distB="0" distL="0" distR="0" wp14:anchorId="1E4848EF" wp14:editId="570EC214">
            <wp:extent cx="742950" cy="257175"/>
            <wp:effectExtent l="0" t="0" r="0" b="0"/>
            <wp:docPr id="140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 инициирует </w:t>
      </w:r>
      <w:r w:rsidR="000D149C" w:rsidRPr="000B41B7">
        <w:t>закрыти</w:t>
      </w:r>
      <w:r w:rsidR="00791F28" w:rsidRPr="000B41B7">
        <w:t>е</w:t>
      </w:r>
      <w:r w:rsidR="000D149C" w:rsidRPr="000B41B7">
        <w:t xml:space="preserve"> формы редактирования основных сведени</w:t>
      </w:r>
      <w:r w:rsidR="009A4D59" w:rsidRPr="000B41B7">
        <w:t xml:space="preserve">й </w:t>
      </w:r>
      <w:r w:rsidR="004C0F29">
        <w:t xml:space="preserve">об </w:t>
      </w:r>
      <w:r w:rsidR="009A4D59" w:rsidRPr="000B41B7">
        <w:t>образовательной</w:t>
      </w:r>
      <w:r w:rsidR="000D149C" w:rsidRPr="000B41B7">
        <w:t xml:space="preserve"> организации </w:t>
      </w:r>
      <w:r w:rsidR="00A24834" w:rsidRPr="000B41B7">
        <w:t xml:space="preserve">или НИИ </w:t>
      </w:r>
      <w:r w:rsidR="000D149C" w:rsidRPr="000B41B7">
        <w:t>без сохранения изменений.</w:t>
      </w:r>
    </w:p>
    <w:p w14:paraId="3BFE91F4" w14:textId="77777777" w:rsidR="000D149C" w:rsidRPr="000B41B7" w:rsidRDefault="000D149C" w:rsidP="009344D3">
      <w:pPr>
        <w:pStyle w:val="4"/>
        <w:ind w:left="0" w:hanging="15"/>
      </w:pPr>
      <w:bookmarkStart w:id="190" w:name="_Toc100055225"/>
      <w:r w:rsidRPr="000B41B7">
        <w:t>Ввод сведений об адресе</w:t>
      </w:r>
      <w:r w:rsidR="00B26DCB" w:rsidRPr="000B41B7">
        <w:t xml:space="preserve"> </w:t>
      </w:r>
      <w:r w:rsidRPr="000B41B7">
        <w:t>образовательной организации</w:t>
      </w:r>
      <w:r w:rsidR="00A24834">
        <w:t xml:space="preserve"> </w:t>
      </w:r>
      <w:r w:rsidR="00A24834" w:rsidRPr="000B41B7">
        <w:t>или НИИ</w:t>
      </w:r>
      <w:bookmarkEnd w:id="190"/>
    </w:p>
    <w:p w14:paraId="3031FF47" w14:textId="7382C3C9" w:rsidR="000D149C" w:rsidRPr="000B41B7" w:rsidRDefault="000D149C" w:rsidP="003F14DC">
      <w:pPr>
        <w:pStyle w:val="phnormal"/>
      </w:pPr>
      <w:r w:rsidRPr="000B41B7">
        <w:t xml:space="preserve">Для добавления записи об адресе образовательной организации </w:t>
      </w:r>
      <w:r w:rsidR="00A24834">
        <w:t xml:space="preserve">или НИИ </w:t>
      </w:r>
      <w:r w:rsidRPr="000B41B7">
        <w:t xml:space="preserve">в </w:t>
      </w:r>
      <w:r w:rsidR="00110A91" w:rsidRPr="000B41B7">
        <w:t>блоке</w:t>
      </w:r>
      <w:r w:rsidRPr="000B41B7">
        <w:t xml:space="preserve"> «Адрес местонахождения» </w:t>
      </w:r>
      <w:r w:rsidR="004D54C3" w:rsidRPr="000B41B7">
        <w:t xml:space="preserve">необходимо </w:t>
      </w:r>
      <w:r w:rsidRPr="000B41B7">
        <w:t>наж</w:t>
      </w:r>
      <w:r w:rsidR="004D54C3" w:rsidRPr="000B41B7">
        <w:t>ать</w:t>
      </w:r>
      <w:r w:rsidRPr="000B41B7">
        <w:t xml:space="preserve"> на кнопку </w:t>
      </w:r>
      <w:r w:rsidR="000151AA">
        <w:rPr>
          <w:noProof/>
        </w:rPr>
        <w:drawing>
          <wp:inline distT="0" distB="0" distL="0" distR="0" wp14:anchorId="5622BC2F" wp14:editId="0159F7C4">
            <wp:extent cx="762000" cy="238125"/>
            <wp:effectExtent l="0" t="0" r="0" b="0"/>
            <wp:docPr id="14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, откроется форма </w:t>
      </w:r>
      <w:r w:rsidR="00A24834">
        <w:br/>
      </w:r>
      <w:r w:rsidRPr="000B41B7">
        <w:t xml:space="preserve">для ввода данных </w:t>
      </w:r>
      <w:r w:rsidR="00D50CFB" w:rsidRPr="000B41B7">
        <w:t>(</w:t>
      </w:r>
      <w:r w:rsidR="00D50CFB" w:rsidRPr="000B41B7">
        <w:fldChar w:fldCharType="begin"/>
      </w:r>
      <w:r w:rsidR="00D50CFB" w:rsidRPr="000B41B7">
        <w:instrText xml:space="preserve"> REF _Ref531958207 \h </w:instrText>
      </w:r>
      <w:r w:rsidR="00D50CFB" w:rsidRPr="000B41B7">
        <w:fldChar w:fldCharType="separate"/>
      </w:r>
      <w:r w:rsidR="00D50CFB" w:rsidRPr="000B41B7">
        <w:t xml:space="preserve">Рисунок </w:t>
      </w:r>
      <w:r w:rsidR="00D50CFB" w:rsidRPr="000B41B7">
        <w:rPr>
          <w:noProof/>
        </w:rPr>
        <w:t>5</w:t>
      </w:r>
      <w:r w:rsidR="005C54F5">
        <w:rPr>
          <w:noProof/>
        </w:rPr>
        <w:t>9</w:t>
      </w:r>
      <w:r w:rsidR="00D50CFB" w:rsidRPr="000B41B7">
        <w:fldChar w:fldCharType="end"/>
      </w:r>
      <w:r w:rsidR="00D50CFB" w:rsidRPr="000B41B7">
        <w:t>).</w:t>
      </w:r>
    </w:p>
    <w:p w14:paraId="091B2522" w14:textId="5E5E43F7" w:rsidR="00D50CFB" w:rsidRPr="000B41B7" w:rsidRDefault="000151AA" w:rsidP="00D50CFB">
      <w:pPr>
        <w:pStyle w:val="phnormal"/>
        <w:ind w:firstLine="0"/>
        <w:jc w:val="center"/>
      </w:pPr>
      <w:r>
        <w:rPr>
          <w:noProof/>
        </w:rPr>
        <w:drawing>
          <wp:inline distT="0" distB="0" distL="0" distR="0" wp14:anchorId="0D9A3C3B" wp14:editId="777F0135">
            <wp:extent cx="6115050" cy="695325"/>
            <wp:effectExtent l="19050" t="19050" r="0" b="9525"/>
            <wp:docPr id="14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95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16C30C3" w14:textId="77777777" w:rsidR="000D149C" w:rsidRPr="000B41B7" w:rsidRDefault="003F14DC" w:rsidP="001D2B9B">
      <w:pPr>
        <w:pStyle w:val="phfiguretitle"/>
      </w:pPr>
      <w:bookmarkStart w:id="191" w:name="_Ref531958207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5</w:t>
      </w:r>
      <w:r w:rsidR="005C54F5">
        <w:rPr>
          <w:noProof/>
        </w:rPr>
        <w:t>9</w:t>
      </w:r>
      <w:r w:rsidR="00445B65" w:rsidRPr="000B41B7">
        <w:rPr>
          <w:noProof/>
        </w:rPr>
        <w:fldChar w:fldCharType="end"/>
      </w:r>
      <w:bookmarkEnd w:id="191"/>
      <w:r w:rsidRPr="000B41B7">
        <w:t xml:space="preserve"> – Форма для ввода данных адреса</w:t>
      </w:r>
      <w:r w:rsidR="00A24834">
        <w:t xml:space="preserve"> </w:t>
      </w:r>
      <w:r w:rsidR="00A24834" w:rsidRPr="000B41B7">
        <w:t xml:space="preserve">образовательной организации </w:t>
      </w:r>
      <w:r w:rsidR="00A24834">
        <w:t>или НИИ</w:t>
      </w:r>
    </w:p>
    <w:p w14:paraId="5E979782" w14:textId="77777777" w:rsidR="000D149C" w:rsidRPr="000B41B7" w:rsidRDefault="000D149C" w:rsidP="00441409">
      <w:pPr>
        <w:pStyle w:val="phnormal"/>
      </w:pPr>
      <w:r w:rsidRPr="000B41B7">
        <w:t>Поля, отмеченные знаком «*» («звездочка»), обязательны для заполнения.</w:t>
      </w:r>
    </w:p>
    <w:p w14:paraId="789C3B01" w14:textId="77777777" w:rsidR="000D149C" w:rsidRPr="000B41B7" w:rsidRDefault="00E636FD" w:rsidP="00441409">
      <w:pPr>
        <w:pStyle w:val="phnormal"/>
      </w:pPr>
      <w:r w:rsidRPr="000B41B7">
        <w:t>При попытке сохранить данные</w:t>
      </w:r>
      <w:r w:rsidR="00357F41" w:rsidRPr="000B41B7">
        <w:t>,</w:t>
      </w:r>
      <w:r w:rsidRPr="000B41B7">
        <w:t xml:space="preserve"> не заполнив обязательные поля, Подсистема выдаст предупреждающие сообщения с указанием, какие из обязательных полей </w:t>
      </w:r>
      <w:r w:rsidR="00F14A4B" w:rsidRPr="000B41B7">
        <w:br/>
      </w:r>
      <w:r w:rsidRPr="000B41B7">
        <w:t xml:space="preserve">не заполнены </w:t>
      </w:r>
      <w:r w:rsidR="000D149C" w:rsidRPr="000B41B7">
        <w:t>(</w:t>
      </w:r>
      <w:r w:rsidR="00445B65" w:rsidRPr="000B41B7">
        <w:fldChar w:fldCharType="begin"/>
      </w:r>
      <w:r w:rsidR="00441409" w:rsidRPr="000B41B7">
        <w:instrText xml:space="preserve"> REF _Ref531960141 \h </w:instrText>
      </w:r>
      <w:r w:rsidR="00445B65" w:rsidRPr="000B41B7">
        <w:fldChar w:fldCharType="separate"/>
      </w:r>
      <w:r w:rsidR="00E10E0C" w:rsidRPr="000B41B7">
        <w:t>Рисунок </w:t>
      </w:r>
      <w:r w:rsidR="005C54F5">
        <w:t>60</w:t>
      </w:r>
      <w:r w:rsidR="00445B65" w:rsidRPr="000B41B7">
        <w:fldChar w:fldCharType="end"/>
      </w:r>
      <w:r w:rsidR="00D55113" w:rsidRPr="000B41B7">
        <w:t>)</w:t>
      </w:r>
      <w:r w:rsidR="000D149C" w:rsidRPr="000B41B7">
        <w:t>.</w:t>
      </w:r>
    </w:p>
    <w:p w14:paraId="1C907AF8" w14:textId="5EC768B5" w:rsidR="00441409" w:rsidRPr="000B41B7" w:rsidRDefault="000151AA" w:rsidP="002830AD">
      <w:pPr>
        <w:pStyle w:val="phfigure"/>
      </w:pPr>
      <w:r>
        <w:rPr>
          <w:noProof/>
        </w:rPr>
        <w:drawing>
          <wp:inline distT="0" distB="0" distL="0" distR="0" wp14:anchorId="71055F26" wp14:editId="24A81201">
            <wp:extent cx="6057900" cy="1314450"/>
            <wp:effectExtent l="0" t="0" r="0" b="0"/>
            <wp:docPr id="14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A3B41" w14:textId="77777777" w:rsidR="000D149C" w:rsidRPr="000B41B7" w:rsidRDefault="00441409" w:rsidP="001D2B9B">
      <w:pPr>
        <w:pStyle w:val="phfiguretitle"/>
        <w:rPr>
          <w:szCs w:val="24"/>
        </w:rPr>
      </w:pPr>
      <w:bookmarkStart w:id="192" w:name="_Ref531960141"/>
      <w:r w:rsidRPr="000B41B7">
        <w:t>Рисунок</w:t>
      </w:r>
      <w:r w:rsidR="0091458F" w:rsidRPr="000B41B7">
        <w:t> </w:t>
      </w:r>
      <w:r w:rsidR="005C54F5">
        <w:t>60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E67D40">
        <w:fldChar w:fldCharType="separate"/>
      </w:r>
      <w:r w:rsidR="00445B65" w:rsidRPr="000B41B7">
        <w:rPr>
          <w:noProof/>
        </w:rPr>
        <w:fldChar w:fldCharType="end"/>
      </w:r>
      <w:bookmarkEnd w:id="192"/>
      <w:r w:rsidR="00D55113" w:rsidRPr="000B41B7">
        <w:rPr>
          <w:noProof/>
        </w:rPr>
        <w:t xml:space="preserve"> </w:t>
      </w:r>
      <w:r w:rsidR="00E61422" w:rsidRPr="000B41B7">
        <w:t>–</w:t>
      </w:r>
      <w:r w:rsidRPr="000B41B7">
        <w:t xml:space="preserve"> Отображение сообщения о незаполненных полях</w:t>
      </w:r>
    </w:p>
    <w:p w14:paraId="0250318A" w14:textId="77777777" w:rsidR="00A24834" w:rsidRDefault="000D149C" w:rsidP="00A24834">
      <w:pPr>
        <w:pStyle w:val="phnormal"/>
      </w:pPr>
      <w:r w:rsidRPr="000B41B7">
        <w:t xml:space="preserve">Описание полей формы для ввода информации об адресе представлено </w:t>
      </w:r>
      <w:r w:rsidR="00A24834">
        <w:br/>
      </w:r>
      <w:r w:rsidRPr="000B41B7">
        <w:t xml:space="preserve">в </w:t>
      </w:r>
      <w:r w:rsidR="00833284">
        <w:t>таблице (</w:t>
      </w:r>
      <w:r w:rsidR="00A24834">
        <w:t>Т</w:t>
      </w:r>
      <w:r w:rsidR="00441409" w:rsidRPr="000B41B7">
        <w:t>аблиц</w:t>
      </w:r>
      <w:r w:rsidR="00833284">
        <w:t>а</w:t>
      </w:r>
      <w:r w:rsidR="00A24834">
        <w:t xml:space="preserve"> 19</w:t>
      </w:r>
      <w:r w:rsidR="00833284">
        <w:t>)</w:t>
      </w:r>
      <w:r w:rsidR="00A24834">
        <w:t xml:space="preserve">. </w:t>
      </w:r>
      <w:bookmarkStart w:id="193" w:name="_Ref513554920"/>
    </w:p>
    <w:p w14:paraId="59893799" w14:textId="77777777" w:rsidR="00CC560A" w:rsidRPr="000B41B7" w:rsidRDefault="00CC560A" w:rsidP="007C77F2">
      <w:pPr>
        <w:pStyle w:val="phnormal"/>
        <w:ind w:firstLine="0"/>
      </w:pPr>
      <w:r w:rsidRPr="000B41B7">
        <w:lastRenderedPageBreak/>
        <w:t xml:space="preserve">Таблица </w:t>
      </w:r>
      <w:r w:rsidR="00445B65" w:rsidRPr="000B41B7">
        <w:rPr>
          <w:noProof/>
        </w:rPr>
        <w:fldChar w:fldCharType="begin"/>
      </w:r>
      <w:r w:rsidR="00F454FB" w:rsidRPr="000B41B7">
        <w:rPr>
          <w:noProof/>
        </w:rPr>
        <w:instrText xml:space="preserve"> SEQ Таблица \* ARABIC </w:instrText>
      </w:r>
      <w:r w:rsidR="00445B65" w:rsidRPr="000B41B7">
        <w:rPr>
          <w:noProof/>
        </w:rPr>
        <w:fldChar w:fldCharType="separate"/>
      </w:r>
      <w:r w:rsidR="00E10E0C" w:rsidRPr="000B41B7">
        <w:rPr>
          <w:noProof/>
        </w:rPr>
        <w:t>19</w:t>
      </w:r>
      <w:r w:rsidR="00445B65" w:rsidRPr="000B41B7">
        <w:rPr>
          <w:noProof/>
        </w:rPr>
        <w:fldChar w:fldCharType="end"/>
      </w:r>
      <w:bookmarkEnd w:id="193"/>
      <w:r w:rsidRPr="000B41B7">
        <w:t xml:space="preserve"> – Описание полей при вводе информации об адресе </w:t>
      </w:r>
      <w:r w:rsidR="00EB618F" w:rsidRPr="000B41B7">
        <w:t xml:space="preserve">образовательной </w:t>
      </w:r>
      <w:r w:rsidRPr="000B41B7">
        <w:t>организации</w:t>
      </w:r>
      <w:r w:rsidR="00934BC1" w:rsidRPr="000B41B7">
        <w:t xml:space="preserve"> или НИИ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"/>
        <w:gridCol w:w="2362"/>
        <w:gridCol w:w="2605"/>
        <w:gridCol w:w="3749"/>
      </w:tblGrid>
      <w:tr w:rsidR="000B41B7" w:rsidRPr="000B41B7" w14:paraId="303CFD7D" w14:textId="77777777" w:rsidTr="00655D30">
        <w:trPr>
          <w:tblHeader/>
        </w:trPr>
        <w:tc>
          <w:tcPr>
            <w:tcW w:w="336" w:type="pct"/>
            <w:shd w:val="clear" w:color="auto" w:fill="auto"/>
            <w:vAlign w:val="center"/>
          </w:tcPr>
          <w:p w14:paraId="0026D8D5" w14:textId="42A43F1B" w:rsidR="000D149C" w:rsidRPr="000B41B7" w:rsidRDefault="000D149C" w:rsidP="00655D30">
            <w:pPr>
              <w:pStyle w:val="phtablecolcaption"/>
              <w:spacing w:before="0" w:after="0"/>
            </w:pPr>
            <w:r w:rsidRPr="000B41B7">
              <w:t>№</w:t>
            </w:r>
            <w:r w:rsidR="00655D30">
              <w:t xml:space="preserve"> п/п</w:t>
            </w:r>
          </w:p>
        </w:tc>
        <w:tc>
          <w:tcPr>
            <w:tcW w:w="1264" w:type="pct"/>
            <w:shd w:val="clear" w:color="auto" w:fill="auto"/>
            <w:vAlign w:val="center"/>
          </w:tcPr>
          <w:p w14:paraId="6D590B3D" w14:textId="77777777" w:rsidR="000D149C" w:rsidRPr="000B41B7" w:rsidRDefault="000D149C" w:rsidP="00655D30">
            <w:pPr>
              <w:pStyle w:val="phtablecolcaption"/>
              <w:spacing w:before="0" w:after="0"/>
            </w:pPr>
            <w:r w:rsidRPr="000B41B7">
              <w:t>Наименование поля</w:t>
            </w:r>
          </w:p>
        </w:tc>
        <w:tc>
          <w:tcPr>
            <w:tcW w:w="1394" w:type="pct"/>
            <w:shd w:val="clear" w:color="auto" w:fill="auto"/>
            <w:vAlign w:val="center"/>
          </w:tcPr>
          <w:p w14:paraId="0C111548" w14:textId="77777777" w:rsidR="000D149C" w:rsidRPr="000B41B7" w:rsidRDefault="000D149C" w:rsidP="00655D30">
            <w:pPr>
              <w:pStyle w:val="phtablecolcaption"/>
              <w:spacing w:before="0" w:after="0"/>
            </w:pPr>
            <w:r w:rsidRPr="000B41B7">
              <w:t>Описание</w:t>
            </w:r>
          </w:p>
        </w:tc>
        <w:tc>
          <w:tcPr>
            <w:tcW w:w="2006" w:type="pct"/>
            <w:shd w:val="clear" w:color="auto" w:fill="auto"/>
            <w:vAlign w:val="center"/>
          </w:tcPr>
          <w:p w14:paraId="066A1F3C" w14:textId="77777777" w:rsidR="000D149C" w:rsidRPr="000B41B7" w:rsidRDefault="000D149C" w:rsidP="00655D30">
            <w:pPr>
              <w:pStyle w:val="phtablecolcaption"/>
              <w:spacing w:before="0" w:after="0"/>
            </w:pPr>
            <w:r w:rsidRPr="000B41B7">
              <w:t>Вид, способ ввода</w:t>
            </w:r>
          </w:p>
        </w:tc>
      </w:tr>
      <w:tr w:rsidR="000B41B7" w:rsidRPr="000B41B7" w14:paraId="07DCC690" w14:textId="77777777" w:rsidTr="00CD6BAE">
        <w:tc>
          <w:tcPr>
            <w:tcW w:w="336" w:type="pct"/>
            <w:shd w:val="clear" w:color="auto" w:fill="auto"/>
          </w:tcPr>
          <w:p w14:paraId="2ED58332" w14:textId="77777777" w:rsidR="000D149C" w:rsidRPr="000B41B7" w:rsidRDefault="000D149C" w:rsidP="00441409">
            <w:pPr>
              <w:pStyle w:val="phtablecellleft"/>
            </w:pPr>
            <w:r w:rsidRPr="000B41B7">
              <w:t>1</w:t>
            </w:r>
          </w:p>
        </w:tc>
        <w:tc>
          <w:tcPr>
            <w:tcW w:w="1264" w:type="pct"/>
            <w:shd w:val="clear" w:color="auto" w:fill="auto"/>
          </w:tcPr>
          <w:p w14:paraId="5016E663" w14:textId="77777777" w:rsidR="000D149C" w:rsidRPr="000B41B7" w:rsidRDefault="000D149C" w:rsidP="00441409">
            <w:pPr>
              <w:pStyle w:val="phtablecellleft"/>
            </w:pPr>
            <w:r w:rsidRPr="000B41B7">
              <w:t>Адрес</w:t>
            </w:r>
          </w:p>
        </w:tc>
        <w:tc>
          <w:tcPr>
            <w:tcW w:w="1394" w:type="pct"/>
            <w:shd w:val="clear" w:color="auto" w:fill="auto"/>
          </w:tcPr>
          <w:p w14:paraId="199139E9" w14:textId="77777777" w:rsidR="000D149C" w:rsidRPr="000B41B7" w:rsidRDefault="000D149C" w:rsidP="00441409">
            <w:pPr>
              <w:pStyle w:val="phtablecellleft"/>
            </w:pPr>
            <w:r w:rsidRPr="000B41B7">
              <w:t xml:space="preserve">Адрес </w:t>
            </w:r>
            <w:r w:rsidR="008E4138" w:rsidRPr="000B41B7">
              <w:t>образовательной</w:t>
            </w:r>
            <w:r w:rsidRPr="000B41B7">
              <w:t xml:space="preserve"> организации</w:t>
            </w:r>
            <w:r w:rsidR="00934BC1" w:rsidRPr="000B41B7">
              <w:t xml:space="preserve"> или НИИ</w:t>
            </w:r>
          </w:p>
        </w:tc>
        <w:tc>
          <w:tcPr>
            <w:tcW w:w="2006" w:type="pct"/>
            <w:shd w:val="clear" w:color="auto" w:fill="auto"/>
          </w:tcPr>
          <w:p w14:paraId="7367603B" w14:textId="634B3C7F" w:rsidR="000D149C" w:rsidRPr="000B41B7" w:rsidRDefault="000D149C" w:rsidP="00441409">
            <w:pPr>
              <w:pStyle w:val="phtablecellleft"/>
            </w:pPr>
            <w:r w:rsidRPr="000B41B7">
              <w:t xml:space="preserve">Для указания адреса </w:t>
            </w:r>
            <w:r w:rsidR="00C2759F" w:rsidRPr="000B41B7">
              <w:t xml:space="preserve">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76202C16" wp14:editId="7C6FACF5">
                  <wp:extent cx="314325" cy="247650"/>
                  <wp:effectExtent l="0" t="0" r="0" b="0"/>
                  <wp:docPr id="144" name="Рисунок 42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 xml:space="preserve"> на форме ввода адреса </w:t>
            </w:r>
            <w:r w:rsidR="00775034">
              <w:br/>
            </w:r>
            <w:r w:rsidRPr="000B41B7">
              <w:t xml:space="preserve">в поле «Адрес». В появившейся форме </w:t>
            </w:r>
            <w:r w:rsidR="00C2759F" w:rsidRPr="000B41B7">
              <w:t xml:space="preserve">необходимо </w:t>
            </w:r>
            <w:r w:rsidRPr="000B41B7">
              <w:t>заполнит</w:t>
            </w:r>
            <w:r w:rsidR="00C2759F" w:rsidRPr="000B41B7">
              <w:t>ь</w:t>
            </w:r>
            <w:r w:rsidRPr="000B41B7">
              <w:t xml:space="preserve"> поля «Субъект», «Населенный пункт», «Улица», «Дом». </w:t>
            </w:r>
            <w:r w:rsidR="00275EEF" w:rsidRPr="000B41B7">
              <w:t>Описание полей табличной части приведено в п</w:t>
            </w:r>
            <w:r w:rsidR="00EA5906">
              <w:t>п.</w:t>
            </w:r>
            <w:r w:rsidR="00275EEF" w:rsidRPr="000B41B7">
              <w:t>1.1 – 1.4</w:t>
            </w:r>
            <w:r w:rsidR="00775034">
              <w:t xml:space="preserve"> настоящей таблицы</w:t>
            </w:r>
            <w:r w:rsidR="00EA5906">
              <w:t>.</w:t>
            </w:r>
          </w:p>
          <w:p w14:paraId="5FE3A74D" w14:textId="77777777" w:rsidR="00275EEF" w:rsidRPr="000B41B7" w:rsidRDefault="00275EEF" w:rsidP="00275EEF">
            <w:pPr>
              <w:pStyle w:val="phtablecellleft"/>
            </w:pPr>
            <w:r w:rsidRPr="000B41B7">
              <w:t xml:space="preserve">Кнопка «Создать» инициирует сохранение введенных данных </w:t>
            </w:r>
            <w:r w:rsidR="00775034">
              <w:br/>
            </w:r>
            <w:r w:rsidRPr="000B41B7">
              <w:t xml:space="preserve">и закрытие окна добавления телефона. </w:t>
            </w:r>
          </w:p>
          <w:p w14:paraId="3B961628" w14:textId="77777777" w:rsidR="000D149C" w:rsidRPr="000B41B7" w:rsidRDefault="00275EEF" w:rsidP="00275EEF">
            <w:pPr>
              <w:pStyle w:val="phtablecellleft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7987E9A3" w14:textId="77777777" w:rsidTr="00CD6BAE">
        <w:tc>
          <w:tcPr>
            <w:tcW w:w="336" w:type="pct"/>
            <w:shd w:val="clear" w:color="auto" w:fill="auto"/>
          </w:tcPr>
          <w:p w14:paraId="3BBA4779" w14:textId="77777777" w:rsidR="000D149C" w:rsidRPr="000B41B7" w:rsidRDefault="000D149C" w:rsidP="00441409">
            <w:pPr>
              <w:pStyle w:val="phtablecellleft"/>
            </w:pPr>
            <w:r w:rsidRPr="000B41B7">
              <w:t>1.1</w:t>
            </w:r>
          </w:p>
        </w:tc>
        <w:tc>
          <w:tcPr>
            <w:tcW w:w="1264" w:type="pct"/>
            <w:shd w:val="clear" w:color="auto" w:fill="auto"/>
          </w:tcPr>
          <w:p w14:paraId="7454B988" w14:textId="77777777" w:rsidR="000D149C" w:rsidRPr="000B41B7" w:rsidRDefault="000D149C" w:rsidP="00441409">
            <w:pPr>
              <w:pStyle w:val="phtablecellleft"/>
            </w:pPr>
            <w:r w:rsidRPr="000B41B7">
              <w:t>Субъект</w:t>
            </w:r>
          </w:p>
        </w:tc>
        <w:tc>
          <w:tcPr>
            <w:tcW w:w="1394" w:type="pct"/>
            <w:shd w:val="clear" w:color="auto" w:fill="auto"/>
          </w:tcPr>
          <w:p w14:paraId="715E88AB" w14:textId="77777777" w:rsidR="000D149C" w:rsidRPr="000B41B7" w:rsidRDefault="000D149C" w:rsidP="00441409">
            <w:pPr>
              <w:pStyle w:val="phtablecellleft"/>
            </w:pPr>
            <w:r w:rsidRPr="000B41B7">
              <w:t>Субъект РФ</w:t>
            </w:r>
          </w:p>
        </w:tc>
        <w:tc>
          <w:tcPr>
            <w:tcW w:w="2006" w:type="pct"/>
            <w:shd w:val="clear" w:color="auto" w:fill="auto"/>
          </w:tcPr>
          <w:p w14:paraId="52AE0879" w14:textId="34871BC8" w:rsidR="000D149C" w:rsidRPr="000B41B7" w:rsidRDefault="00677DD8" w:rsidP="00DC290B">
            <w:pPr>
              <w:pStyle w:val="phtablecellleft"/>
            </w:pPr>
            <w:r w:rsidRPr="000B41B7">
              <w:t>Выб</w:t>
            </w:r>
            <w:r w:rsidR="00DC290B" w:rsidRPr="000B41B7">
              <w:t>о</w:t>
            </w:r>
            <w:r w:rsidRPr="000B41B7">
              <w:t>р значени</w:t>
            </w:r>
            <w:r w:rsidR="00DC290B" w:rsidRPr="000B41B7">
              <w:t>я</w:t>
            </w:r>
            <w:r w:rsidRPr="000B41B7">
              <w:t xml:space="preserve"> из выпадающего списка с помощью кнопки</w:t>
            </w:r>
            <w:r w:rsidR="00DC290B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4B484ECA" wp14:editId="6022DD0D">
                  <wp:extent cx="228600" cy="228600"/>
                  <wp:effectExtent l="0" t="0" r="0" b="0"/>
                  <wp:docPr id="14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1F556EDC" w14:textId="77777777" w:rsidTr="00CD6BAE">
        <w:tc>
          <w:tcPr>
            <w:tcW w:w="336" w:type="pct"/>
            <w:shd w:val="clear" w:color="auto" w:fill="auto"/>
          </w:tcPr>
          <w:p w14:paraId="6E1B10B1" w14:textId="77777777" w:rsidR="000D149C" w:rsidRPr="000B41B7" w:rsidRDefault="000D149C" w:rsidP="00441409">
            <w:pPr>
              <w:pStyle w:val="phtablecellleft"/>
            </w:pPr>
            <w:r w:rsidRPr="000B41B7">
              <w:t>1.2</w:t>
            </w:r>
          </w:p>
        </w:tc>
        <w:tc>
          <w:tcPr>
            <w:tcW w:w="1264" w:type="pct"/>
            <w:shd w:val="clear" w:color="auto" w:fill="auto"/>
          </w:tcPr>
          <w:p w14:paraId="1F5C4785" w14:textId="77777777" w:rsidR="000D149C" w:rsidRPr="000B41B7" w:rsidRDefault="000D149C" w:rsidP="00441409">
            <w:pPr>
              <w:pStyle w:val="phtablecellleft"/>
            </w:pPr>
            <w:r w:rsidRPr="000B41B7">
              <w:t>Населенный пункт</w:t>
            </w:r>
          </w:p>
        </w:tc>
        <w:tc>
          <w:tcPr>
            <w:tcW w:w="1394" w:type="pct"/>
            <w:shd w:val="clear" w:color="auto" w:fill="auto"/>
          </w:tcPr>
          <w:p w14:paraId="32307E7A" w14:textId="77777777" w:rsidR="000D149C" w:rsidRPr="000B41B7" w:rsidRDefault="000D149C" w:rsidP="00441409">
            <w:pPr>
              <w:pStyle w:val="phtablecellleft"/>
            </w:pPr>
            <w:r w:rsidRPr="000B41B7">
              <w:t>Наименование населенного пункта</w:t>
            </w:r>
          </w:p>
        </w:tc>
        <w:tc>
          <w:tcPr>
            <w:tcW w:w="2006" w:type="pct"/>
            <w:shd w:val="clear" w:color="auto" w:fill="auto"/>
          </w:tcPr>
          <w:p w14:paraId="0970DAE7" w14:textId="77777777" w:rsidR="008E4138" w:rsidRPr="000B41B7" w:rsidRDefault="008E4138" w:rsidP="00441409">
            <w:pPr>
              <w:pStyle w:val="phtablecellleft"/>
            </w:pPr>
            <w:r w:rsidRPr="000B41B7">
              <w:t>Справочное поле.</w:t>
            </w:r>
          </w:p>
          <w:p w14:paraId="498A7575" w14:textId="77777777" w:rsidR="000D149C" w:rsidRPr="000B41B7" w:rsidRDefault="00110A91" w:rsidP="00441409">
            <w:pPr>
              <w:pStyle w:val="phtablecellleft"/>
            </w:pPr>
            <w:r w:rsidRPr="000B41B7">
              <w:t>Не</w:t>
            </w:r>
            <w:r w:rsidR="000D149C" w:rsidRPr="000B41B7">
              <w:t>доступно для заполнения до указания субъекта</w:t>
            </w:r>
            <w:r w:rsidR="00EB618F" w:rsidRPr="000B41B7">
              <w:t xml:space="preserve"> РФ</w:t>
            </w:r>
            <w:r w:rsidR="000D149C" w:rsidRPr="000B41B7">
              <w:t>.</w:t>
            </w:r>
          </w:p>
          <w:p w14:paraId="5FC8E36B" w14:textId="77777777" w:rsidR="000D149C" w:rsidRPr="000B41B7" w:rsidRDefault="00C2759F" w:rsidP="00441409">
            <w:pPr>
              <w:pStyle w:val="phtablecellleft"/>
            </w:pPr>
            <w:r w:rsidRPr="000B41B7">
              <w:t>Необходимо в</w:t>
            </w:r>
            <w:r w:rsidR="000D149C" w:rsidRPr="000B41B7">
              <w:t>ве</w:t>
            </w:r>
            <w:r w:rsidRPr="000B41B7">
              <w:t>сти</w:t>
            </w:r>
            <w:r w:rsidR="000D149C" w:rsidRPr="000B41B7">
              <w:t xml:space="preserve"> первые несколько символов наименования населенного пункта, а затем выб</w:t>
            </w:r>
            <w:r w:rsidRPr="000B41B7">
              <w:t>рать</w:t>
            </w:r>
            <w:r w:rsidR="000D149C" w:rsidRPr="000B41B7">
              <w:t xml:space="preserve"> значение из выпадающего списка, предложенного </w:t>
            </w:r>
            <w:r w:rsidR="00441409" w:rsidRPr="000B41B7">
              <w:t>Подс</w:t>
            </w:r>
            <w:r w:rsidR="000D149C" w:rsidRPr="000B41B7">
              <w:t>истемой.</w:t>
            </w:r>
          </w:p>
          <w:p w14:paraId="38C95883" w14:textId="77777777" w:rsidR="000D149C" w:rsidRPr="000B41B7" w:rsidRDefault="000D149C" w:rsidP="00441409">
            <w:pPr>
              <w:pStyle w:val="phtablecellleft"/>
            </w:pPr>
            <w:r w:rsidRPr="000B41B7">
              <w:t>Ввод информации осуществляется согласно справочнику ФИАС</w:t>
            </w:r>
          </w:p>
        </w:tc>
      </w:tr>
      <w:tr w:rsidR="000B41B7" w:rsidRPr="000B41B7" w14:paraId="4F8ED4D4" w14:textId="77777777" w:rsidTr="00CD6BAE">
        <w:tc>
          <w:tcPr>
            <w:tcW w:w="336" w:type="pct"/>
            <w:shd w:val="clear" w:color="auto" w:fill="auto"/>
          </w:tcPr>
          <w:p w14:paraId="2B8ABC86" w14:textId="77777777" w:rsidR="000D149C" w:rsidRPr="000B41B7" w:rsidRDefault="000D149C" w:rsidP="00441409">
            <w:pPr>
              <w:pStyle w:val="phtablecellleft"/>
            </w:pPr>
            <w:r w:rsidRPr="000B41B7">
              <w:t>1.3</w:t>
            </w:r>
          </w:p>
        </w:tc>
        <w:tc>
          <w:tcPr>
            <w:tcW w:w="1264" w:type="pct"/>
            <w:shd w:val="clear" w:color="auto" w:fill="auto"/>
          </w:tcPr>
          <w:p w14:paraId="046F28EA" w14:textId="77777777" w:rsidR="000D149C" w:rsidRPr="000B41B7" w:rsidRDefault="000D149C" w:rsidP="00441409">
            <w:pPr>
              <w:pStyle w:val="phtablecellleft"/>
            </w:pPr>
            <w:r w:rsidRPr="000B41B7">
              <w:t>Улица</w:t>
            </w:r>
          </w:p>
        </w:tc>
        <w:tc>
          <w:tcPr>
            <w:tcW w:w="1394" w:type="pct"/>
            <w:shd w:val="clear" w:color="auto" w:fill="auto"/>
          </w:tcPr>
          <w:p w14:paraId="37815061" w14:textId="77777777" w:rsidR="000D149C" w:rsidRPr="000B41B7" w:rsidRDefault="000D149C" w:rsidP="00441409">
            <w:pPr>
              <w:pStyle w:val="phtablecellleft"/>
            </w:pPr>
            <w:r w:rsidRPr="000B41B7">
              <w:t>Наименование улицы</w:t>
            </w:r>
          </w:p>
        </w:tc>
        <w:tc>
          <w:tcPr>
            <w:tcW w:w="2006" w:type="pct"/>
            <w:shd w:val="clear" w:color="auto" w:fill="auto"/>
          </w:tcPr>
          <w:p w14:paraId="76F57BFE" w14:textId="77777777" w:rsidR="008E4138" w:rsidRPr="000B41B7" w:rsidRDefault="008E4138" w:rsidP="00441409">
            <w:pPr>
              <w:pStyle w:val="phtablecellleft"/>
            </w:pPr>
            <w:r w:rsidRPr="000B41B7">
              <w:t>Справочное поле.</w:t>
            </w:r>
          </w:p>
          <w:p w14:paraId="42A2A88C" w14:textId="77777777" w:rsidR="000D149C" w:rsidRPr="000B41B7" w:rsidRDefault="00110A91" w:rsidP="00441409">
            <w:pPr>
              <w:pStyle w:val="phtablecellleft"/>
            </w:pPr>
            <w:r w:rsidRPr="000B41B7">
              <w:t>Не</w:t>
            </w:r>
            <w:r w:rsidR="000D149C" w:rsidRPr="000B41B7">
              <w:t>доступно для заполнения до указания населенного пункта.</w:t>
            </w:r>
          </w:p>
          <w:p w14:paraId="7528E4A3" w14:textId="77777777" w:rsidR="000D149C" w:rsidRPr="000B41B7" w:rsidRDefault="00C2759F" w:rsidP="00441409">
            <w:pPr>
              <w:pStyle w:val="phtablecellleft"/>
            </w:pPr>
            <w:r w:rsidRPr="000B41B7">
              <w:t>Необходимо ввести</w:t>
            </w:r>
            <w:r w:rsidR="000D149C" w:rsidRPr="000B41B7">
              <w:t xml:space="preserve"> первые несколько символов наименования улицы, а затем выб</w:t>
            </w:r>
            <w:r w:rsidRPr="000B41B7">
              <w:t>рать</w:t>
            </w:r>
            <w:r w:rsidR="000D149C" w:rsidRPr="000B41B7">
              <w:t xml:space="preserve"> значение из выпадающего списка, предложенного </w:t>
            </w:r>
            <w:r w:rsidR="00441409" w:rsidRPr="000B41B7">
              <w:t>Подс</w:t>
            </w:r>
            <w:r w:rsidR="000D149C" w:rsidRPr="000B41B7">
              <w:t>истемой.</w:t>
            </w:r>
          </w:p>
          <w:p w14:paraId="3CD842FE" w14:textId="77777777" w:rsidR="000D149C" w:rsidRPr="000B41B7" w:rsidRDefault="000D149C" w:rsidP="00441409">
            <w:pPr>
              <w:pStyle w:val="phtablecellleft"/>
            </w:pPr>
            <w:r w:rsidRPr="000B41B7">
              <w:t>Ввод информации осуществляется согласно справочнику ФИАС</w:t>
            </w:r>
          </w:p>
        </w:tc>
      </w:tr>
      <w:tr w:rsidR="000B41B7" w:rsidRPr="000B41B7" w14:paraId="6E6E93E7" w14:textId="77777777" w:rsidTr="00CD6BAE">
        <w:tc>
          <w:tcPr>
            <w:tcW w:w="336" w:type="pct"/>
            <w:shd w:val="clear" w:color="auto" w:fill="auto"/>
          </w:tcPr>
          <w:p w14:paraId="35879897" w14:textId="77777777" w:rsidR="000D149C" w:rsidRPr="000B41B7" w:rsidRDefault="000D149C" w:rsidP="00441409">
            <w:pPr>
              <w:pStyle w:val="phtablecellleft"/>
            </w:pPr>
            <w:r w:rsidRPr="000B41B7">
              <w:t>1.4</w:t>
            </w:r>
          </w:p>
        </w:tc>
        <w:tc>
          <w:tcPr>
            <w:tcW w:w="1264" w:type="pct"/>
            <w:shd w:val="clear" w:color="auto" w:fill="auto"/>
          </w:tcPr>
          <w:p w14:paraId="2DF5AEF3" w14:textId="77777777" w:rsidR="000D149C" w:rsidRPr="000B41B7" w:rsidRDefault="000D149C" w:rsidP="00441409">
            <w:pPr>
              <w:pStyle w:val="phtablecellleft"/>
            </w:pPr>
            <w:r w:rsidRPr="000B41B7">
              <w:t>Дом</w:t>
            </w:r>
          </w:p>
        </w:tc>
        <w:tc>
          <w:tcPr>
            <w:tcW w:w="1394" w:type="pct"/>
            <w:shd w:val="clear" w:color="auto" w:fill="auto"/>
          </w:tcPr>
          <w:p w14:paraId="45456ECD" w14:textId="77777777" w:rsidR="000D149C" w:rsidRPr="000B41B7" w:rsidRDefault="000D149C" w:rsidP="00441409">
            <w:pPr>
              <w:pStyle w:val="phtablecellleft"/>
            </w:pPr>
            <w:r w:rsidRPr="000B41B7">
              <w:t>Номер дома</w:t>
            </w:r>
          </w:p>
        </w:tc>
        <w:tc>
          <w:tcPr>
            <w:tcW w:w="2006" w:type="pct"/>
            <w:shd w:val="clear" w:color="auto" w:fill="auto"/>
          </w:tcPr>
          <w:p w14:paraId="13B8961A" w14:textId="77777777" w:rsidR="005621CE" w:rsidRPr="000B41B7" w:rsidRDefault="005621CE" w:rsidP="005621CE">
            <w:pPr>
              <w:pStyle w:val="phtablecellleft"/>
            </w:pPr>
            <w:r w:rsidRPr="000B41B7">
              <w:t>По умолчанию справочное поле (установлен «флажок» для параметра «Справочно»).</w:t>
            </w:r>
          </w:p>
          <w:p w14:paraId="2B631EF1" w14:textId="77777777" w:rsidR="005621CE" w:rsidRPr="000B41B7" w:rsidRDefault="00C2759F" w:rsidP="005621CE">
            <w:pPr>
              <w:pStyle w:val="phtablecellleft"/>
            </w:pPr>
            <w:r w:rsidRPr="000B41B7">
              <w:t>Необходимо ввести</w:t>
            </w:r>
            <w:r w:rsidR="005621CE" w:rsidRPr="000B41B7">
              <w:t xml:space="preserve"> первые несколько символов номера дома, а затем выб</w:t>
            </w:r>
            <w:r w:rsidRPr="000B41B7">
              <w:t>рать</w:t>
            </w:r>
            <w:r w:rsidR="005621CE" w:rsidRPr="000B41B7">
              <w:t xml:space="preserve"> значение из выпадающего списка, предложенного Подсистемой.</w:t>
            </w:r>
          </w:p>
          <w:p w14:paraId="14A6BF92" w14:textId="1401F2A8" w:rsidR="005621CE" w:rsidRPr="000B41B7" w:rsidRDefault="005621CE" w:rsidP="005621CE">
            <w:pPr>
              <w:pStyle w:val="phtablecellleft"/>
            </w:pPr>
            <w:r w:rsidRPr="000B41B7">
              <w:t>Ввод информации осуществляется согласно справочнику ФИАС</w:t>
            </w:r>
          </w:p>
          <w:p w14:paraId="5C100A78" w14:textId="77777777" w:rsidR="000D149C" w:rsidRPr="000B41B7" w:rsidRDefault="005621CE" w:rsidP="005621CE">
            <w:pPr>
              <w:pStyle w:val="phtablecellleft"/>
            </w:pPr>
            <w:r w:rsidRPr="000B41B7">
              <w:lastRenderedPageBreak/>
              <w:t>В случае если для параметра «Справочно» не установлен «флажок», поле «Дом» – текстово-числовое поле</w:t>
            </w:r>
          </w:p>
        </w:tc>
      </w:tr>
      <w:tr w:rsidR="000B41B7" w:rsidRPr="000B41B7" w14:paraId="142BFB9F" w14:textId="77777777" w:rsidTr="00CD6BAE">
        <w:tc>
          <w:tcPr>
            <w:tcW w:w="336" w:type="pct"/>
            <w:shd w:val="clear" w:color="auto" w:fill="auto"/>
          </w:tcPr>
          <w:p w14:paraId="232CFDDB" w14:textId="77777777" w:rsidR="000D149C" w:rsidRPr="000B41B7" w:rsidRDefault="000D149C" w:rsidP="00441409">
            <w:pPr>
              <w:pStyle w:val="phtablecellleft"/>
            </w:pPr>
            <w:r w:rsidRPr="000B41B7">
              <w:lastRenderedPageBreak/>
              <w:t>2</w:t>
            </w:r>
          </w:p>
        </w:tc>
        <w:tc>
          <w:tcPr>
            <w:tcW w:w="1264" w:type="pct"/>
            <w:shd w:val="clear" w:color="auto" w:fill="auto"/>
          </w:tcPr>
          <w:p w14:paraId="101374A2" w14:textId="77777777" w:rsidR="000D149C" w:rsidRPr="000B41B7" w:rsidRDefault="000D149C" w:rsidP="00441409">
            <w:pPr>
              <w:pStyle w:val="phtablecellleft"/>
            </w:pPr>
            <w:r w:rsidRPr="000B41B7">
              <w:t>Почтовый индекс</w:t>
            </w:r>
          </w:p>
        </w:tc>
        <w:tc>
          <w:tcPr>
            <w:tcW w:w="1394" w:type="pct"/>
            <w:shd w:val="clear" w:color="auto" w:fill="auto"/>
          </w:tcPr>
          <w:p w14:paraId="556E158F" w14:textId="77777777" w:rsidR="000D149C" w:rsidRPr="000B41B7" w:rsidRDefault="000D149C" w:rsidP="00441409">
            <w:pPr>
              <w:pStyle w:val="phtablecellleft"/>
            </w:pPr>
            <w:r w:rsidRPr="000B41B7">
              <w:t>Почтовый индекс</w:t>
            </w:r>
          </w:p>
        </w:tc>
        <w:tc>
          <w:tcPr>
            <w:tcW w:w="2006" w:type="pct"/>
            <w:shd w:val="clear" w:color="auto" w:fill="auto"/>
          </w:tcPr>
          <w:p w14:paraId="7B3DFD51" w14:textId="77777777" w:rsidR="000D149C" w:rsidRPr="000B41B7" w:rsidRDefault="000D149C" w:rsidP="00441409">
            <w:pPr>
              <w:pStyle w:val="phtablecellleft"/>
            </w:pPr>
            <w:r w:rsidRPr="000B41B7">
              <w:t>Числовое поле для ввода с ограничением в 6 символов</w:t>
            </w:r>
          </w:p>
        </w:tc>
      </w:tr>
      <w:tr w:rsidR="000B41B7" w:rsidRPr="000B41B7" w14:paraId="03BA41F3" w14:textId="77777777" w:rsidTr="00CD6BAE">
        <w:tc>
          <w:tcPr>
            <w:tcW w:w="336" w:type="pct"/>
            <w:shd w:val="clear" w:color="auto" w:fill="auto"/>
          </w:tcPr>
          <w:p w14:paraId="7660CB84" w14:textId="77777777" w:rsidR="000D149C" w:rsidRPr="000B41B7" w:rsidRDefault="000D149C" w:rsidP="00441409">
            <w:pPr>
              <w:pStyle w:val="phtablecellleft"/>
            </w:pPr>
            <w:r w:rsidRPr="000B41B7">
              <w:t>3</w:t>
            </w:r>
          </w:p>
        </w:tc>
        <w:tc>
          <w:tcPr>
            <w:tcW w:w="1264" w:type="pct"/>
            <w:shd w:val="clear" w:color="auto" w:fill="auto"/>
          </w:tcPr>
          <w:p w14:paraId="7A6C6F1A" w14:textId="77777777" w:rsidR="000D149C" w:rsidRPr="000B41B7" w:rsidRDefault="000D149C" w:rsidP="00441409">
            <w:pPr>
              <w:pStyle w:val="phtablecellleft"/>
            </w:pPr>
            <w:r w:rsidRPr="000B41B7">
              <w:t>Кадастровый номер</w:t>
            </w:r>
          </w:p>
        </w:tc>
        <w:tc>
          <w:tcPr>
            <w:tcW w:w="1394" w:type="pct"/>
            <w:shd w:val="clear" w:color="auto" w:fill="auto"/>
          </w:tcPr>
          <w:p w14:paraId="2CEF24DE" w14:textId="77777777" w:rsidR="000D149C" w:rsidRPr="000B41B7" w:rsidRDefault="000D149C" w:rsidP="00441409">
            <w:pPr>
              <w:pStyle w:val="phtablecellleft"/>
            </w:pPr>
            <w:r w:rsidRPr="000B41B7">
              <w:t>Кадастровый номер</w:t>
            </w:r>
          </w:p>
        </w:tc>
        <w:tc>
          <w:tcPr>
            <w:tcW w:w="2006" w:type="pct"/>
            <w:shd w:val="clear" w:color="auto" w:fill="auto"/>
          </w:tcPr>
          <w:p w14:paraId="6D662C31" w14:textId="77777777" w:rsidR="000D149C" w:rsidRPr="000B41B7" w:rsidRDefault="000D149C" w:rsidP="00441409">
            <w:pPr>
              <w:pStyle w:val="phtablecellleft"/>
            </w:pPr>
            <w:r w:rsidRPr="000B41B7">
              <w:t>Числовое поле для ввода в формате ХХ:ХХ:ХХХХХХ:ХХ</w:t>
            </w:r>
          </w:p>
        </w:tc>
      </w:tr>
    </w:tbl>
    <w:p w14:paraId="1B80BB5B" w14:textId="77777777" w:rsidR="00D55113" w:rsidRPr="000B41B7" w:rsidRDefault="00D55113" w:rsidP="00791F28">
      <w:pPr>
        <w:pStyle w:val="phnormal"/>
      </w:pPr>
      <w:bookmarkStart w:id="194" w:name="_Toc468721586"/>
    </w:p>
    <w:p w14:paraId="34A04EC0" w14:textId="5EC06736" w:rsidR="00791F28" w:rsidRPr="000B41B7" w:rsidRDefault="000151AA" w:rsidP="00791F28">
      <w:pPr>
        <w:pStyle w:val="phnormal"/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2B7B7B97" wp14:editId="5AA3F37A">
            <wp:simplePos x="0" y="0"/>
            <wp:positionH relativeFrom="column">
              <wp:posOffset>1901190</wp:posOffset>
            </wp:positionH>
            <wp:positionV relativeFrom="paragraph">
              <wp:posOffset>599440</wp:posOffset>
            </wp:positionV>
            <wp:extent cx="720090" cy="249555"/>
            <wp:effectExtent l="0" t="0" r="0" b="0"/>
            <wp:wrapSquare wrapText="bothSides"/>
            <wp:docPr id="199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F28" w:rsidRPr="000B41B7">
        <w:t xml:space="preserve">Нажатие кнопки </w:t>
      </w:r>
      <w:r>
        <w:rPr>
          <w:noProof/>
        </w:rPr>
        <w:drawing>
          <wp:inline distT="0" distB="0" distL="0" distR="0" wp14:anchorId="30036C88" wp14:editId="7C7A0533">
            <wp:extent cx="781128" cy="239546"/>
            <wp:effectExtent l="0" t="0" r="0" b="8255"/>
            <wp:docPr id="146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31" cy="24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F28" w:rsidRPr="000B41B7">
        <w:t xml:space="preserve"> инициирует сохранение внесенных изменений </w:t>
      </w:r>
      <w:r w:rsidR="002142E5" w:rsidRPr="000B41B7">
        <w:br/>
      </w:r>
      <w:r w:rsidR="00791F28" w:rsidRPr="000B41B7">
        <w:t xml:space="preserve">и переход на страницу </w:t>
      </w:r>
      <w:r w:rsidR="00456BE6" w:rsidRPr="000B41B7">
        <w:t xml:space="preserve">карточки сведений </w:t>
      </w:r>
      <w:r w:rsidR="00F14A4B" w:rsidRPr="000B41B7">
        <w:t xml:space="preserve">об </w:t>
      </w:r>
      <w:r w:rsidR="00456BE6" w:rsidRPr="000B41B7">
        <w:t>образовательной</w:t>
      </w:r>
      <w:r w:rsidR="00791F28" w:rsidRPr="000B41B7">
        <w:t xml:space="preserve"> организации</w:t>
      </w:r>
      <w:r w:rsidR="00A24834">
        <w:t xml:space="preserve"> </w:t>
      </w:r>
      <w:r w:rsidR="00A24834" w:rsidRPr="000B41B7">
        <w:t>или НИИ</w:t>
      </w:r>
      <w:r w:rsidR="00791F28" w:rsidRPr="000B41B7">
        <w:t>.</w:t>
      </w:r>
    </w:p>
    <w:p w14:paraId="04F9FA8A" w14:textId="77777777" w:rsidR="00791F28" w:rsidRDefault="00791F28" w:rsidP="00791F28">
      <w:pPr>
        <w:pStyle w:val="phnormal"/>
      </w:pPr>
      <w:r w:rsidRPr="000B41B7">
        <w:t>Нажатие кнопки инициирует закрытие формы редактирования адреса местонахождения образовательной организации</w:t>
      </w:r>
      <w:r w:rsidR="00A24834">
        <w:t xml:space="preserve"> </w:t>
      </w:r>
      <w:r w:rsidR="00A24834" w:rsidRPr="000B41B7">
        <w:t xml:space="preserve">или НИИ </w:t>
      </w:r>
      <w:r w:rsidRPr="000B41B7">
        <w:t>без сохранения изменений.</w:t>
      </w:r>
    </w:p>
    <w:p w14:paraId="050D2AFF" w14:textId="77777777" w:rsidR="00563836" w:rsidRPr="00563836" w:rsidRDefault="00563836" w:rsidP="00563836">
      <w:pPr>
        <w:pStyle w:val="aa"/>
        <w:keepNext/>
        <w:keepLines/>
        <w:numPr>
          <w:ilvl w:val="0"/>
          <w:numId w:val="45"/>
        </w:numPr>
        <w:spacing w:before="240" w:after="240" w:line="360" w:lineRule="auto"/>
        <w:ind w:right="-1"/>
        <w:jc w:val="both"/>
        <w:outlineLvl w:val="3"/>
        <w:rPr>
          <w:b/>
          <w:bCs/>
          <w:vanish/>
          <w:szCs w:val="24"/>
        </w:rPr>
      </w:pPr>
      <w:bookmarkStart w:id="195" w:name="_Toc500437611"/>
      <w:bookmarkStart w:id="196" w:name="_Toc100055028"/>
      <w:bookmarkStart w:id="197" w:name="_Toc100055226"/>
      <w:bookmarkEnd w:id="196"/>
      <w:bookmarkEnd w:id="197"/>
    </w:p>
    <w:p w14:paraId="65372837" w14:textId="77777777" w:rsidR="00563836" w:rsidRPr="00563836" w:rsidRDefault="00563836" w:rsidP="00563836">
      <w:pPr>
        <w:pStyle w:val="aa"/>
        <w:keepNext/>
        <w:keepLines/>
        <w:numPr>
          <w:ilvl w:val="0"/>
          <w:numId w:val="45"/>
        </w:numPr>
        <w:spacing w:before="240" w:after="240" w:line="360" w:lineRule="auto"/>
        <w:ind w:right="-1"/>
        <w:jc w:val="both"/>
        <w:outlineLvl w:val="3"/>
        <w:rPr>
          <w:b/>
          <w:bCs/>
          <w:vanish/>
          <w:szCs w:val="24"/>
        </w:rPr>
      </w:pPr>
      <w:bookmarkStart w:id="198" w:name="_Toc100055029"/>
      <w:bookmarkStart w:id="199" w:name="_Toc100055227"/>
      <w:bookmarkEnd w:id="198"/>
      <w:bookmarkEnd w:id="199"/>
    </w:p>
    <w:p w14:paraId="100EACEF" w14:textId="77777777" w:rsidR="00563836" w:rsidRPr="00563836" w:rsidRDefault="00563836" w:rsidP="00563836">
      <w:pPr>
        <w:pStyle w:val="aa"/>
        <w:keepNext/>
        <w:keepLines/>
        <w:numPr>
          <w:ilvl w:val="0"/>
          <w:numId w:val="45"/>
        </w:numPr>
        <w:spacing w:before="240" w:after="240" w:line="360" w:lineRule="auto"/>
        <w:ind w:right="-1"/>
        <w:jc w:val="both"/>
        <w:outlineLvl w:val="3"/>
        <w:rPr>
          <w:b/>
          <w:bCs/>
          <w:vanish/>
          <w:szCs w:val="24"/>
        </w:rPr>
      </w:pPr>
      <w:bookmarkStart w:id="200" w:name="_Toc100055030"/>
      <w:bookmarkStart w:id="201" w:name="_Toc100055228"/>
      <w:bookmarkEnd w:id="200"/>
      <w:bookmarkEnd w:id="201"/>
    </w:p>
    <w:p w14:paraId="1E0D1655" w14:textId="77777777" w:rsidR="00563836" w:rsidRPr="00563836" w:rsidRDefault="00563836" w:rsidP="00563836">
      <w:pPr>
        <w:pStyle w:val="aa"/>
        <w:keepNext/>
        <w:keepLines/>
        <w:numPr>
          <w:ilvl w:val="0"/>
          <w:numId w:val="45"/>
        </w:numPr>
        <w:spacing w:before="240" w:after="240" w:line="360" w:lineRule="auto"/>
        <w:ind w:right="-1"/>
        <w:jc w:val="both"/>
        <w:outlineLvl w:val="3"/>
        <w:rPr>
          <w:b/>
          <w:bCs/>
          <w:vanish/>
          <w:szCs w:val="24"/>
        </w:rPr>
      </w:pPr>
      <w:bookmarkStart w:id="202" w:name="_Toc100055031"/>
      <w:bookmarkStart w:id="203" w:name="_Toc100055229"/>
      <w:bookmarkEnd w:id="202"/>
      <w:bookmarkEnd w:id="203"/>
    </w:p>
    <w:p w14:paraId="771E759F" w14:textId="77777777" w:rsidR="00563836" w:rsidRPr="00563836" w:rsidRDefault="00563836" w:rsidP="00563836">
      <w:pPr>
        <w:pStyle w:val="aa"/>
        <w:keepNext/>
        <w:keepLines/>
        <w:numPr>
          <w:ilvl w:val="1"/>
          <w:numId w:val="45"/>
        </w:numPr>
        <w:spacing w:before="240" w:after="240" w:line="360" w:lineRule="auto"/>
        <w:ind w:right="-1"/>
        <w:jc w:val="both"/>
        <w:outlineLvl w:val="3"/>
        <w:rPr>
          <w:b/>
          <w:bCs/>
          <w:vanish/>
          <w:szCs w:val="24"/>
        </w:rPr>
      </w:pPr>
      <w:bookmarkStart w:id="204" w:name="_Toc100055032"/>
      <w:bookmarkStart w:id="205" w:name="_Toc100055230"/>
      <w:bookmarkEnd w:id="204"/>
      <w:bookmarkEnd w:id="205"/>
    </w:p>
    <w:p w14:paraId="66933E2F" w14:textId="77777777" w:rsidR="00563836" w:rsidRPr="00563836" w:rsidRDefault="00563836" w:rsidP="00563836">
      <w:pPr>
        <w:pStyle w:val="aa"/>
        <w:keepNext/>
        <w:keepLines/>
        <w:numPr>
          <w:ilvl w:val="1"/>
          <w:numId w:val="45"/>
        </w:numPr>
        <w:spacing w:before="240" w:after="240" w:line="360" w:lineRule="auto"/>
        <w:ind w:right="-1"/>
        <w:jc w:val="both"/>
        <w:outlineLvl w:val="3"/>
        <w:rPr>
          <w:b/>
          <w:bCs/>
          <w:vanish/>
          <w:szCs w:val="24"/>
        </w:rPr>
      </w:pPr>
      <w:bookmarkStart w:id="206" w:name="_Toc100055033"/>
      <w:bookmarkStart w:id="207" w:name="_Toc100055231"/>
      <w:bookmarkEnd w:id="206"/>
      <w:bookmarkEnd w:id="207"/>
    </w:p>
    <w:p w14:paraId="39C580CB" w14:textId="77777777" w:rsidR="00563836" w:rsidRPr="00563836" w:rsidRDefault="00563836" w:rsidP="00563836">
      <w:pPr>
        <w:pStyle w:val="aa"/>
        <w:keepNext/>
        <w:keepLines/>
        <w:numPr>
          <w:ilvl w:val="2"/>
          <w:numId w:val="45"/>
        </w:numPr>
        <w:spacing w:before="240" w:after="240" w:line="360" w:lineRule="auto"/>
        <w:ind w:right="-1"/>
        <w:jc w:val="both"/>
        <w:outlineLvl w:val="3"/>
        <w:rPr>
          <w:b/>
          <w:bCs/>
          <w:vanish/>
          <w:szCs w:val="24"/>
        </w:rPr>
      </w:pPr>
      <w:bookmarkStart w:id="208" w:name="_Toc100055034"/>
      <w:bookmarkStart w:id="209" w:name="_Toc100055232"/>
      <w:bookmarkEnd w:id="208"/>
      <w:bookmarkEnd w:id="209"/>
    </w:p>
    <w:p w14:paraId="68EABEEA" w14:textId="77777777" w:rsidR="00563836" w:rsidRPr="00563836" w:rsidRDefault="00563836" w:rsidP="00563836">
      <w:pPr>
        <w:pStyle w:val="aa"/>
        <w:keepNext/>
        <w:keepLines/>
        <w:numPr>
          <w:ilvl w:val="2"/>
          <w:numId w:val="45"/>
        </w:numPr>
        <w:spacing w:before="240" w:after="240" w:line="360" w:lineRule="auto"/>
        <w:ind w:right="-1"/>
        <w:jc w:val="both"/>
        <w:outlineLvl w:val="3"/>
        <w:rPr>
          <w:b/>
          <w:bCs/>
          <w:vanish/>
          <w:szCs w:val="24"/>
        </w:rPr>
      </w:pPr>
      <w:bookmarkStart w:id="210" w:name="_Toc100055035"/>
      <w:bookmarkStart w:id="211" w:name="_Toc100055233"/>
      <w:bookmarkEnd w:id="210"/>
      <w:bookmarkEnd w:id="211"/>
    </w:p>
    <w:p w14:paraId="10AB08AD" w14:textId="77777777" w:rsidR="00563836" w:rsidRPr="00563836" w:rsidRDefault="00563836" w:rsidP="00563836">
      <w:pPr>
        <w:pStyle w:val="aa"/>
        <w:keepNext/>
        <w:keepLines/>
        <w:numPr>
          <w:ilvl w:val="3"/>
          <w:numId w:val="45"/>
        </w:numPr>
        <w:spacing w:before="240" w:after="240" w:line="360" w:lineRule="auto"/>
        <w:ind w:right="-1"/>
        <w:jc w:val="both"/>
        <w:outlineLvl w:val="3"/>
        <w:rPr>
          <w:b/>
          <w:bCs/>
          <w:vanish/>
          <w:szCs w:val="24"/>
        </w:rPr>
      </w:pPr>
      <w:bookmarkStart w:id="212" w:name="_Toc100055036"/>
      <w:bookmarkStart w:id="213" w:name="_Toc100055234"/>
      <w:bookmarkEnd w:id="212"/>
      <w:bookmarkEnd w:id="213"/>
    </w:p>
    <w:p w14:paraId="0C789D62" w14:textId="77777777" w:rsidR="00563836" w:rsidRPr="00563836" w:rsidRDefault="00563836" w:rsidP="00563836">
      <w:pPr>
        <w:pStyle w:val="aa"/>
        <w:keepNext/>
        <w:keepLines/>
        <w:numPr>
          <w:ilvl w:val="3"/>
          <w:numId w:val="45"/>
        </w:numPr>
        <w:spacing w:before="240" w:after="240" w:line="360" w:lineRule="auto"/>
        <w:ind w:right="-1"/>
        <w:jc w:val="both"/>
        <w:outlineLvl w:val="3"/>
        <w:rPr>
          <w:b/>
          <w:bCs/>
          <w:vanish/>
          <w:szCs w:val="24"/>
        </w:rPr>
      </w:pPr>
      <w:bookmarkStart w:id="214" w:name="_Toc100055037"/>
      <w:bookmarkStart w:id="215" w:name="_Toc100055235"/>
      <w:bookmarkEnd w:id="214"/>
      <w:bookmarkEnd w:id="215"/>
    </w:p>
    <w:p w14:paraId="0A3A657D" w14:textId="77777777" w:rsidR="00563836" w:rsidRPr="00563836" w:rsidRDefault="00563836" w:rsidP="00563836">
      <w:pPr>
        <w:pStyle w:val="aa"/>
        <w:keepNext/>
        <w:keepLines/>
        <w:numPr>
          <w:ilvl w:val="3"/>
          <w:numId w:val="45"/>
        </w:numPr>
        <w:spacing w:before="240" w:after="240" w:line="360" w:lineRule="auto"/>
        <w:ind w:right="-1"/>
        <w:jc w:val="both"/>
        <w:outlineLvl w:val="3"/>
        <w:rPr>
          <w:b/>
          <w:bCs/>
          <w:vanish/>
          <w:szCs w:val="24"/>
        </w:rPr>
      </w:pPr>
      <w:bookmarkStart w:id="216" w:name="_Toc100055038"/>
      <w:bookmarkStart w:id="217" w:name="_Toc100055236"/>
      <w:bookmarkEnd w:id="216"/>
      <w:bookmarkEnd w:id="217"/>
    </w:p>
    <w:p w14:paraId="7D541851" w14:textId="77777777" w:rsidR="00563836" w:rsidRPr="009E7381" w:rsidRDefault="00563836" w:rsidP="009344D3">
      <w:pPr>
        <w:pStyle w:val="4"/>
        <w:numPr>
          <w:ilvl w:val="3"/>
          <w:numId w:val="45"/>
        </w:numPr>
        <w:ind w:left="0" w:hanging="15"/>
        <w:rPr>
          <w:i/>
        </w:rPr>
      </w:pPr>
      <w:bookmarkStart w:id="218" w:name="_Toc100055237"/>
      <w:r w:rsidRPr="009E7381">
        <w:t>Ввод сведений о структурных подразделениях</w:t>
      </w:r>
      <w:bookmarkEnd w:id="195"/>
      <w:r>
        <w:t xml:space="preserve"> </w:t>
      </w:r>
      <w:r w:rsidRPr="000B41B7">
        <w:t>образовательной организации</w:t>
      </w:r>
      <w:r>
        <w:t xml:space="preserve"> </w:t>
      </w:r>
      <w:r w:rsidRPr="000B41B7">
        <w:t>или НИИ</w:t>
      </w:r>
      <w:bookmarkEnd w:id="218"/>
    </w:p>
    <w:p w14:paraId="1E35C633" w14:textId="5D8B8F51" w:rsidR="00563836" w:rsidRDefault="00563836" w:rsidP="00563836">
      <w:pPr>
        <w:spacing w:line="360" w:lineRule="auto"/>
        <w:ind w:firstLine="851"/>
        <w:jc w:val="both"/>
        <w:rPr>
          <w:szCs w:val="24"/>
        </w:rPr>
      </w:pPr>
      <w:r w:rsidRPr="009E7381">
        <w:rPr>
          <w:szCs w:val="24"/>
        </w:rPr>
        <w:t xml:space="preserve">Для добавления записи о структурных подразделениях </w:t>
      </w:r>
      <w:r w:rsidR="00172A40" w:rsidRPr="00172A40">
        <w:rPr>
          <w:szCs w:val="24"/>
        </w:rPr>
        <w:t xml:space="preserve">образовательной организации или НИИ </w:t>
      </w:r>
      <w:r w:rsidRPr="009E7381">
        <w:rPr>
          <w:szCs w:val="24"/>
        </w:rPr>
        <w:t xml:space="preserve">в </w:t>
      </w:r>
      <w:r w:rsidR="00172A40">
        <w:rPr>
          <w:szCs w:val="24"/>
        </w:rPr>
        <w:t xml:space="preserve">блоке </w:t>
      </w:r>
      <w:r w:rsidRPr="009E7381">
        <w:rPr>
          <w:szCs w:val="24"/>
        </w:rPr>
        <w:t>«</w:t>
      </w:r>
      <w:r w:rsidRPr="007C1F29">
        <w:rPr>
          <w:szCs w:val="24"/>
        </w:rPr>
        <w:t>Структурные подразделения (факультеты/отделения) образовательной организации</w:t>
      </w:r>
      <w:r w:rsidRPr="009E7381">
        <w:rPr>
          <w:szCs w:val="24"/>
        </w:rPr>
        <w:t>»</w:t>
      </w:r>
      <w:r>
        <w:rPr>
          <w:szCs w:val="24"/>
        </w:rPr>
        <w:t xml:space="preserve"> </w:t>
      </w:r>
      <w:r w:rsidR="00172A40">
        <w:t xml:space="preserve">необходимо нажать на кнопку </w:t>
      </w:r>
      <w:r w:rsidR="000151AA">
        <w:rPr>
          <w:noProof/>
          <w:szCs w:val="24"/>
        </w:rPr>
        <w:drawing>
          <wp:inline distT="0" distB="0" distL="0" distR="0" wp14:anchorId="0E676C62" wp14:editId="7A7B0C16">
            <wp:extent cx="790575" cy="285750"/>
            <wp:effectExtent l="0" t="0" r="0" b="0"/>
            <wp:docPr id="147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381">
        <w:rPr>
          <w:szCs w:val="24"/>
        </w:rPr>
        <w:t>, откроется форма для ввода данных о подразделении (</w:t>
      </w:r>
      <w:r w:rsidRPr="009E7381">
        <w:rPr>
          <w:szCs w:val="24"/>
        </w:rPr>
        <w:fldChar w:fldCharType="begin"/>
      </w:r>
      <w:r w:rsidRPr="009E7381">
        <w:rPr>
          <w:szCs w:val="24"/>
        </w:rPr>
        <w:instrText xml:space="preserve"> REF _Ref507404697 \h  \* MERGEFORMAT </w:instrText>
      </w:r>
      <w:r w:rsidRPr="009E7381">
        <w:rPr>
          <w:szCs w:val="24"/>
        </w:rPr>
      </w:r>
      <w:r w:rsidRPr="009E7381">
        <w:rPr>
          <w:szCs w:val="24"/>
        </w:rPr>
        <w:fldChar w:fldCharType="separate"/>
      </w:r>
      <w:r w:rsidRPr="009E7381">
        <w:rPr>
          <w:szCs w:val="24"/>
        </w:rPr>
        <w:t xml:space="preserve">Рисунок </w:t>
      </w:r>
      <w:r w:rsidR="00172A40">
        <w:rPr>
          <w:szCs w:val="24"/>
        </w:rPr>
        <w:t>6</w:t>
      </w:r>
      <w:r w:rsidR="005C54F5">
        <w:rPr>
          <w:szCs w:val="24"/>
        </w:rPr>
        <w:t>1</w:t>
      </w:r>
      <w:r w:rsidRPr="009E7381">
        <w:rPr>
          <w:szCs w:val="24"/>
        </w:rPr>
        <w:fldChar w:fldCharType="end"/>
      </w:r>
      <w:r w:rsidRPr="009E7381">
        <w:rPr>
          <w:szCs w:val="24"/>
        </w:rPr>
        <w:t>).</w:t>
      </w:r>
    </w:p>
    <w:p w14:paraId="1001663A" w14:textId="51B87054" w:rsidR="00172A40" w:rsidRPr="009E7381" w:rsidRDefault="000151AA" w:rsidP="00172A40">
      <w:pPr>
        <w:spacing w:line="360" w:lineRule="auto"/>
        <w:jc w:val="both"/>
        <w:rPr>
          <w:szCs w:val="24"/>
        </w:rPr>
      </w:pPr>
      <w:r>
        <w:rPr>
          <w:noProof/>
        </w:rPr>
        <w:drawing>
          <wp:inline distT="0" distB="0" distL="0" distR="0" wp14:anchorId="30B5B050" wp14:editId="1932ECF0">
            <wp:extent cx="6010275" cy="1790700"/>
            <wp:effectExtent l="0" t="0" r="0" b="0"/>
            <wp:docPr id="148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B6E6D" w14:textId="77777777" w:rsidR="00563836" w:rsidRPr="00172A40" w:rsidRDefault="00563836" w:rsidP="00172A40">
      <w:pPr>
        <w:pStyle w:val="aff6"/>
        <w:spacing w:line="360" w:lineRule="auto"/>
        <w:jc w:val="center"/>
        <w:rPr>
          <w:b w:val="0"/>
          <w:bCs w:val="0"/>
          <w:color w:val="auto"/>
          <w:sz w:val="24"/>
          <w:szCs w:val="24"/>
        </w:rPr>
      </w:pPr>
      <w:bookmarkStart w:id="219" w:name="_Ref507404697"/>
      <w:r w:rsidRPr="00172A40">
        <w:rPr>
          <w:b w:val="0"/>
          <w:bCs w:val="0"/>
          <w:color w:val="auto"/>
          <w:sz w:val="24"/>
          <w:szCs w:val="24"/>
        </w:rPr>
        <w:t xml:space="preserve">Рисунок </w:t>
      </w:r>
      <w:r w:rsidR="00172A40">
        <w:rPr>
          <w:b w:val="0"/>
          <w:bCs w:val="0"/>
          <w:color w:val="auto"/>
          <w:sz w:val="24"/>
          <w:szCs w:val="24"/>
        </w:rPr>
        <w:t>6</w:t>
      </w:r>
      <w:r w:rsidR="005C54F5">
        <w:rPr>
          <w:b w:val="0"/>
          <w:bCs w:val="0"/>
          <w:color w:val="auto"/>
          <w:sz w:val="24"/>
          <w:szCs w:val="24"/>
        </w:rPr>
        <w:t>1</w:t>
      </w:r>
      <w:bookmarkEnd w:id="219"/>
      <w:r w:rsidRPr="00172A40">
        <w:rPr>
          <w:b w:val="0"/>
          <w:bCs w:val="0"/>
          <w:color w:val="auto"/>
          <w:sz w:val="24"/>
          <w:szCs w:val="24"/>
        </w:rPr>
        <w:t xml:space="preserve"> – Форма ввода сведений о структурном подразделении</w:t>
      </w:r>
      <w:r w:rsidR="00172A40">
        <w:rPr>
          <w:b w:val="0"/>
          <w:bCs w:val="0"/>
          <w:color w:val="auto"/>
          <w:sz w:val="24"/>
          <w:szCs w:val="24"/>
        </w:rPr>
        <w:t xml:space="preserve"> </w:t>
      </w:r>
      <w:r w:rsidR="009233CD">
        <w:rPr>
          <w:b w:val="0"/>
          <w:bCs w:val="0"/>
          <w:color w:val="auto"/>
          <w:sz w:val="24"/>
          <w:szCs w:val="24"/>
        </w:rPr>
        <w:br/>
      </w:r>
      <w:r w:rsidR="00172A40" w:rsidRPr="00172A40">
        <w:rPr>
          <w:b w:val="0"/>
          <w:bCs w:val="0"/>
          <w:color w:val="auto"/>
          <w:sz w:val="24"/>
          <w:szCs w:val="24"/>
        </w:rPr>
        <w:t>образовательной организации или НИИ</w:t>
      </w:r>
    </w:p>
    <w:p w14:paraId="51881DA5" w14:textId="77777777" w:rsidR="00563836" w:rsidRPr="009E7381" w:rsidRDefault="00563836" w:rsidP="00563836">
      <w:pPr>
        <w:spacing w:line="360" w:lineRule="auto"/>
        <w:ind w:firstLine="851"/>
        <w:jc w:val="both"/>
        <w:rPr>
          <w:szCs w:val="24"/>
        </w:rPr>
      </w:pPr>
      <w:r w:rsidRPr="009E7381">
        <w:rPr>
          <w:szCs w:val="24"/>
        </w:rPr>
        <w:t>В открывшемся окне необходимо заполнить поля формы ввода</w:t>
      </w:r>
      <w:r>
        <w:rPr>
          <w:szCs w:val="24"/>
        </w:rPr>
        <w:t>, а также табличную часть «Специальности»</w:t>
      </w:r>
      <w:r w:rsidRPr="009E7381">
        <w:rPr>
          <w:szCs w:val="24"/>
        </w:rPr>
        <w:t xml:space="preserve"> (описание полей представлено в</w:t>
      </w:r>
      <w:r w:rsidR="00833284">
        <w:rPr>
          <w:szCs w:val="24"/>
        </w:rPr>
        <w:t xml:space="preserve"> таблице (</w:t>
      </w:r>
      <w:r w:rsidRPr="009E7381">
        <w:rPr>
          <w:szCs w:val="24"/>
        </w:rPr>
        <w:fldChar w:fldCharType="begin"/>
      </w:r>
      <w:r w:rsidRPr="009E7381">
        <w:rPr>
          <w:szCs w:val="24"/>
        </w:rPr>
        <w:instrText xml:space="preserve"> REF _Ref507085749 \h  \* MERGEFORMAT </w:instrText>
      </w:r>
      <w:r w:rsidRPr="009E7381">
        <w:rPr>
          <w:szCs w:val="24"/>
        </w:rPr>
      </w:r>
      <w:r w:rsidRPr="009E7381">
        <w:rPr>
          <w:szCs w:val="24"/>
        </w:rPr>
        <w:fldChar w:fldCharType="separate"/>
      </w:r>
      <w:r>
        <w:rPr>
          <w:szCs w:val="24"/>
        </w:rPr>
        <w:fldChar w:fldCharType="begin"/>
      </w:r>
      <w:r>
        <w:rPr>
          <w:szCs w:val="24"/>
        </w:rPr>
        <w:instrText xml:space="preserve"> REF _Ref512281788 \h  \* MERGEFORMAT </w:instrText>
      </w:r>
      <w:r>
        <w:rPr>
          <w:szCs w:val="24"/>
        </w:rPr>
      </w:r>
      <w:r>
        <w:rPr>
          <w:szCs w:val="24"/>
        </w:rPr>
        <w:fldChar w:fldCharType="separate"/>
      </w:r>
      <w:r w:rsidRPr="00567ABB">
        <w:rPr>
          <w:szCs w:val="24"/>
        </w:rPr>
        <w:t>Таблиц</w:t>
      </w:r>
      <w:r w:rsidR="00833284">
        <w:rPr>
          <w:szCs w:val="24"/>
        </w:rPr>
        <w:t>а</w:t>
      </w:r>
      <w:r w:rsidRPr="00567ABB">
        <w:rPr>
          <w:szCs w:val="24"/>
        </w:rPr>
        <w:t xml:space="preserve"> </w:t>
      </w:r>
      <w:r w:rsidR="00172A40">
        <w:rPr>
          <w:szCs w:val="24"/>
        </w:rPr>
        <w:t>20</w:t>
      </w:r>
      <w:r>
        <w:rPr>
          <w:szCs w:val="24"/>
        </w:rPr>
        <w:fldChar w:fldCharType="end"/>
      </w:r>
      <w:r w:rsidRPr="009E7381">
        <w:rPr>
          <w:szCs w:val="24"/>
        </w:rPr>
        <w:fldChar w:fldCharType="end"/>
      </w:r>
      <w:r>
        <w:rPr>
          <w:szCs w:val="24"/>
        </w:rPr>
        <w:t>).</w:t>
      </w:r>
      <w:r w:rsidRPr="009E7381">
        <w:rPr>
          <w:szCs w:val="24"/>
        </w:rPr>
        <w:t xml:space="preserve"> Поля, отмеченные знаком «*» («звездочка»), обязательны для заполнения.</w:t>
      </w:r>
    </w:p>
    <w:p w14:paraId="6DE618CF" w14:textId="77777777" w:rsidR="00563836" w:rsidRDefault="00563836" w:rsidP="00563836">
      <w:pPr>
        <w:spacing w:line="360" w:lineRule="auto"/>
        <w:ind w:firstLine="851"/>
        <w:jc w:val="both"/>
        <w:rPr>
          <w:szCs w:val="24"/>
        </w:rPr>
      </w:pPr>
      <w:r w:rsidRPr="009E7381">
        <w:rPr>
          <w:szCs w:val="24"/>
        </w:rPr>
        <w:t>В случае если обязательные поля не заполнены, отобразится предупреждающее сообщение с указанием, какие из обязательных полей не заполнены (</w:t>
      </w:r>
      <w:r w:rsidRPr="009E7381">
        <w:rPr>
          <w:szCs w:val="24"/>
        </w:rPr>
        <w:fldChar w:fldCharType="begin"/>
      </w:r>
      <w:r w:rsidRPr="009E7381">
        <w:rPr>
          <w:szCs w:val="24"/>
        </w:rPr>
        <w:instrText xml:space="preserve"> REF _Ref507085720 \h  \* MERGEFORMAT </w:instrText>
      </w:r>
      <w:r w:rsidRPr="009E7381">
        <w:rPr>
          <w:szCs w:val="24"/>
        </w:rPr>
      </w:r>
      <w:r w:rsidRPr="009E7381">
        <w:rPr>
          <w:szCs w:val="24"/>
        </w:rPr>
        <w:fldChar w:fldCharType="separate"/>
      </w:r>
      <w:r w:rsidRPr="009E7381">
        <w:rPr>
          <w:szCs w:val="24"/>
        </w:rPr>
        <w:t xml:space="preserve">Рисунок </w:t>
      </w:r>
      <w:r w:rsidRPr="009E7381">
        <w:rPr>
          <w:szCs w:val="24"/>
        </w:rPr>
        <w:fldChar w:fldCharType="end"/>
      </w:r>
      <w:r w:rsidR="00172A40">
        <w:rPr>
          <w:szCs w:val="24"/>
        </w:rPr>
        <w:t>6</w:t>
      </w:r>
      <w:r w:rsidR="005C54F5">
        <w:rPr>
          <w:szCs w:val="24"/>
        </w:rPr>
        <w:t>2</w:t>
      </w:r>
      <w:r w:rsidRPr="009E7381">
        <w:rPr>
          <w:szCs w:val="24"/>
        </w:rPr>
        <w:t>).</w:t>
      </w:r>
    </w:p>
    <w:p w14:paraId="0F64E1C7" w14:textId="3F004E47" w:rsidR="00172A40" w:rsidRDefault="000151AA" w:rsidP="00172A40">
      <w:pPr>
        <w:pStyle w:val="aff6"/>
        <w:spacing w:line="360" w:lineRule="auto"/>
        <w:jc w:val="center"/>
        <w:rPr>
          <w:b w:val="0"/>
          <w:bCs w:val="0"/>
          <w:color w:val="auto"/>
          <w:sz w:val="24"/>
          <w:szCs w:val="24"/>
        </w:rPr>
      </w:pPr>
      <w:bookmarkStart w:id="220" w:name="_Ref507085720"/>
      <w:bookmarkStart w:id="221" w:name="_Ref507085705"/>
      <w:r>
        <w:rPr>
          <w:noProof/>
        </w:rPr>
        <w:lastRenderedPageBreak/>
        <w:drawing>
          <wp:inline distT="0" distB="0" distL="0" distR="0" wp14:anchorId="4539B631" wp14:editId="4C359775">
            <wp:extent cx="5848350" cy="1981200"/>
            <wp:effectExtent l="0" t="0" r="0" b="0"/>
            <wp:docPr id="149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50A2" w14:textId="77777777" w:rsidR="00563836" w:rsidRPr="00172A40" w:rsidRDefault="00563836" w:rsidP="00172A40">
      <w:pPr>
        <w:pStyle w:val="aff6"/>
        <w:spacing w:line="360" w:lineRule="auto"/>
        <w:jc w:val="center"/>
        <w:rPr>
          <w:b w:val="0"/>
          <w:bCs w:val="0"/>
          <w:color w:val="auto"/>
          <w:sz w:val="24"/>
          <w:szCs w:val="24"/>
        </w:rPr>
      </w:pPr>
      <w:r w:rsidRPr="00172A40">
        <w:rPr>
          <w:b w:val="0"/>
          <w:bCs w:val="0"/>
          <w:color w:val="auto"/>
          <w:sz w:val="24"/>
          <w:szCs w:val="24"/>
        </w:rPr>
        <w:t xml:space="preserve">Рисунок </w:t>
      </w:r>
      <w:r w:rsidR="00172A40" w:rsidRPr="00172A40">
        <w:rPr>
          <w:b w:val="0"/>
          <w:bCs w:val="0"/>
          <w:color w:val="auto"/>
          <w:sz w:val="24"/>
          <w:szCs w:val="24"/>
        </w:rPr>
        <w:t>6</w:t>
      </w:r>
      <w:r w:rsidR="005C54F5">
        <w:rPr>
          <w:b w:val="0"/>
          <w:bCs w:val="0"/>
          <w:color w:val="auto"/>
          <w:sz w:val="24"/>
          <w:szCs w:val="24"/>
        </w:rPr>
        <w:t>2</w:t>
      </w:r>
      <w:r w:rsidRPr="00172A40">
        <w:rPr>
          <w:b w:val="0"/>
          <w:bCs w:val="0"/>
          <w:color w:val="auto"/>
          <w:sz w:val="24"/>
          <w:szCs w:val="24"/>
        </w:rPr>
        <w:fldChar w:fldCharType="begin"/>
      </w:r>
      <w:r w:rsidRPr="00172A40"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 w:rsidR="00E67D40">
        <w:rPr>
          <w:b w:val="0"/>
          <w:bCs w:val="0"/>
          <w:color w:val="auto"/>
          <w:sz w:val="24"/>
          <w:szCs w:val="24"/>
        </w:rPr>
        <w:fldChar w:fldCharType="separate"/>
      </w:r>
      <w:r w:rsidRPr="00172A40">
        <w:rPr>
          <w:b w:val="0"/>
          <w:bCs w:val="0"/>
          <w:noProof/>
          <w:color w:val="auto"/>
          <w:sz w:val="24"/>
          <w:szCs w:val="24"/>
        </w:rPr>
        <w:fldChar w:fldCharType="end"/>
      </w:r>
      <w:bookmarkEnd w:id="220"/>
      <w:r w:rsidRPr="00172A40">
        <w:rPr>
          <w:b w:val="0"/>
          <w:bCs w:val="0"/>
          <w:color w:val="auto"/>
          <w:sz w:val="24"/>
          <w:szCs w:val="24"/>
        </w:rPr>
        <w:t xml:space="preserve"> – Отображение сообщения о незаполненных полях</w:t>
      </w:r>
      <w:bookmarkStart w:id="222" w:name="_Ref512281788"/>
      <w:bookmarkEnd w:id="221"/>
    </w:p>
    <w:p w14:paraId="3AC01950" w14:textId="77777777" w:rsidR="00C9033B" w:rsidRPr="009E7381" w:rsidRDefault="00563836" w:rsidP="00C9033B">
      <w:pPr>
        <w:spacing w:line="360" w:lineRule="auto"/>
        <w:ind w:firstLine="851"/>
        <w:jc w:val="both"/>
        <w:rPr>
          <w:szCs w:val="24"/>
        </w:rPr>
      </w:pPr>
      <w:r w:rsidRPr="009E7381">
        <w:rPr>
          <w:szCs w:val="24"/>
        </w:rPr>
        <w:t xml:space="preserve">Для </w:t>
      </w:r>
      <w:r>
        <w:rPr>
          <w:szCs w:val="24"/>
        </w:rPr>
        <w:t>создания</w:t>
      </w:r>
      <w:r w:rsidRPr="009E7381">
        <w:rPr>
          <w:szCs w:val="24"/>
        </w:rPr>
        <w:t xml:space="preserve"> записи о структурн</w:t>
      </w:r>
      <w:r>
        <w:rPr>
          <w:szCs w:val="24"/>
        </w:rPr>
        <w:t>ом</w:t>
      </w:r>
      <w:r w:rsidRPr="009E7381">
        <w:rPr>
          <w:szCs w:val="24"/>
        </w:rPr>
        <w:t xml:space="preserve"> подразделени</w:t>
      </w:r>
      <w:r>
        <w:rPr>
          <w:szCs w:val="24"/>
        </w:rPr>
        <w:t xml:space="preserve">и </w:t>
      </w:r>
      <w:r w:rsidR="009233CD" w:rsidRPr="009233CD">
        <w:rPr>
          <w:szCs w:val="24"/>
        </w:rPr>
        <w:t>в табличн</w:t>
      </w:r>
      <w:r w:rsidR="00C9033B">
        <w:rPr>
          <w:szCs w:val="24"/>
        </w:rPr>
        <w:t xml:space="preserve">ую </w:t>
      </w:r>
      <w:r w:rsidR="009233CD" w:rsidRPr="009233CD">
        <w:rPr>
          <w:szCs w:val="24"/>
        </w:rPr>
        <w:t>част</w:t>
      </w:r>
      <w:r w:rsidR="00C9033B">
        <w:rPr>
          <w:szCs w:val="24"/>
        </w:rPr>
        <w:t>ь</w:t>
      </w:r>
      <w:r w:rsidR="009233CD" w:rsidRPr="009233CD">
        <w:rPr>
          <w:szCs w:val="24"/>
        </w:rPr>
        <w:t xml:space="preserve"> «Специальности»</w:t>
      </w:r>
      <w:r w:rsidR="009233CD">
        <w:rPr>
          <w:szCs w:val="24"/>
        </w:rPr>
        <w:t xml:space="preserve"> </w:t>
      </w:r>
      <w:r>
        <w:rPr>
          <w:szCs w:val="24"/>
        </w:rPr>
        <w:t>необходимо добавить хотя бы одну запись</w:t>
      </w:r>
      <w:r w:rsidR="00C9033B">
        <w:rPr>
          <w:szCs w:val="24"/>
        </w:rPr>
        <w:t xml:space="preserve">. </w:t>
      </w:r>
      <w:r w:rsidR="00C9033B" w:rsidRPr="009E7381">
        <w:rPr>
          <w:szCs w:val="24"/>
        </w:rPr>
        <w:t xml:space="preserve">В случае если </w:t>
      </w:r>
      <w:r w:rsidR="00C9033B">
        <w:rPr>
          <w:szCs w:val="24"/>
        </w:rPr>
        <w:t>специальности не добавлены</w:t>
      </w:r>
      <w:r w:rsidR="00C9033B" w:rsidRPr="009E7381">
        <w:rPr>
          <w:szCs w:val="24"/>
        </w:rPr>
        <w:t xml:space="preserve">, отобразится предупреждающее сообщение </w:t>
      </w:r>
      <w:r w:rsidR="00C9033B">
        <w:rPr>
          <w:szCs w:val="24"/>
        </w:rPr>
        <w:t xml:space="preserve">«Укажите хотя бы одну специальность» </w:t>
      </w:r>
      <w:r w:rsidR="00C9033B" w:rsidRPr="009E7381">
        <w:rPr>
          <w:szCs w:val="24"/>
        </w:rPr>
        <w:t>(</w:t>
      </w:r>
      <w:r w:rsidR="00C9033B" w:rsidRPr="009E7381">
        <w:rPr>
          <w:szCs w:val="24"/>
        </w:rPr>
        <w:fldChar w:fldCharType="begin"/>
      </w:r>
      <w:r w:rsidR="00C9033B" w:rsidRPr="009E7381">
        <w:rPr>
          <w:szCs w:val="24"/>
        </w:rPr>
        <w:instrText xml:space="preserve"> REF _Ref507085720 \h  \* MERGEFORMAT </w:instrText>
      </w:r>
      <w:r w:rsidR="00C9033B" w:rsidRPr="009E7381">
        <w:rPr>
          <w:szCs w:val="24"/>
        </w:rPr>
      </w:r>
      <w:r w:rsidR="00C9033B" w:rsidRPr="009E7381">
        <w:rPr>
          <w:szCs w:val="24"/>
        </w:rPr>
        <w:fldChar w:fldCharType="separate"/>
      </w:r>
      <w:r w:rsidR="00C9033B" w:rsidRPr="009E7381">
        <w:rPr>
          <w:szCs w:val="24"/>
        </w:rPr>
        <w:t xml:space="preserve">Рисунок </w:t>
      </w:r>
      <w:r w:rsidR="00C9033B" w:rsidRPr="009E7381">
        <w:rPr>
          <w:szCs w:val="24"/>
        </w:rPr>
        <w:fldChar w:fldCharType="end"/>
      </w:r>
      <w:r w:rsidR="00C9033B">
        <w:rPr>
          <w:szCs w:val="24"/>
        </w:rPr>
        <w:t>6</w:t>
      </w:r>
      <w:r w:rsidR="005C54F5">
        <w:rPr>
          <w:szCs w:val="24"/>
        </w:rPr>
        <w:t>3</w:t>
      </w:r>
      <w:r w:rsidR="00C9033B" w:rsidRPr="009E7381">
        <w:rPr>
          <w:szCs w:val="24"/>
        </w:rPr>
        <w:t>).</w:t>
      </w:r>
    </w:p>
    <w:p w14:paraId="7697F052" w14:textId="6D100636" w:rsidR="009233CD" w:rsidRDefault="000151AA" w:rsidP="0093445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20F5A6E" wp14:editId="7C589318">
            <wp:extent cx="5686425" cy="2095500"/>
            <wp:effectExtent l="0" t="0" r="0" b="0"/>
            <wp:docPr id="150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B66F6" w14:textId="77777777" w:rsidR="00563836" w:rsidRPr="009233CD" w:rsidRDefault="00563836" w:rsidP="00C9033B">
      <w:pPr>
        <w:pStyle w:val="aff6"/>
        <w:spacing w:line="360" w:lineRule="auto"/>
        <w:jc w:val="center"/>
        <w:rPr>
          <w:b w:val="0"/>
          <w:bCs w:val="0"/>
          <w:color w:val="auto"/>
          <w:sz w:val="24"/>
          <w:szCs w:val="24"/>
        </w:rPr>
      </w:pPr>
      <w:bookmarkStart w:id="223" w:name="_Ref512282368"/>
      <w:r w:rsidRPr="009233CD">
        <w:rPr>
          <w:b w:val="0"/>
          <w:bCs w:val="0"/>
          <w:color w:val="auto"/>
          <w:sz w:val="24"/>
          <w:szCs w:val="24"/>
        </w:rPr>
        <w:t xml:space="preserve">Рисунок </w:t>
      </w:r>
      <w:r w:rsidR="00C9033B">
        <w:rPr>
          <w:b w:val="0"/>
          <w:bCs w:val="0"/>
          <w:color w:val="auto"/>
          <w:sz w:val="24"/>
          <w:szCs w:val="24"/>
        </w:rPr>
        <w:t>6</w:t>
      </w:r>
      <w:r w:rsidR="005C54F5">
        <w:rPr>
          <w:b w:val="0"/>
          <w:bCs w:val="0"/>
          <w:color w:val="auto"/>
          <w:sz w:val="24"/>
          <w:szCs w:val="24"/>
        </w:rPr>
        <w:t>3</w:t>
      </w:r>
      <w:bookmarkEnd w:id="223"/>
      <w:r w:rsidRPr="009233CD">
        <w:rPr>
          <w:b w:val="0"/>
          <w:bCs w:val="0"/>
          <w:color w:val="auto"/>
          <w:sz w:val="24"/>
          <w:szCs w:val="24"/>
        </w:rPr>
        <w:t xml:space="preserve"> – Отображение предупреждения о необходимости заполнения </w:t>
      </w:r>
      <w:r w:rsidR="00C9033B">
        <w:rPr>
          <w:b w:val="0"/>
          <w:bCs w:val="0"/>
          <w:color w:val="auto"/>
          <w:sz w:val="24"/>
          <w:szCs w:val="24"/>
        </w:rPr>
        <w:br/>
      </w:r>
      <w:r w:rsidRPr="009233CD">
        <w:rPr>
          <w:b w:val="0"/>
          <w:bCs w:val="0"/>
          <w:color w:val="auto"/>
          <w:sz w:val="24"/>
          <w:szCs w:val="24"/>
        </w:rPr>
        <w:t>табличной части «Специальности»</w:t>
      </w:r>
    </w:p>
    <w:p w14:paraId="0AD9B7DF" w14:textId="77777777" w:rsidR="00563836" w:rsidRDefault="00563836" w:rsidP="00563836">
      <w:pPr>
        <w:pStyle w:val="aff6"/>
        <w:keepNext/>
        <w:spacing w:before="200" w:after="0" w:line="360" w:lineRule="auto"/>
        <w:jc w:val="both"/>
        <w:rPr>
          <w:b w:val="0"/>
          <w:bCs w:val="0"/>
          <w:color w:val="auto"/>
          <w:sz w:val="24"/>
          <w:szCs w:val="24"/>
        </w:rPr>
      </w:pPr>
      <w:r w:rsidRPr="009233CD">
        <w:rPr>
          <w:b w:val="0"/>
          <w:bCs w:val="0"/>
          <w:color w:val="auto"/>
          <w:sz w:val="24"/>
          <w:szCs w:val="24"/>
        </w:rPr>
        <w:t xml:space="preserve">Таблица </w:t>
      </w:r>
      <w:r w:rsidR="00C9033B">
        <w:rPr>
          <w:b w:val="0"/>
          <w:bCs w:val="0"/>
          <w:color w:val="auto"/>
          <w:sz w:val="24"/>
          <w:szCs w:val="24"/>
        </w:rPr>
        <w:t>20</w:t>
      </w:r>
      <w:bookmarkEnd w:id="222"/>
      <w:r w:rsidRPr="009233CD">
        <w:rPr>
          <w:b w:val="0"/>
          <w:bCs w:val="0"/>
          <w:color w:val="auto"/>
          <w:sz w:val="24"/>
          <w:szCs w:val="24"/>
        </w:rPr>
        <w:t xml:space="preserve"> – Описание полей для ввода сведений о структурном подразделении (факультете/отделении)</w:t>
      </w:r>
      <w:r w:rsidR="00C9033B">
        <w:rPr>
          <w:b w:val="0"/>
          <w:bCs w:val="0"/>
          <w:color w:val="auto"/>
          <w:sz w:val="24"/>
          <w:szCs w:val="24"/>
        </w:rPr>
        <w:t xml:space="preserve"> </w:t>
      </w:r>
      <w:r w:rsidR="00C9033B" w:rsidRPr="00C9033B">
        <w:rPr>
          <w:b w:val="0"/>
          <w:bCs w:val="0"/>
          <w:color w:val="auto"/>
          <w:sz w:val="24"/>
          <w:szCs w:val="24"/>
        </w:rPr>
        <w:t>образовательной организации или НИИ</w:t>
      </w:r>
    </w:p>
    <w:tbl>
      <w:tblPr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"/>
        <w:gridCol w:w="2651"/>
        <w:gridCol w:w="2929"/>
        <w:gridCol w:w="3314"/>
      </w:tblGrid>
      <w:tr w:rsidR="0010486F" w:rsidRPr="00C9033B" w14:paraId="7DB5EDB9" w14:textId="77777777" w:rsidTr="00CD6BAE">
        <w:trPr>
          <w:trHeight w:val="485"/>
          <w:tblHeader/>
        </w:trPr>
        <w:tc>
          <w:tcPr>
            <w:tcW w:w="279" w:type="pct"/>
            <w:shd w:val="clear" w:color="auto" w:fill="auto"/>
            <w:vAlign w:val="center"/>
          </w:tcPr>
          <w:p w14:paraId="5D6FAAF2" w14:textId="2660A3F6" w:rsidR="0010486F" w:rsidRPr="00CD6BAE" w:rsidRDefault="0010486F" w:rsidP="00CD6BAE">
            <w:pPr>
              <w:jc w:val="center"/>
              <w:rPr>
                <w:b/>
                <w:sz w:val="20"/>
              </w:rPr>
            </w:pPr>
            <w:r w:rsidRPr="00CD6BAE">
              <w:rPr>
                <w:b/>
                <w:sz w:val="20"/>
              </w:rPr>
              <w:t>№</w:t>
            </w:r>
            <w:r w:rsidR="00655D30">
              <w:rPr>
                <w:b/>
                <w:sz w:val="20"/>
              </w:rPr>
              <w:t xml:space="preserve"> п/п</w:t>
            </w:r>
          </w:p>
        </w:tc>
        <w:tc>
          <w:tcPr>
            <w:tcW w:w="1407" w:type="pct"/>
            <w:shd w:val="clear" w:color="auto" w:fill="auto"/>
            <w:vAlign w:val="center"/>
          </w:tcPr>
          <w:p w14:paraId="1FFDE3F4" w14:textId="77777777" w:rsidR="0010486F" w:rsidRPr="00CD6BAE" w:rsidRDefault="0010486F" w:rsidP="00CD6BAE">
            <w:pPr>
              <w:jc w:val="center"/>
              <w:rPr>
                <w:b/>
                <w:sz w:val="20"/>
              </w:rPr>
            </w:pPr>
            <w:r w:rsidRPr="00CD6BAE">
              <w:rPr>
                <w:b/>
                <w:sz w:val="20"/>
              </w:rPr>
              <w:t>Наименование поля</w:t>
            </w:r>
          </w:p>
        </w:tc>
        <w:tc>
          <w:tcPr>
            <w:tcW w:w="1555" w:type="pct"/>
            <w:shd w:val="clear" w:color="auto" w:fill="auto"/>
            <w:vAlign w:val="center"/>
          </w:tcPr>
          <w:p w14:paraId="6A1EB98A" w14:textId="77777777" w:rsidR="0010486F" w:rsidRPr="00CD6BAE" w:rsidRDefault="0010486F" w:rsidP="00CD6BAE">
            <w:pPr>
              <w:jc w:val="center"/>
              <w:rPr>
                <w:b/>
                <w:sz w:val="20"/>
              </w:rPr>
            </w:pPr>
            <w:r w:rsidRPr="00CD6BAE">
              <w:rPr>
                <w:b/>
                <w:sz w:val="20"/>
              </w:rPr>
              <w:t>Описание</w:t>
            </w:r>
          </w:p>
        </w:tc>
        <w:tc>
          <w:tcPr>
            <w:tcW w:w="1759" w:type="pct"/>
            <w:shd w:val="clear" w:color="auto" w:fill="auto"/>
            <w:vAlign w:val="center"/>
          </w:tcPr>
          <w:p w14:paraId="37C0E249" w14:textId="77777777" w:rsidR="0010486F" w:rsidRPr="00CD6BAE" w:rsidRDefault="0010486F" w:rsidP="00CD6BAE">
            <w:pPr>
              <w:jc w:val="center"/>
              <w:rPr>
                <w:b/>
                <w:sz w:val="20"/>
              </w:rPr>
            </w:pPr>
            <w:r w:rsidRPr="00CD6BAE">
              <w:rPr>
                <w:b/>
                <w:sz w:val="20"/>
              </w:rPr>
              <w:t>Вид, способ ввода</w:t>
            </w:r>
          </w:p>
        </w:tc>
      </w:tr>
      <w:tr w:rsidR="0010486F" w:rsidRPr="00C9033B" w14:paraId="4236E9AF" w14:textId="77777777" w:rsidTr="00CD6BAE">
        <w:trPr>
          <w:trHeight w:val="611"/>
        </w:trPr>
        <w:tc>
          <w:tcPr>
            <w:tcW w:w="279" w:type="pct"/>
            <w:shd w:val="clear" w:color="auto" w:fill="auto"/>
          </w:tcPr>
          <w:p w14:paraId="476DBEEE" w14:textId="77777777" w:rsidR="0010486F" w:rsidRPr="00CD6BAE" w:rsidRDefault="0010486F" w:rsidP="00CD6BAE">
            <w:pPr>
              <w:spacing w:line="360" w:lineRule="auto"/>
              <w:rPr>
                <w:sz w:val="20"/>
              </w:rPr>
            </w:pPr>
            <w:r w:rsidRPr="00CD6BAE">
              <w:rPr>
                <w:sz w:val="20"/>
              </w:rPr>
              <w:t>1</w:t>
            </w:r>
          </w:p>
        </w:tc>
        <w:tc>
          <w:tcPr>
            <w:tcW w:w="1407" w:type="pct"/>
            <w:shd w:val="clear" w:color="auto" w:fill="auto"/>
          </w:tcPr>
          <w:p w14:paraId="58427984" w14:textId="77777777" w:rsidR="0010486F" w:rsidRPr="00CD6BAE" w:rsidRDefault="0010486F" w:rsidP="00CD6BAE">
            <w:pPr>
              <w:spacing w:after="160"/>
              <w:rPr>
                <w:sz w:val="20"/>
              </w:rPr>
            </w:pPr>
            <w:r w:rsidRPr="00CD6BAE">
              <w:rPr>
                <w:sz w:val="20"/>
              </w:rPr>
              <w:t>Наименование</w:t>
            </w:r>
          </w:p>
        </w:tc>
        <w:tc>
          <w:tcPr>
            <w:tcW w:w="1555" w:type="pct"/>
            <w:shd w:val="clear" w:color="auto" w:fill="auto"/>
          </w:tcPr>
          <w:p w14:paraId="093C9A9E" w14:textId="77777777" w:rsidR="0010486F" w:rsidRPr="00CD6BAE" w:rsidRDefault="0010486F" w:rsidP="00CD6BAE">
            <w:pPr>
              <w:spacing w:after="160"/>
              <w:rPr>
                <w:sz w:val="20"/>
              </w:rPr>
            </w:pPr>
            <w:r w:rsidRPr="00CD6BAE">
              <w:rPr>
                <w:sz w:val="20"/>
              </w:rPr>
              <w:t>Наименование структурного подразделения</w:t>
            </w:r>
          </w:p>
        </w:tc>
        <w:tc>
          <w:tcPr>
            <w:tcW w:w="1759" w:type="pct"/>
            <w:shd w:val="clear" w:color="auto" w:fill="auto"/>
          </w:tcPr>
          <w:p w14:paraId="750454D2" w14:textId="77777777" w:rsidR="0010486F" w:rsidRPr="00CD6BAE" w:rsidRDefault="0010486F" w:rsidP="00CD6BAE">
            <w:pPr>
              <w:spacing w:after="160"/>
              <w:rPr>
                <w:sz w:val="20"/>
              </w:rPr>
            </w:pPr>
            <w:r w:rsidRPr="00CD6BAE">
              <w:rPr>
                <w:sz w:val="20"/>
              </w:rPr>
              <w:t xml:space="preserve">Текстовое поле с ограничением </w:t>
            </w:r>
            <w:r w:rsidRPr="00CD6BAE">
              <w:rPr>
                <w:sz w:val="20"/>
              </w:rPr>
              <w:br/>
              <w:t xml:space="preserve">до </w:t>
            </w:r>
            <w:r w:rsidRPr="00CD6BAE">
              <w:rPr>
                <w:sz w:val="20"/>
                <w:shd w:val="clear" w:color="auto" w:fill="FFFFFF"/>
              </w:rPr>
              <w:t>1024-х</w:t>
            </w:r>
            <w:r w:rsidRPr="00CD6BAE">
              <w:rPr>
                <w:sz w:val="20"/>
              </w:rPr>
              <w:t xml:space="preserve"> символов</w:t>
            </w:r>
          </w:p>
        </w:tc>
      </w:tr>
      <w:tr w:rsidR="0010486F" w:rsidRPr="00C9033B" w14:paraId="3875A9DB" w14:textId="77777777" w:rsidTr="00CD6BAE">
        <w:trPr>
          <w:trHeight w:val="2103"/>
        </w:trPr>
        <w:tc>
          <w:tcPr>
            <w:tcW w:w="279" w:type="pct"/>
            <w:shd w:val="clear" w:color="auto" w:fill="auto"/>
          </w:tcPr>
          <w:p w14:paraId="4FAFBFE8" w14:textId="77777777" w:rsidR="0010486F" w:rsidRPr="00CD6BAE" w:rsidRDefault="0010486F" w:rsidP="00CD6BAE">
            <w:pPr>
              <w:spacing w:line="360" w:lineRule="auto"/>
              <w:rPr>
                <w:sz w:val="20"/>
              </w:rPr>
            </w:pPr>
            <w:r w:rsidRPr="00CD6BAE">
              <w:rPr>
                <w:sz w:val="20"/>
              </w:rPr>
              <w:t>2</w:t>
            </w:r>
          </w:p>
        </w:tc>
        <w:tc>
          <w:tcPr>
            <w:tcW w:w="1407" w:type="pct"/>
            <w:shd w:val="clear" w:color="auto" w:fill="auto"/>
          </w:tcPr>
          <w:p w14:paraId="2461FF40" w14:textId="77777777" w:rsidR="0010486F" w:rsidRPr="00CD6BAE" w:rsidRDefault="0010486F" w:rsidP="00CD6BAE">
            <w:pPr>
              <w:spacing w:after="160"/>
              <w:rPr>
                <w:sz w:val="20"/>
              </w:rPr>
            </w:pPr>
            <w:r w:rsidRPr="00CD6BAE">
              <w:rPr>
                <w:sz w:val="20"/>
              </w:rPr>
              <w:t>Специальности</w:t>
            </w:r>
          </w:p>
        </w:tc>
        <w:tc>
          <w:tcPr>
            <w:tcW w:w="1555" w:type="pct"/>
            <w:shd w:val="clear" w:color="auto" w:fill="auto"/>
          </w:tcPr>
          <w:p w14:paraId="5E89F72A" w14:textId="77777777" w:rsidR="0010486F" w:rsidRPr="00CD6BAE" w:rsidRDefault="0010486F" w:rsidP="00CD6BAE">
            <w:pPr>
              <w:spacing w:after="160"/>
              <w:rPr>
                <w:sz w:val="20"/>
              </w:rPr>
            </w:pPr>
            <w:r w:rsidRPr="00CD6BAE">
              <w:rPr>
                <w:sz w:val="20"/>
              </w:rPr>
              <w:t>Табличная часть, содержащая информацию об уровнях образования и специальностях в данном структурном подразделении</w:t>
            </w:r>
          </w:p>
        </w:tc>
        <w:tc>
          <w:tcPr>
            <w:tcW w:w="1759" w:type="pct"/>
            <w:shd w:val="clear" w:color="auto" w:fill="auto"/>
          </w:tcPr>
          <w:p w14:paraId="6DDBF9F2" w14:textId="2CAF9BAE" w:rsidR="0010486F" w:rsidRPr="00CD6BAE" w:rsidRDefault="0010486F" w:rsidP="00CD6BAE">
            <w:pPr>
              <w:spacing w:after="160"/>
              <w:jc w:val="both"/>
              <w:rPr>
                <w:sz w:val="20"/>
              </w:rPr>
            </w:pPr>
            <w:r w:rsidRPr="00CD6BAE">
              <w:rPr>
                <w:sz w:val="20"/>
              </w:rPr>
              <w:t xml:space="preserve">Для заполнения табличной части необходимо нажать на кнопку </w:t>
            </w:r>
            <w:r w:rsidR="000151AA">
              <w:rPr>
                <w:noProof/>
                <w:sz w:val="20"/>
              </w:rPr>
              <w:drawing>
                <wp:inline distT="0" distB="0" distL="0" distR="0" wp14:anchorId="320D05A1" wp14:editId="7D61D183">
                  <wp:extent cx="304800" cy="266700"/>
                  <wp:effectExtent l="0" t="0" r="0" b="0"/>
                  <wp:docPr id="151" name="Рисунок 248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8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10A423" w14:textId="77777777" w:rsidR="0010486F" w:rsidRPr="00CD6BAE" w:rsidRDefault="0010486F" w:rsidP="00CD6BAE">
            <w:pPr>
              <w:spacing w:after="160"/>
              <w:rPr>
                <w:sz w:val="20"/>
              </w:rPr>
            </w:pPr>
            <w:r w:rsidRPr="00CD6BAE">
              <w:rPr>
                <w:sz w:val="20"/>
              </w:rPr>
              <w:t>В открывшемся окне «Создание специальности» следует заполнить предлагаемые поля. Описание полей приведено в п</w:t>
            </w:r>
            <w:r w:rsidR="00EA5906" w:rsidRPr="00CD6BAE">
              <w:rPr>
                <w:sz w:val="20"/>
              </w:rPr>
              <w:t>п.</w:t>
            </w:r>
            <w:r w:rsidRPr="00CD6BAE">
              <w:rPr>
                <w:sz w:val="20"/>
              </w:rPr>
              <w:t>2.1 – 2.2 настоящей таблицы</w:t>
            </w:r>
          </w:p>
        </w:tc>
      </w:tr>
      <w:tr w:rsidR="0010486F" w:rsidRPr="00C9033B" w14:paraId="352793D6" w14:textId="77777777" w:rsidTr="00CD6BAE">
        <w:trPr>
          <w:trHeight w:val="831"/>
        </w:trPr>
        <w:tc>
          <w:tcPr>
            <w:tcW w:w="279" w:type="pct"/>
            <w:shd w:val="clear" w:color="auto" w:fill="auto"/>
          </w:tcPr>
          <w:p w14:paraId="150219EB" w14:textId="77777777" w:rsidR="0010486F" w:rsidRPr="00CD6BAE" w:rsidRDefault="0010486F" w:rsidP="00CD6BAE">
            <w:pPr>
              <w:spacing w:line="360" w:lineRule="auto"/>
              <w:rPr>
                <w:sz w:val="20"/>
              </w:rPr>
            </w:pPr>
            <w:r w:rsidRPr="00CD6BAE">
              <w:rPr>
                <w:sz w:val="20"/>
              </w:rPr>
              <w:lastRenderedPageBreak/>
              <w:t>2.1</w:t>
            </w:r>
          </w:p>
        </w:tc>
        <w:tc>
          <w:tcPr>
            <w:tcW w:w="1407" w:type="pct"/>
            <w:shd w:val="clear" w:color="auto" w:fill="auto"/>
          </w:tcPr>
          <w:p w14:paraId="0CA8FA4E" w14:textId="77777777" w:rsidR="0010486F" w:rsidRPr="00CD6BAE" w:rsidRDefault="0010486F" w:rsidP="00CD6BAE">
            <w:pPr>
              <w:spacing w:after="160"/>
              <w:rPr>
                <w:sz w:val="20"/>
              </w:rPr>
            </w:pPr>
            <w:r w:rsidRPr="00CD6BAE">
              <w:rPr>
                <w:sz w:val="20"/>
              </w:rPr>
              <w:t>Уровень образования</w:t>
            </w:r>
          </w:p>
        </w:tc>
        <w:tc>
          <w:tcPr>
            <w:tcW w:w="1555" w:type="pct"/>
            <w:shd w:val="clear" w:color="auto" w:fill="auto"/>
          </w:tcPr>
          <w:p w14:paraId="49974313" w14:textId="77777777" w:rsidR="0010486F" w:rsidRPr="00CD6BAE" w:rsidRDefault="0010486F" w:rsidP="00CD6BAE">
            <w:pPr>
              <w:spacing w:after="160"/>
              <w:rPr>
                <w:sz w:val="20"/>
              </w:rPr>
            </w:pPr>
            <w:r w:rsidRPr="00CD6BAE">
              <w:rPr>
                <w:sz w:val="20"/>
              </w:rPr>
              <w:t>Уровень образования, доступный для указываемой специальности</w:t>
            </w:r>
          </w:p>
        </w:tc>
        <w:tc>
          <w:tcPr>
            <w:tcW w:w="1759" w:type="pct"/>
            <w:shd w:val="clear" w:color="auto" w:fill="auto"/>
          </w:tcPr>
          <w:p w14:paraId="4AF50758" w14:textId="3EA1FB1E" w:rsidR="0010486F" w:rsidRPr="00CD6BAE" w:rsidRDefault="0010486F" w:rsidP="00F773FD">
            <w:pPr>
              <w:pStyle w:val="phtablecellleft"/>
              <w:rPr>
                <w:rFonts w:cs="Times New Roman"/>
              </w:rPr>
            </w:pPr>
            <w:r w:rsidRPr="000B41B7"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389DB8E5" wp14:editId="6FAC4362">
                  <wp:extent cx="228600" cy="228600"/>
                  <wp:effectExtent l="0" t="0" r="0" b="0"/>
                  <wp:docPr id="152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86F" w:rsidRPr="00C9033B" w14:paraId="091BBE33" w14:textId="77777777" w:rsidTr="00CD6BAE">
        <w:trPr>
          <w:trHeight w:val="782"/>
        </w:trPr>
        <w:tc>
          <w:tcPr>
            <w:tcW w:w="279" w:type="pct"/>
            <w:shd w:val="clear" w:color="auto" w:fill="auto"/>
          </w:tcPr>
          <w:p w14:paraId="4A5F3C8D" w14:textId="77777777" w:rsidR="0010486F" w:rsidRPr="00CD6BAE" w:rsidRDefault="0010486F" w:rsidP="00CD6BAE">
            <w:pPr>
              <w:spacing w:line="360" w:lineRule="auto"/>
              <w:rPr>
                <w:sz w:val="20"/>
              </w:rPr>
            </w:pPr>
            <w:r w:rsidRPr="00CD6BAE">
              <w:rPr>
                <w:sz w:val="20"/>
              </w:rPr>
              <w:t>2.2</w:t>
            </w:r>
          </w:p>
        </w:tc>
        <w:tc>
          <w:tcPr>
            <w:tcW w:w="1407" w:type="pct"/>
            <w:shd w:val="clear" w:color="auto" w:fill="auto"/>
          </w:tcPr>
          <w:p w14:paraId="42A2D5D3" w14:textId="77777777" w:rsidR="0010486F" w:rsidRPr="00CD6BAE" w:rsidRDefault="0010486F" w:rsidP="00CD6BAE">
            <w:pPr>
              <w:spacing w:after="160"/>
              <w:rPr>
                <w:sz w:val="20"/>
              </w:rPr>
            </w:pPr>
            <w:r w:rsidRPr="00CD6BAE">
              <w:rPr>
                <w:sz w:val="20"/>
                <w:shd w:val="clear" w:color="auto" w:fill="FFFFFF"/>
              </w:rPr>
              <w:t>Специальность</w:t>
            </w:r>
          </w:p>
        </w:tc>
        <w:tc>
          <w:tcPr>
            <w:tcW w:w="1555" w:type="pct"/>
            <w:shd w:val="clear" w:color="auto" w:fill="auto"/>
          </w:tcPr>
          <w:p w14:paraId="7BF1C901" w14:textId="77777777" w:rsidR="0010486F" w:rsidRPr="00CD6BAE" w:rsidRDefault="0010486F" w:rsidP="00CD6BAE">
            <w:pPr>
              <w:spacing w:after="160"/>
              <w:rPr>
                <w:sz w:val="20"/>
              </w:rPr>
            </w:pPr>
            <w:r w:rsidRPr="00CD6BAE">
              <w:rPr>
                <w:sz w:val="20"/>
              </w:rPr>
              <w:t>Специальность в данном структурном подразделении</w:t>
            </w:r>
          </w:p>
        </w:tc>
        <w:tc>
          <w:tcPr>
            <w:tcW w:w="1759" w:type="pct"/>
            <w:shd w:val="clear" w:color="auto" w:fill="auto"/>
          </w:tcPr>
          <w:p w14:paraId="05B924E7" w14:textId="447CA853" w:rsidR="0010486F" w:rsidRDefault="0010486F" w:rsidP="00F773FD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15CB0701" wp14:editId="1B847B58">
                  <wp:extent cx="228600" cy="228600"/>
                  <wp:effectExtent l="0" t="0" r="0" b="0"/>
                  <wp:docPr id="153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3321">
              <w:t>.</w:t>
            </w:r>
          </w:p>
          <w:p w14:paraId="2AC95702" w14:textId="77777777" w:rsidR="001D3321" w:rsidRPr="00CD6BAE" w:rsidRDefault="001D3321" w:rsidP="00F773FD">
            <w:pPr>
              <w:pStyle w:val="phtablecellleft"/>
              <w:rPr>
                <w:rFonts w:cs="Times New Roman"/>
              </w:rPr>
            </w:pPr>
            <w:r>
              <w:t>Перечень доступных значений зависит от указанного уровня образования</w:t>
            </w:r>
          </w:p>
        </w:tc>
      </w:tr>
    </w:tbl>
    <w:p w14:paraId="0FBB8A75" w14:textId="77777777" w:rsidR="00843F72" w:rsidRDefault="00843F72" w:rsidP="0010486F">
      <w:pPr>
        <w:pStyle w:val="phnormal"/>
      </w:pPr>
    </w:p>
    <w:p w14:paraId="5855F7A4" w14:textId="70267DF8" w:rsidR="0010486F" w:rsidRPr="000B41B7" w:rsidRDefault="0010486F" w:rsidP="0010486F">
      <w:pPr>
        <w:pStyle w:val="phnormal"/>
      </w:pPr>
      <w:r w:rsidRPr="000B41B7">
        <w:t>Нажатие кнопки</w:t>
      </w:r>
      <w:r>
        <w:t xml:space="preserve"> </w:t>
      </w:r>
      <w:r w:rsidR="000151AA">
        <w:rPr>
          <w:noProof/>
        </w:rPr>
        <w:drawing>
          <wp:inline distT="0" distB="0" distL="0" distR="0" wp14:anchorId="28D874BA" wp14:editId="15965C81">
            <wp:extent cx="736979" cy="271519"/>
            <wp:effectExtent l="0" t="0" r="6350" b="0"/>
            <wp:docPr id="154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88" cy="27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 инициирует сохранение внесенных изменений </w:t>
      </w:r>
      <w:r w:rsidRPr="000B41B7">
        <w:br/>
        <w:t>и переход на страницу карточки сведений об образовательной организации</w:t>
      </w:r>
      <w:r>
        <w:t xml:space="preserve"> </w:t>
      </w:r>
      <w:r w:rsidRPr="000B41B7">
        <w:t>или НИИ.</w:t>
      </w:r>
    </w:p>
    <w:p w14:paraId="750A324E" w14:textId="7F09462E" w:rsidR="0010486F" w:rsidRDefault="0010486F" w:rsidP="0010486F">
      <w:pPr>
        <w:pStyle w:val="phnormal"/>
      </w:pPr>
      <w:r w:rsidRPr="000B41B7">
        <w:t xml:space="preserve">Нажатие кнопки </w:t>
      </w:r>
      <w:r w:rsidR="000151AA">
        <w:rPr>
          <w:noProof/>
        </w:rPr>
        <w:drawing>
          <wp:inline distT="0" distB="0" distL="0" distR="0" wp14:anchorId="1302C25D" wp14:editId="3A61488C">
            <wp:extent cx="752475" cy="266700"/>
            <wp:effectExtent l="0" t="0" r="0" b="0"/>
            <wp:docPr id="155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B41B7">
        <w:t xml:space="preserve">инициирует закрытие формы </w:t>
      </w:r>
      <w:r>
        <w:t>создания подразделения</w:t>
      </w:r>
      <w:r w:rsidRPr="000B41B7">
        <w:t xml:space="preserve"> образовательной организации</w:t>
      </w:r>
      <w:r>
        <w:t xml:space="preserve"> </w:t>
      </w:r>
      <w:r w:rsidRPr="000B41B7">
        <w:t>или НИИ без сохранения изменений.</w:t>
      </w:r>
    </w:p>
    <w:p w14:paraId="21D641C2" w14:textId="33A56A72" w:rsidR="00FF5FC9" w:rsidRDefault="00FF5FC9">
      <w:r>
        <w:br w:type="page"/>
      </w:r>
    </w:p>
    <w:p w14:paraId="4F616186" w14:textId="12D8845C" w:rsidR="003262F0" w:rsidRDefault="0031303E" w:rsidP="006C23D3">
      <w:pPr>
        <w:pStyle w:val="3"/>
      </w:pPr>
      <w:bookmarkStart w:id="224" w:name="_Toc83855735"/>
      <w:bookmarkStart w:id="225" w:name="_Toc83894139"/>
      <w:bookmarkStart w:id="226" w:name="_Toc83898865"/>
      <w:bookmarkStart w:id="227" w:name="_Toc83899172"/>
      <w:bookmarkStart w:id="228" w:name="_Toc83920461"/>
      <w:bookmarkStart w:id="229" w:name="_Toc83920563"/>
      <w:bookmarkStart w:id="230" w:name="_Toc83920637"/>
      <w:bookmarkStart w:id="231" w:name="_Toc83920862"/>
      <w:bookmarkStart w:id="232" w:name="_Toc83921061"/>
      <w:bookmarkStart w:id="233" w:name="_Toc83921118"/>
      <w:bookmarkStart w:id="234" w:name="_Toc83921203"/>
      <w:bookmarkStart w:id="235" w:name="_Toc83922653"/>
      <w:bookmarkStart w:id="236" w:name="_Toc89959383"/>
      <w:bookmarkStart w:id="237" w:name="_Toc65072303"/>
      <w:bookmarkStart w:id="238" w:name="_Toc65084451"/>
      <w:bookmarkStart w:id="239" w:name="_Toc100055238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r>
        <w:lastRenderedPageBreak/>
        <w:t xml:space="preserve">Внесение сведений о </w:t>
      </w:r>
      <w:r w:rsidR="00FF4ED2">
        <w:t>ф</w:t>
      </w:r>
      <w:r w:rsidR="003262F0">
        <w:t>армацевтическ</w:t>
      </w:r>
      <w:r w:rsidR="00FF4ED2">
        <w:t>их</w:t>
      </w:r>
      <w:r w:rsidR="003262F0">
        <w:t xml:space="preserve"> организаци</w:t>
      </w:r>
      <w:bookmarkEnd w:id="237"/>
      <w:bookmarkEnd w:id="238"/>
      <w:r>
        <w:t>ях</w:t>
      </w:r>
      <w:bookmarkEnd w:id="239"/>
    </w:p>
    <w:p w14:paraId="65E72021" w14:textId="77777777" w:rsidR="003262F0" w:rsidRDefault="003262F0" w:rsidP="003262F0">
      <w:pPr>
        <w:pStyle w:val="phlistitemizedtitle"/>
      </w:pPr>
      <w:r>
        <w:t>Данный раздел руководства пользователя содержит:</w:t>
      </w:r>
    </w:p>
    <w:p w14:paraId="6EC872A5" w14:textId="77777777" w:rsidR="003262F0" w:rsidRDefault="003262F0" w:rsidP="003262F0">
      <w:pPr>
        <w:pStyle w:val="phlistitemized1"/>
        <w:numPr>
          <w:ilvl w:val="0"/>
          <w:numId w:val="42"/>
        </w:numPr>
      </w:pPr>
      <w:r>
        <w:t xml:space="preserve">описание порядка добавления </w:t>
      </w:r>
      <w:r w:rsidR="0031303E">
        <w:t xml:space="preserve">в ФРМО </w:t>
      </w:r>
      <w:r>
        <w:t>фармацевтической организации</w:t>
      </w:r>
      <w:r w:rsidR="0031303E">
        <w:t>;</w:t>
      </w:r>
    </w:p>
    <w:p w14:paraId="1AE309EC" w14:textId="77777777" w:rsidR="003262F0" w:rsidRDefault="003262F0" w:rsidP="003262F0">
      <w:pPr>
        <w:pStyle w:val="phlistitemized1"/>
        <w:numPr>
          <w:ilvl w:val="0"/>
          <w:numId w:val="42"/>
        </w:numPr>
      </w:pPr>
      <w:r w:rsidRPr="0031303E">
        <w:rPr>
          <w:szCs w:val="24"/>
        </w:rPr>
        <w:t xml:space="preserve">описание процесса </w:t>
      </w:r>
      <w:r w:rsidR="00295B2E">
        <w:rPr>
          <w:szCs w:val="24"/>
        </w:rPr>
        <w:t>редактирования</w:t>
      </w:r>
      <w:r w:rsidRPr="0031303E">
        <w:rPr>
          <w:szCs w:val="24"/>
        </w:rPr>
        <w:t xml:space="preserve"> основных сведений о </w:t>
      </w:r>
      <w:r w:rsidRPr="0031303E">
        <w:t xml:space="preserve">фармацевтической </w:t>
      </w:r>
      <w:r w:rsidRPr="0031303E">
        <w:rPr>
          <w:szCs w:val="24"/>
        </w:rPr>
        <w:t>организации</w:t>
      </w:r>
      <w:r>
        <w:t>;</w:t>
      </w:r>
    </w:p>
    <w:p w14:paraId="13005E75" w14:textId="77777777" w:rsidR="003262F0" w:rsidRDefault="003262F0" w:rsidP="003262F0">
      <w:pPr>
        <w:pStyle w:val="phlistitemized1"/>
        <w:numPr>
          <w:ilvl w:val="0"/>
          <w:numId w:val="42"/>
        </w:numPr>
      </w:pPr>
      <w:r w:rsidRPr="0031303E">
        <w:rPr>
          <w:szCs w:val="24"/>
        </w:rPr>
        <w:t>описание процесса ввода сведений об адресе</w:t>
      </w:r>
      <w:r>
        <w:t>;</w:t>
      </w:r>
    </w:p>
    <w:p w14:paraId="10345911" w14:textId="77777777" w:rsidR="003262F0" w:rsidRDefault="003262F0" w:rsidP="003262F0">
      <w:pPr>
        <w:pStyle w:val="phlistitemized1"/>
        <w:numPr>
          <w:ilvl w:val="0"/>
          <w:numId w:val="42"/>
        </w:numPr>
      </w:pPr>
      <w:r w:rsidRPr="0031303E">
        <w:rPr>
          <w:szCs w:val="24"/>
        </w:rPr>
        <w:t>описание процесса ввода сведений о зданиях</w:t>
      </w:r>
      <w:r>
        <w:t>;</w:t>
      </w:r>
    </w:p>
    <w:p w14:paraId="43499B3F" w14:textId="77777777" w:rsidR="003262F0" w:rsidRPr="00295B2E" w:rsidRDefault="003262F0" w:rsidP="003262F0">
      <w:pPr>
        <w:pStyle w:val="phlistitemized1"/>
        <w:numPr>
          <w:ilvl w:val="0"/>
          <w:numId w:val="42"/>
        </w:numPr>
        <w:rPr>
          <w:szCs w:val="24"/>
        </w:rPr>
      </w:pPr>
      <w:r w:rsidRPr="0031303E">
        <w:rPr>
          <w:szCs w:val="24"/>
        </w:rPr>
        <w:t>описание процесса ввода сведений о структурных подразделениях</w:t>
      </w:r>
      <w:r>
        <w:t>;</w:t>
      </w:r>
    </w:p>
    <w:p w14:paraId="4668AB09" w14:textId="51189AC0" w:rsidR="005B6017" w:rsidRDefault="005B6017" w:rsidP="00F773FD">
      <w:pPr>
        <w:pStyle w:val="phlistitemized1"/>
        <w:numPr>
          <w:ilvl w:val="0"/>
          <w:numId w:val="42"/>
        </w:numPr>
      </w:pPr>
      <w:r>
        <w:t>описание процесса ввода сведений о штатном расписании;</w:t>
      </w:r>
    </w:p>
    <w:p w14:paraId="37F59C74" w14:textId="37B0D145" w:rsidR="005E5A2E" w:rsidRDefault="005E5A2E" w:rsidP="00F773FD">
      <w:pPr>
        <w:pStyle w:val="phlistitemized1"/>
        <w:numPr>
          <w:ilvl w:val="0"/>
          <w:numId w:val="42"/>
        </w:numPr>
      </w:pPr>
      <w:r w:rsidRPr="005E5A2E">
        <w:t xml:space="preserve">описание процесса ввода сведений </w:t>
      </w:r>
      <w:r>
        <w:t>о доходах и расходах;</w:t>
      </w:r>
    </w:p>
    <w:p w14:paraId="79D590F5" w14:textId="28650474" w:rsidR="003262F0" w:rsidRDefault="00295B2E" w:rsidP="00F773FD">
      <w:pPr>
        <w:pStyle w:val="phlistitemized1"/>
        <w:numPr>
          <w:ilvl w:val="0"/>
          <w:numId w:val="42"/>
        </w:numPr>
      </w:pPr>
      <w:r w:rsidRPr="001B2885">
        <w:t>описание сведений о лицензиях</w:t>
      </w:r>
      <w:r w:rsidR="00544D15">
        <w:t>.</w:t>
      </w:r>
    </w:p>
    <w:p w14:paraId="1126F560" w14:textId="40910F93" w:rsidR="003262F0" w:rsidRDefault="003262F0" w:rsidP="009344D3">
      <w:pPr>
        <w:pStyle w:val="4"/>
        <w:ind w:left="0" w:hanging="15"/>
      </w:pPr>
      <w:bookmarkStart w:id="240" w:name="_Toc65072304"/>
      <w:bookmarkStart w:id="241" w:name="_Toc100055239"/>
      <w:r>
        <w:t xml:space="preserve">Добавление </w:t>
      </w:r>
      <w:r w:rsidR="00FE7BDF">
        <w:t xml:space="preserve">в ФРМО </w:t>
      </w:r>
      <w:r>
        <w:t>фармацевтическ</w:t>
      </w:r>
      <w:r w:rsidR="00B16C72">
        <w:t xml:space="preserve">их </w:t>
      </w:r>
      <w:r>
        <w:t>организаци</w:t>
      </w:r>
      <w:r w:rsidR="00B16C72">
        <w:t>й</w:t>
      </w:r>
      <w:bookmarkEnd w:id="240"/>
      <w:bookmarkEnd w:id="241"/>
    </w:p>
    <w:p w14:paraId="27FB9A5A" w14:textId="2076019C" w:rsidR="00B16C72" w:rsidRDefault="00B16C72" w:rsidP="00B16C72">
      <w:pPr>
        <w:pStyle w:val="phnormal"/>
      </w:pPr>
      <w:bookmarkStart w:id="242" w:name="_Toc65072306"/>
      <w:r w:rsidRPr="000B41B7">
        <w:t xml:space="preserve">Для добавления </w:t>
      </w:r>
      <w:r w:rsidR="00994069">
        <w:t xml:space="preserve">в ФРМО </w:t>
      </w:r>
      <w:r w:rsidR="00914C8C" w:rsidRPr="00914C8C">
        <w:t>фармацевтической</w:t>
      </w:r>
      <w:r w:rsidR="00914C8C">
        <w:t xml:space="preserve"> </w:t>
      </w:r>
      <w:r w:rsidRPr="000B41B7">
        <w:t xml:space="preserve">организации необходимо направить заявку с подписью уполномоченного лица и печатью организации/ИП (при наличии печати </w:t>
      </w:r>
      <w:r w:rsidR="00914C8C">
        <w:br/>
      </w:r>
      <w:r w:rsidRPr="000B41B7">
        <w:t>у организации/ИП) в СТП ЕГИСЗ по адресу</w:t>
      </w:r>
      <w:r w:rsidRPr="00CD6BAE">
        <w:rPr>
          <w:rFonts w:eastAsia="Calibri"/>
        </w:rPr>
        <w:t xml:space="preserve"> </w:t>
      </w:r>
      <w:r w:rsidRPr="00CD6BAE">
        <w:rPr>
          <w:rFonts w:eastAsia="Calibri"/>
          <w:b/>
          <w:lang w:val="en-US"/>
        </w:rPr>
        <w:t>egisz</w:t>
      </w:r>
      <w:r w:rsidRPr="00CD6BAE">
        <w:rPr>
          <w:rFonts w:eastAsia="Calibri"/>
          <w:b/>
        </w:rPr>
        <w:t>@rt-eu.ru</w:t>
      </w:r>
      <w:r w:rsidRPr="000B41B7">
        <w:t xml:space="preserve"> (формы заявок </w:t>
      </w:r>
      <w:r>
        <w:t xml:space="preserve">и требования </w:t>
      </w:r>
      <w:r w:rsidR="00914C8C">
        <w:br/>
      </w:r>
      <w:r>
        <w:t xml:space="preserve">к их оформлению содержатся </w:t>
      </w:r>
      <w:r w:rsidRPr="000B41B7">
        <w:t xml:space="preserve">в Приложении 1 к </w:t>
      </w:r>
      <w:r>
        <w:t>настоящему</w:t>
      </w:r>
      <w:r w:rsidRPr="000B41B7">
        <w:t xml:space="preserve"> руководству пользователя). </w:t>
      </w:r>
    </w:p>
    <w:p w14:paraId="7A5D47C8" w14:textId="6194DD54" w:rsidR="00B16C72" w:rsidRDefault="00B16C72" w:rsidP="00B16C72">
      <w:pPr>
        <w:pStyle w:val="phnormal"/>
      </w:pPr>
      <w:r w:rsidRPr="000B41B7">
        <w:t>После добавления организации</w:t>
      </w:r>
      <w:r>
        <w:t xml:space="preserve"> </w:t>
      </w:r>
      <w:r w:rsidRPr="000B41B7">
        <w:t xml:space="preserve">в Подсистему пользователю, отправившему заявку, будет направлен ответ на адрес электронной почты, с которого была направлена заявка; </w:t>
      </w:r>
      <w:r w:rsidR="00E61691">
        <w:br/>
      </w:r>
      <w:r w:rsidRPr="000B41B7">
        <w:t xml:space="preserve">в ответе будет указан уникальный идентификатор организации в ФРМО – </w:t>
      </w:r>
      <w:r w:rsidRPr="000B41B7">
        <w:rPr>
          <w:lang w:val="en-US"/>
        </w:rPr>
        <w:t>OID</w:t>
      </w:r>
      <w:r w:rsidRPr="000B41B7">
        <w:t>.</w:t>
      </w:r>
    </w:p>
    <w:p w14:paraId="6797C2BC" w14:textId="3DF35833" w:rsidR="00140B99" w:rsidRPr="000B41B7" w:rsidRDefault="00140B99" w:rsidP="00140B99">
      <w:pPr>
        <w:pStyle w:val="phnormal"/>
      </w:pPr>
      <w:r w:rsidRPr="000B41B7">
        <w:t>Переход в карточку сведений о</w:t>
      </w:r>
      <w:r>
        <w:t xml:space="preserve">б </w:t>
      </w:r>
      <w:r w:rsidRPr="000B41B7">
        <w:t>организации осуществляется на главной странице реестра п</w:t>
      </w:r>
      <w:r>
        <w:t xml:space="preserve">осле нажатия </w:t>
      </w:r>
      <w:r w:rsidRPr="000B41B7">
        <w:t xml:space="preserve">на кнопку </w:t>
      </w:r>
      <w:r w:rsidR="000151AA">
        <w:rPr>
          <w:noProof/>
        </w:rPr>
        <w:drawing>
          <wp:inline distT="0" distB="0" distL="0" distR="0" wp14:anchorId="6BE72580" wp14:editId="2DEED1CC">
            <wp:extent cx="314325" cy="257175"/>
            <wp:effectExtent l="0" t="0" r="0" b="0"/>
            <wp:docPr id="156" name="Рисунок 187" descr="https://i.gyazo.com/59eff314bf1cf53eb70bf319f52512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 descr="https://i.gyazo.com/59eff314bf1cf53eb70bf319f52512c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 </w:t>
      </w:r>
      <w:r>
        <w:t xml:space="preserve">в строке с наименованием организации. </w:t>
      </w:r>
    </w:p>
    <w:p w14:paraId="44168289" w14:textId="77777777" w:rsidR="00E94DA4" w:rsidRPr="00E94DA4" w:rsidRDefault="00E94DA4" w:rsidP="00E94DA4">
      <w:pPr>
        <w:pStyle w:val="aa"/>
        <w:keepNext/>
        <w:keepLines/>
        <w:numPr>
          <w:ilvl w:val="2"/>
          <w:numId w:val="23"/>
        </w:numPr>
        <w:spacing w:before="240" w:after="240" w:line="360" w:lineRule="auto"/>
        <w:ind w:right="-1"/>
        <w:jc w:val="both"/>
        <w:outlineLvl w:val="2"/>
        <w:rPr>
          <w:b/>
          <w:bCs/>
          <w:vanish/>
        </w:rPr>
      </w:pPr>
      <w:bookmarkStart w:id="243" w:name="_Toc83838531"/>
      <w:bookmarkStart w:id="244" w:name="_Toc83838768"/>
      <w:bookmarkStart w:id="245" w:name="_Toc83855744"/>
      <w:bookmarkStart w:id="246" w:name="_Toc83894148"/>
      <w:bookmarkStart w:id="247" w:name="_Toc83898874"/>
      <w:bookmarkStart w:id="248" w:name="_Toc83899181"/>
      <w:bookmarkStart w:id="249" w:name="_Toc83920470"/>
      <w:bookmarkStart w:id="250" w:name="_Toc83920572"/>
      <w:bookmarkStart w:id="251" w:name="_Toc83920646"/>
      <w:bookmarkStart w:id="252" w:name="_Toc83920871"/>
      <w:bookmarkStart w:id="253" w:name="_Toc83921070"/>
      <w:bookmarkStart w:id="254" w:name="_Toc83921127"/>
      <w:bookmarkStart w:id="255" w:name="_Toc83921212"/>
      <w:bookmarkStart w:id="256" w:name="_Toc83922662"/>
      <w:bookmarkStart w:id="257" w:name="_Toc89959392"/>
      <w:bookmarkStart w:id="258" w:name="_Toc100054894"/>
      <w:bookmarkStart w:id="259" w:name="_Toc100055042"/>
      <w:bookmarkStart w:id="260" w:name="_Toc100055240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</w:p>
    <w:p w14:paraId="2E9A8C40" w14:textId="77777777" w:rsidR="00E94DA4" w:rsidRPr="00E94DA4" w:rsidRDefault="00E94DA4" w:rsidP="00E94DA4">
      <w:pPr>
        <w:pStyle w:val="aa"/>
        <w:keepNext/>
        <w:keepLines/>
        <w:numPr>
          <w:ilvl w:val="3"/>
          <w:numId w:val="23"/>
        </w:numPr>
        <w:spacing w:before="240" w:after="240" w:line="360" w:lineRule="auto"/>
        <w:ind w:right="-1"/>
        <w:jc w:val="both"/>
        <w:outlineLvl w:val="3"/>
        <w:rPr>
          <w:b/>
          <w:bCs/>
          <w:vanish/>
        </w:rPr>
      </w:pPr>
      <w:bookmarkStart w:id="261" w:name="_Toc100055043"/>
      <w:bookmarkStart w:id="262" w:name="_Toc100055241"/>
      <w:bookmarkEnd w:id="261"/>
      <w:bookmarkEnd w:id="262"/>
    </w:p>
    <w:p w14:paraId="7A033BDA" w14:textId="77777777" w:rsidR="003262F0" w:rsidRDefault="00621325" w:rsidP="009344D3">
      <w:pPr>
        <w:pStyle w:val="4"/>
        <w:ind w:left="0" w:hanging="15"/>
      </w:pPr>
      <w:bookmarkStart w:id="263" w:name="_Toc100055242"/>
      <w:r w:rsidRPr="00621325">
        <w:t xml:space="preserve">Редактирование основных сведений </w:t>
      </w:r>
      <w:r w:rsidR="003262F0">
        <w:t>о фармацевтической организации</w:t>
      </w:r>
      <w:bookmarkEnd w:id="242"/>
      <w:bookmarkEnd w:id="263"/>
      <w:r w:rsidR="003262F0">
        <w:t xml:space="preserve">  </w:t>
      </w:r>
    </w:p>
    <w:p w14:paraId="691C1AC5" w14:textId="09068726" w:rsidR="00734FFB" w:rsidRDefault="000151AA" w:rsidP="00FA4B78">
      <w:pPr>
        <w:pStyle w:val="phnormal"/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3B4112D8" wp14:editId="6A458B86">
            <wp:simplePos x="0" y="0"/>
            <wp:positionH relativeFrom="margin">
              <wp:posOffset>2068195</wp:posOffset>
            </wp:positionH>
            <wp:positionV relativeFrom="paragraph">
              <wp:posOffset>228600</wp:posOffset>
            </wp:positionV>
            <wp:extent cx="699135" cy="217805"/>
            <wp:effectExtent l="0" t="0" r="0" b="0"/>
            <wp:wrapSquare wrapText="bothSides"/>
            <wp:docPr id="198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304" w:rsidRPr="000B41B7">
        <w:t xml:space="preserve">Для редактирования основных сведений </w:t>
      </w:r>
      <w:bookmarkStart w:id="264" w:name="_Hlk83840564"/>
      <w:r w:rsidR="00747304" w:rsidRPr="000B41B7">
        <w:t xml:space="preserve">о </w:t>
      </w:r>
      <w:r w:rsidR="001B38AC" w:rsidRPr="001B38AC">
        <w:t xml:space="preserve">фармацевтической </w:t>
      </w:r>
      <w:r w:rsidR="00747304" w:rsidRPr="000B41B7">
        <w:t xml:space="preserve">организации </w:t>
      </w:r>
      <w:bookmarkEnd w:id="264"/>
      <w:r w:rsidR="00747304" w:rsidRPr="000B41B7">
        <w:t xml:space="preserve">необходимо нажать на кнопку </w:t>
      </w:r>
      <w:r w:rsidR="00747304" w:rsidRPr="000B41B7">
        <w:fldChar w:fldCharType="begin"/>
      </w:r>
      <w:r w:rsidR="00747304" w:rsidRPr="000B41B7">
        <w:instrText xml:space="preserve"> REF _Ref531939025 \h </w:instrText>
      </w:r>
      <w:r w:rsidR="00E67D40">
        <w:fldChar w:fldCharType="separate"/>
      </w:r>
      <w:r w:rsidR="00747304" w:rsidRPr="000B41B7">
        <w:fldChar w:fldCharType="end"/>
      </w:r>
      <w:r w:rsidR="00734FFB">
        <w:t xml:space="preserve">в </w:t>
      </w:r>
      <w:r w:rsidR="00747304" w:rsidRPr="000B41B7">
        <w:t xml:space="preserve">карточке сведений </w:t>
      </w:r>
      <w:r w:rsidR="001B38AC" w:rsidRPr="001B38AC">
        <w:t xml:space="preserve">фармацевтической </w:t>
      </w:r>
      <w:r w:rsidR="00747304" w:rsidRPr="000B41B7">
        <w:t>организации</w:t>
      </w:r>
      <w:r w:rsidR="00734FFB">
        <w:t xml:space="preserve"> (Рисунок </w:t>
      </w:r>
      <w:r w:rsidR="00A67481">
        <w:t>6</w:t>
      </w:r>
      <w:r w:rsidR="005C54F5">
        <w:t>4</w:t>
      </w:r>
      <w:r w:rsidR="00734FFB">
        <w:t>)</w:t>
      </w:r>
      <w:r w:rsidR="00A67481">
        <w:t>.</w:t>
      </w:r>
    </w:p>
    <w:p w14:paraId="763BEC14" w14:textId="4C31A309" w:rsidR="00554FAC" w:rsidRDefault="000151AA" w:rsidP="00554FAC">
      <w:pPr>
        <w:pStyle w:val="phnormal"/>
        <w:ind w:firstLine="0"/>
      </w:pPr>
      <w:r>
        <w:rPr>
          <w:noProof/>
        </w:rPr>
        <w:drawing>
          <wp:inline distT="0" distB="0" distL="0" distR="0" wp14:anchorId="1D9696CA" wp14:editId="46A53D68">
            <wp:extent cx="6029325" cy="1133475"/>
            <wp:effectExtent l="0" t="0" r="0" b="0"/>
            <wp:docPr id="157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CA669" w14:textId="77777777" w:rsidR="008631BC" w:rsidRDefault="008631BC" w:rsidP="008631BC">
      <w:pPr>
        <w:pStyle w:val="phnormal"/>
        <w:jc w:val="center"/>
      </w:pPr>
      <w:r>
        <w:t>Рисунок</w:t>
      </w:r>
      <w:r w:rsidR="00A67481">
        <w:t xml:space="preserve"> 6</w:t>
      </w:r>
      <w:r w:rsidR="005C54F5">
        <w:t>4</w:t>
      </w:r>
      <w:r w:rsidR="00A67481">
        <w:t xml:space="preserve"> </w:t>
      </w:r>
      <w:r w:rsidR="00554FAC" w:rsidRPr="00554FAC">
        <w:t>– Блок «Основные сведения о фармацевтической организации»</w:t>
      </w:r>
    </w:p>
    <w:p w14:paraId="72E900C1" w14:textId="5DFF25C3" w:rsidR="008631BC" w:rsidRDefault="008631BC" w:rsidP="008631BC">
      <w:pPr>
        <w:pStyle w:val="phnormal"/>
      </w:pPr>
      <w:r>
        <w:lastRenderedPageBreak/>
        <w:t>Откроется форма для редактирования основных сведений о фармацевтической организации (Рисунк</w:t>
      </w:r>
      <w:r w:rsidR="005C54F5">
        <w:t>и</w:t>
      </w:r>
      <w:r>
        <w:t xml:space="preserve"> 6</w:t>
      </w:r>
      <w:r w:rsidR="005C54F5">
        <w:t>5</w:t>
      </w:r>
      <w:r w:rsidR="00554FAC" w:rsidRPr="00554FAC">
        <w:t>–</w:t>
      </w:r>
      <w:r w:rsidR="00554FAC">
        <w:t>6</w:t>
      </w:r>
      <w:r w:rsidR="005C54F5">
        <w:t>7</w:t>
      </w:r>
      <w:r>
        <w:t xml:space="preserve">).  </w:t>
      </w:r>
    </w:p>
    <w:p w14:paraId="39497807" w14:textId="77777777" w:rsidR="00E22052" w:rsidRDefault="008631BC" w:rsidP="008631BC">
      <w:pPr>
        <w:pStyle w:val="phnormal"/>
      </w:pPr>
      <w:r>
        <w:t xml:space="preserve">В открывшемся окне необходимо заполнить поля формы редактирования (описание полей представлено в </w:t>
      </w:r>
      <w:r w:rsidR="00AA3F75">
        <w:t>таблице (</w:t>
      </w:r>
      <w:r w:rsidR="004B3C0D">
        <w:t>Т</w:t>
      </w:r>
      <w:r>
        <w:t>аблиц</w:t>
      </w:r>
      <w:r w:rsidR="00AA3F75">
        <w:t>а</w:t>
      </w:r>
      <w:r>
        <w:t xml:space="preserve"> </w:t>
      </w:r>
      <w:r w:rsidR="004B3C0D">
        <w:t>2</w:t>
      </w:r>
      <w:r w:rsidR="00952A34">
        <w:t>1</w:t>
      </w:r>
      <w:r>
        <w:t xml:space="preserve">). </w:t>
      </w:r>
    </w:p>
    <w:p w14:paraId="6FCEDAA1" w14:textId="09811D30" w:rsidR="008631BC" w:rsidRDefault="008631BC" w:rsidP="008631BC">
      <w:pPr>
        <w:pStyle w:val="phnormal"/>
      </w:pPr>
      <w:r>
        <w:t>Поля, отмеченные знаком «*» («звездочка»), обязательны для заполнения.</w:t>
      </w:r>
    </w:p>
    <w:p w14:paraId="2D417F46" w14:textId="4AF4A4AC" w:rsidR="00F32EDF" w:rsidRDefault="00F32EDF" w:rsidP="00840221">
      <w:pPr>
        <w:pStyle w:val="phnormal"/>
        <w:ind w:firstLine="0"/>
        <w:jc w:val="center"/>
      </w:pPr>
      <w:r>
        <w:rPr>
          <w:noProof/>
        </w:rPr>
        <w:drawing>
          <wp:inline distT="0" distB="0" distL="0" distR="0" wp14:anchorId="265E3D64" wp14:editId="7577671D">
            <wp:extent cx="5939790" cy="5120640"/>
            <wp:effectExtent l="0" t="0" r="3810" b="381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C2739" w14:textId="0DDE7888" w:rsidR="00A11D27" w:rsidRDefault="008631BC" w:rsidP="00840221">
      <w:pPr>
        <w:pStyle w:val="phnormal"/>
        <w:ind w:firstLine="0"/>
        <w:jc w:val="center"/>
      </w:pPr>
      <w:r>
        <w:t xml:space="preserve">Рисунок </w:t>
      </w:r>
      <w:r w:rsidR="004B3C0D">
        <w:t>6</w:t>
      </w:r>
      <w:r w:rsidR="005C54F5">
        <w:t>5</w:t>
      </w:r>
      <w:r>
        <w:t xml:space="preserve"> – </w:t>
      </w:r>
      <w:bookmarkStart w:id="265" w:name="_Hlk83894322"/>
      <w:r w:rsidR="00A11D27" w:rsidRPr="00A11D27">
        <w:t>Форма редактирования основных сведений о</w:t>
      </w:r>
      <w:r w:rsidR="00A11D27">
        <w:t xml:space="preserve"> фармацевтической </w:t>
      </w:r>
      <w:r w:rsidR="00840221">
        <w:t>о</w:t>
      </w:r>
      <w:r w:rsidR="00A11D27" w:rsidRPr="00A11D27">
        <w:t>рганизации для государственных</w:t>
      </w:r>
      <w:r w:rsidR="00F32EDF">
        <w:t xml:space="preserve"> и муниципальных</w:t>
      </w:r>
      <w:r w:rsidR="00A11D27" w:rsidRPr="00A11D27">
        <w:t xml:space="preserve"> организаций</w:t>
      </w:r>
      <w:bookmarkEnd w:id="265"/>
    </w:p>
    <w:p w14:paraId="24897B2B" w14:textId="77777777" w:rsidR="004B3C0D" w:rsidRDefault="004B3C0D" w:rsidP="004B3C0D">
      <w:pPr>
        <w:pStyle w:val="phnormal"/>
        <w:ind w:firstLine="0"/>
        <w:jc w:val="center"/>
        <w:rPr>
          <w:noProof/>
        </w:rPr>
      </w:pPr>
    </w:p>
    <w:p w14:paraId="4946E2B5" w14:textId="462B2400" w:rsidR="00464A5F" w:rsidRDefault="00464A5F" w:rsidP="008631BC">
      <w:pPr>
        <w:pStyle w:val="phfiguretitle"/>
      </w:pPr>
    </w:p>
    <w:p w14:paraId="391713BF" w14:textId="35CCF963" w:rsidR="00184942" w:rsidRDefault="00184942" w:rsidP="008631BC">
      <w:pPr>
        <w:pStyle w:val="phfiguretitle"/>
      </w:pPr>
      <w:r>
        <w:rPr>
          <w:noProof/>
        </w:rPr>
        <w:lastRenderedPageBreak/>
        <w:drawing>
          <wp:inline distT="0" distB="0" distL="0" distR="0" wp14:anchorId="138821F6" wp14:editId="33F77A7F">
            <wp:extent cx="5939790" cy="5099685"/>
            <wp:effectExtent l="0" t="0" r="3810" b="571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9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41B89" w14:textId="46455B4D" w:rsidR="008631BC" w:rsidRDefault="008631BC" w:rsidP="008631BC">
      <w:pPr>
        <w:pStyle w:val="phfiguretitle"/>
      </w:pPr>
      <w:r>
        <w:t xml:space="preserve">Рисунок </w:t>
      </w:r>
      <w:r w:rsidR="004B3C0D">
        <w:t>6</w:t>
      </w:r>
      <w:r w:rsidR="005C54F5">
        <w:t>6</w:t>
      </w:r>
      <w:r>
        <w:t xml:space="preserve"> – </w:t>
      </w:r>
      <w:r w:rsidR="00840221" w:rsidRPr="00840221">
        <w:t xml:space="preserve">Форма редактирования основных сведений о фармацевтической организации </w:t>
      </w:r>
      <w:r>
        <w:br/>
        <w:t>для частн</w:t>
      </w:r>
      <w:r w:rsidR="004E33E2">
        <w:t xml:space="preserve">ых </w:t>
      </w:r>
      <w:r>
        <w:t>юридическ</w:t>
      </w:r>
      <w:r w:rsidR="004E33E2">
        <w:t xml:space="preserve">их </w:t>
      </w:r>
      <w:r>
        <w:t>лиц</w:t>
      </w:r>
    </w:p>
    <w:p w14:paraId="6451322E" w14:textId="38B4869C" w:rsidR="008631BC" w:rsidRDefault="008631BC" w:rsidP="002B38EC">
      <w:pPr>
        <w:pStyle w:val="phnormal"/>
        <w:ind w:firstLine="0"/>
      </w:pPr>
    </w:p>
    <w:p w14:paraId="2CCFEB60" w14:textId="5B18AB29" w:rsidR="0018568A" w:rsidRDefault="0018568A" w:rsidP="008631BC">
      <w:pPr>
        <w:pStyle w:val="phfiguretitle"/>
      </w:pPr>
      <w:r>
        <w:rPr>
          <w:noProof/>
        </w:rPr>
        <w:lastRenderedPageBreak/>
        <w:drawing>
          <wp:inline distT="0" distB="0" distL="0" distR="0" wp14:anchorId="5C6B1FE8" wp14:editId="4119B05D">
            <wp:extent cx="5939790" cy="5064125"/>
            <wp:effectExtent l="0" t="0" r="3810" b="317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6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FFA1" w14:textId="609496EF" w:rsidR="008631BC" w:rsidRDefault="008631BC" w:rsidP="008631BC">
      <w:pPr>
        <w:pStyle w:val="phfiguretitle"/>
      </w:pPr>
      <w:r>
        <w:t>Рисунок 6</w:t>
      </w:r>
      <w:r w:rsidR="005C54F5">
        <w:t>7</w:t>
      </w:r>
      <w:r>
        <w:t xml:space="preserve"> – </w:t>
      </w:r>
      <w:r w:rsidR="00840221" w:rsidRPr="00840221">
        <w:t xml:space="preserve">Форма редактирования основных сведений о фармацевтической организации </w:t>
      </w:r>
      <w:r>
        <w:br/>
        <w:t>для индивидуальн</w:t>
      </w:r>
      <w:r w:rsidR="004E33E2">
        <w:t xml:space="preserve">ых </w:t>
      </w:r>
      <w:r>
        <w:t>предпринимател</w:t>
      </w:r>
      <w:r w:rsidR="004E33E2">
        <w:t>ей</w:t>
      </w:r>
    </w:p>
    <w:p w14:paraId="66A1930F" w14:textId="528E8A38" w:rsidR="008631BC" w:rsidRDefault="00E22052" w:rsidP="008631BC">
      <w:pPr>
        <w:pStyle w:val="phtabletitle"/>
      </w:pPr>
      <w:r>
        <w:br w:type="page"/>
      </w:r>
      <w:r w:rsidR="008631BC">
        <w:lastRenderedPageBreak/>
        <w:t xml:space="preserve">Таблица </w:t>
      </w:r>
      <w:r w:rsidR="00554FAC">
        <w:t>2</w:t>
      </w:r>
      <w:r w:rsidR="00952A34">
        <w:t>1</w:t>
      </w:r>
      <w:r w:rsidR="008631BC">
        <w:t xml:space="preserve"> – Описание полей для редактирования основных сведений о</w:t>
      </w:r>
      <w:r w:rsidR="00554FAC">
        <w:t xml:space="preserve"> фармацевтической о</w:t>
      </w:r>
      <w:r w:rsidR="008631BC">
        <w:t>рганизации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"/>
        <w:gridCol w:w="2049"/>
        <w:gridCol w:w="2841"/>
        <w:gridCol w:w="3951"/>
      </w:tblGrid>
      <w:tr w:rsidR="005174F6" w14:paraId="14E27DBE" w14:textId="77777777" w:rsidTr="00655D30">
        <w:trPr>
          <w:tblHeader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3A2E7" w14:textId="7D8BBF47" w:rsidR="008631BC" w:rsidRDefault="008631BC" w:rsidP="00655D30">
            <w:pPr>
              <w:pStyle w:val="phtablecolcaption"/>
              <w:spacing w:before="0" w:after="0"/>
            </w:pPr>
            <w:r>
              <w:t>№</w:t>
            </w:r>
            <w:r w:rsidR="00655D30">
              <w:t xml:space="preserve"> п/п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D6CCE" w14:textId="77777777" w:rsidR="008631BC" w:rsidRDefault="008631BC" w:rsidP="00655D30">
            <w:pPr>
              <w:pStyle w:val="phtablecolcaption"/>
              <w:spacing w:before="0" w:after="0"/>
            </w:pPr>
            <w:r>
              <w:t>Наименование поля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40276" w14:textId="77777777" w:rsidR="008631BC" w:rsidRDefault="008631BC" w:rsidP="00655D30">
            <w:pPr>
              <w:pStyle w:val="phtablecolcaption"/>
              <w:spacing w:before="0" w:after="0"/>
            </w:pPr>
            <w:r>
              <w:t>Описание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F4ABA" w14:textId="77777777" w:rsidR="008631BC" w:rsidRDefault="008631BC" w:rsidP="00655D30">
            <w:pPr>
              <w:pStyle w:val="phtablecolcaption"/>
              <w:spacing w:before="0" w:after="0"/>
            </w:pPr>
            <w:r>
              <w:t>Вид, способ ввода</w:t>
            </w:r>
          </w:p>
        </w:tc>
      </w:tr>
      <w:tr w:rsidR="005174F6" w14:paraId="59AD4855" w14:textId="77777777" w:rsidTr="00CD6BAE"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E9007" w14:textId="77777777" w:rsidR="008631BC" w:rsidRDefault="008631BC" w:rsidP="00F773FD">
            <w:pPr>
              <w:pStyle w:val="phtablecellleft"/>
            </w:pPr>
            <w:r>
              <w:t>1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84A9C" w14:textId="77777777" w:rsidR="008631BC" w:rsidRPr="00CD6BAE" w:rsidRDefault="008631BC" w:rsidP="00F773FD">
            <w:pPr>
              <w:pStyle w:val="phtablecellleft"/>
              <w:rPr>
                <w:lang w:val="en-US"/>
              </w:rPr>
            </w:pPr>
            <w:r w:rsidRPr="00CD6BAE">
              <w:rPr>
                <w:lang w:val="en-US"/>
              </w:rPr>
              <w:t>OID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33C5B" w14:textId="77777777" w:rsidR="008631BC" w:rsidRDefault="008631BC" w:rsidP="00F773FD">
            <w:pPr>
              <w:pStyle w:val="phtablecellleft"/>
            </w:pPr>
            <w:r>
              <w:t>Уникальный идентификатор организации, присвоенный в рамках ФРМО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F484D" w14:textId="77777777" w:rsidR="000164FD" w:rsidRDefault="008631BC" w:rsidP="00F773FD">
            <w:pPr>
              <w:pStyle w:val="phtablecellleft"/>
            </w:pPr>
            <w:r>
              <w:t xml:space="preserve">Присваивается автоматически при создании организации в Подсистеме. </w:t>
            </w:r>
          </w:p>
          <w:p w14:paraId="69757242" w14:textId="77777777" w:rsidR="008631BC" w:rsidRDefault="008631BC" w:rsidP="00F773FD">
            <w:pPr>
              <w:pStyle w:val="phtablecellleft"/>
            </w:pPr>
            <w:r>
              <w:t>Поле недоступно для редактирования</w:t>
            </w:r>
          </w:p>
        </w:tc>
      </w:tr>
      <w:tr w:rsidR="005174F6" w14:paraId="2DAA9B0F" w14:textId="77777777" w:rsidTr="00CD6BAE"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CD678" w14:textId="77777777" w:rsidR="008631BC" w:rsidRDefault="008631BC" w:rsidP="00F773FD">
            <w:pPr>
              <w:pStyle w:val="phtablecellleft"/>
            </w:pPr>
            <w:r>
              <w:t>2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CA185" w14:textId="77777777" w:rsidR="008631BC" w:rsidRDefault="008631BC" w:rsidP="00F773FD">
            <w:pPr>
              <w:pStyle w:val="phtablecellleft"/>
            </w:pPr>
            <w:r>
              <w:t>Головная организация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D42B0" w14:textId="77777777" w:rsidR="008631BC" w:rsidRDefault="008631BC" w:rsidP="00F773FD">
            <w:pPr>
              <w:pStyle w:val="phtablecellleft"/>
            </w:pPr>
            <w:r>
              <w:t>Головная организация для редактируемой организации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40579" w14:textId="77777777" w:rsidR="008631BC" w:rsidRDefault="008631BC" w:rsidP="00F773FD">
            <w:pPr>
              <w:pStyle w:val="phtablecellleft"/>
            </w:pPr>
            <w:r>
              <w:t>Указывается в случае, если редактируемая организация является филиалом.</w:t>
            </w:r>
          </w:p>
          <w:p w14:paraId="6A52BAE3" w14:textId="77777777" w:rsidR="008631BC" w:rsidRDefault="008631BC" w:rsidP="00F773FD">
            <w:pPr>
              <w:pStyle w:val="phtablecellleft"/>
            </w:pPr>
            <w:r>
              <w:t>В случае указания головной организации поля:</w:t>
            </w:r>
          </w:p>
          <w:p w14:paraId="02D87EB2" w14:textId="77777777" w:rsidR="008631BC" w:rsidRDefault="00C007E2" w:rsidP="00F773FD">
            <w:pPr>
              <w:pStyle w:val="phtablecellleft"/>
            </w:pPr>
            <w:r>
              <w:t xml:space="preserve">- </w:t>
            </w:r>
            <w:r w:rsidR="008631BC">
              <w:t>«ИНН», «ОГРН» скрываются;</w:t>
            </w:r>
          </w:p>
          <w:p w14:paraId="4681192D" w14:textId="77777777" w:rsidR="008631BC" w:rsidRDefault="00C007E2" w:rsidP="00F773FD">
            <w:pPr>
              <w:pStyle w:val="phtablecellleft"/>
            </w:pPr>
            <w:r>
              <w:t xml:space="preserve">- </w:t>
            </w:r>
            <w:r w:rsidR="008631BC">
              <w:t>«Тип организации», «Ведомственная принадлежность»/</w:t>
            </w:r>
            <w:r w:rsidR="005C54F5">
              <w:t xml:space="preserve"> </w:t>
            </w:r>
            <w:r w:rsidR="008631BC">
              <w:t>«Учредитель», «Вид деятельности», «Профиль деятельности» становятся недоступными для изменения.</w:t>
            </w:r>
          </w:p>
          <w:p w14:paraId="61AFBB20" w14:textId="77777777" w:rsidR="008631BC" w:rsidRDefault="008631BC" w:rsidP="00F773FD">
            <w:pPr>
              <w:pStyle w:val="phtablecellleft"/>
            </w:pPr>
            <w:r>
              <w:t>Значения вышеуказанных полей наследуются от головной организации, т.к. организации являются одним юридическим лицом</w:t>
            </w:r>
          </w:p>
        </w:tc>
      </w:tr>
      <w:tr w:rsidR="005174F6" w14:paraId="6C57CAF0" w14:textId="77777777" w:rsidTr="00CD6BAE"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B5F87" w14:textId="77777777" w:rsidR="008631BC" w:rsidRDefault="008631BC" w:rsidP="00F773FD">
            <w:pPr>
              <w:pStyle w:val="phtablecellleft"/>
            </w:pPr>
            <w:r>
              <w:t>3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C5FB0" w14:textId="77777777" w:rsidR="008631BC" w:rsidRDefault="008631BC" w:rsidP="00F773FD">
            <w:pPr>
              <w:pStyle w:val="phtablecellleft"/>
            </w:pPr>
            <w:r>
              <w:t>Полное наименование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FABC5" w14:textId="77777777" w:rsidR="008631BC" w:rsidRDefault="008631BC" w:rsidP="00F773FD">
            <w:pPr>
              <w:pStyle w:val="phtablecellleft"/>
            </w:pPr>
            <w:r>
              <w:t>Полное наименование редактируемой организации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D6D52" w14:textId="77777777" w:rsidR="008631BC" w:rsidRDefault="008631BC" w:rsidP="00F773FD">
            <w:pPr>
              <w:pStyle w:val="phtablecellleft"/>
            </w:pPr>
            <w:r>
              <w:t xml:space="preserve">Текстовое поле для ввода </w:t>
            </w:r>
          </w:p>
        </w:tc>
      </w:tr>
      <w:tr w:rsidR="005174F6" w14:paraId="25687748" w14:textId="77777777" w:rsidTr="00CD6BAE"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14575" w14:textId="77777777" w:rsidR="008631BC" w:rsidRDefault="008631BC" w:rsidP="00F773FD">
            <w:pPr>
              <w:pStyle w:val="phtablecellleft"/>
            </w:pPr>
            <w:r>
              <w:t>4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2857A" w14:textId="77777777" w:rsidR="008631BC" w:rsidRDefault="008631BC" w:rsidP="00F773FD">
            <w:pPr>
              <w:pStyle w:val="phtablecellleft"/>
            </w:pPr>
            <w:r>
              <w:t>Сокращенное наименование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7696A" w14:textId="77777777" w:rsidR="008631BC" w:rsidRDefault="008631BC" w:rsidP="00F773FD">
            <w:pPr>
              <w:pStyle w:val="phtablecellleft"/>
            </w:pPr>
            <w:r>
              <w:t>Сокращенное наименование редактируемой организации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40E61" w14:textId="77777777" w:rsidR="008631BC" w:rsidRDefault="008631BC" w:rsidP="00F773FD">
            <w:pPr>
              <w:pStyle w:val="phtablecellleft"/>
            </w:pPr>
            <w:r>
              <w:t>Текстовое поле для ввода</w:t>
            </w:r>
          </w:p>
        </w:tc>
      </w:tr>
      <w:tr w:rsidR="005174F6" w14:paraId="02D9177F" w14:textId="77777777" w:rsidTr="00CD6BAE"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4C90B" w14:textId="77777777" w:rsidR="008631BC" w:rsidRDefault="008631BC" w:rsidP="00F773FD">
            <w:pPr>
              <w:pStyle w:val="phtablecellleft"/>
            </w:pPr>
            <w:r>
              <w:t>5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17434" w14:textId="77777777" w:rsidR="008631BC" w:rsidRDefault="008631BC" w:rsidP="00F773FD">
            <w:pPr>
              <w:pStyle w:val="phtablecellleft"/>
            </w:pPr>
            <w:r>
              <w:t>Субъект РФ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3B420" w14:textId="77777777" w:rsidR="008631BC" w:rsidRDefault="008631BC" w:rsidP="00F773FD">
            <w:pPr>
              <w:pStyle w:val="phtablecellleft"/>
            </w:pPr>
            <w:r>
              <w:t>Субъект РФ, к которому относится организация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2032C" w14:textId="715BDB4A" w:rsidR="008631BC" w:rsidRDefault="008631BC" w:rsidP="00F773FD">
            <w:pPr>
              <w:pStyle w:val="phtablecellleft"/>
            </w:pPr>
            <w:r>
              <w:t xml:space="preserve">Выбор значения из выпадающего списка </w:t>
            </w:r>
            <w:r w:rsidR="000164FD">
              <w:br/>
            </w:r>
            <w:r>
              <w:t xml:space="preserve">с помощью кнопки </w:t>
            </w:r>
            <w:r w:rsidR="000151AA">
              <w:rPr>
                <w:noProof/>
              </w:rPr>
              <w:drawing>
                <wp:inline distT="0" distB="0" distL="0" distR="0" wp14:anchorId="7E49FFBD" wp14:editId="19231150">
                  <wp:extent cx="228600" cy="228600"/>
                  <wp:effectExtent l="0" t="0" r="0" b="0"/>
                  <wp:docPr id="161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14:paraId="4E0076C4" w14:textId="77777777" w:rsidR="008631BC" w:rsidRDefault="008631BC" w:rsidP="00F773FD">
            <w:pPr>
              <w:pStyle w:val="phtablecellleft"/>
            </w:pPr>
            <w:r>
              <w:t>Поле недоступно для редактирования</w:t>
            </w:r>
          </w:p>
        </w:tc>
      </w:tr>
      <w:tr w:rsidR="005174F6" w14:paraId="6976E77E" w14:textId="77777777" w:rsidTr="00CD6BAE"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711E4" w14:textId="77777777" w:rsidR="008631BC" w:rsidRDefault="008631BC" w:rsidP="00F773FD">
            <w:pPr>
              <w:pStyle w:val="phtablecellleft"/>
            </w:pPr>
            <w:r>
              <w:t>6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63EDB" w14:textId="77777777" w:rsidR="008631BC" w:rsidRDefault="008631BC" w:rsidP="00F773FD">
            <w:pPr>
              <w:pStyle w:val="phtablecellleft"/>
            </w:pPr>
            <w:r>
              <w:t>Субъект системы здравоохранения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63F0A" w14:textId="77777777" w:rsidR="008631BC" w:rsidRDefault="008631BC" w:rsidP="00F773FD">
            <w:pPr>
              <w:pStyle w:val="phtablecellleft"/>
            </w:pPr>
            <w:r>
              <w:t>Вид организации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D1030" w14:textId="77777777" w:rsidR="008631BC" w:rsidRDefault="008631BC" w:rsidP="00F773FD">
            <w:pPr>
              <w:pStyle w:val="phtablecellleft"/>
            </w:pPr>
            <w:r>
              <w:t xml:space="preserve">Значение устанавливается при создании организации в Подсистеме. </w:t>
            </w:r>
          </w:p>
          <w:p w14:paraId="5292EC0F" w14:textId="77777777" w:rsidR="008631BC" w:rsidRDefault="008631BC" w:rsidP="00F773FD">
            <w:pPr>
              <w:pStyle w:val="phtablecellleft"/>
            </w:pPr>
            <w:r>
              <w:t>Поле недоступно для редактирования</w:t>
            </w:r>
          </w:p>
        </w:tc>
      </w:tr>
      <w:tr w:rsidR="005174F6" w14:paraId="42A578D6" w14:textId="77777777" w:rsidTr="00CD6BAE"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BCA22" w14:textId="77777777" w:rsidR="008631BC" w:rsidRDefault="008631BC" w:rsidP="00F773FD">
            <w:pPr>
              <w:pStyle w:val="phtablecellleft"/>
            </w:pPr>
            <w:r>
              <w:t>7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62969" w14:textId="77777777" w:rsidR="008631BC" w:rsidRDefault="008631BC" w:rsidP="00F773FD">
            <w:pPr>
              <w:pStyle w:val="phtablecellleft"/>
            </w:pPr>
            <w:r>
              <w:t>Тип организации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F5752" w14:textId="77777777" w:rsidR="008631BC" w:rsidRDefault="008631BC" w:rsidP="00F773FD">
            <w:pPr>
              <w:pStyle w:val="phtablecellleft"/>
            </w:pPr>
            <w:r>
              <w:t>Тип организации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5A4C8" w14:textId="20C91CF1" w:rsidR="008631BC" w:rsidRDefault="008631BC" w:rsidP="00F773FD">
            <w:pPr>
              <w:pStyle w:val="phtablecellleft"/>
            </w:pPr>
            <w:r>
              <w:t xml:space="preserve">Выбор значения из выпадающего списка </w:t>
            </w:r>
            <w:r w:rsidR="000164FD">
              <w:br/>
            </w:r>
            <w:r>
              <w:t xml:space="preserve">с помощью кнопки </w:t>
            </w:r>
            <w:r w:rsidR="000151AA">
              <w:rPr>
                <w:noProof/>
              </w:rPr>
              <w:drawing>
                <wp:inline distT="0" distB="0" distL="0" distR="0" wp14:anchorId="77E4E4C7" wp14:editId="1415BB8F">
                  <wp:extent cx="228600" cy="228600"/>
                  <wp:effectExtent l="0" t="0" r="0" b="0"/>
                  <wp:docPr id="162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14:paraId="405F44C7" w14:textId="77777777" w:rsidR="008631BC" w:rsidRDefault="008631BC" w:rsidP="00F773FD">
            <w:pPr>
              <w:pStyle w:val="phtablecellleft"/>
            </w:pPr>
            <w:r>
              <w:t>При выборе значения «Государственное юридическое лицо» появляется дополнительное поле «Ведомственная принадлежность» (описание см. в п.7.1 настоящей таблицы).</w:t>
            </w:r>
          </w:p>
          <w:p w14:paraId="21DE6202" w14:textId="77777777" w:rsidR="008631BC" w:rsidRDefault="008631BC" w:rsidP="00F773FD">
            <w:pPr>
              <w:pStyle w:val="phtablecellleft"/>
            </w:pPr>
            <w:r>
              <w:t>При выборе значения «Частное юридическое лицо» или «Индивидуальный предприниматель» появляется дополнительное поле «Учредитель» (описание см. в п.7.2 настоящей таблицы).</w:t>
            </w:r>
          </w:p>
          <w:p w14:paraId="6B62A6CA" w14:textId="77777777" w:rsidR="008631BC" w:rsidRDefault="008631BC" w:rsidP="00F773FD">
            <w:pPr>
              <w:pStyle w:val="phtablecellleft"/>
            </w:pPr>
            <w:r>
              <w:t>Поле недоступно для редактирования</w:t>
            </w:r>
          </w:p>
        </w:tc>
      </w:tr>
      <w:tr w:rsidR="005174F6" w14:paraId="045DED7A" w14:textId="77777777" w:rsidTr="00CD6BAE"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9817B" w14:textId="77777777" w:rsidR="008631BC" w:rsidRDefault="008631BC" w:rsidP="00F773FD">
            <w:pPr>
              <w:pStyle w:val="phtablecellleft"/>
            </w:pPr>
            <w:r>
              <w:t>7.1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9406C" w14:textId="77777777" w:rsidR="008631BC" w:rsidRDefault="008631BC" w:rsidP="00F773FD">
            <w:pPr>
              <w:pStyle w:val="phtablecellleft"/>
            </w:pPr>
            <w:r>
              <w:t>Ведомственная принадлежность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948EC" w14:textId="77777777" w:rsidR="008631BC" w:rsidRDefault="008631BC" w:rsidP="00F773FD">
            <w:pPr>
              <w:pStyle w:val="phtablecellleft"/>
            </w:pPr>
            <w:r>
              <w:t>Ведомственная принадлежность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F6FD5" w14:textId="2DBA68BD" w:rsidR="008631BC" w:rsidRDefault="008631BC" w:rsidP="00F773FD">
            <w:pPr>
              <w:pStyle w:val="phtablecellleft"/>
            </w:pPr>
            <w:r>
              <w:t>Выбор значения из выпадающего списка</w:t>
            </w:r>
            <w:r w:rsidR="000164FD">
              <w:br/>
            </w:r>
            <w:r>
              <w:t xml:space="preserve">с помощью кнопки </w:t>
            </w:r>
            <w:r w:rsidR="000151AA">
              <w:rPr>
                <w:noProof/>
              </w:rPr>
              <w:drawing>
                <wp:inline distT="0" distB="0" distL="0" distR="0" wp14:anchorId="23298E85" wp14:editId="6465BAC1">
                  <wp:extent cx="228600" cy="228600"/>
                  <wp:effectExtent l="0" t="0" r="0" b="0"/>
                  <wp:docPr id="163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14:paraId="25A22003" w14:textId="77777777" w:rsidR="008631BC" w:rsidRDefault="008631BC" w:rsidP="00F773FD">
            <w:pPr>
              <w:pStyle w:val="phtablecellleft"/>
            </w:pPr>
            <w:r>
              <w:lastRenderedPageBreak/>
              <w:t>Поле доступно только для организаций типа «Государственное юридическое лицо».</w:t>
            </w:r>
          </w:p>
          <w:p w14:paraId="57B2E091" w14:textId="77777777" w:rsidR="008631BC" w:rsidRDefault="008631BC" w:rsidP="00F773FD">
            <w:pPr>
              <w:pStyle w:val="phtablecellleft"/>
            </w:pPr>
            <w:r>
              <w:t>Поле недоступно для редактирования</w:t>
            </w:r>
          </w:p>
        </w:tc>
      </w:tr>
      <w:tr w:rsidR="005174F6" w14:paraId="76A09A9D" w14:textId="77777777" w:rsidTr="00CD6BAE"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C09C9" w14:textId="77777777" w:rsidR="008631BC" w:rsidRDefault="008631BC" w:rsidP="00F773FD">
            <w:pPr>
              <w:pStyle w:val="phtablecellleft"/>
            </w:pPr>
            <w:r>
              <w:lastRenderedPageBreak/>
              <w:t>7.2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01ACB" w14:textId="77777777" w:rsidR="008631BC" w:rsidRDefault="008631BC" w:rsidP="00F773FD">
            <w:pPr>
              <w:pStyle w:val="phtablecellleft"/>
            </w:pPr>
            <w:r>
              <w:t>Учредитель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0AF1E" w14:textId="7B3D0D76" w:rsidR="008631BC" w:rsidRDefault="008631BC" w:rsidP="00F773FD">
            <w:pPr>
              <w:pStyle w:val="phtablecellleft"/>
            </w:pPr>
            <w:r>
              <w:t>Учредитель</w:t>
            </w:r>
            <w:r w:rsidR="00D000FF">
              <w:t xml:space="preserve"> </w:t>
            </w:r>
            <w:r w:rsidR="00D000FF" w:rsidRPr="00D000FF">
              <w:t>организации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AF5C7" w14:textId="77777777" w:rsidR="008631BC" w:rsidRDefault="008631BC" w:rsidP="00F773FD">
            <w:pPr>
              <w:pStyle w:val="phtablecellleft"/>
            </w:pPr>
            <w:r>
              <w:t xml:space="preserve">Текстовое поле для ввода </w:t>
            </w:r>
            <w:r w:rsidR="00337DB1">
              <w:br/>
            </w:r>
            <w:r>
              <w:t>с ограничением до 512-ти символов.</w:t>
            </w:r>
          </w:p>
          <w:p w14:paraId="0813B202" w14:textId="77777777" w:rsidR="008631BC" w:rsidRDefault="008631BC" w:rsidP="00F773FD">
            <w:pPr>
              <w:pStyle w:val="phtablecellleft"/>
            </w:pPr>
            <w:r>
              <w:t>Поле доступно только для организаций типа «Частное юридическое лицо» или «Индивидуальный предприниматель»</w:t>
            </w:r>
          </w:p>
        </w:tc>
      </w:tr>
      <w:tr w:rsidR="005174F6" w14:paraId="11C449B8" w14:textId="77777777" w:rsidTr="00CD6BAE"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87977" w14:textId="77777777" w:rsidR="008631BC" w:rsidRDefault="008631BC" w:rsidP="00F773FD">
            <w:pPr>
              <w:pStyle w:val="phtablecellleft"/>
            </w:pPr>
            <w:r>
              <w:t>8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88A97" w14:textId="77777777" w:rsidR="008631BC" w:rsidRDefault="008631BC" w:rsidP="00F773FD">
            <w:pPr>
              <w:pStyle w:val="phtablecellleft"/>
            </w:pPr>
            <w:r>
              <w:t>ИНН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9C42F" w14:textId="77777777" w:rsidR="008631BC" w:rsidRDefault="008631BC" w:rsidP="00F773FD">
            <w:pPr>
              <w:pStyle w:val="phtablecellleft"/>
            </w:pPr>
            <w:r>
              <w:t>ИНН организации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80654" w14:textId="77777777" w:rsidR="008631BC" w:rsidRDefault="008631BC" w:rsidP="00F773FD">
            <w:pPr>
              <w:pStyle w:val="phtablecellleft"/>
            </w:pPr>
            <w:r w:rsidRPr="00CD6BAE">
              <w:rPr>
                <w:shd w:val="clear" w:color="auto" w:fill="FFFFFF"/>
              </w:rPr>
              <w:t>Числовое поле для ввода с ограничением</w:t>
            </w:r>
            <w:r w:rsidR="000164FD" w:rsidRPr="00CD6BAE">
              <w:rPr>
                <w:shd w:val="clear" w:color="auto" w:fill="FFFFFF"/>
              </w:rPr>
              <w:br/>
            </w:r>
            <w:r w:rsidRPr="00CD6BAE">
              <w:rPr>
                <w:shd w:val="clear" w:color="auto" w:fill="FFFFFF"/>
              </w:rPr>
              <w:t xml:space="preserve">в 10 символов </w:t>
            </w:r>
            <w:r>
              <w:t>для организаций типа «Государственное юридическое лицо или «Частное юридическое лицо».</w:t>
            </w:r>
          </w:p>
          <w:p w14:paraId="43F7BAC1" w14:textId="77777777" w:rsidR="008631BC" w:rsidRDefault="008631BC" w:rsidP="00F773FD">
            <w:pPr>
              <w:pStyle w:val="phtablecellleft"/>
            </w:pPr>
            <w:r w:rsidRPr="00CD6BAE">
              <w:rPr>
                <w:shd w:val="clear" w:color="auto" w:fill="FFFFFF"/>
              </w:rPr>
              <w:t xml:space="preserve">Числовое поле для ввода с ограничением </w:t>
            </w:r>
            <w:r w:rsidR="000164FD" w:rsidRPr="00CD6BAE">
              <w:rPr>
                <w:shd w:val="clear" w:color="auto" w:fill="FFFFFF"/>
              </w:rPr>
              <w:br/>
            </w:r>
            <w:r w:rsidRPr="00CD6BAE">
              <w:rPr>
                <w:shd w:val="clear" w:color="auto" w:fill="FFFFFF"/>
              </w:rPr>
              <w:t xml:space="preserve">в 12 символов </w:t>
            </w:r>
            <w:r>
              <w:t>для организаций типа «Индивидуальный предприниматель»</w:t>
            </w:r>
          </w:p>
        </w:tc>
      </w:tr>
      <w:tr w:rsidR="005174F6" w14:paraId="37D341BA" w14:textId="77777777" w:rsidTr="00CD6BAE"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CD5E3" w14:textId="77777777" w:rsidR="008631BC" w:rsidRDefault="008631BC" w:rsidP="00F773FD">
            <w:pPr>
              <w:pStyle w:val="phtablecellleft"/>
            </w:pPr>
            <w:r>
              <w:t>9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6283A" w14:textId="77777777" w:rsidR="008631BC" w:rsidRDefault="008631BC" w:rsidP="00F773FD">
            <w:pPr>
              <w:pStyle w:val="phtablecellleft"/>
            </w:pPr>
            <w:r>
              <w:t>КПП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20CD8" w14:textId="77777777" w:rsidR="008631BC" w:rsidRDefault="008631BC" w:rsidP="00F773FD">
            <w:pPr>
              <w:pStyle w:val="phtablecellleft"/>
            </w:pPr>
            <w:r>
              <w:t>КПП организации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370CC" w14:textId="77777777" w:rsidR="008631BC" w:rsidRPr="00CD6BAE" w:rsidRDefault="008631BC" w:rsidP="00F773FD">
            <w:pPr>
              <w:pStyle w:val="phtablecellleft"/>
              <w:rPr>
                <w:shd w:val="clear" w:color="auto" w:fill="FFFFFF"/>
              </w:rPr>
            </w:pPr>
            <w:r w:rsidRPr="00CD6BAE">
              <w:rPr>
                <w:shd w:val="clear" w:color="auto" w:fill="FFFFFF"/>
              </w:rPr>
              <w:t xml:space="preserve">Числовое поле для ввода с ограничением </w:t>
            </w:r>
            <w:r w:rsidR="000164FD" w:rsidRPr="00CD6BAE">
              <w:rPr>
                <w:shd w:val="clear" w:color="auto" w:fill="FFFFFF"/>
              </w:rPr>
              <w:br/>
            </w:r>
            <w:r w:rsidRPr="00CD6BAE">
              <w:rPr>
                <w:shd w:val="clear" w:color="auto" w:fill="FFFFFF"/>
              </w:rPr>
              <w:t>в 9 символов.</w:t>
            </w:r>
          </w:p>
          <w:p w14:paraId="00AAE9AD" w14:textId="77777777" w:rsidR="008631BC" w:rsidRDefault="008631BC" w:rsidP="00F773FD">
            <w:pPr>
              <w:pStyle w:val="phtablecellleft"/>
            </w:pPr>
            <w:r>
              <w:t>Поле доступно только для организаций типа «Государственное юридическое лицо» или «Частное юридическое лицо»</w:t>
            </w:r>
          </w:p>
        </w:tc>
      </w:tr>
      <w:tr w:rsidR="005174F6" w14:paraId="4759EA76" w14:textId="77777777" w:rsidTr="00CD6BAE"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D5909" w14:textId="77777777" w:rsidR="008631BC" w:rsidRDefault="008631BC" w:rsidP="00F773FD">
            <w:pPr>
              <w:pStyle w:val="phtablecellleft"/>
            </w:pPr>
            <w:r>
              <w:t>10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D72C1" w14:textId="77777777" w:rsidR="008631BC" w:rsidRDefault="008631BC" w:rsidP="00F773FD">
            <w:pPr>
              <w:pStyle w:val="phtablecellleft"/>
            </w:pPr>
            <w:r>
              <w:t>ОГРН или</w:t>
            </w:r>
          </w:p>
          <w:p w14:paraId="664830B3" w14:textId="77777777" w:rsidR="008631BC" w:rsidRDefault="008631BC" w:rsidP="00F773FD">
            <w:pPr>
              <w:pStyle w:val="phtablecellleft"/>
            </w:pPr>
            <w:r>
              <w:t>ОГРН ИП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13404" w14:textId="77777777" w:rsidR="008631BC" w:rsidRDefault="008631BC" w:rsidP="00F773FD">
            <w:pPr>
              <w:pStyle w:val="phtablecellleft"/>
            </w:pPr>
            <w:r>
              <w:t>ОГРН организации</w:t>
            </w:r>
            <w:r w:rsidR="00AF1FC2">
              <w:t xml:space="preserve"> или индивидуального предпринимателя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57A5C" w14:textId="77777777" w:rsidR="008631BC" w:rsidRDefault="008631BC" w:rsidP="00F773FD">
            <w:pPr>
              <w:pStyle w:val="phtablecellleft"/>
            </w:pPr>
            <w:r w:rsidRPr="00CD6BAE">
              <w:rPr>
                <w:shd w:val="clear" w:color="auto" w:fill="FFFFFF"/>
              </w:rPr>
              <w:t xml:space="preserve">Числовое поле для ввода с ограничением </w:t>
            </w:r>
            <w:r w:rsidR="000164FD" w:rsidRPr="00CD6BAE">
              <w:rPr>
                <w:shd w:val="clear" w:color="auto" w:fill="FFFFFF"/>
              </w:rPr>
              <w:br/>
            </w:r>
            <w:r w:rsidRPr="00CD6BAE">
              <w:rPr>
                <w:shd w:val="clear" w:color="auto" w:fill="FFFFFF"/>
              </w:rPr>
              <w:t xml:space="preserve">в 13 символов </w:t>
            </w:r>
            <w:r>
              <w:t>для организаций типа «Государственное юридическое лицо или «Частное юридическое лицо».</w:t>
            </w:r>
          </w:p>
          <w:p w14:paraId="5223ED78" w14:textId="77777777" w:rsidR="008631BC" w:rsidRDefault="008631BC" w:rsidP="00F773FD">
            <w:pPr>
              <w:pStyle w:val="phtablecellleft"/>
            </w:pPr>
            <w:r w:rsidRPr="00CD6BAE">
              <w:rPr>
                <w:shd w:val="clear" w:color="auto" w:fill="FFFFFF"/>
              </w:rPr>
              <w:t xml:space="preserve">Числовое поле для ввода с ограничением </w:t>
            </w:r>
            <w:r w:rsidR="000164FD" w:rsidRPr="00CD6BAE">
              <w:rPr>
                <w:shd w:val="clear" w:color="auto" w:fill="FFFFFF"/>
              </w:rPr>
              <w:br/>
            </w:r>
            <w:r w:rsidRPr="00CD6BAE">
              <w:rPr>
                <w:shd w:val="clear" w:color="auto" w:fill="FFFFFF"/>
              </w:rPr>
              <w:t xml:space="preserve">в 15 символов </w:t>
            </w:r>
            <w:r>
              <w:t>для организаций типа «Индивидуальный предприниматель»</w:t>
            </w:r>
          </w:p>
        </w:tc>
      </w:tr>
    </w:tbl>
    <w:p w14:paraId="0EF79DBD" w14:textId="15591D89" w:rsidR="00F343C6" w:rsidRPr="00F343C6" w:rsidRDefault="00F343C6" w:rsidP="00F343C6">
      <w:pPr>
        <w:spacing w:line="360" w:lineRule="auto"/>
        <w:ind w:firstLine="851"/>
        <w:jc w:val="both"/>
      </w:pPr>
      <w:bookmarkStart w:id="266" w:name="_Toc65072307"/>
      <w:r w:rsidRPr="00F343C6">
        <w:t xml:space="preserve">Для просмотра сотрудников, у которых в личном деле указана данная организация, необходимо нажать на кнопку </w:t>
      </w:r>
      <w:r>
        <w:rPr>
          <w:noProof/>
        </w:rPr>
        <w:drawing>
          <wp:inline distT="0" distB="0" distL="0" distR="0" wp14:anchorId="141E0A5D" wp14:editId="6211A85B">
            <wp:extent cx="1095375" cy="241272"/>
            <wp:effectExtent l="0" t="0" r="0" b="698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160957" cy="25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43C6">
        <w:t xml:space="preserve"> </w:t>
      </w:r>
      <w:bookmarkStart w:id="267" w:name="_Hlk89882016"/>
      <w:r w:rsidRPr="00F343C6">
        <w:t xml:space="preserve">(кнопка доступна только для тех пользователей, у которых имеется доступ к ФРМР), откроется страница ФРМР со списком сотрудников </w:t>
      </w:r>
      <w:r>
        <w:t>(Рисунок</w:t>
      </w:r>
      <w:r w:rsidR="00914664">
        <w:t xml:space="preserve"> 10</w:t>
      </w:r>
      <w:r>
        <w:t>).</w:t>
      </w:r>
    </w:p>
    <w:p w14:paraId="5F8490D9" w14:textId="6724EF27" w:rsidR="003262F0" w:rsidRDefault="003262F0" w:rsidP="009344D3">
      <w:pPr>
        <w:pStyle w:val="4"/>
        <w:ind w:left="0" w:hanging="15"/>
      </w:pPr>
      <w:bookmarkStart w:id="268" w:name="_Toc100055243"/>
      <w:bookmarkEnd w:id="267"/>
      <w:r>
        <w:t>В</w:t>
      </w:r>
      <w:r w:rsidR="00681F9B">
        <w:t xml:space="preserve">вод </w:t>
      </w:r>
      <w:r>
        <w:t>сведений об адресе фармацевтической организации</w:t>
      </w:r>
      <w:bookmarkEnd w:id="266"/>
      <w:bookmarkEnd w:id="268"/>
      <w:r>
        <w:t xml:space="preserve"> </w:t>
      </w:r>
    </w:p>
    <w:p w14:paraId="7BB5C8D1" w14:textId="77777777" w:rsidR="003262F0" w:rsidRDefault="003262F0" w:rsidP="00F343C6">
      <w:pPr>
        <w:pStyle w:val="phnormal"/>
        <w:ind w:right="0"/>
      </w:pPr>
      <w:r>
        <w:t xml:space="preserve">Сведения об адресе фармацевтической организации вносятся пользователем </w:t>
      </w:r>
      <w:r w:rsidR="004D05E0">
        <w:br/>
      </w:r>
      <w:r>
        <w:t>в соответствии с п.4.2.1.</w:t>
      </w:r>
      <w:r w:rsidR="00AD7555">
        <w:t>3</w:t>
      </w:r>
      <w:r>
        <w:t xml:space="preserve"> настоящего руководства пользователя.</w:t>
      </w:r>
    </w:p>
    <w:p w14:paraId="07E60106" w14:textId="77777777" w:rsidR="00681F9B" w:rsidRDefault="00681F9B" w:rsidP="009344D3">
      <w:pPr>
        <w:pStyle w:val="4"/>
        <w:ind w:left="0" w:hanging="15"/>
      </w:pPr>
      <w:bookmarkStart w:id="269" w:name="_Toc100055244"/>
      <w:r>
        <w:t>Ввод сведений о зданиях фармацевтической организации</w:t>
      </w:r>
      <w:bookmarkEnd w:id="269"/>
      <w:r>
        <w:t xml:space="preserve"> </w:t>
      </w:r>
    </w:p>
    <w:p w14:paraId="1DC209D7" w14:textId="77777777" w:rsidR="00681F9B" w:rsidRDefault="00681F9B" w:rsidP="00681F9B">
      <w:pPr>
        <w:pStyle w:val="phnormal"/>
      </w:pPr>
      <w:r>
        <w:t>Сведения о</w:t>
      </w:r>
      <w:r w:rsidR="00AD7555">
        <w:t xml:space="preserve"> зданиях </w:t>
      </w:r>
      <w:r>
        <w:t xml:space="preserve">фармацевтической организации вносятся пользователем </w:t>
      </w:r>
      <w:r w:rsidR="00AD7555">
        <w:br/>
      </w:r>
      <w:r>
        <w:t>в соответствии с п.4.2.1.</w:t>
      </w:r>
      <w:r w:rsidR="00AD7555">
        <w:t>4</w:t>
      </w:r>
      <w:r>
        <w:t xml:space="preserve"> настоящего руководства пользователя.</w:t>
      </w:r>
    </w:p>
    <w:p w14:paraId="38003B99" w14:textId="77777777" w:rsidR="003262F0" w:rsidRDefault="003262F0" w:rsidP="009344D3">
      <w:pPr>
        <w:pStyle w:val="4"/>
        <w:ind w:left="0" w:hanging="15"/>
      </w:pPr>
      <w:bookmarkStart w:id="270" w:name="_Toc65072308"/>
      <w:bookmarkStart w:id="271" w:name="_Toc100055245"/>
      <w:r>
        <w:lastRenderedPageBreak/>
        <w:t>В</w:t>
      </w:r>
      <w:r w:rsidR="00681F9B">
        <w:t xml:space="preserve">вод </w:t>
      </w:r>
      <w:r>
        <w:t>сведений о структурных подразделениях</w:t>
      </w:r>
      <w:r>
        <w:rPr>
          <w:noProof/>
        </w:rPr>
        <w:t xml:space="preserve"> </w:t>
      </w:r>
      <w:r>
        <w:t>фармацевтической организации</w:t>
      </w:r>
      <w:bookmarkEnd w:id="270"/>
      <w:bookmarkEnd w:id="271"/>
    </w:p>
    <w:p w14:paraId="1191C38E" w14:textId="7E46D063" w:rsidR="00E22052" w:rsidRDefault="003262F0" w:rsidP="001A0D1B">
      <w:pPr>
        <w:pStyle w:val="phnormal"/>
        <w:tabs>
          <w:tab w:val="left" w:pos="2410"/>
        </w:tabs>
      </w:pPr>
      <w:r>
        <w:t xml:space="preserve">Для добавления записи о структурных подразделениях фармацевтической организации в блоке «Структурные подразделения» необходимо нажать на кнопку </w:t>
      </w:r>
      <w:r w:rsidR="000151AA">
        <w:rPr>
          <w:noProof/>
        </w:rPr>
        <w:drawing>
          <wp:inline distT="0" distB="0" distL="0" distR="0" wp14:anchorId="0C4D5145" wp14:editId="0ADDE92B">
            <wp:extent cx="742950" cy="266700"/>
            <wp:effectExtent l="0" t="0" r="0" b="0"/>
            <wp:docPr id="164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откроется форма для ввода данных «Создание структурного подразделения» (</w:t>
      </w:r>
      <w:r>
        <w:fldChar w:fldCharType="begin"/>
      </w:r>
      <w:r>
        <w:instrText xml:space="preserve"> REF _Ref531944901 \h </w:instrText>
      </w:r>
      <w:r>
        <w:fldChar w:fldCharType="separate"/>
      </w:r>
      <w:r>
        <w:t>Рисунок 1</w:t>
      </w:r>
      <w:r w:rsidR="001A0D1B">
        <w:t>8</w:t>
      </w:r>
      <w:r>
        <w:fldChar w:fldCharType="end"/>
      </w:r>
      <w:r>
        <w:t>).</w:t>
      </w:r>
      <w:r w:rsidR="001A0D1B">
        <w:t xml:space="preserve"> </w:t>
      </w:r>
    </w:p>
    <w:p w14:paraId="7BFB22C9" w14:textId="1F977C8C" w:rsidR="003262F0" w:rsidRDefault="003262F0" w:rsidP="001A0D1B">
      <w:pPr>
        <w:pStyle w:val="phnormal"/>
        <w:tabs>
          <w:tab w:val="left" w:pos="2410"/>
        </w:tabs>
      </w:pPr>
      <w:r>
        <w:t xml:space="preserve">Поля, отмеченные знаком «*» («звездочка»), обязательны для заполнения. </w:t>
      </w:r>
    </w:p>
    <w:p w14:paraId="6C7280CA" w14:textId="77777777" w:rsidR="003262F0" w:rsidRDefault="003262F0" w:rsidP="003262F0">
      <w:pPr>
        <w:pStyle w:val="phnormal"/>
      </w:pPr>
      <w:r>
        <w:t xml:space="preserve">При попытке сохранить данные, не заполнив обязательные поля, Подсистема выдаст предупреждающие сообщения с указанием, какие из обязательных полей </w:t>
      </w:r>
      <w:r w:rsidR="000F4723">
        <w:br/>
      </w:r>
      <w:r>
        <w:t>не заполнены (</w:t>
      </w:r>
      <w:r w:rsidR="00F313BF">
        <w:t>Рисунок 19</w:t>
      </w:r>
      <w:r>
        <w:t>).</w:t>
      </w:r>
    </w:p>
    <w:p w14:paraId="7FC3A450" w14:textId="77777777" w:rsidR="003262F0" w:rsidRDefault="003262F0" w:rsidP="003262F0">
      <w:pPr>
        <w:pStyle w:val="phnormal"/>
      </w:pPr>
      <w:r>
        <w:t xml:space="preserve">В открывшемся окне «Создание структурного подразделения» необходимо заполнить поля формы ввода. Описание полей представлено в </w:t>
      </w:r>
      <w:r w:rsidR="00833284">
        <w:t>т</w:t>
      </w:r>
      <w:r>
        <w:t xml:space="preserve">аблице </w:t>
      </w:r>
      <w:r w:rsidR="00A9123E">
        <w:t xml:space="preserve">(Таблица </w:t>
      </w:r>
      <w:r w:rsidR="00EE0537">
        <w:t>22</w:t>
      </w:r>
      <w:r w:rsidR="00A9123E">
        <w:t>)</w:t>
      </w:r>
      <w:r>
        <w:t xml:space="preserve">. </w:t>
      </w:r>
    </w:p>
    <w:p w14:paraId="0F8396AA" w14:textId="77777777" w:rsidR="003262F0" w:rsidRDefault="003262F0" w:rsidP="003262F0">
      <w:pPr>
        <w:pStyle w:val="phtabletitle"/>
      </w:pPr>
      <w:r>
        <w:t xml:space="preserve">Таблица </w:t>
      </w:r>
      <w:r w:rsidR="00EE0537">
        <w:t>22</w:t>
      </w:r>
      <w:r>
        <w:t xml:space="preserve"> – Описание полей для ввода сведений о структурном подразделении фармацевтической организации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"/>
        <w:gridCol w:w="2629"/>
        <w:gridCol w:w="2906"/>
        <w:gridCol w:w="3287"/>
      </w:tblGrid>
      <w:tr w:rsidR="005174F6" w14:paraId="3C730997" w14:textId="77777777" w:rsidTr="00655D30">
        <w:trPr>
          <w:tblHeader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7A623" w14:textId="76684BC4" w:rsidR="003262F0" w:rsidRDefault="003262F0" w:rsidP="00655D30">
            <w:pPr>
              <w:pStyle w:val="phtablecolcaption"/>
              <w:spacing w:before="0" w:after="0"/>
            </w:pPr>
            <w:r>
              <w:t>№</w:t>
            </w:r>
            <w:r w:rsidR="00655D30">
              <w:t xml:space="preserve"> п/п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D7743" w14:textId="77777777" w:rsidR="003262F0" w:rsidRDefault="003262F0" w:rsidP="00655D30">
            <w:pPr>
              <w:pStyle w:val="phtablecolcaption"/>
              <w:spacing w:before="0" w:after="0"/>
            </w:pPr>
            <w:r>
              <w:t>Наименование поля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52A6B" w14:textId="77777777" w:rsidR="003262F0" w:rsidRDefault="003262F0" w:rsidP="00655D30">
            <w:pPr>
              <w:pStyle w:val="phtablecolcaption"/>
              <w:spacing w:before="0" w:after="0"/>
            </w:pPr>
            <w:r>
              <w:t>Описание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925FC" w14:textId="77777777" w:rsidR="003262F0" w:rsidRDefault="003262F0" w:rsidP="00655D30">
            <w:pPr>
              <w:pStyle w:val="phtablecolcaption"/>
              <w:spacing w:before="0" w:after="0"/>
            </w:pPr>
            <w:r>
              <w:t>Вид, способ ввода</w:t>
            </w:r>
          </w:p>
        </w:tc>
      </w:tr>
      <w:tr w:rsidR="005174F6" w14:paraId="232A40A6" w14:textId="77777777" w:rsidTr="00CD6BAE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3C5EA" w14:textId="77777777" w:rsidR="003262F0" w:rsidRDefault="003262F0">
            <w:pPr>
              <w:pStyle w:val="phtablecellleft"/>
            </w:pPr>
            <w:r>
              <w:t>1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C769A" w14:textId="77777777" w:rsidR="003262F0" w:rsidRDefault="003262F0">
            <w:pPr>
              <w:pStyle w:val="phtablecellleft"/>
            </w:pPr>
            <w:r>
              <w:t>Наименование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ECE8F" w14:textId="77777777" w:rsidR="003262F0" w:rsidRDefault="003262F0">
            <w:pPr>
              <w:pStyle w:val="phtablecellleft"/>
            </w:pPr>
            <w:r>
              <w:t>Наименование структурного подразделения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70AE8" w14:textId="77777777" w:rsidR="003262F0" w:rsidRDefault="003262F0">
            <w:pPr>
              <w:pStyle w:val="phtablecellleft"/>
            </w:pPr>
            <w:r>
              <w:t xml:space="preserve">Текстовое поле с ограничением </w:t>
            </w:r>
            <w:r w:rsidR="000F4723">
              <w:br/>
            </w:r>
            <w:r>
              <w:t>до 256-ти символов</w:t>
            </w:r>
          </w:p>
        </w:tc>
      </w:tr>
      <w:tr w:rsidR="005174F6" w14:paraId="616DEA32" w14:textId="77777777" w:rsidTr="00CD6BAE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ED608" w14:textId="77777777" w:rsidR="003262F0" w:rsidRDefault="003262F0">
            <w:pPr>
              <w:pStyle w:val="phtablecellleft"/>
            </w:pPr>
            <w:r>
              <w:t>2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5AD73" w14:textId="77777777" w:rsidR="003262F0" w:rsidRDefault="003262F0">
            <w:pPr>
              <w:pStyle w:val="phtablecellleft"/>
            </w:pPr>
            <w:r>
              <w:t>Тип подразделения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BE59F" w14:textId="77777777" w:rsidR="003262F0" w:rsidRDefault="003262F0">
            <w:pPr>
              <w:pStyle w:val="phtablecellleft"/>
            </w:pPr>
            <w:r>
              <w:t>Наименование типа подразделения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50496" w14:textId="1F3FE879" w:rsidR="000F4723" w:rsidRDefault="003262F0" w:rsidP="000F4723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0D338C73" wp14:editId="07889EC7">
                  <wp:extent cx="228600" cy="228600"/>
                  <wp:effectExtent l="0" t="0" r="0" b="0"/>
                  <wp:docPr id="16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4F6" w14:paraId="4911D0C7" w14:textId="77777777" w:rsidTr="00CD6BAE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E7C2B" w14:textId="77777777" w:rsidR="003262F0" w:rsidRDefault="003262F0">
            <w:pPr>
              <w:pStyle w:val="phtablecellleft"/>
            </w:pPr>
            <w:r>
              <w:t>3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E6F10" w14:textId="77777777" w:rsidR="003262F0" w:rsidRDefault="003262F0">
            <w:pPr>
              <w:pStyle w:val="phtablecellleft"/>
            </w:pPr>
            <w:r>
              <w:t>Вид подразделения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792CD" w14:textId="77777777" w:rsidR="003262F0" w:rsidRDefault="003262F0">
            <w:pPr>
              <w:pStyle w:val="phtablecellleft"/>
            </w:pPr>
            <w:r>
              <w:t>Наименование вида подразделения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7A215" w14:textId="690DD1E8" w:rsidR="003262F0" w:rsidRDefault="003262F0" w:rsidP="000F4723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0D9FDD17" wp14:editId="027F4F32">
                  <wp:extent cx="228600" cy="228600"/>
                  <wp:effectExtent l="0" t="0" r="0" b="0"/>
                  <wp:docPr id="166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4F6" w14:paraId="09D9AD9B" w14:textId="77777777" w:rsidTr="00CD6BAE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33144" w14:textId="77777777" w:rsidR="003262F0" w:rsidRDefault="003262F0">
            <w:pPr>
              <w:pStyle w:val="phtablecellleft"/>
            </w:pPr>
            <w:r>
              <w:t>4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5E8C8" w14:textId="77777777" w:rsidR="003262F0" w:rsidRDefault="003262F0">
            <w:pPr>
              <w:pStyle w:val="phtablecellleft"/>
            </w:pPr>
            <w:r>
              <w:t>Обособленное подразделение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FE36D" w14:textId="77777777" w:rsidR="003262F0" w:rsidRDefault="003262F0">
            <w:pPr>
              <w:pStyle w:val="phtablecellleft"/>
            </w:pPr>
            <w:r>
              <w:t>Параметр наличия/отсутствия статуса обособленного подразделения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48ADE" w14:textId="77777777" w:rsidR="003262F0" w:rsidRDefault="003262F0">
            <w:pPr>
              <w:pStyle w:val="phtablecellleft"/>
            </w:pPr>
            <w:r>
              <w:t>Установление «флажка».</w:t>
            </w:r>
          </w:p>
          <w:p w14:paraId="17D02EF5" w14:textId="77777777" w:rsidR="003262F0" w:rsidRDefault="003262F0">
            <w:pPr>
              <w:pStyle w:val="phtablecellleft"/>
            </w:pPr>
            <w:r>
              <w:t>В случае установки данного параметра появляется дополнительное поле «Основное здание».</w:t>
            </w:r>
          </w:p>
          <w:p w14:paraId="28A62B59" w14:textId="77777777" w:rsidR="003262F0" w:rsidRDefault="003262F0">
            <w:pPr>
              <w:pStyle w:val="phtablecellleft"/>
            </w:pPr>
            <w:r>
              <w:t>Описание поля приведено в п.4.1 настоящей таблицы</w:t>
            </w:r>
          </w:p>
        </w:tc>
      </w:tr>
      <w:tr w:rsidR="005174F6" w14:paraId="2CEEF9D6" w14:textId="77777777" w:rsidTr="00CD6BAE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5D697" w14:textId="77777777" w:rsidR="003262F0" w:rsidRDefault="003262F0">
            <w:pPr>
              <w:pStyle w:val="phtablecellleft"/>
            </w:pPr>
            <w:r>
              <w:t>4.1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66367" w14:textId="77777777" w:rsidR="003262F0" w:rsidRDefault="003262F0">
            <w:pPr>
              <w:pStyle w:val="phtablecellleft"/>
            </w:pPr>
            <w:r>
              <w:t>Основное здание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04CB2" w14:textId="77777777" w:rsidR="003262F0" w:rsidRDefault="003262F0">
            <w:pPr>
              <w:pStyle w:val="phtablecellleft"/>
            </w:pPr>
            <w:r>
              <w:t>Наименование основного здания, в котором расположено обособленное подразделение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B202E" w14:textId="79849AFA" w:rsidR="003262F0" w:rsidRDefault="003262F0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48F16F81" wp14:editId="42315487">
                  <wp:extent cx="228600" cy="228600"/>
                  <wp:effectExtent l="0" t="0" r="0" b="0"/>
                  <wp:docPr id="167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14:paraId="275E648C" w14:textId="77777777" w:rsidR="003262F0" w:rsidRDefault="003262F0">
            <w:pPr>
              <w:pStyle w:val="phtablecellleft"/>
            </w:pPr>
            <w:r>
              <w:t>В списке отображаются доступные для выбора наименования зданий.</w:t>
            </w:r>
          </w:p>
          <w:p w14:paraId="6B440E8C" w14:textId="77777777" w:rsidR="003262F0" w:rsidRDefault="003262F0">
            <w:pPr>
              <w:pStyle w:val="phtablecellleft"/>
            </w:pPr>
            <w:r>
              <w:t>Если искомое наименование отсутствует в списке, его необходимо добавить в блок «</w:t>
            </w:r>
            <w:r w:rsidR="009B5361">
              <w:t>З</w:t>
            </w:r>
            <w:r>
              <w:t xml:space="preserve">дания» карточки </w:t>
            </w:r>
            <w:r w:rsidR="009B5361">
              <w:t>фармацевтической</w:t>
            </w:r>
            <w:r>
              <w:t xml:space="preserve"> организации</w:t>
            </w:r>
          </w:p>
        </w:tc>
      </w:tr>
      <w:tr w:rsidR="005174F6" w14:paraId="0AE25331" w14:textId="77777777" w:rsidTr="00CD6BAE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34CA6" w14:textId="77777777" w:rsidR="003262F0" w:rsidRDefault="003262F0">
            <w:pPr>
              <w:pStyle w:val="phtablecellleft"/>
            </w:pPr>
            <w:r>
              <w:lastRenderedPageBreak/>
              <w:t>5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06834" w14:textId="77777777" w:rsidR="003262F0" w:rsidRDefault="003262F0">
            <w:pPr>
              <w:pStyle w:val="phtablecellleft"/>
            </w:pPr>
            <w:r>
              <w:t>Дата упразднения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A5BF2" w14:textId="77777777" w:rsidR="003262F0" w:rsidRDefault="003262F0">
            <w:pPr>
              <w:pStyle w:val="phtablecellleft"/>
            </w:pPr>
            <w:r>
              <w:t>Дата прекращения функционирования структурного подразделения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63094" w14:textId="77777777" w:rsidR="003262F0" w:rsidRDefault="003262F0">
            <w:pPr>
              <w:pStyle w:val="phtablecellleft"/>
            </w:pPr>
            <w:r>
              <w:t>Выбор значения из календаря</w:t>
            </w:r>
          </w:p>
        </w:tc>
      </w:tr>
    </w:tbl>
    <w:p w14:paraId="046AAFAA" w14:textId="67B7CC39" w:rsidR="00F33F2B" w:rsidRPr="00F343C6" w:rsidRDefault="005B6017" w:rsidP="00F33F2B">
      <w:pPr>
        <w:spacing w:line="360" w:lineRule="auto"/>
        <w:ind w:firstLine="851"/>
        <w:jc w:val="both"/>
      </w:pPr>
      <w:bookmarkStart w:id="272" w:name="_Toc65072311"/>
      <w:r w:rsidRPr="005B6017">
        <w:t xml:space="preserve">Для просмотра страницы ФРМР со списком сотрудников, в личных делах которых указано выбранное структурное подразделение, в блоке «Структурные подразделения» необходимо выбрать запись и нажать на кнопку </w:t>
      </w:r>
      <w:r w:rsidRPr="005B6017">
        <w:rPr>
          <w:noProof/>
        </w:rPr>
        <w:drawing>
          <wp:inline distT="0" distB="0" distL="0" distR="0" wp14:anchorId="44875744" wp14:editId="32830732">
            <wp:extent cx="1207827" cy="226079"/>
            <wp:effectExtent l="0" t="0" r="0" b="254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276" cy="23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017">
        <w:t xml:space="preserve"> </w:t>
      </w:r>
      <w:r w:rsidR="00F33F2B" w:rsidRPr="00F343C6">
        <w:t xml:space="preserve">(кнопка доступна только для тех пользователей, у которых имеется доступ к ФРМР), откроется страница ФРМР </w:t>
      </w:r>
      <w:r w:rsidR="004E33E2">
        <w:br/>
      </w:r>
      <w:r w:rsidR="00F33F2B" w:rsidRPr="00F343C6">
        <w:t xml:space="preserve">со списком сотрудников </w:t>
      </w:r>
      <w:r w:rsidR="00F33F2B">
        <w:t>(Рисунок 10).</w:t>
      </w:r>
    </w:p>
    <w:p w14:paraId="0F05B1BF" w14:textId="01ECB681" w:rsidR="005B6017" w:rsidRDefault="005B6017" w:rsidP="009344D3">
      <w:pPr>
        <w:pStyle w:val="4"/>
        <w:ind w:left="0" w:hanging="15"/>
      </w:pPr>
      <w:bookmarkStart w:id="273" w:name="_Toc100055246"/>
      <w:r w:rsidRPr="005B6017">
        <w:t>Внесение сведений о штатном расписании фармацевтической организации</w:t>
      </w:r>
      <w:bookmarkEnd w:id="273"/>
      <w:r w:rsidRPr="005B6017">
        <w:t xml:space="preserve"> </w:t>
      </w:r>
    </w:p>
    <w:p w14:paraId="712235FF" w14:textId="2051049A" w:rsidR="00721962" w:rsidRPr="00721962" w:rsidRDefault="00721962" w:rsidP="00721962">
      <w:pPr>
        <w:pStyle w:val="phnormal"/>
      </w:pPr>
      <w:r w:rsidRPr="00721962">
        <w:t>Сведения о штатном расписании фармацевтической организации вносятся пользователем в соответствии с п.4.</w:t>
      </w:r>
      <w:r>
        <w:t>2.1.8</w:t>
      </w:r>
      <w:r w:rsidRPr="00721962">
        <w:t xml:space="preserve"> настоящего руководства пользователя</w:t>
      </w:r>
      <w:r>
        <w:t>.</w:t>
      </w:r>
    </w:p>
    <w:p w14:paraId="2C16D7C8" w14:textId="693248B7" w:rsidR="00721962" w:rsidRDefault="00721962" w:rsidP="009344D3">
      <w:pPr>
        <w:pStyle w:val="4"/>
        <w:ind w:left="0" w:hanging="15"/>
      </w:pPr>
      <w:bookmarkStart w:id="274" w:name="_Toc100055247"/>
      <w:r>
        <w:t>Внесение сведений о доходах и расходах фармацевтической организации</w:t>
      </w:r>
      <w:bookmarkEnd w:id="274"/>
    </w:p>
    <w:p w14:paraId="0A7F8CBA" w14:textId="6D9EE6E2" w:rsidR="00721962" w:rsidRPr="00721962" w:rsidRDefault="00721962" w:rsidP="00721962">
      <w:pPr>
        <w:pStyle w:val="phnormal"/>
      </w:pPr>
      <w:r w:rsidRPr="00721962">
        <w:t>Сведения о доходах и расходах фармацевтической организации вносятся пользователем в соответствии с п.4.2.1.</w:t>
      </w:r>
      <w:r>
        <w:t>9</w:t>
      </w:r>
      <w:r w:rsidRPr="00721962">
        <w:t xml:space="preserve"> настоящего руководства пользователя</w:t>
      </w:r>
      <w:r>
        <w:t>.</w:t>
      </w:r>
    </w:p>
    <w:p w14:paraId="279E45D6" w14:textId="1CD17F8C" w:rsidR="003262F0" w:rsidRDefault="003262F0" w:rsidP="009344D3">
      <w:pPr>
        <w:pStyle w:val="4"/>
        <w:ind w:left="0" w:hanging="15"/>
      </w:pPr>
      <w:bookmarkStart w:id="275" w:name="_Toc100055248"/>
      <w:r>
        <w:t>Просмотр сведений о лицензиях фармацевтической организации</w:t>
      </w:r>
      <w:bookmarkEnd w:id="272"/>
      <w:bookmarkEnd w:id="275"/>
    </w:p>
    <w:p w14:paraId="7DE9DDB5" w14:textId="7B53DCF2" w:rsidR="003262F0" w:rsidRDefault="003262F0" w:rsidP="003262F0">
      <w:pPr>
        <w:pStyle w:val="phnormal"/>
      </w:pPr>
      <w:r>
        <w:t xml:space="preserve">Просмотр сведений о лицензиях фармацевтической организации осуществляется </w:t>
      </w:r>
      <w:r w:rsidR="00615A7B">
        <w:br/>
      </w:r>
      <w:r>
        <w:t>в порядке, описанном в п.4.2.1.1</w:t>
      </w:r>
      <w:r w:rsidR="00BF06B5">
        <w:t>3</w:t>
      </w:r>
      <w:r>
        <w:t xml:space="preserve"> настоящего руководства пользователя.</w:t>
      </w:r>
    </w:p>
    <w:p w14:paraId="5B501B23" w14:textId="2B2DE4DC" w:rsidR="0050443C" w:rsidRDefault="0050443C">
      <w:r>
        <w:br w:type="page"/>
      </w:r>
    </w:p>
    <w:p w14:paraId="0FEB6716" w14:textId="77777777" w:rsidR="003262F0" w:rsidRDefault="008020B9" w:rsidP="009344D3">
      <w:pPr>
        <w:pStyle w:val="3"/>
      </w:pPr>
      <w:bookmarkStart w:id="276" w:name="_Toc65072313"/>
      <w:bookmarkStart w:id="277" w:name="_Toc100055249"/>
      <w:r>
        <w:lastRenderedPageBreak/>
        <w:t>Изменение и у</w:t>
      </w:r>
      <w:r w:rsidR="003262F0">
        <w:t>даление сведений в карточке организации</w:t>
      </w:r>
      <w:bookmarkEnd w:id="276"/>
      <w:bookmarkEnd w:id="277"/>
    </w:p>
    <w:p w14:paraId="54DE740F" w14:textId="77777777" w:rsidR="008020B9" w:rsidRPr="008020B9" w:rsidRDefault="008020B9" w:rsidP="009344D3">
      <w:pPr>
        <w:pStyle w:val="4"/>
        <w:ind w:left="0" w:hanging="15"/>
      </w:pPr>
      <w:bookmarkStart w:id="278" w:name="_Toc100055250"/>
      <w:r>
        <w:t>Редактирование</w:t>
      </w:r>
      <w:r w:rsidRPr="008020B9">
        <w:t xml:space="preserve"> сведений в карточке организации</w:t>
      </w:r>
      <w:bookmarkEnd w:id="278"/>
    </w:p>
    <w:p w14:paraId="75173EB5" w14:textId="77777777" w:rsidR="00842817" w:rsidRDefault="00592EFF" w:rsidP="008020B9">
      <w:pPr>
        <w:pStyle w:val="phnormal"/>
      </w:pPr>
      <w:r>
        <w:t>Порядок р</w:t>
      </w:r>
      <w:r w:rsidR="008020B9">
        <w:t>едактировани</w:t>
      </w:r>
      <w:r>
        <w:t>я</w:t>
      </w:r>
      <w:r w:rsidR="008020B9">
        <w:t xml:space="preserve"> основных сведений о медицинской организации описан </w:t>
      </w:r>
      <w:r w:rsidR="008020B9">
        <w:br/>
        <w:t>в п.4.2.1.2 настоящего руководства пользователя</w:t>
      </w:r>
      <w:r w:rsidR="00842817">
        <w:t>.</w:t>
      </w:r>
    </w:p>
    <w:p w14:paraId="17CDAF1A" w14:textId="77777777" w:rsidR="00842817" w:rsidRDefault="00592EFF" w:rsidP="008020B9">
      <w:pPr>
        <w:pStyle w:val="phnormal"/>
      </w:pPr>
      <w:r>
        <w:t>Порядок редактирования</w:t>
      </w:r>
      <w:r w:rsidR="00842817">
        <w:t xml:space="preserve"> основных сведений </w:t>
      </w:r>
      <w:r w:rsidR="008020B9">
        <w:t xml:space="preserve">об организации здравоохранения </w:t>
      </w:r>
      <w:r>
        <w:br/>
      </w:r>
      <w:r w:rsidR="008020B9">
        <w:t xml:space="preserve">или НИИ </w:t>
      </w:r>
      <w:r w:rsidR="00842817">
        <w:t>описан</w:t>
      </w:r>
      <w:r w:rsidR="008020B9">
        <w:t xml:space="preserve"> в п.4.2.2.2</w:t>
      </w:r>
      <w:r w:rsidR="00842817">
        <w:t xml:space="preserve"> настоящего руководства пользователя.</w:t>
      </w:r>
    </w:p>
    <w:p w14:paraId="48C329F9" w14:textId="77777777" w:rsidR="008020B9" w:rsidRDefault="00592EFF" w:rsidP="008020B9">
      <w:pPr>
        <w:pStyle w:val="phnormal"/>
      </w:pPr>
      <w:r>
        <w:t xml:space="preserve">Порядок редактирования </w:t>
      </w:r>
      <w:r w:rsidR="00842817">
        <w:t>основных сведений</w:t>
      </w:r>
      <w:r w:rsidR="00494600">
        <w:t xml:space="preserve"> о</w:t>
      </w:r>
      <w:r w:rsidR="00842817">
        <w:t xml:space="preserve"> </w:t>
      </w:r>
      <w:r w:rsidR="008020B9">
        <w:t xml:space="preserve">фармацевтической организации </w:t>
      </w:r>
      <w:r w:rsidR="00842817">
        <w:t>описан</w:t>
      </w:r>
      <w:r>
        <w:t xml:space="preserve"> </w:t>
      </w:r>
      <w:r w:rsidR="008020B9">
        <w:t>в п.4.2.3.2</w:t>
      </w:r>
      <w:r w:rsidR="00842817">
        <w:t xml:space="preserve"> настоящего руководства пользователя</w:t>
      </w:r>
      <w:r w:rsidR="008020B9">
        <w:t>.</w:t>
      </w:r>
    </w:p>
    <w:p w14:paraId="022E11C6" w14:textId="168E12DB" w:rsidR="006D733A" w:rsidRDefault="0003100B" w:rsidP="0003100B">
      <w:pPr>
        <w:pStyle w:val="phnormal"/>
      </w:pPr>
      <w:r>
        <w:rPr>
          <w:color w:val="333333"/>
          <w:szCs w:val="24"/>
        </w:rPr>
        <w:t xml:space="preserve">Для редактирования записи в </w:t>
      </w:r>
      <w:r w:rsidR="00AD41FD">
        <w:rPr>
          <w:color w:val="333333"/>
          <w:szCs w:val="24"/>
        </w:rPr>
        <w:t>других</w:t>
      </w:r>
      <w:r w:rsidR="002B3B42">
        <w:rPr>
          <w:color w:val="333333"/>
          <w:szCs w:val="24"/>
        </w:rPr>
        <w:t xml:space="preserve"> блоках карточки организации необходимо раскрыть блок нажатием на знак </w:t>
      </w:r>
      <w:r w:rsidR="000151AA">
        <w:rPr>
          <w:noProof/>
        </w:rPr>
        <w:drawing>
          <wp:inline distT="0" distB="0" distL="0" distR="0" wp14:anchorId="714F91E2" wp14:editId="0EBD7DC1">
            <wp:extent cx="285750" cy="219075"/>
            <wp:effectExtent l="0" t="0" r="0" b="0"/>
            <wp:docPr id="168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B42">
        <w:rPr>
          <w:color w:val="333333"/>
          <w:szCs w:val="24"/>
        </w:rPr>
        <w:t xml:space="preserve"> («плюс») в конце строки с названием блока. </w:t>
      </w:r>
      <w:r w:rsidR="00C270E5">
        <w:rPr>
          <w:color w:val="333333"/>
          <w:szCs w:val="24"/>
        </w:rPr>
        <w:br/>
      </w:r>
      <w:r w:rsidR="002B3B42">
        <w:rPr>
          <w:color w:val="333333"/>
          <w:szCs w:val="24"/>
        </w:rPr>
        <w:t xml:space="preserve">Далее </w:t>
      </w:r>
      <w:r>
        <w:rPr>
          <w:color w:val="333333"/>
          <w:szCs w:val="24"/>
        </w:rPr>
        <w:t>следует выделить строку объекта, сведения</w:t>
      </w:r>
      <w:r w:rsidR="002B3B42">
        <w:rPr>
          <w:color w:val="333333"/>
          <w:szCs w:val="24"/>
        </w:rPr>
        <w:t xml:space="preserve"> </w:t>
      </w:r>
      <w:r>
        <w:rPr>
          <w:color w:val="333333"/>
          <w:szCs w:val="24"/>
        </w:rPr>
        <w:t xml:space="preserve">о котором необходимо изменить </w:t>
      </w:r>
      <w:r w:rsidR="00C270E5">
        <w:rPr>
          <w:color w:val="333333"/>
          <w:szCs w:val="24"/>
        </w:rPr>
        <w:br/>
      </w:r>
      <w:r>
        <w:rPr>
          <w:color w:val="333333"/>
          <w:szCs w:val="24"/>
        </w:rPr>
        <w:t xml:space="preserve">(строка </w:t>
      </w:r>
      <w:r w:rsidR="00AD41FD">
        <w:rPr>
          <w:color w:val="333333"/>
          <w:szCs w:val="24"/>
        </w:rPr>
        <w:t>выдел</w:t>
      </w:r>
      <w:r w:rsidR="00E07243">
        <w:rPr>
          <w:color w:val="333333"/>
          <w:szCs w:val="24"/>
        </w:rPr>
        <w:t>яе</w:t>
      </w:r>
      <w:r w:rsidR="00AD41FD">
        <w:rPr>
          <w:color w:val="333333"/>
          <w:szCs w:val="24"/>
        </w:rPr>
        <w:t>тся</w:t>
      </w:r>
      <w:r>
        <w:rPr>
          <w:color w:val="333333"/>
          <w:szCs w:val="24"/>
        </w:rPr>
        <w:t xml:space="preserve"> заливкой оранжевого цвета). В правой нижней части соответствующего блока нажать на кнопку </w:t>
      </w:r>
      <w:r w:rsidR="000151AA">
        <w:rPr>
          <w:noProof/>
        </w:rPr>
        <w:drawing>
          <wp:inline distT="0" distB="0" distL="0" distR="0" wp14:anchorId="149C8C22" wp14:editId="30379DE9">
            <wp:extent cx="805674" cy="251773"/>
            <wp:effectExtent l="0" t="0" r="0" b="0"/>
            <wp:docPr id="16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391" cy="25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0B9" w:rsidRPr="005902A1">
        <w:t>, откро</w:t>
      </w:r>
      <w:r w:rsidR="008020B9">
        <w:t>ется окно редактирования данных, аналогичное окну создания</w:t>
      </w:r>
      <w:r w:rsidR="00C007E2">
        <w:t xml:space="preserve"> записи</w:t>
      </w:r>
      <w:r>
        <w:t>.</w:t>
      </w:r>
      <w:r w:rsidR="008020B9">
        <w:t xml:space="preserve"> </w:t>
      </w:r>
    </w:p>
    <w:p w14:paraId="3C6C8404" w14:textId="18488938" w:rsidR="008020B9" w:rsidRDefault="008020B9" w:rsidP="0003100B">
      <w:pPr>
        <w:pStyle w:val="phnormal"/>
      </w:pPr>
      <w:r>
        <w:t xml:space="preserve">Для сохранения внесенных данных необходимо </w:t>
      </w:r>
      <w:r w:rsidRPr="005902A1">
        <w:t>наж</w:t>
      </w:r>
      <w:r>
        <w:t>ать</w:t>
      </w:r>
      <w:r w:rsidRPr="005902A1">
        <w:t xml:space="preserve"> на кнопку </w:t>
      </w:r>
      <w:r w:rsidR="000151AA">
        <w:rPr>
          <w:noProof/>
          <w:color w:val="333333"/>
          <w:szCs w:val="24"/>
        </w:rPr>
        <w:drawing>
          <wp:inline distT="0" distB="0" distL="0" distR="0" wp14:anchorId="54B89FBC" wp14:editId="0A7DD45C">
            <wp:extent cx="790575" cy="247650"/>
            <wp:effectExtent l="0" t="0" r="0" b="0"/>
            <wp:docPr id="170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2A1">
        <w:t xml:space="preserve">. </w:t>
      </w:r>
      <w:r>
        <w:t>Окно редактирования закроется, внесенные данные отобразятся</w:t>
      </w:r>
      <w:r w:rsidRPr="005902A1">
        <w:t xml:space="preserve"> </w:t>
      </w:r>
      <w:r>
        <w:t>в</w:t>
      </w:r>
      <w:r w:rsidR="0003100B">
        <w:t xml:space="preserve"> </w:t>
      </w:r>
      <w:r>
        <w:t>к</w:t>
      </w:r>
      <w:r w:rsidRPr="00206F4F">
        <w:t>арточке организации</w:t>
      </w:r>
      <w:r w:rsidRPr="005902A1">
        <w:t>.</w:t>
      </w:r>
    </w:p>
    <w:p w14:paraId="2A1151F1" w14:textId="7FA0B728" w:rsidR="008020B9" w:rsidRDefault="008020B9" w:rsidP="008020B9">
      <w:pPr>
        <w:pStyle w:val="phnormal"/>
      </w:pPr>
      <w:r>
        <w:t xml:space="preserve">Нажатие кнопки </w:t>
      </w:r>
      <w:r w:rsidR="000151AA">
        <w:rPr>
          <w:noProof/>
        </w:rPr>
        <w:drawing>
          <wp:inline distT="0" distB="0" distL="0" distR="0" wp14:anchorId="49D4CFA8" wp14:editId="75CE1FA3">
            <wp:extent cx="742950" cy="266700"/>
            <wp:effectExtent l="0" t="0" r="0" b="0"/>
            <wp:docPr id="171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инициирует закрытие окна редактирования без сохранения изменений; </w:t>
      </w:r>
      <w:r w:rsidR="0003100B">
        <w:t>произойдет</w:t>
      </w:r>
      <w:r>
        <w:t xml:space="preserve"> </w:t>
      </w:r>
      <w:r w:rsidRPr="009E6AB5">
        <w:t xml:space="preserve">переход на страницу карточки </w:t>
      </w:r>
      <w:r>
        <w:t xml:space="preserve">медицинской </w:t>
      </w:r>
      <w:r w:rsidRPr="009E6AB5">
        <w:t>организации.</w:t>
      </w:r>
    </w:p>
    <w:p w14:paraId="758155C7" w14:textId="77777777" w:rsidR="008020B9" w:rsidRPr="008020B9" w:rsidRDefault="008020B9" w:rsidP="009344D3">
      <w:pPr>
        <w:pStyle w:val="4"/>
        <w:ind w:left="0" w:hanging="15"/>
      </w:pPr>
      <w:bookmarkStart w:id="279" w:name="_Toc100055251"/>
      <w:r>
        <w:t>Удаление</w:t>
      </w:r>
      <w:r w:rsidRPr="008020B9">
        <w:t xml:space="preserve"> сведений в карточке организации</w:t>
      </w:r>
      <w:bookmarkEnd w:id="279"/>
    </w:p>
    <w:p w14:paraId="7DC49B37" w14:textId="59C1C970" w:rsidR="003262F0" w:rsidRDefault="003262F0" w:rsidP="003262F0">
      <w:pPr>
        <w:pStyle w:val="phnormal"/>
        <w:rPr>
          <w:color w:val="333333"/>
          <w:szCs w:val="24"/>
        </w:rPr>
      </w:pPr>
      <w:r>
        <w:rPr>
          <w:color w:val="333333"/>
          <w:szCs w:val="24"/>
        </w:rPr>
        <w:t>Удаление сведений из блоков «Основные сведения об организации»</w:t>
      </w:r>
      <w:r w:rsidR="001C49E3">
        <w:rPr>
          <w:color w:val="333333"/>
          <w:szCs w:val="24"/>
        </w:rPr>
        <w:t xml:space="preserve">, </w:t>
      </w:r>
      <w:r>
        <w:rPr>
          <w:color w:val="333333"/>
          <w:szCs w:val="24"/>
        </w:rPr>
        <w:t>«Адрес местонахождения»</w:t>
      </w:r>
      <w:r w:rsidR="001C49E3">
        <w:rPr>
          <w:color w:val="333333"/>
          <w:szCs w:val="24"/>
        </w:rPr>
        <w:t xml:space="preserve"> и </w:t>
      </w:r>
      <w:r w:rsidR="00E94DA4">
        <w:rPr>
          <w:color w:val="333333"/>
          <w:szCs w:val="24"/>
        </w:rPr>
        <w:t>«Лицензии»</w:t>
      </w:r>
      <w:r>
        <w:rPr>
          <w:color w:val="333333"/>
          <w:szCs w:val="24"/>
        </w:rPr>
        <w:t xml:space="preserve"> в </w:t>
      </w:r>
      <w:r w:rsidR="00C270E5">
        <w:rPr>
          <w:color w:val="333333"/>
          <w:szCs w:val="24"/>
        </w:rPr>
        <w:t>ФРМО</w:t>
      </w:r>
      <w:r>
        <w:rPr>
          <w:color w:val="333333"/>
          <w:szCs w:val="24"/>
        </w:rPr>
        <w:t xml:space="preserve"> не предусмотрено.</w:t>
      </w:r>
    </w:p>
    <w:p w14:paraId="7A838AC8" w14:textId="594B873C" w:rsidR="00AA58CA" w:rsidRDefault="00C270E5" w:rsidP="00AA58CA">
      <w:pPr>
        <w:pStyle w:val="phnormal"/>
        <w:rPr>
          <w:color w:val="333333"/>
          <w:szCs w:val="24"/>
        </w:rPr>
      </w:pPr>
      <w:r>
        <w:rPr>
          <w:color w:val="333333"/>
          <w:szCs w:val="24"/>
        </w:rPr>
        <w:t xml:space="preserve">Для удаления записи в других блоках карточки организации необходимо раскрыть блок нажатием на знак </w:t>
      </w:r>
      <w:r w:rsidR="000151AA">
        <w:rPr>
          <w:noProof/>
        </w:rPr>
        <w:drawing>
          <wp:inline distT="0" distB="0" distL="0" distR="0" wp14:anchorId="042F2A24" wp14:editId="601679CD">
            <wp:extent cx="285750" cy="219075"/>
            <wp:effectExtent l="0" t="0" r="0" b="0"/>
            <wp:docPr id="172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Cs w:val="24"/>
        </w:rPr>
        <w:t xml:space="preserve"> («плюс») в конце строки с названием блока. </w:t>
      </w:r>
      <w:r>
        <w:rPr>
          <w:color w:val="333333"/>
          <w:szCs w:val="24"/>
        </w:rPr>
        <w:br/>
      </w:r>
      <w:r w:rsidR="0044483C">
        <w:rPr>
          <w:color w:val="333333"/>
          <w:szCs w:val="24"/>
        </w:rPr>
        <w:t>Затем</w:t>
      </w:r>
      <w:r>
        <w:rPr>
          <w:color w:val="333333"/>
          <w:szCs w:val="24"/>
        </w:rPr>
        <w:t xml:space="preserve"> следует выделить строку объекта, сведения о котором необходимо </w:t>
      </w:r>
      <w:r w:rsidR="00A003AD">
        <w:rPr>
          <w:color w:val="333333"/>
          <w:szCs w:val="24"/>
        </w:rPr>
        <w:t xml:space="preserve">удалить </w:t>
      </w:r>
      <w:r>
        <w:rPr>
          <w:color w:val="333333"/>
          <w:szCs w:val="24"/>
        </w:rPr>
        <w:br/>
        <w:t xml:space="preserve">(строка выделяется заливкой оранжевого цвета). </w:t>
      </w:r>
      <w:r w:rsidR="00A003AD">
        <w:rPr>
          <w:color w:val="333333"/>
          <w:szCs w:val="24"/>
        </w:rPr>
        <w:t>В</w:t>
      </w:r>
      <w:r w:rsidR="003262F0">
        <w:rPr>
          <w:color w:val="333333"/>
          <w:szCs w:val="24"/>
        </w:rPr>
        <w:t xml:space="preserve"> правой нижней части соответствующего блока нажать кнопку </w:t>
      </w:r>
      <w:r w:rsidR="000151AA">
        <w:rPr>
          <w:noProof/>
        </w:rPr>
        <w:drawing>
          <wp:inline distT="0" distB="0" distL="0" distR="0" wp14:anchorId="20704CD8" wp14:editId="5D4F04D1">
            <wp:extent cx="809625" cy="266700"/>
            <wp:effectExtent l="0" t="0" r="0" b="0"/>
            <wp:docPr id="17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2F0">
        <w:rPr>
          <w:color w:val="333333"/>
          <w:szCs w:val="24"/>
        </w:rPr>
        <w:t>. Сработает защита</w:t>
      </w:r>
      <w:r w:rsidR="00A003AD">
        <w:rPr>
          <w:color w:val="333333"/>
          <w:szCs w:val="24"/>
        </w:rPr>
        <w:t xml:space="preserve"> </w:t>
      </w:r>
      <w:r w:rsidR="003262F0">
        <w:rPr>
          <w:color w:val="333333"/>
          <w:szCs w:val="24"/>
        </w:rPr>
        <w:t>от случайного удаления сведений: появится окно «Подтверждение» с вопросом</w:t>
      </w:r>
      <w:r w:rsidR="00A003AD">
        <w:rPr>
          <w:color w:val="333333"/>
          <w:szCs w:val="24"/>
        </w:rPr>
        <w:t xml:space="preserve"> </w:t>
      </w:r>
      <w:r w:rsidR="003262F0">
        <w:rPr>
          <w:color w:val="333333"/>
          <w:szCs w:val="24"/>
        </w:rPr>
        <w:t>«</w:t>
      </w:r>
      <w:r w:rsidR="00AA58CA">
        <w:rPr>
          <w:color w:val="333333"/>
          <w:szCs w:val="24"/>
        </w:rPr>
        <w:t xml:space="preserve">Запись будет удалена без возможности восстановления. </w:t>
      </w:r>
      <w:r w:rsidR="003262F0">
        <w:rPr>
          <w:color w:val="333333"/>
          <w:szCs w:val="24"/>
        </w:rPr>
        <w:t>Вы уверены, что хотите продолжить?»</w:t>
      </w:r>
      <w:r w:rsidR="00AA58CA">
        <w:rPr>
          <w:color w:val="333333"/>
          <w:szCs w:val="24"/>
        </w:rPr>
        <w:t xml:space="preserve"> (Рисунок </w:t>
      </w:r>
      <w:r w:rsidR="00A003AD">
        <w:rPr>
          <w:color w:val="333333"/>
          <w:szCs w:val="24"/>
        </w:rPr>
        <w:t>6</w:t>
      </w:r>
      <w:r w:rsidR="005C54F5">
        <w:rPr>
          <w:color w:val="333333"/>
          <w:szCs w:val="24"/>
        </w:rPr>
        <w:t>8</w:t>
      </w:r>
      <w:r w:rsidR="00AA58CA">
        <w:rPr>
          <w:color w:val="333333"/>
          <w:szCs w:val="24"/>
        </w:rPr>
        <w:t>)</w:t>
      </w:r>
      <w:r w:rsidR="003262F0">
        <w:rPr>
          <w:color w:val="333333"/>
          <w:szCs w:val="24"/>
        </w:rPr>
        <w:t xml:space="preserve">. </w:t>
      </w:r>
    </w:p>
    <w:p w14:paraId="237019F6" w14:textId="08FD8DEA" w:rsidR="00AA58CA" w:rsidRDefault="000151AA" w:rsidP="00AA58CA">
      <w:pPr>
        <w:pStyle w:val="phnormal"/>
        <w:ind w:firstLine="0"/>
        <w:jc w:val="center"/>
        <w:rPr>
          <w:color w:val="333333"/>
          <w:szCs w:val="24"/>
        </w:rPr>
      </w:pPr>
      <w:r>
        <w:rPr>
          <w:noProof/>
        </w:rPr>
        <w:lastRenderedPageBreak/>
        <w:drawing>
          <wp:inline distT="0" distB="0" distL="0" distR="0" wp14:anchorId="0F40C2ED" wp14:editId="1C732921">
            <wp:extent cx="5553075" cy="1181100"/>
            <wp:effectExtent l="0" t="0" r="0" b="0"/>
            <wp:docPr id="174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0BD39" w14:textId="77777777" w:rsidR="00AA58CA" w:rsidRDefault="00AA58CA" w:rsidP="00AA58CA">
      <w:pPr>
        <w:pStyle w:val="phfiguretitle"/>
        <w:rPr>
          <w:szCs w:val="24"/>
        </w:rPr>
      </w:pPr>
      <w:r>
        <w:t>Рисунок </w:t>
      </w:r>
      <w:r w:rsidR="00A003AD">
        <w:t>6</w:t>
      </w:r>
      <w:r w:rsidR="005C54F5">
        <w:t>8</w:t>
      </w:r>
      <w:r>
        <w:t xml:space="preserve"> – Подтверждение действия по удалению сведений</w:t>
      </w:r>
      <w:r w:rsidR="00886A87">
        <w:t xml:space="preserve"> из реестра</w:t>
      </w:r>
    </w:p>
    <w:p w14:paraId="6C00432B" w14:textId="77777777" w:rsidR="004F4E37" w:rsidRDefault="00AA58CA" w:rsidP="004F4E37">
      <w:pPr>
        <w:pStyle w:val="phnormal"/>
        <w:rPr>
          <w:color w:val="333333"/>
          <w:szCs w:val="24"/>
        </w:rPr>
      </w:pPr>
      <w:r>
        <w:rPr>
          <w:color w:val="333333"/>
          <w:szCs w:val="24"/>
        </w:rPr>
        <w:t xml:space="preserve">Для удаления сведений необходимо нажать на кнопку «Да», в противном случае – «Нет». </w:t>
      </w:r>
      <w:r w:rsidR="003262F0">
        <w:rPr>
          <w:color w:val="333333"/>
          <w:szCs w:val="24"/>
        </w:rPr>
        <w:t>При нажатии кнопки «Да» в верхнем правом углу экрана на несколько секунд всплывает сообщение «Сведения успешно уделены»</w:t>
      </w:r>
      <w:r w:rsidR="00B10F91">
        <w:rPr>
          <w:color w:val="333333"/>
          <w:szCs w:val="24"/>
        </w:rPr>
        <w:t xml:space="preserve"> (Рисунок 6</w:t>
      </w:r>
      <w:r w:rsidR="005C54F5">
        <w:rPr>
          <w:color w:val="333333"/>
          <w:szCs w:val="24"/>
        </w:rPr>
        <w:t>9</w:t>
      </w:r>
      <w:r w:rsidR="00B10F91">
        <w:rPr>
          <w:color w:val="333333"/>
          <w:szCs w:val="24"/>
        </w:rPr>
        <w:t>)</w:t>
      </w:r>
      <w:r w:rsidR="003262F0">
        <w:rPr>
          <w:color w:val="333333"/>
          <w:szCs w:val="24"/>
        </w:rPr>
        <w:t>.</w:t>
      </w:r>
      <w:r w:rsidR="00B10F91">
        <w:rPr>
          <w:color w:val="333333"/>
          <w:szCs w:val="24"/>
        </w:rPr>
        <w:t xml:space="preserve">  </w:t>
      </w:r>
      <w:r w:rsidR="004F4E37">
        <w:rPr>
          <w:color w:val="333333"/>
          <w:szCs w:val="24"/>
        </w:rPr>
        <w:t xml:space="preserve">При нажатии кнопки «Нет» осуществляется </w:t>
      </w:r>
      <w:r w:rsidR="004F4E37" w:rsidRPr="000B41B7">
        <w:t xml:space="preserve">переход на страницу карточки сведений </w:t>
      </w:r>
      <w:r w:rsidR="004F4E37">
        <w:t>об организации</w:t>
      </w:r>
      <w:r w:rsidR="004F4E37">
        <w:rPr>
          <w:color w:val="333333"/>
          <w:szCs w:val="24"/>
        </w:rPr>
        <w:t>.</w:t>
      </w:r>
    </w:p>
    <w:p w14:paraId="5660495A" w14:textId="69404AFE" w:rsidR="00B10F91" w:rsidRDefault="000151AA" w:rsidP="00B10F91">
      <w:pPr>
        <w:pStyle w:val="phnormal"/>
        <w:ind w:firstLine="0"/>
        <w:jc w:val="center"/>
        <w:rPr>
          <w:color w:val="333333"/>
          <w:szCs w:val="24"/>
        </w:rPr>
      </w:pPr>
      <w:r>
        <w:rPr>
          <w:noProof/>
        </w:rPr>
        <w:drawing>
          <wp:inline distT="0" distB="0" distL="0" distR="0" wp14:anchorId="4282CA60" wp14:editId="1024A7A6">
            <wp:extent cx="2600325" cy="790575"/>
            <wp:effectExtent l="0" t="0" r="0" b="0"/>
            <wp:docPr id="175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AF815" w14:textId="77777777" w:rsidR="00B10F91" w:rsidRDefault="003262F0" w:rsidP="00B10F91">
      <w:pPr>
        <w:pStyle w:val="phfiguretitle"/>
        <w:rPr>
          <w:szCs w:val="24"/>
        </w:rPr>
      </w:pPr>
      <w:r>
        <w:rPr>
          <w:color w:val="333333"/>
          <w:szCs w:val="24"/>
        </w:rPr>
        <w:t xml:space="preserve"> </w:t>
      </w:r>
      <w:r w:rsidR="00B10F91">
        <w:t>Рисунок 6</w:t>
      </w:r>
      <w:r w:rsidR="005C54F5">
        <w:t>9</w:t>
      </w:r>
      <w:r w:rsidR="00B10F91">
        <w:t xml:space="preserve"> – Сообщение об удалении сведений из реестра</w:t>
      </w:r>
    </w:p>
    <w:p w14:paraId="7F51A8C8" w14:textId="77777777" w:rsidR="00F100C7" w:rsidRPr="000B41B7" w:rsidRDefault="00F100C7" w:rsidP="009344D3">
      <w:pPr>
        <w:pStyle w:val="3"/>
      </w:pPr>
      <w:bookmarkStart w:id="280" w:name="_Toc100055252"/>
      <w:r w:rsidRPr="000B41B7">
        <w:t>Перевод организации в архив ФРМО</w:t>
      </w:r>
      <w:bookmarkEnd w:id="280"/>
    </w:p>
    <w:p w14:paraId="7AC4EA87" w14:textId="74D05386" w:rsidR="00F100C7" w:rsidRPr="000B41B7" w:rsidRDefault="00F100C7" w:rsidP="00F100C7">
      <w:pPr>
        <w:pStyle w:val="phnormal"/>
      </w:pPr>
      <w:r w:rsidRPr="000B41B7">
        <w:t xml:space="preserve">Для перевода </w:t>
      </w:r>
      <w:r w:rsidR="003D583D">
        <w:t xml:space="preserve">организации </w:t>
      </w:r>
      <w:r w:rsidRPr="000B41B7">
        <w:t xml:space="preserve">в архив ФРМО следует направить заявку (форма заявки приведена в Приложении 2 к данному руководству пользователя) в СТП ЕГИСЗ </w:t>
      </w:r>
      <w:r w:rsidR="004F4E37">
        <w:br/>
      </w:r>
      <w:r w:rsidRPr="000B41B7">
        <w:t>по адресу</w:t>
      </w:r>
      <w:r w:rsidRPr="00CD6BAE">
        <w:rPr>
          <w:rFonts w:eastAsia="Calibri"/>
        </w:rPr>
        <w:t xml:space="preserve"> </w:t>
      </w:r>
      <w:r w:rsidRPr="00CD6BAE">
        <w:rPr>
          <w:rFonts w:eastAsia="Calibri"/>
          <w:b/>
          <w:szCs w:val="24"/>
          <w:lang w:val="en-US"/>
        </w:rPr>
        <w:t>egisz</w:t>
      </w:r>
      <w:r w:rsidRPr="00CD6BAE">
        <w:rPr>
          <w:rFonts w:eastAsia="Calibri"/>
          <w:b/>
          <w:szCs w:val="24"/>
        </w:rPr>
        <w:t>@rt-eu.ru</w:t>
      </w:r>
      <w:r w:rsidRPr="00CD6BAE">
        <w:rPr>
          <w:rStyle w:val="a9"/>
          <w:rFonts w:eastAsia="Calibri"/>
          <w:color w:val="auto"/>
          <w:szCs w:val="24"/>
          <w:u w:val="none"/>
        </w:rPr>
        <w:t xml:space="preserve"> с обоснованием причины необходимости перевода </w:t>
      </w:r>
      <w:r w:rsidR="003D583D" w:rsidRPr="00CD6BAE">
        <w:rPr>
          <w:rStyle w:val="a9"/>
          <w:rFonts w:eastAsia="Calibri"/>
          <w:color w:val="auto"/>
          <w:szCs w:val="24"/>
          <w:u w:val="none"/>
        </w:rPr>
        <w:t>ор</w:t>
      </w:r>
      <w:r w:rsidR="00CB6637" w:rsidRPr="00CD6BAE">
        <w:rPr>
          <w:rStyle w:val="a9"/>
          <w:rFonts w:eastAsia="Calibri"/>
          <w:color w:val="auto"/>
          <w:szCs w:val="24"/>
          <w:u w:val="none"/>
        </w:rPr>
        <w:t>г</w:t>
      </w:r>
      <w:r w:rsidR="003D583D" w:rsidRPr="00CD6BAE">
        <w:rPr>
          <w:rStyle w:val="a9"/>
          <w:rFonts w:eastAsia="Calibri"/>
          <w:color w:val="auto"/>
          <w:szCs w:val="24"/>
          <w:u w:val="none"/>
        </w:rPr>
        <w:t>ан</w:t>
      </w:r>
      <w:r w:rsidR="00CB6637" w:rsidRPr="00CD6BAE">
        <w:rPr>
          <w:rStyle w:val="a9"/>
          <w:rFonts w:eastAsia="Calibri"/>
          <w:color w:val="auto"/>
          <w:szCs w:val="24"/>
          <w:u w:val="none"/>
        </w:rPr>
        <w:t>и</w:t>
      </w:r>
      <w:r w:rsidR="003D583D" w:rsidRPr="00CD6BAE">
        <w:rPr>
          <w:rStyle w:val="a9"/>
          <w:rFonts w:eastAsia="Calibri"/>
          <w:color w:val="auto"/>
          <w:szCs w:val="24"/>
          <w:u w:val="none"/>
        </w:rPr>
        <w:t>зации</w:t>
      </w:r>
      <w:r w:rsidRPr="00CD6BAE">
        <w:rPr>
          <w:rStyle w:val="a9"/>
          <w:rFonts w:eastAsia="Calibri"/>
          <w:color w:val="auto"/>
          <w:szCs w:val="24"/>
          <w:u w:val="none"/>
        </w:rPr>
        <w:t xml:space="preserve"> </w:t>
      </w:r>
      <w:r w:rsidR="009E65B7">
        <w:rPr>
          <w:rStyle w:val="a9"/>
          <w:rFonts w:eastAsia="Calibri"/>
          <w:color w:val="auto"/>
          <w:szCs w:val="24"/>
          <w:u w:val="none"/>
        </w:rPr>
        <w:br/>
      </w:r>
      <w:r w:rsidRPr="00CD6BAE">
        <w:rPr>
          <w:rStyle w:val="a9"/>
          <w:rFonts w:eastAsia="Calibri"/>
          <w:color w:val="auto"/>
          <w:szCs w:val="24"/>
          <w:u w:val="none"/>
        </w:rPr>
        <w:t>в архив (например, приложить сканированную копию документа о реорганизации или ликвидации)</w:t>
      </w:r>
      <w:r w:rsidRPr="000B41B7">
        <w:t xml:space="preserve">, предварительно убедившись, что все личные дела сотрудников организации были закрыты, а карты пациентов, заведенные в «Федеральном регистре лиц, инфицированных вирусом иммунодефицита человека», «Федеральном регистре лиц, больных туберкулезом», «Федеральном регистре лиц, больных </w:t>
      </w:r>
      <w:r w:rsidRPr="000B41B7">
        <w:rPr>
          <w:lang w:val="en-US"/>
        </w:rPr>
        <w:t>COVID</w:t>
      </w:r>
      <w:r w:rsidRPr="000B41B7">
        <w:t xml:space="preserve">-19», «Федеральном регистре вакцинированных от COVID-19» и иных федеральных регистрах были переведены в новую МО (при наличии карт пациентов). </w:t>
      </w:r>
    </w:p>
    <w:p w14:paraId="6F663035" w14:textId="77777777" w:rsidR="00F100C7" w:rsidRPr="000B41B7" w:rsidRDefault="00F100C7" w:rsidP="00F100C7">
      <w:pPr>
        <w:pStyle w:val="phlistitemizedtitle"/>
        <w:rPr>
          <w:rStyle w:val="a9"/>
          <w:color w:val="auto"/>
        </w:rPr>
      </w:pPr>
      <w:r w:rsidRPr="000B41B7">
        <w:t xml:space="preserve">При переводе </w:t>
      </w:r>
      <w:r w:rsidR="00522356">
        <w:t>организации</w:t>
      </w:r>
      <w:r w:rsidRPr="000B41B7">
        <w:t xml:space="preserve"> в архив доступы к ФРМО и ФРМР отзываются </w:t>
      </w:r>
      <w:r w:rsidR="00522356">
        <w:br/>
      </w:r>
      <w:r w:rsidRPr="000B41B7">
        <w:t xml:space="preserve">у пользователей автоматически. В случае реорганизации для предоставления доступа </w:t>
      </w:r>
      <w:r w:rsidR="00522356">
        <w:br/>
      </w:r>
      <w:r w:rsidRPr="000B41B7">
        <w:t>к организации-правопреемнику следует направить в СТП ЕГИСЗ по адресу</w:t>
      </w:r>
      <w:r w:rsidRPr="00CD6BAE">
        <w:rPr>
          <w:rFonts w:eastAsia="Calibri"/>
        </w:rPr>
        <w:t xml:space="preserve"> </w:t>
      </w:r>
      <w:r w:rsidRPr="00CD6BAE">
        <w:rPr>
          <w:rFonts w:eastAsia="Calibri"/>
          <w:b/>
          <w:szCs w:val="24"/>
          <w:lang w:val="en-US"/>
        </w:rPr>
        <w:t>egisz</w:t>
      </w:r>
      <w:r w:rsidRPr="00CD6BAE">
        <w:rPr>
          <w:rFonts w:eastAsia="Calibri"/>
          <w:b/>
          <w:szCs w:val="24"/>
        </w:rPr>
        <w:t>@rt-eu.ru</w:t>
      </w:r>
      <w:r w:rsidRPr="00CD6BAE">
        <w:rPr>
          <w:rStyle w:val="a9"/>
          <w:rFonts w:eastAsia="Calibri"/>
          <w:color w:val="auto"/>
          <w:szCs w:val="24"/>
          <w:u w:val="none"/>
        </w:rPr>
        <w:t xml:space="preserve"> </w:t>
      </w:r>
      <w:r w:rsidRPr="000B41B7">
        <w:t>заявку</w:t>
      </w:r>
      <w:r w:rsidR="00522356">
        <w:t xml:space="preserve"> </w:t>
      </w:r>
      <w:r w:rsidRPr="000B41B7">
        <w:t xml:space="preserve">по форме и в порядке, предусмотренным Инструкцией по получению доступа </w:t>
      </w:r>
      <w:r w:rsidRPr="000B41B7">
        <w:br/>
        <w:t xml:space="preserve">к Федеральному реестру медицинских организаций и Федеральному регистру медицинских работников, размещенной по адресу </w:t>
      </w:r>
      <w:hyperlink r:id="rId112" w:history="1">
        <w:r w:rsidRPr="000B41B7">
          <w:rPr>
            <w:rStyle w:val="a9"/>
            <w:color w:val="auto"/>
          </w:rPr>
          <w:t>https://portal.egisz.rosminzdrav.ru/materials/3549</w:t>
        </w:r>
      </w:hyperlink>
    </w:p>
    <w:p w14:paraId="3E544223" w14:textId="77777777" w:rsidR="00F100C7" w:rsidRPr="000B41B7" w:rsidRDefault="00F100C7" w:rsidP="00F100C7">
      <w:pPr>
        <w:pStyle w:val="phlistitemized1"/>
        <w:rPr>
          <w:lang w:eastAsia="ru-RU"/>
        </w:rPr>
        <w:sectPr w:rsidR="00F100C7" w:rsidRPr="000B41B7" w:rsidSect="00F86DF7">
          <w:headerReference w:type="default" r:id="rId113"/>
          <w:endnotePr>
            <w:numFmt w:val="decimal"/>
          </w:endnotePr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417A0D4F" w14:textId="77777777" w:rsidR="00877058" w:rsidRPr="000B41B7" w:rsidRDefault="00877058">
      <w:pPr>
        <w:pStyle w:val="11"/>
      </w:pPr>
      <w:bookmarkStart w:id="281" w:name="_Toc100055253"/>
      <w:r w:rsidRPr="000B41B7">
        <w:lastRenderedPageBreak/>
        <w:t>Отчеты об эксплуатации ФРМО</w:t>
      </w:r>
      <w:bookmarkEnd w:id="281"/>
    </w:p>
    <w:p w14:paraId="025D6C51" w14:textId="77777777" w:rsidR="000B4C8E" w:rsidRPr="000B41B7" w:rsidRDefault="00DA3FE7" w:rsidP="000B4C8E">
      <w:pPr>
        <w:pStyle w:val="phnormal"/>
      </w:pPr>
      <w:r w:rsidRPr="000B41B7">
        <w:t>Модуль</w:t>
      </w:r>
      <w:r w:rsidR="000B4C8E" w:rsidRPr="000B41B7">
        <w:t xml:space="preserve"> «Отчеты» </w:t>
      </w:r>
      <w:r w:rsidR="002A431B" w:rsidRPr="000B41B7">
        <w:t>(</w:t>
      </w:r>
      <w:r w:rsidR="005E7D6F" w:rsidRPr="000B41B7">
        <w:fldChar w:fldCharType="begin"/>
      </w:r>
      <w:r w:rsidR="005E7D6F" w:rsidRPr="000B41B7">
        <w:instrText xml:space="preserve"> REF _Ref37346987 \h  \* MERGEFORMAT </w:instrText>
      </w:r>
      <w:r w:rsidR="005E7D6F" w:rsidRPr="000B41B7">
        <w:fldChar w:fldCharType="separate"/>
      </w:r>
      <w:r w:rsidR="00E10E0C" w:rsidRPr="000B41B7">
        <w:t xml:space="preserve">Рисунок </w:t>
      </w:r>
      <w:r w:rsidR="005C54F5">
        <w:t>70</w:t>
      </w:r>
      <w:r w:rsidR="005E7D6F" w:rsidRPr="000B41B7">
        <w:fldChar w:fldCharType="end"/>
      </w:r>
      <w:r w:rsidR="002A431B" w:rsidRPr="000B41B7">
        <w:t xml:space="preserve">) </w:t>
      </w:r>
      <w:r w:rsidR="000B4C8E" w:rsidRPr="000B41B7">
        <w:t>предназначен для выгрузки следующих сведений:</w:t>
      </w:r>
    </w:p>
    <w:p w14:paraId="55110005" w14:textId="77777777" w:rsidR="000B4C8E" w:rsidRPr="000B41B7" w:rsidRDefault="000B4C8E" w:rsidP="000B4C8E">
      <w:pPr>
        <w:pStyle w:val="phnormal"/>
      </w:pPr>
      <w:r w:rsidRPr="000B41B7">
        <w:t xml:space="preserve">- Сведения по структурным подразделениям (96. ФП ЦКЗ: Выгрузка сведений </w:t>
      </w:r>
      <w:r w:rsidR="00F14A4B" w:rsidRPr="000B41B7">
        <w:br/>
      </w:r>
      <w:r w:rsidRPr="000B41B7">
        <w:t>по структурным подразделениям);</w:t>
      </w:r>
    </w:p>
    <w:p w14:paraId="083A9A30" w14:textId="77777777" w:rsidR="000B4C8E" w:rsidRPr="000B41B7" w:rsidRDefault="002A431B" w:rsidP="000B4C8E">
      <w:pPr>
        <w:pStyle w:val="phnormal"/>
      </w:pPr>
      <w:r w:rsidRPr="000B41B7">
        <w:t xml:space="preserve">- Сведения о наполняемости ФРМО (86. Отчет о наполняемости ФРМО). </w:t>
      </w:r>
    </w:p>
    <w:p w14:paraId="4B39C9CD" w14:textId="77777777" w:rsidR="002A431B" w:rsidRPr="000B41B7" w:rsidRDefault="002A431B" w:rsidP="000B4C8E">
      <w:pPr>
        <w:pStyle w:val="phnormal"/>
      </w:pPr>
    </w:p>
    <w:p w14:paraId="02FF9751" w14:textId="509DB89F" w:rsidR="005E7D6F" w:rsidRPr="000B41B7" w:rsidRDefault="000151AA" w:rsidP="005E7D6F">
      <w:pPr>
        <w:pStyle w:val="phnormal"/>
        <w:keepNext/>
        <w:ind w:firstLine="0"/>
      </w:pPr>
      <w:r>
        <w:rPr>
          <w:noProof/>
        </w:rPr>
        <w:drawing>
          <wp:inline distT="0" distB="0" distL="0" distR="0" wp14:anchorId="2E9A9B45" wp14:editId="3EB8BFAA">
            <wp:extent cx="5972175" cy="1495425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CA9BD" w14:textId="77777777" w:rsidR="002A431B" w:rsidRPr="002B38EC" w:rsidRDefault="005E7D6F" w:rsidP="002B38EC">
      <w:pPr>
        <w:pStyle w:val="aff6"/>
        <w:jc w:val="center"/>
        <w:rPr>
          <w:b w:val="0"/>
          <w:bCs w:val="0"/>
          <w:color w:val="auto"/>
          <w:sz w:val="24"/>
          <w:szCs w:val="24"/>
        </w:rPr>
      </w:pPr>
      <w:bookmarkStart w:id="282" w:name="_Ref37346987"/>
      <w:r w:rsidRPr="002B38EC">
        <w:rPr>
          <w:b w:val="0"/>
          <w:bCs w:val="0"/>
          <w:color w:val="auto"/>
          <w:sz w:val="24"/>
          <w:szCs w:val="24"/>
        </w:rPr>
        <w:t xml:space="preserve">Рисунок </w:t>
      </w:r>
      <w:bookmarkEnd w:id="282"/>
      <w:r w:rsidR="005C54F5">
        <w:rPr>
          <w:b w:val="0"/>
          <w:bCs w:val="0"/>
          <w:color w:val="auto"/>
          <w:sz w:val="24"/>
          <w:szCs w:val="24"/>
        </w:rPr>
        <w:t>70</w:t>
      </w:r>
      <w:r w:rsidRPr="002B38EC">
        <w:rPr>
          <w:b w:val="0"/>
          <w:bCs w:val="0"/>
          <w:color w:val="auto"/>
          <w:sz w:val="24"/>
          <w:szCs w:val="24"/>
        </w:rPr>
        <w:t xml:space="preserve"> – Отчеты</w:t>
      </w:r>
    </w:p>
    <w:p w14:paraId="57E86AB0" w14:textId="77777777" w:rsidR="000B4C8E" w:rsidRPr="000B41B7" w:rsidRDefault="002A431B" w:rsidP="0068042D">
      <w:pPr>
        <w:pStyle w:val="2"/>
        <w:tabs>
          <w:tab w:val="left" w:pos="567"/>
        </w:tabs>
        <w:ind w:left="0"/>
      </w:pPr>
      <w:bookmarkStart w:id="283" w:name="_Toc100055254"/>
      <w:r w:rsidRPr="000B41B7">
        <w:t>96. ФП ЦКЗ: Выгрузка сведений по структурным подразделениям</w:t>
      </w:r>
      <w:bookmarkEnd w:id="283"/>
    </w:p>
    <w:p w14:paraId="0A51C72B" w14:textId="77777777" w:rsidR="002A431B" w:rsidRPr="000B41B7" w:rsidRDefault="002A431B" w:rsidP="002A431B">
      <w:pPr>
        <w:pStyle w:val="phnormal"/>
      </w:pPr>
      <w:r w:rsidRPr="000B41B7">
        <w:t>Отчёт «96. ФП ЦКЗ: Выгрузка сведений по структурным подразделениям» предоставляет информацию о структурных подразделениях в разрезе субъектов РФ, МО.</w:t>
      </w:r>
    </w:p>
    <w:p w14:paraId="7E527F4E" w14:textId="77777777" w:rsidR="000B00B6" w:rsidRPr="000B41B7" w:rsidRDefault="000B00B6" w:rsidP="002A431B">
      <w:pPr>
        <w:pStyle w:val="phnormal"/>
      </w:pPr>
      <w:r w:rsidRPr="000B41B7">
        <w:t>Доступ к данному отчету имеют пользователи со следующими ролями:</w:t>
      </w:r>
    </w:p>
    <w:p w14:paraId="3DEAC680" w14:textId="6F47E4C4" w:rsidR="000B00B6" w:rsidRPr="000B41B7" w:rsidRDefault="000B00B6" w:rsidP="00C74595">
      <w:pPr>
        <w:pStyle w:val="phnormal"/>
        <w:numPr>
          <w:ilvl w:val="0"/>
          <w:numId w:val="17"/>
        </w:numPr>
      </w:pPr>
      <w:r w:rsidRPr="000B41B7">
        <w:t>Работник М</w:t>
      </w:r>
      <w:r w:rsidR="004875E8">
        <w:t>З</w:t>
      </w:r>
      <w:r w:rsidRPr="000B41B7">
        <w:t xml:space="preserve"> (ФРМО)</w:t>
      </w:r>
      <w:r w:rsidR="004875E8">
        <w:t>,</w:t>
      </w:r>
    </w:p>
    <w:p w14:paraId="72CDFD61" w14:textId="34202984" w:rsidR="000B00B6" w:rsidRPr="000B41B7" w:rsidRDefault="000B00B6" w:rsidP="00C74595">
      <w:pPr>
        <w:pStyle w:val="phnormal"/>
        <w:numPr>
          <w:ilvl w:val="0"/>
          <w:numId w:val="17"/>
        </w:numPr>
      </w:pPr>
      <w:r w:rsidRPr="000B41B7">
        <w:t>Работник ОУЗ (ФРМО)</w:t>
      </w:r>
      <w:r w:rsidR="004875E8">
        <w:t>,</w:t>
      </w:r>
    </w:p>
    <w:p w14:paraId="637E6D1E" w14:textId="50E57F99" w:rsidR="000B00B6" w:rsidRPr="000B41B7" w:rsidRDefault="000B00B6" w:rsidP="00C74595">
      <w:pPr>
        <w:pStyle w:val="phnormal"/>
        <w:numPr>
          <w:ilvl w:val="0"/>
          <w:numId w:val="17"/>
        </w:numPr>
      </w:pPr>
      <w:r w:rsidRPr="000B41B7">
        <w:t>Работник М</w:t>
      </w:r>
      <w:r w:rsidR="004875E8">
        <w:t>О</w:t>
      </w:r>
      <w:r w:rsidRPr="000B41B7">
        <w:t xml:space="preserve"> (ФРМО)</w:t>
      </w:r>
      <w:r w:rsidR="004875E8">
        <w:t>.</w:t>
      </w:r>
    </w:p>
    <w:p w14:paraId="042D13E9" w14:textId="0F5CF7D6" w:rsidR="002A431B" w:rsidRPr="000B41B7" w:rsidRDefault="002A431B" w:rsidP="002A431B">
      <w:pPr>
        <w:pStyle w:val="phnormal"/>
      </w:pPr>
      <w:r w:rsidRPr="000B41B7">
        <w:t xml:space="preserve">Для выгрузки отчета необходимо выбрать соответствующий пункт в разделе </w:t>
      </w:r>
      <w:r w:rsidR="004875E8">
        <w:br/>
      </w:r>
      <w:r w:rsidRPr="000B41B7">
        <w:t>«146. Отчеты об эксплуатации ФРМО» и нажать на кнопку «Сформировать отчет». Откроется окно для заказа отчета (</w:t>
      </w:r>
      <w:r w:rsidR="005E7D6F" w:rsidRPr="000B41B7">
        <w:fldChar w:fldCharType="begin"/>
      </w:r>
      <w:r w:rsidR="005E7D6F" w:rsidRPr="000B41B7">
        <w:instrText xml:space="preserve"> REF _Ref37347043 \h  \* MERGEFORMAT </w:instrText>
      </w:r>
      <w:r w:rsidR="005E7D6F" w:rsidRPr="000B41B7">
        <w:fldChar w:fldCharType="separate"/>
      </w:r>
      <w:r w:rsidR="00E10E0C" w:rsidRPr="000B41B7">
        <w:t xml:space="preserve">Рисунок </w:t>
      </w:r>
      <w:r w:rsidR="00FF68DA">
        <w:t>7</w:t>
      </w:r>
      <w:r w:rsidR="00E10E0C" w:rsidRPr="000B41B7">
        <w:t>1</w:t>
      </w:r>
      <w:r w:rsidR="005E7D6F" w:rsidRPr="000B41B7">
        <w:fldChar w:fldCharType="end"/>
      </w:r>
      <w:r w:rsidRPr="000B41B7">
        <w:t>).</w:t>
      </w:r>
    </w:p>
    <w:p w14:paraId="5061765C" w14:textId="3D4825E5" w:rsidR="005E7D6F" w:rsidRPr="000B41B7" w:rsidRDefault="000151AA" w:rsidP="005E7D6F">
      <w:pPr>
        <w:pStyle w:val="phnormal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C436A19" wp14:editId="29F5298F">
            <wp:extent cx="5848350" cy="249555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68169" w14:textId="77777777" w:rsidR="002A431B" w:rsidRPr="00FF68DA" w:rsidRDefault="005E7D6F" w:rsidP="00FF68DA">
      <w:pPr>
        <w:pStyle w:val="aff6"/>
        <w:jc w:val="center"/>
        <w:rPr>
          <w:b w:val="0"/>
          <w:bCs w:val="0"/>
          <w:color w:val="auto"/>
          <w:sz w:val="24"/>
          <w:szCs w:val="24"/>
        </w:rPr>
      </w:pPr>
      <w:bookmarkStart w:id="284" w:name="_Ref37347043"/>
      <w:r w:rsidRPr="00FF68DA">
        <w:rPr>
          <w:b w:val="0"/>
          <w:bCs w:val="0"/>
          <w:color w:val="auto"/>
          <w:sz w:val="24"/>
          <w:szCs w:val="24"/>
        </w:rPr>
        <w:t xml:space="preserve">Рисунок </w:t>
      </w:r>
      <w:r w:rsidR="004E6A13" w:rsidRPr="00FF68DA">
        <w:rPr>
          <w:b w:val="0"/>
          <w:bCs w:val="0"/>
          <w:color w:val="auto"/>
          <w:sz w:val="24"/>
          <w:szCs w:val="24"/>
        </w:rPr>
        <w:fldChar w:fldCharType="begin"/>
      </w:r>
      <w:r w:rsidR="004E6A13" w:rsidRPr="00FF68DA"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 w:rsidR="004E6A13" w:rsidRPr="00FF68DA">
        <w:rPr>
          <w:b w:val="0"/>
          <w:bCs w:val="0"/>
          <w:color w:val="auto"/>
          <w:sz w:val="24"/>
          <w:szCs w:val="24"/>
        </w:rPr>
        <w:fldChar w:fldCharType="separate"/>
      </w:r>
      <w:r w:rsidR="00FF68DA">
        <w:rPr>
          <w:b w:val="0"/>
          <w:bCs w:val="0"/>
          <w:noProof/>
          <w:color w:val="auto"/>
          <w:sz w:val="24"/>
          <w:szCs w:val="24"/>
        </w:rPr>
        <w:t>7</w:t>
      </w:r>
      <w:r w:rsidR="00E10E0C" w:rsidRPr="00FF68DA">
        <w:rPr>
          <w:b w:val="0"/>
          <w:bCs w:val="0"/>
          <w:noProof/>
          <w:color w:val="auto"/>
          <w:sz w:val="24"/>
          <w:szCs w:val="24"/>
        </w:rPr>
        <w:t>1</w:t>
      </w:r>
      <w:r w:rsidR="004E6A13" w:rsidRPr="00FF68DA">
        <w:rPr>
          <w:b w:val="0"/>
          <w:bCs w:val="0"/>
          <w:noProof/>
          <w:color w:val="auto"/>
          <w:sz w:val="24"/>
          <w:szCs w:val="24"/>
        </w:rPr>
        <w:fldChar w:fldCharType="end"/>
      </w:r>
      <w:bookmarkEnd w:id="284"/>
      <w:r w:rsidRPr="00FF68DA">
        <w:rPr>
          <w:b w:val="0"/>
          <w:bCs w:val="0"/>
          <w:color w:val="auto"/>
          <w:sz w:val="24"/>
          <w:szCs w:val="24"/>
        </w:rPr>
        <w:t xml:space="preserve"> – Входные параметры отчета</w:t>
      </w:r>
    </w:p>
    <w:p w14:paraId="029F78C2" w14:textId="5E672B7A" w:rsidR="006A65A0" w:rsidRPr="00FF68DA" w:rsidRDefault="006A65A0" w:rsidP="007A0250">
      <w:pPr>
        <w:pStyle w:val="aff6"/>
        <w:rPr>
          <w:b w:val="0"/>
          <w:bCs w:val="0"/>
          <w:color w:val="auto"/>
          <w:sz w:val="24"/>
          <w:szCs w:val="24"/>
        </w:rPr>
      </w:pPr>
      <w:r w:rsidRPr="00FF68DA">
        <w:rPr>
          <w:b w:val="0"/>
          <w:bCs w:val="0"/>
          <w:color w:val="auto"/>
          <w:sz w:val="24"/>
          <w:szCs w:val="24"/>
        </w:rPr>
        <w:t xml:space="preserve">Таблица </w:t>
      </w:r>
      <w:r w:rsidR="004E6A13" w:rsidRPr="00FF68DA">
        <w:rPr>
          <w:b w:val="0"/>
          <w:bCs w:val="0"/>
          <w:color w:val="auto"/>
          <w:sz w:val="24"/>
          <w:szCs w:val="24"/>
        </w:rPr>
        <w:fldChar w:fldCharType="begin"/>
      </w:r>
      <w:r w:rsidR="004E6A13" w:rsidRPr="00FF68DA">
        <w:rPr>
          <w:b w:val="0"/>
          <w:bCs w:val="0"/>
          <w:color w:val="auto"/>
          <w:sz w:val="24"/>
          <w:szCs w:val="24"/>
        </w:rPr>
        <w:instrText xml:space="preserve"> SEQ Таблица \* ARABIC </w:instrText>
      </w:r>
      <w:r w:rsidR="004E6A13" w:rsidRPr="00FF68DA">
        <w:rPr>
          <w:b w:val="0"/>
          <w:bCs w:val="0"/>
          <w:color w:val="auto"/>
          <w:sz w:val="24"/>
          <w:szCs w:val="24"/>
        </w:rPr>
        <w:fldChar w:fldCharType="separate"/>
      </w:r>
      <w:r w:rsidR="00E10E0C" w:rsidRPr="00FF68DA">
        <w:rPr>
          <w:b w:val="0"/>
          <w:bCs w:val="0"/>
          <w:noProof/>
          <w:color w:val="auto"/>
          <w:sz w:val="24"/>
          <w:szCs w:val="24"/>
        </w:rPr>
        <w:t>2</w:t>
      </w:r>
      <w:r w:rsidR="00FF68DA">
        <w:rPr>
          <w:b w:val="0"/>
          <w:bCs w:val="0"/>
          <w:noProof/>
          <w:color w:val="auto"/>
          <w:sz w:val="24"/>
          <w:szCs w:val="24"/>
        </w:rPr>
        <w:t>3</w:t>
      </w:r>
      <w:r w:rsidR="004E6A13" w:rsidRPr="00FF68DA">
        <w:rPr>
          <w:b w:val="0"/>
          <w:bCs w:val="0"/>
          <w:noProof/>
          <w:color w:val="auto"/>
          <w:sz w:val="24"/>
          <w:szCs w:val="24"/>
        </w:rPr>
        <w:fldChar w:fldCharType="end"/>
      </w:r>
      <w:r w:rsidRPr="00FF68DA">
        <w:rPr>
          <w:b w:val="0"/>
          <w:bCs w:val="0"/>
          <w:color w:val="auto"/>
          <w:sz w:val="24"/>
          <w:szCs w:val="24"/>
        </w:rPr>
        <w:t xml:space="preserve"> – Описание полей для ввода данных </w:t>
      </w:r>
      <w:r w:rsidR="004875E8">
        <w:rPr>
          <w:b w:val="0"/>
          <w:bCs w:val="0"/>
          <w:color w:val="auto"/>
          <w:sz w:val="24"/>
          <w:szCs w:val="24"/>
        </w:rPr>
        <w:t>в целях</w:t>
      </w:r>
      <w:r w:rsidRPr="00FF68DA">
        <w:rPr>
          <w:b w:val="0"/>
          <w:bCs w:val="0"/>
          <w:color w:val="auto"/>
          <w:sz w:val="24"/>
          <w:szCs w:val="24"/>
        </w:rPr>
        <w:t xml:space="preserve"> формирования отчета</w:t>
      </w:r>
    </w:p>
    <w:tbl>
      <w:tblPr>
        <w:tblW w:w="4895" w:type="pct"/>
        <w:tblInd w:w="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9"/>
        <w:gridCol w:w="2397"/>
        <w:gridCol w:w="2424"/>
        <w:gridCol w:w="3758"/>
      </w:tblGrid>
      <w:tr w:rsidR="000B41B7" w:rsidRPr="000B41B7" w14:paraId="0BE59489" w14:textId="77777777" w:rsidTr="00655D30">
        <w:trPr>
          <w:tblHeader/>
        </w:trPr>
        <w:tc>
          <w:tcPr>
            <w:tcW w:w="311" w:type="pct"/>
            <w:shd w:val="clear" w:color="auto" w:fill="auto"/>
            <w:vAlign w:val="center"/>
          </w:tcPr>
          <w:p w14:paraId="3AE85543" w14:textId="7BCE2688" w:rsidR="00AB3DB4" w:rsidRPr="000B41B7" w:rsidRDefault="00AB3DB4" w:rsidP="00655D30">
            <w:pPr>
              <w:pStyle w:val="phtablecolcaption"/>
              <w:spacing w:before="0" w:after="0"/>
            </w:pPr>
            <w:r w:rsidRPr="000B41B7">
              <w:t>№</w:t>
            </w:r>
            <w:r w:rsidR="00655D30">
              <w:t xml:space="preserve"> п/п</w:t>
            </w:r>
          </w:p>
        </w:tc>
        <w:tc>
          <w:tcPr>
            <w:tcW w:w="1310" w:type="pct"/>
            <w:shd w:val="clear" w:color="auto" w:fill="auto"/>
            <w:vAlign w:val="center"/>
          </w:tcPr>
          <w:p w14:paraId="7E1BBA50" w14:textId="77777777" w:rsidR="00AB3DB4" w:rsidRPr="000B41B7" w:rsidRDefault="00AB3DB4" w:rsidP="00655D30">
            <w:pPr>
              <w:pStyle w:val="phtablecolcaption"/>
              <w:spacing w:before="0" w:after="0"/>
            </w:pPr>
            <w:r w:rsidRPr="000B41B7">
              <w:t>Наименование поля</w:t>
            </w:r>
          </w:p>
        </w:tc>
        <w:tc>
          <w:tcPr>
            <w:tcW w:w="1325" w:type="pct"/>
            <w:shd w:val="clear" w:color="auto" w:fill="auto"/>
            <w:vAlign w:val="center"/>
          </w:tcPr>
          <w:p w14:paraId="08C79124" w14:textId="77777777" w:rsidR="00AB3DB4" w:rsidRPr="000B41B7" w:rsidRDefault="00AB3DB4" w:rsidP="00655D30">
            <w:pPr>
              <w:pStyle w:val="phtablecolcaption"/>
              <w:spacing w:before="0" w:after="0"/>
            </w:pPr>
            <w:r w:rsidRPr="000B41B7">
              <w:t>Описание</w:t>
            </w:r>
          </w:p>
        </w:tc>
        <w:tc>
          <w:tcPr>
            <w:tcW w:w="2054" w:type="pct"/>
            <w:shd w:val="clear" w:color="auto" w:fill="auto"/>
            <w:vAlign w:val="center"/>
          </w:tcPr>
          <w:p w14:paraId="6B17D224" w14:textId="77777777" w:rsidR="00AB3DB4" w:rsidRPr="000B41B7" w:rsidRDefault="00AB3DB4" w:rsidP="00655D30">
            <w:pPr>
              <w:pStyle w:val="phtablecolcaption"/>
              <w:spacing w:before="0" w:after="0"/>
            </w:pPr>
            <w:r w:rsidRPr="000B41B7">
              <w:t>Вид, способ ввода</w:t>
            </w:r>
          </w:p>
        </w:tc>
      </w:tr>
      <w:tr w:rsidR="000B41B7" w:rsidRPr="000B41B7" w14:paraId="7028B333" w14:textId="77777777" w:rsidTr="007A0250">
        <w:trPr>
          <w:trHeight w:val="655"/>
        </w:trPr>
        <w:tc>
          <w:tcPr>
            <w:tcW w:w="311" w:type="pct"/>
            <w:shd w:val="clear" w:color="auto" w:fill="auto"/>
          </w:tcPr>
          <w:p w14:paraId="017FFD27" w14:textId="77777777" w:rsidR="00AB3DB4" w:rsidRPr="000B41B7" w:rsidRDefault="00AB3DB4" w:rsidP="00B45EEC">
            <w:pPr>
              <w:pStyle w:val="phtablecellleft"/>
            </w:pPr>
            <w:r w:rsidRPr="000B41B7">
              <w:t>1</w:t>
            </w:r>
          </w:p>
        </w:tc>
        <w:tc>
          <w:tcPr>
            <w:tcW w:w="1310" w:type="pct"/>
            <w:shd w:val="clear" w:color="auto" w:fill="auto"/>
          </w:tcPr>
          <w:p w14:paraId="261F692E" w14:textId="77777777" w:rsidR="00AB3DB4" w:rsidRPr="00CD6BAE" w:rsidRDefault="00AB3DB4" w:rsidP="00B45EEC">
            <w:pPr>
              <w:pStyle w:val="phtablecellleft"/>
              <w:rPr>
                <w:lang w:val="en-US"/>
              </w:rPr>
            </w:pPr>
            <w:r w:rsidRPr="000B41B7">
              <w:t>Субъект РФ</w:t>
            </w:r>
          </w:p>
        </w:tc>
        <w:tc>
          <w:tcPr>
            <w:tcW w:w="1325" w:type="pct"/>
            <w:shd w:val="clear" w:color="auto" w:fill="auto"/>
          </w:tcPr>
          <w:p w14:paraId="1E12E367" w14:textId="77777777" w:rsidR="00AB3DB4" w:rsidRPr="000B41B7" w:rsidRDefault="00AB3DB4" w:rsidP="00B45EEC">
            <w:pPr>
              <w:pStyle w:val="phtablecellleft"/>
            </w:pPr>
            <w:r w:rsidRPr="000B41B7">
              <w:t>Субъект РФ, к которому относится организация</w:t>
            </w:r>
          </w:p>
        </w:tc>
        <w:tc>
          <w:tcPr>
            <w:tcW w:w="2054" w:type="pct"/>
            <w:shd w:val="clear" w:color="auto" w:fill="auto"/>
          </w:tcPr>
          <w:p w14:paraId="55AAB5A7" w14:textId="144C9A5C" w:rsidR="00E8750D" w:rsidRPr="000B41B7" w:rsidRDefault="00E8750D" w:rsidP="00B45EEC">
            <w:pPr>
              <w:pStyle w:val="phtablecellleft"/>
            </w:pPr>
            <w:r w:rsidRPr="000B41B7">
              <w:t xml:space="preserve">Выбор значения из выпадающего списка </w:t>
            </w:r>
            <w:r w:rsidR="00FF68DA">
              <w:br/>
            </w:r>
            <w:r w:rsidRPr="000B41B7">
              <w:t xml:space="preserve">с помощью кнопки </w:t>
            </w:r>
            <w:r w:rsidR="000151AA">
              <w:rPr>
                <w:noProof/>
              </w:rPr>
              <w:drawing>
                <wp:inline distT="0" distB="0" distL="0" distR="0" wp14:anchorId="414A3E96" wp14:editId="3BCF21B3">
                  <wp:extent cx="228600" cy="228600"/>
                  <wp:effectExtent l="0" t="0" r="0" b="0"/>
                  <wp:docPr id="17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7B7F4" w14:textId="77777777" w:rsidR="00AB3DB4" w:rsidRPr="000B41B7" w:rsidRDefault="00E8750D" w:rsidP="00B45EEC">
            <w:pPr>
              <w:pStyle w:val="phtablecellleft"/>
            </w:pPr>
            <w:r w:rsidRPr="000B41B7">
              <w:t>Для определенных ролей поле автоматически заполняется значением из профиля пользователя.</w:t>
            </w:r>
          </w:p>
        </w:tc>
      </w:tr>
      <w:tr w:rsidR="000B41B7" w:rsidRPr="000B41B7" w14:paraId="2F9BADDC" w14:textId="77777777" w:rsidTr="007A0250">
        <w:trPr>
          <w:trHeight w:val="655"/>
        </w:trPr>
        <w:tc>
          <w:tcPr>
            <w:tcW w:w="311" w:type="pct"/>
            <w:shd w:val="clear" w:color="auto" w:fill="auto"/>
          </w:tcPr>
          <w:p w14:paraId="646FA822" w14:textId="77777777" w:rsidR="00956DE1" w:rsidRPr="00CD6BAE" w:rsidRDefault="00956DE1" w:rsidP="00B45EEC">
            <w:pPr>
              <w:pStyle w:val="phtablecellleft"/>
              <w:rPr>
                <w:lang w:val="en-US"/>
              </w:rPr>
            </w:pPr>
            <w:r w:rsidRPr="00CD6BAE">
              <w:rPr>
                <w:lang w:val="en-US"/>
              </w:rPr>
              <w:t>2</w:t>
            </w:r>
          </w:p>
        </w:tc>
        <w:tc>
          <w:tcPr>
            <w:tcW w:w="1310" w:type="pct"/>
            <w:shd w:val="clear" w:color="auto" w:fill="auto"/>
          </w:tcPr>
          <w:p w14:paraId="2A91FCE4" w14:textId="77777777" w:rsidR="00956DE1" w:rsidRPr="000B41B7" w:rsidRDefault="00956DE1" w:rsidP="00B45EEC">
            <w:pPr>
              <w:pStyle w:val="phtablecellleft"/>
            </w:pPr>
            <w:r w:rsidRPr="000B41B7">
              <w:t>Тип организации</w:t>
            </w:r>
          </w:p>
        </w:tc>
        <w:tc>
          <w:tcPr>
            <w:tcW w:w="1325" w:type="pct"/>
            <w:shd w:val="clear" w:color="auto" w:fill="auto"/>
          </w:tcPr>
          <w:p w14:paraId="3D9F76D1" w14:textId="77777777" w:rsidR="00956DE1" w:rsidRPr="000B41B7" w:rsidRDefault="00956DE1" w:rsidP="00B45EEC">
            <w:pPr>
              <w:pStyle w:val="phtablecellleft"/>
            </w:pPr>
            <w:r w:rsidRPr="000B41B7">
              <w:t>Тип организации</w:t>
            </w:r>
          </w:p>
        </w:tc>
        <w:tc>
          <w:tcPr>
            <w:tcW w:w="2054" w:type="pct"/>
            <w:shd w:val="clear" w:color="auto" w:fill="auto"/>
          </w:tcPr>
          <w:p w14:paraId="299E0E69" w14:textId="7EE65CA4" w:rsidR="00956DE1" w:rsidRPr="000B41B7" w:rsidRDefault="00956DE1" w:rsidP="00B45EEC">
            <w:pPr>
              <w:pStyle w:val="phtablecellleft"/>
            </w:pPr>
            <w:r w:rsidRPr="000B41B7">
              <w:t xml:space="preserve">Выбор значения из выпадающего списка </w:t>
            </w:r>
            <w:r w:rsidR="00FF68DA">
              <w:br/>
            </w:r>
            <w:r w:rsidRPr="000B41B7">
              <w:t xml:space="preserve">с помощью кнопки </w:t>
            </w:r>
            <w:r w:rsidR="000151AA">
              <w:rPr>
                <w:noProof/>
              </w:rPr>
              <w:drawing>
                <wp:inline distT="0" distB="0" distL="0" distR="0" wp14:anchorId="584FE3EC" wp14:editId="30E5E747">
                  <wp:extent cx="228600" cy="228600"/>
                  <wp:effectExtent l="0" t="0" r="0" b="0"/>
                  <wp:docPr id="17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397E3E43" w14:textId="77777777" w:rsidTr="007A0250">
        <w:trPr>
          <w:trHeight w:val="655"/>
        </w:trPr>
        <w:tc>
          <w:tcPr>
            <w:tcW w:w="311" w:type="pct"/>
            <w:shd w:val="clear" w:color="auto" w:fill="auto"/>
          </w:tcPr>
          <w:p w14:paraId="026990FD" w14:textId="77777777" w:rsidR="00AB3DB4" w:rsidRPr="000B41B7" w:rsidRDefault="00956DE1" w:rsidP="00B45EEC">
            <w:pPr>
              <w:pStyle w:val="phtablecellleft"/>
            </w:pPr>
            <w:r w:rsidRPr="000B41B7">
              <w:t>3</w:t>
            </w:r>
          </w:p>
        </w:tc>
        <w:tc>
          <w:tcPr>
            <w:tcW w:w="1310" w:type="pct"/>
            <w:shd w:val="clear" w:color="auto" w:fill="auto"/>
          </w:tcPr>
          <w:p w14:paraId="26EBF900" w14:textId="77777777" w:rsidR="00AB3DB4" w:rsidRPr="000B41B7" w:rsidRDefault="00AB3DB4" w:rsidP="00B45EEC">
            <w:pPr>
              <w:pStyle w:val="phtablecellleft"/>
            </w:pPr>
            <w:r w:rsidRPr="000B41B7">
              <w:t>Ведомственная принадлежность</w:t>
            </w:r>
          </w:p>
        </w:tc>
        <w:tc>
          <w:tcPr>
            <w:tcW w:w="1325" w:type="pct"/>
            <w:shd w:val="clear" w:color="auto" w:fill="auto"/>
          </w:tcPr>
          <w:p w14:paraId="45BC4C98" w14:textId="77777777" w:rsidR="00AB3DB4" w:rsidRPr="000B41B7" w:rsidRDefault="00AB3DB4" w:rsidP="00B45EEC">
            <w:pPr>
              <w:pStyle w:val="phtablecellleft"/>
            </w:pPr>
            <w:r w:rsidRPr="000B41B7">
              <w:t>Ведомственная принадлежность организации</w:t>
            </w:r>
          </w:p>
        </w:tc>
        <w:tc>
          <w:tcPr>
            <w:tcW w:w="2054" w:type="pct"/>
            <w:shd w:val="clear" w:color="auto" w:fill="auto"/>
          </w:tcPr>
          <w:p w14:paraId="63D33AA9" w14:textId="1B0A2455" w:rsidR="00AB3DB4" w:rsidRPr="000B41B7" w:rsidRDefault="00AB3DB4" w:rsidP="00B45EEC">
            <w:pPr>
              <w:pStyle w:val="phtablecellleft"/>
            </w:pPr>
            <w:r w:rsidRPr="000B41B7">
              <w:t xml:space="preserve">Выбор значения из выпадающего списка </w:t>
            </w:r>
            <w:r w:rsidR="00FF68DA">
              <w:br/>
            </w:r>
            <w:r w:rsidRPr="000B41B7">
              <w:t xml:space="preserve">с помощью кнопки </w:t>
            </w:r>
            <w:r w:rsidR="000151AA">
              <w:rPr>
                <w:noProof/>
              </w:rPr>
              <w:drawing>
                <wp:inline distT="0" distB="0" distL="0" distR="0" wp14:anchorId="0BE7B000" wp14:editId="4C9F6C4A">
                  <wp:extent cx="228600" cy="228600"/>
                  <wp:effectExtent l="0" t="0" r="0" b="0"/>
                  <wp:docPr id="1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34EC9CFD" w14:textId="77777777" w:rsidTr="007A0250">
        <w:trPr>
          <w:trHeight w:val="655"/>
        </w:trPr>
        <w:tc>
          <w:tcPr>
            <w:tcW w:w="311" w:type="pct"/>
            <w:shd w:val="clear" w:color="auto" w:fill="auto"/>
          </w:tcPr>
          <w:p w14:paraId="3B275427" w14:textId="77777777" w:rsidR="00AB3DB4" w:rsidRPr="00CD6BAE" w:rsidRDefault="00956DE1" w:rsidP="00B45EEC">
            <w:pPr>
              <w:pStyle w:val="phtablecellleft"/>
              <w:rPr>
                <w:lang w:val="en-US"/>
              </w:rPr>
            </w:pPr>
            <w:r w:rsidRPr="00CD6BAE">
              <w:rPr>
                <w:lang w:val="en-US"/>
              </w:rPr>
              <w:t>4</w:t>
            </w:r>
          </w:p>
        </w:tc>
        <w:tc>
          <w:tcPr>
            <w:tcW w:w="1310" w:type="pct"/>
            <w:shd w:val="clear" w:color="auto" w:fill="auto"/>
          </w:tcPr>
          <w:p w14:paraId="6ED41E67" w14:textId="77777777" w:rsidR="00AB3DB4" w:rsidRPr="000B41B7" w:rsidRDefault="00AB3DB4" w:rsidP="00B45EEC">
            <w:pPr>
              <w:pStyle w:val="phtablecellleft"/>
            </w:pPr>
            <w:r w:rsidRPr="000B41B7">
              <w:t>Наименование организации*</w:t>
            </w:r>
          </w:p>
        </w:tc>
        <w:tc>
          <w:tcPr>
            <w:tcW w:w="1325" w:type="pct"/>
            <w:shd w:val="clear" w:color="auto" w:fill="auto"/>
          </w:tcPr>
          <w:p w14:paraId="5A9F4522" w14:textId="77777777" w:rsidR="00AB3DB4" w:rsidRPr="000B41B7" w:rsidRDefault="00AB3DB4" w:rsidP="00B45EEC">
            <w:pPr>
              <w:pStyle w:val="phtablecellleft"/>
            </w:pPr>
            <w:r w:rsidRPr="000B41B7">
              <w:t xml:space="preserve">Наименование </w:t>
            </w:r>
            <w:r w:rsidR="007155EA" w:rsidRPr="000B41B7">
              <w:t xml:space="preserve">медицинской </w:t>
            </w:r>
            <w:r w:rsidRPr="000B41B7">
              <w:t>организации</w:t>
            </w:r>
          </w:p>
        </w:tc>
        <w:tc>
          <w:tcPr>
            <w:tcW w:w="2054" w:type="pct"/>
            <w:shd w:val="clear" w:color="auto" w:fill="auto"/>
          </w:tcPr>
          <w:p w14:paraId="2B2C22F6" w14:textId="1F2769FB" w:rsidR="00AB3DB4" w:rsidRPr="000B41B7" w:rsidRDefault="00AB3DB4" w:rsidP="00B45EEC">
            <w:pPr>
              <w:pStyle w:val="phtablecellleft"/>
            </w:pPr>
            <w:r w:rsidRPr="000B41B7">
              <w:t xml:space="preserve">Выбор значения из выпадающего списка </w:t>
            </w:r>
            <w:r w:rsidR="00FF68DA">
              <w:br/>
            </w:r>
            <w:r w:rsidRPr="000B41B7">
              <w:t xml:space="preserve">с помощью кнопки </w:t>
            </w:r>
            <w:r w:rsidR="000151AA">
              <w:rPr>
                <w:noProof/>
              </w:rPr>
              <w:drawing>
                <wp:inline distT="0" distB="0" distL="0" distR="0" wp14:anchorId="5257AC9E" wp14:editId="176880F1">
                  <wp:extent cx="228600" cy="228600"/>
                  <wp:effectExtent l="0" t="0" r="0" b="0"/>
                  <wp:docPr id="181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4609A3" w14:textId="77777777" w:rsidR="00AB3DB4" w:rsidRPr="000B41B7" w:rsidRDefault="00AB3DB4" w:rsidP="00B45EEC">
            <w:pPr>
              <w:pStyle w:val="phtablecellleft"/>
            </w:pPr>
            <w:r w:rsidRPr="000B41B7">
              <w:t xml:space="preserve">В окне для ввода наименования организации необходимо ввести наименование или ОГРН/ИНН организации </w:t>
            </w:r>
          </w:p>
        </w:tc>
      </w:tr>
      <w:tr w:rsidR="000B41B7" w:rsidRPr="000B41B7" w14:paraId="1F9C08BA" w14:textId="77777777" w:rsidTr="007A0250">
        <w:trPr>
          <w:trHeight w:val="655"/>
        </w:trPr>
        <w:tc>
          <w:tcPr>
            <w:tcW w:w="311" w:type="pct"/>
            <w:shd w:val="clear" w:color="auto" w:fill="auto"/>
          </w:tcPr>
          <w:p w14:paraId="744F6987" w14:textId="77777777" w:rsidR="00AB3DB4" w:rsidRPr="00CD6BAE" w:rsidRDefault="00956DE1" w:rsidP="00B45EEC">
            <w:pPr>
              <w:pStyle w:val="phtablecellleft"/>
              <w:rPr>
                <w:lang w:val="en-US"/>
              </w:rPr>
            </w:pPr>
            <w:r w:rsidRPr="00CD6BAE">
              <w:rPr>
                <w:lang w:val="en-US"/>
              </w:rPr>
              <w:t>5</w:t>
            </w:r>
          </w:p>
        </w:tc>
        <w:tc>
          <w:tcPr>
            <w:tcW w:w="1310" w:type="pct"/>
            <w:shd w:val="clear" w:color="auto" w:fill="auto"/>
          </w:tcPr>
          <w:p w14:paraId="25905528" w14:textId="77777777" w:rsidR="00AB3DB4" w:rsidRPr="000B41B7" w:rsidRDefault="00AB3DB4" w:rsidP="00B45EEC">
            <w:pPr>
              <w:pStyle w:val="phtablecellleft"/>
            </w:pPr>
            <w:r w:rsidRPr="000B41B7">
              <w:t>Признак удаления у медицинской организации</w:t>
            </w:r>
          </w:p>
        </w:tc>
        <w:tc>
          <w:tcPr>
            <w:tcW w:w="1325" w:type="pct"/>
            <w:shd w:val="clear" w:color="auto" w:fill="auto"/>
          </w:tcPr>
          <w:p w14:paraId="2D1FB5C6" w14:textId="77777777" w:rsidR="00AB3DB4" w:rsidRPr="000B41B7" w:rsidRDefault="00AB3DB4" w:rsidP="00B45EEC">
            <w:pPr>
              <w:pStyle w:val="phtablecellleft"/>
            </w:pPr>
            <w:r w:rsidRPr="000B41B7">
              <w:t>Признак удаления у медицинской организации</w:t>
            </w:r>
          </w:p>
        </w:tc>
        <w:tc>
          <w:tcPr>
            <w:tcW w:w="2054" w:type="pct"/>
            <w:shd w:val="clear" w:color="auto" w:fill="auto"/>
          </w:tcPr>
          <w:p w14:paraId="348D4964" w14:textId="6B5654E2" w:rsidR="00AB3DB4" w:rsidRPr="000B41B7" w:rsidRDefault="00AB3DB4" w:rsidP="00B45EEC">
            <w:pPr>
              <w:pStyle w:val="phtablecellleft"/>
            </w:pPr>
            <w:r w:rsidRPr="000B41B7">
              <w:t xml:space="preserve">Выбор значения (Да/Нет/Все)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08860138" wp14:editId="602E4D3F">
                  <wp:extent cx="228600" cy="228600"/>
                  <wp:effectExtent l="0" t="0" r="0" b="0"/>
                  <wp:docPr id="18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4560B7" w14:textId="77777777" w:rsidR="00D75A93" w:rsidRPr="000B41B7" w:rsidRDefault="00D75A93" w:rsidP="00D75A93">
            <w:pPr>
              <w:pStyle w:val="phtablecellleft"/>
            </w:pPr>
            <w:r w:rsidRPr="00CD6BAE">
              <w:rPr>
                <w:bCs w:val="0"/>
              </w:rPr>
              <w:t>Если при формировании отчета данный параметр не указан (оставлен пустым), по умолчанию</w:t>
            </w:r>
            <w:r w:rsidRPr="000B41B7">
              <w:t xml:space="preserve"> в отчет попадают сведения только по не удаленным МО</w:t>
            </w:r>
          </w:p>
        </w:tc>
      </w:tr>
      <w:tr w:rsidR="000B41B7" w:rsidRPr="000B41B7" w14:paraId="67115322" w14:textId="77777777" w:rsidTr="007A0250">
        <w:trPr>
          <w:trHeight w:val="655"/>
        </w:trPr>
        <w:tc>
          <w:tcPr>
            <w:tcW w:w="311" w:type="pct"/>
            <w:shd w:val="clear" w:color="auto" w:fill="auto"/>
          </w:tcPr>
          <w:p w14:paraId="40077C8C" w14:textId="77777777" w:rsidR="00AB3DB4" w:rsidRPr="00CD6BAE" w:rsidRDefault="00956DE1" w:rsidP="00B45EEC">
            <w:pPr>
              <w:pStyle w:val="phtablecellleft"/>
              <w:rPr>
                <w:lang w:val="en-US"/>
              </w:rPr>
            </w:pPr>
            <w:r w:rsidRPr="00CD6BAE">
              <w:rPr>
                <w:lang w:val="en-US"/>
              </w:rPr>
              <w:t>6</w:t>
            </w:r>
          </w:p>
        </w:tc>
        <w:tc>
          <w:tcPr>
            <w:tcW w:w="1310" w:type="pct"/>
            <w:shd w:val="clear" w:color="auto" w:fill="auto"/>
          </w:tcPr>
          <w:p w14:paraId="7A41CA71" w14:textId="77777777" w:rsidR="00AB3DB4" w:rsidRPr="000B41B7" w:rsidRDefault="00AB3DB4" w:rsidP="00B45EEC">
            <w:pPr>
              <w:pStyle w:val="phtablecellleft"/>
            </w:pPr>
            <w:r w:rsidRPr="000B41B7">
              <w:t>Признак удаления у структурного подразделения</w:t>
            </w:r>
          </w:p>
        </w:tc>
        <w:tc>
          <w:tcPr>
            <w:tcW w:w="1325" w:type="pct"/>
            <w:shd w:val="clear" w:color="auto" w:fill="auto"/>
          </w:tcPr>
          <w:p w14:paraId="49004B1C" w14:textId="77777777" w:rsidR="00AB3DB4" w:rsidRPr="000B41B7" w:rsidRDefault="00AB3DB4" w:rsidP="00B45EEC">
            <w:pPr>
              <w:pStyle w:val="phtablecellleft"/>
            </w:pPr>
            <w:r w:rsidRPr="000B41B7">
              <w:t>Признак удаления у структурного подразделения</w:t>
            </w:r>
          </w:p>
        </w:tc>
        <w:tc>
          <w:tcPr>
            <w:tcW w:w="2054" w:type="pct"/>
            <w:shd w:val="clear" w:color="auto" w:fill="auto"/>
          </w:tcPr>
          <w:p w14:paraId="2B4E46F7" w14:textId="33CB9290" w:rsidR="00AB3DB4" w:rsidRPr="000B41B7" w:rsidRDefault="00AB3DB4" w:rsidP="00B45EEC">
            <w:pPr>
              <w:pStyle w:val="phtablecellleft"/>
            </w:pPr>
            <w:r w:rsidRPr="000B41B7">
              <w:t xml:space="preserve">Выбор значения (Да/Нет/Все)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17E97054" wp14:editId="2F1AD78A">
                  <wp:extent cx="228600" cy="228600"/>
                  <wp:effectExtent l="0" t="0" r="0" b="0"/>
                  <wp:docPr id="183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054ABE" w14:textId="77777777" w:rsidR="00D75A93" w:rsidRPr="000B41B7" w:rsidRDefault="00D75A93" w:rsidP="00D75A93">
            <w:pPr>
              <w:pStyle w:val="phtablecellleft"/>
            </w:pPr>
            <w:r w:rsidRPr="00CD6BAE">
              <w:rPr>
                <w:bCs w:val="0"/>
              </w:rPr>
              <w:t>Если при формировании отчета данный параметр не указан (оставлен пустым), по умолчанию</w:t>
            </w:r>
            <w:r w:rsidRPr="000B41B7">
              <w:t xml:space="preserve"> в отчет попадают только </w:t>
            </w:r>
            <w:r w:rsidRPr="000B41B7">
              <w:lastRenderedPageBreak/>
              <w:t>неупраздненные структурные подразделения</w:t>
            </w:r>
          </w:p>
        </w:tc>
      </w:tr>
      <w:tr w:rsidR="000B41B7" w:rsidRPr="000B41B7" w14:paraId="143D388D" w14:textId="77777777" w:rsidTr="007A0250">
        <w:trPr>
          <w:trHeight w:val="655"/>
        </w:trPr>
        <w:tc>
          <w:tcPr>
            <w:tcW w:w="311" w:type="pct"/>
            <w:shd w:val="clear" w:color="auto" w:fill="auto"/>
          </w:tcPr>
          <w:p w14:paraId="1EAF1FC9" w14:textId="77777777" w:rsidR="00AB3DB4" w:rsidRPr="00CD6BAE" w:rsidRDefault="00956DE1" w:rsidP="00B45EEC">
            <w:pPr>
              <w:pStyle w:val="phtablecellleft"/>
              <w:rPr>
                <w:lang w:val="en-US"/>
              </w:rPr>
            </w:pPr>
            <w:r w:rsidRPr="00CD6BAE">
              <w:rPr>
                <w:lang w:val="en-US"/>
              </w:rPr>
              <w:lastRenderedPageBreak/>
              <w:t>7</w:t>
            </w:r>
          </w:p>
        </w:tc>
        <w:tc>
          <w:tcPr>
            <w:tcW w:w="1310" w:type="pct"/>
            <w:shd w:val="clear" w:color="auto" w:fill="auto"/>
          </w:tcPr>
          <w:p w14:paraId="3F633318" w14:textId="77777777" w:rsidR="00AB3DB4" w:rsidRPr="000B41B7" w:rsidRDefault="00AB3DB4" w:rsidP="00B45EEC">
            <w:pPr>
              <w:pStyle w:val="phtablecellleft"/>
            </w:pPr>
            <w:r w:rsidRPr="000B41B7">
              <w:t>Наличие дочерних элементов в структурных подразделениях</w:t>
            </w:r>
          </w:p>
        </w:tc>
        <w:tc>
          <w:tcPr>
            <w:tcW w:w="1325" w:type="pct"/>
            <w:shd w:val="clear" w:color="auto" w:fill="auto"/>
          </w:tcPr>
          <w:p w14:paraId="5BABE7B9" w14:textId="77777777" w:rsidR="00AB3DB4" w:rsidRPr="000B41B7" w:rsidRDefault="00AB3DB4" w:rsidP="00B45EEC">
            <w:pPr>
              <w:pStyle w:val="phtablecellleft"/>
            </w:pPr>
            <w:r w:rsidRPr="000B41B7">
              <w:t>Наличие дочерних элементов в структурных подразделениях</w:t>
            </w:r>
          </w:p>
        </w:tc>
        <w:tc>
          <w:tcPr>
            <w:tcW w:w="2054" w:type="pct"/>
            <w:shd w:val="clear" w:color="auto" w:fill="auto"/>
          </w:tcPr>
          <w:p w14:paraId="6CE59366" w14:textId="176E516B" w:rsidR="00AB3DB4" w:rsidRPr="004875E8" w:rsidRDefault="00AB3DB4" w:rsidP="004875E8">
            <w:pPr>
              <w:rPr>
                <w:sz w:val="20"/>
              </w:rPr>
            </w:pPr>
            <w:r w:rsidRPr="004875E8">
              <w:rPr>
                <w:sz w:val="20"/>
              </w:rPr>
              <w:t xml:space="preserve">Выбор значения (Да/Нет/Все) из выпадающего списка с помощью кнопки </w:t>
            </w:r>
            <w:r w:rsidR="000151AA" w:rsidRPr="004875E8">
              <w:rPr>
                <w:noProof/>
                <w:sz w:val="20"/>
              </w:rPr>
              <w:drawing>
                <wp:inline distT="0" distB="0" distL="0" distR="0" wp14:anchorId="7186F5B8" wp14:editId="1FE10AF6">
                  <wp:extent cx="228600" cy="228600"/>
                  <wp:effectExtent l="0" t="0" r="0" b="0"/>
                  <wp:docPr id="184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549F2C" w14:textId="77777777" w:rsidR="00D75A93" w:rsidRPr="004875E8" w:rsidRDefault="00D75A93" w:rsidP="004875E8">
            <w:pPr>
              <w:rPr>
                <w:sz w:val="20"/>
              </w:rPr>
            </w:pPr>
            <w:r w:rsidRPr="004875E8">
              <w:rPr>
                <w:sz w:val="20"/>
              </w:rPr>
              <w:t>Если при формировании отчета данный параметр не указан (оставлен пустым), по умолчанию в отчет попадают те структурные подразделения, у которых отсутствуют дочерние элементы (кабинеты/отделения/бригады)</w:t>
            </w:r>
            <w:r w:rsidR="00F14A4B" w:rsidRPr="004875E8">
              <w:rPr>
                <w:sz w:val="20"/>
              </w:rPr>
              <w:t>.</w:t>
            </w:r>
          </w:p>
          <w:p w14:paraId="4F6B4336" w14:textId="77777777" w:rsidR="00F14A4B" w:rsidRPr="004875E8" w:rsidRDefault="00F14A4B" w:rsidP="004875E8">
            <w:pPr>
              <w:rPr>
                <w:sz w:val="20"/>
              </w:rPr>
            </w:pPr>
          </w:p>
          <w:p w14:paraId="60FE3B7E" w14:textId="186D9FD1" w:rsidR="00D75A93" w:rsidRPr="004875E8" w:rsidRDefault="00D75A93" w:rsidP="004875E8">
            <w:pPr>
              <w:rPr>
                <w:sz w:val="20"/>
              </w:rPr>
            </w:pPr>
            <w:r w:rsidRPr="004875E8">
              <w:rPr>
                <w:sz w:val="20"/>
              </w:rPr>
              <w:t>Для получения списка всех подразделений необходимо при формировании отчета в данном поле выбрать значение «Все»</w:t>
            </w:r>
          </w:p>
        </w:tc>
      </w:tr>
      <w:tr w:rsidR="000B41B7" w:rsidRPr="000B41B7" w14:paraId="734A50F3" w14:textId="77777777" w:rsidTr="007A0250">
        <w:trPr>
          <w:trHeight w:val="655"/>
        </w:trPr>
        <w:tc>
          <w:tcPr>
            <w:tcW w:w="311" w:type="pct"/>
            <w:shd w:val="clear" w:color="auto" w:fill="auto"/>
          </w:tcPr>
          <w:p w14:paraId="0BAF42A8" w14:textId="77777777" w:rsidR="00AB3DB4" w:rsidRPr="00CD6BAE" w:rsidRDefault="00956DE1" w:rsidP="00B45EEC">
            <w:pPr>
              <w:pStyle w:val="phtablecellleft"/>
              <w:rPr>
                <w:lang w:val="en-US"/>
              </w:rPr>
            </w:pPr>
            <w:r w:rsidRPr="00CD6BAE">
              <w:rPr>
                <w:lang w:val="en-US"/>
              </w:rPr>
              <w:t>8</w:t>
            </w:r>
          </w:p>
        </w:tc>
        <w:tc>
          <w:tcPr>
            <w:tcW w:w="1310" w:type="pct"/>
            <w:shd w:val="clear" w:color="auto" w:fill="auto"/>
          </w:tcPr>
          <w:p w14:paraId="5D9CDACE" w14:textId="77777777" w:rsidR="00AB3DB4" w:rsidRPr="000B41B7" w:rsidRDefault="00AB3DB4" w:rsidP="00B45EEC">
            <w:pPr>
              <w:pStyle w:val="phtablecellleft"/>
            </w:pPr>
            <w:r w:rsidRPr="000B41B7">
              <w:t>Уведомить о готовности</w:t>
            </w:r>
          </w:p>
        </w:tc>
        <w:tc>
          <w:tcPr>
            <w:tcW w:w="1325" w:type="pct"/>
            <w:shd w:val="clear" w:color="auto" w:fill="auto"/>
          </w:tcPr>
          <w:p w14:paraId="6582FE61" w14:textId="77777777" w:rsidR="00AB3DB4" w:rsidRPr="000B41B7" w:rsidRDefault="00AB3DB4" w:rsidP="00B45EEC">
            <w:pPr>
              <w:pStyle w:val="phtablecellleft"/>
            </w:pPr>
            <w:r w:rsidRPr="000B41B7">
              <w:t xml:space="preserve">Уведомление </w:t>
            </w:r>
            <w:r w:rsidR="00F14A4B" w:rsidRPr="000B41B7">
              <w:br/>
            </w:r>
            <w:r w:rsidRPr="000B41B7">
              <w:t>о готовности отчета</w:t>
            </w:r>
          </w:p>
        </w:tc>
        <w:tc>
          <w:tcPr>
            <w:tcW w:w="2054" w:type="pct"/>
            <w:shd w:val="clear" w:color="auto" w:fill="auto"/>
          </w:tcPr>
          <w:p w14:paraId="6D65BE81" w14:textId="3DF3422B" w:rsidR="00AB3DB4" w:rsidRPr="000B41B7" w:rsidRDefault="00AB3DB4" w:rsidP="00B45EEC">
            <w:pPr>
              <w:pStyle w:val="phtablecellleft"/>
            </w:pPr>
            <w:r w:rsidRPr="000B41B7">
              <w:t>В случае нажатия на кнопку</w:t>
            </w:r>
            <w:r w:rsidR="000151AA">
              <w:rPr>
                <w:noProof/>
              </w:rPr>
              <w:drawing>
                <wp:inline distT="0" distB="0" distL="0" distR="0" wp14:anchorId="618D7E51" wp14:editId="7488C4CF">
                  <wp:extent cx="314325" cy="304800"/>
                  <wp:effectExtent l="0" t="0" r="0" b="0"/>
                  <wp:docPr id="185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>придет уведомление о готовности заказанного отчета</w:t>
            </w:r>
          </w:p>
        </w:tc>
      </w:tr>
    </w:tbl>
    <w:p w14:paraId="3FD9C734" w14:textId="77777777" w:rsidR="00403F99" w:rsidRDefault="00403F99" w:rsidP="00B813F0">
      <w:pPr>
        <w:pStyle w:val="phnormal"/>
      </w:pPr>
    </w:p>
    <w:p w14:paraId="5FFEC30E" w14:textId="2FFA420D" w:rsidR="00B813F0" w:rsidRDefault="00B813F0" w:rsidP="00B813F0">
      <w:pPr>
        <w:pStyle w:val="phnormal"/>
      </w:pPr>
      <w:r w:rsidRPr="000B41B7">
        <w:t xml:space="preserve">После внесения данных необходимо нажать на кнопку </w:t>
      </w:r>
      <w:r w:rsidR="000151AA">
        <w:rPr>
          <w:noProof/>
        </w:rPr>
        <w:drawing>
          <wp:inline distT="0" distB="0" distL="0" distR="0" wp14:anchorId="0C33C79D" wp14:editId="1B3AB5B6">
            <wp:extent cx="990600" cy="276225"/>
            <wp:effectExtent l="0" t="0" r="0" b="0"/>
            <wp:docPr id="18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. </w:t>
      </w:r>
      <w:r w:rsidR="00FF68DA">
        <w:br/>
      </w:r>
      <w:r w:rsidRPr="000B41B7">
        <w:t>Окно редактирования закроется, сформированный отчет отобразится на странице «Заказанные отчеты».</w:t>
      </w:r>
    </w:p>
    <w:p w14:paraId="498487B7" w14:textId="17118462" w:rsidR="00403F99" w:rsidRPr="000B41B7" w:rsidRDefault="00403F99" w:rsidP="00403F99">
      <w:pPr>
        <w:pStyle w:val="phnormal"/>
      </w:pPr>
      <w:r w:rsidRPr="000B41B7">
        <w:t xml:space="preserve">При нажатии на кнопку </w:t>
      </w:r>
      <w:r>
        <w:rPr>
          <w:noProof/>
        </w:rPr>
        <w:drawing>
          <wp:inline distT="0" distB="0" distL="0" distR="0" wp14:anchorId="7C574FAB" wp14:editId="3C984B4E">
            <wp:extent cx="285750" cy="228600"/>
            <wp:effectExtent l="0" t="0" r="0" b="0"/>
            <wp:docPr id="21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 произойдет выгрузка выбранного из списка отчета </w:t>
      </w:r>
      <w:r w:rsidRPr="000B41B7">
        <w:br/>
        <w:t xml:space="preserve">в формате </w:t>
      </w:r>
      <w:r w:rsidR="00D13D0C">
        <w:t>файла</w:t>
      </w:r>
      <w:r w:rsidR="00D13D0C" w:rsidRPr="00D13D0C">
        <w:t xml:space="preserve"> </w:t>
      </w:r>
      <w:r w:rsidR="00D13D0C" w:rsidRPr="00784874">
        <w:rPr>
          <w:lang w:val="en-US"/>
        </w:rPr>
        <w:t>Microsoft</w:t>
      </w:r>
      <w:r w:rsidR="00D13D0C" w:rsidRPr="00F04078">
        <w:t xml:space="preserve"> </w:t>
      </w:r>
      <w:r w:rsidR="00D13D0C" w:rsidRPr="00784874">
        <w:rPr>
          <w:lang w:val="en-US"/>
        </w:rPr>
        <w:t>Excel</w:t>
      </w:r>
      <w:r w:rsidRPr="000B41B7">
        <w:t>.</w:t>
      </w:r>
    </w:p>
    <w:p w14:paraId="4B8DDF6E" w14:textId="77777777" w:rsidR="00956DE1" w:rsidRPr="000B41B7" w:rsidRDefault="00956DE1" w:rsidP="00B813F0">
      <w:pPr>
        <w:pStyle w:val="phnormal"/>
      </w:pPr>
      <w:r w:rsidRPr="000B41B7">
        <w:t>Описание полей, которые содержатся в отчете, приведен</w:t>
      </w:r>
      <w:r w:rsidR="003A5BA8" w:rsidRPr="000B41B7">
        <w:t>о</w:t>
      </w:r>
      <w:r w:rsidRPr="000B41B7">
        <w:t xml:space="preserve"> в </w:t>
      </w:r>
      <w:r w:rsidR="005655E1" w:rsidRPr="000B41B7">
        <w:t>таблице (</w:t>
      </w:r>
      <w:r w:rsidRPr="000B41B7">
        <w:fldChar w:fldCharType="begin"/>
      </w:r>
      <w:r w:rsidRPr="000B41B7">
        <w:instrText xml:space="preserve"> REF _Ref42094893 \h  \* MERGEFORMAT </w:instrText>
      </w:r>
      <w:r w:rsidRPr="000B41B7">
        <w:fldChar w:fldCharType="separate"/>
      </w:r>
      <w:r w:rsidR="00E10E0C" w:rsidRPr="000B41B7">
        <w:t>Таблица 2</w:t>
      </w:r>
      <w:r w:rsidR="00FF68DA">
        <w:t>4</w:t>
      </w:r>
      <w:r w:rsidRPr="000B41B7">
        <w:fldChar w:fldCharType="end"/>
      </w:r>
      <w:r w:rsidR="005655E1" w:rsidRPr="000B41B7">
        <w:t>)</w:t>
      </w:r>
      <w:r w:rsidR="003A5BA8" w:rsidRPr="000B41B7">
        <w:t>.</w:t>
      </w:r>
    </w:p>
    <w:p w14:paraId="1CC155A8" w14:textId="77777777" w:rsidR="00956DE1" w:rsidRPr="00FF68DA" w:rsidRDefault="00956DE1" w:rsidP="00843EF6">
      <w:pPr>
        <w:pStyle w:val="aff6"/>
        <w:rPr>
          <w:b w:val="0"/>
          <w:bCs w:val="0"/>
          <w:color w:val="auto"/>
          <w:sz w:val="24"/>
          <w:szCs w:val="24"/>
        </w:rPr>
      </w:pPr>
      <w:bookmarkStart w:id="285" w:name="_Ref42094893"/>
      <w:bookmarkStart w:id="286" w:name="_Ref42094886"/>
      <w:r w:rsidRPr="00FF68DA">
        <w:rPr>
          <w:b w:val="0"/>
          <w:bCs w:val="0"/>
          <w:color w:val="auto"/>
          <w:sz w:val="24"/>
          <w:szCs w:val="24"/>
        </w:rPr>
        <w:t xml:space="preserve">Таблица </w:t>
      </w:r>
      <w:r w:rsidR="004E6A13" w:rsidRPr="00FF68DA">
        <w:rPr>
          <w:b w:val="0"/>
          <w:bCs w:val="0"/>
          <w:color w:val="auto"/>
          <w:sz w:val="24"/>
          <w:szCs w:val="24"/>
        </w:rPr>
        <w:fldChar w:fldCharType="begin"/>
      </w:r>
      <w:r w:rsidR="004E6A13" w:rsidRPr="00FF68DA">
        <w:rPr>
          <w:b w:val="0"/>
          <w:bCs w:val="0"/>
          <w:color w:val="auto"/>
          <w:sz w:val="24"/>
          <w:szCs w:val="24"/>
        </w:rPr>
        <w:instrText xml:space="preserve"> SEQ Таблица \* ARABIC </w:instrText>
      </w:r>
      <w:r w:rsidR="004E6A13" w:rsidRPr="00FF68DA">
        <w:rPr>
          <w:b w:val="0"/>
          <w:bCs w:val="0"/>
          <w:color w:val="auto"/>
          <w:sz w:val="24"/>
          <w:szCs w:val="24"/>
        </w:rPr>
        <w:fldChar w:fldCharType="separate"/>
      </w:r>
      <w:r w:rsidR="00E10E0C" w:rsidRPr="00FF68DA">
        <w:rPr>
          <w:b w:val="0"/>
          <w:bCs w:val="0"/>
          <w:noProof/>
          <w:color w:val="auto"/>
          <w:sz w:val="24"/>
          <w:szCs w:val="24"/>
        </w:rPr>
        <w:t>2</w:t>
      </w:r>
      <w:r w:rsidR="00FF68DA" w:rsidRPr="00FF68DA">
        <w:rPr>
          <w:b w:val="0"/>
          <w:bCs w:val="0"/>
          <w:noProof/>
          <w:color w:val="auto"/>
          <w:sz w:val="24"/>
          <w:szCs w:val="24"/>
        </w:rPr>
        <w:t>4</w:t>
      </w:r>
      <w:r w:rsidR="004E6A13" w:rsidRPr="00FF68DA">
        <w:rPr>
          <w:b w:val="0"/>
          <w:bCs w:val="0"/>
          <w:noProof/>
          <w:color w:val="auto"/>
          <w:sz w:val="24"/>
          <w:szCs w:val="24"/>
        </w:rPr>
        <w:fldChar w:fldCharType="end"/>
      </w:r>
      <w:bookmarkEnd w:id="285"/>
      <w:r w:rsidRPr="00FF68DA">
        <w:rPr>
          <w:b w:val="0"/>
          <w:bCs w:val="0"/>
          <w:color w:val="auto"/>
          <w:sz w:val="24"/>
          <w:szCs w:val="24"/>
        </w:rPr>
        <w:t xml:space="preserve"> – Описание полей отчета</w:t>
      </w:r>
      <w:bookmarkEnd w:id="28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"/>
        <w:gridCol w:w="3164"/>
        <w:gridCol w:w="5677"/>
      </w:tblGrid>
      <w:tr w:rsidR="000B41B7" w:rsidRPr="009018E9" w14:paraId="06A4F391" w14:textId="77777777" w:rsidTr="004875E8">
        <w:trPr>
          <w:trHeight w:val="460"/>
          <w:tblHeader/>
        </w:trPr>
        <w:tc>
          <w:tcPr>
            <w:tcW w:w="228" w:type="pct"/>
            <w:shd w:val="clear" w:color="auto" w:fill="auto"/>
            <w:vAlign w:val="center"/>
          </w:tcPr>
          <w:p w14:paraId="3FFFC794" w14:textId="778A77FF" w:rsidR="00956DE1" w:rsidRPr="00CD6BAE" w:rsidRDefault="00956DE1" w:rsidP="00655D30">
            <w:pPr>
              <w:pStyle w:val="phtablecolcaption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№</w:t>
            </w:r>
            <w:r w:rsidR="00655D30">
              <w:rPr>
                <w:rFonts w:cs="Times New Roman"/>
              </w:rPr>
              <w:t xml:space="preserve"> п/п</w:t>
            </w:r>
          </w:p>
        </w:tc>
        <w:tc>
          <w:tcPr>
            <w:tcW w:w="1714" w:type="pct"/>
            <w:shd w:val="clear" w:color="auto" w:fill="auto"/>
            <w:vAlign w:val="center"/>
          </w:tcPr>
          <w:p w14:paraId="52983F6C" w14:textId="77777777" w:rsidR="00956DE1" w:rsidRPr="00CD6BAE" w:rsidRDefault="00956DE1" w:rsidP="00655D30">
            <w:pPr>
              <w:pStyle w:val="phtablecolcaption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Наименование поля</w:t>
            </w:r>
          </w:p>
        </w:tc>
        <w:tc>
          <w:tcPr>
            <w:tcW w:w="3058" w:type="pct"/>
            <w:shd w:val="clear" w:color="auto" w:fill="auto"/>
            <w:vAlign w:val="center"/>
          </w:tcPr>
          <w:p w14:paraId="35C5F717" w14:textId="77777777" w:rsidR="00956DE1" w:rsidRPr="00CD6BAE" w:rsidRDefault="00956DE1" w:rsidP="00655D30">
            <w:pPr>
              <w:pStyle w:val="phtablecolcaption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Описание</w:t>
            </w:r>
          </w:p>
        </w:tc>
      </w:tr>
      <w:tr w:rsidR="000B41B7" w:rsidRPr="009018E9" w14:paraId="5997ED4E" w14:textId="77777777" w:rsidTr="004875E8">
        <w:trPr>
          <w:trHeight w:val="460"/>
        </w:trPr>
        <w:tc>
          <w:tcPr>
            <w:tcW w:w="228" w:type="pct"/>
            <w:shd w:val="clear" w:color="auto" w:fill="auto"/>
          </w:tcPr>
          <w:p w14:paraId="0120BCB9" w14:textId="77777777" w:rsidR="00956DE1" w:rsidRPr="00CD6BAE" w:rsidRDefault="00956DE1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1</w:t>
            </w:r>
          </w:p>
        </w:tc>
        <w:tc>
          <w:tcPr>
            <w:tcW w:w="1714" w:type="pct"/>
            <w:shd w:val="clear" w:color="auto" w:fill="auto"/>
          </w:tcPr>
          <w:p w14:paraId="5FF4BDC7" w14:textId="77777777" w:rsidR="00956DE1" w:rsidRPr="00CD6BAE" w:rsidRDefault="00956DE1" w:rsidP="004875E8">
            <w:pPr>
              <w:pStyle w:val="phtablecellleft"/>
              <w:spacing w:before="0" w:after="0"/>
              <w:rPr>
                <w:rFonts w:cs="Times New Roman"/>
                <w:lang w:val="en-US"/>
              </w:rPr>
            </w:pPr>
            <w:r w:rsidRPr="00CD6BAE">
              <w:rPr>
                <w:rFonts w:cs="Times New Roman"/>
              </w:rPr>
              <w:t>Субъект РФ</w:t>
            </w:r>
          </w:p>
        </w:tc>
        <w:tc>
          <w:tcPr>
            <w:tcW w:w="3058" w:type="pct"/>
            <w:shd w:val="clear" w:color="auto" w:fill="auto"/>
          </w:tcPr>
          <w:p w14:paraId="4B215A74" w14:textId="77777777" w:rsidR="00956DE1" w:rsidRPr="00CD6BAE" w:rsidRDefault="00956DE1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Субъект РФ</w:t>
            </w:r>
            <w:r w:rsidR="00A018FE" w:rsidRPr="00CD6BAE">
              <w:rPr>
                <w:rFonts w:cs="Times New Roman"/>
              </w:rPr>
              <w:t xml:space="preserve"> медицинской организации</w:t>
            </w:r>
          </w:p>
        </w:tc>
      </w:tr>
      <w:tr w:rsidR="000B41B7" w:rsidRPr="009018E9" w14:paraId="6F56035E" w14:textId="77777777" w:rsidTr="004875E8">
        <w:trPr>
          <w:trHeight w:val="460"/>
        </w:trPr>
        <w:tc>
          <w:tcPr>
            <w:tcW w:w="228" w:type="pct"/>
            <w:shd w:val="clear" w:color="auto" w:fill="auto"/>
          </w:tcPr>
          <w:p w14:paraId="3477A905" w14:textId="77777777" w:rsidR="00956DE1" w:rsidRPr="00CD6BAE" w:rsidRDefault="00956DE1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2</w:t>
            </w:r>
          </w:p>
        </w:tc>
        <w:tc>
          <w:tcPr>
            <w:tcW w:w="1714" w:type="pct"/>
            <w:shd w:val="clear" w:color="auto" w:fill="auto"/>
          </w:tcPr>
          <w:p w14:paraId="6D9BFCEE" w14:textId="77777777" w:rsidR="00956DE1" w:rsidRPr="00CD6BAE" w:rsidRDefault="00F14A4B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OID</w:t>
            </w:r>
            <w:r w:rsidR="00956DE1" w:rsidRPr="00CD6BAE">
              <w:rPr>
                <w:rFonts w:cs="Times New Roman"/>
              </w:rPr>
              <w:t xml:space="preserve"> медицинской организации</w:t>
            </w:r>
          </w:p>
        </w:tc>
        <w:tc>
          <w:tcPr>
            <w:tcW w:w="3058" w:type="pct"/>
            <w:shd w:val="clear" w:color="auto" w:fill="auto"/>
          </w:tcPr>
          <w:p w14:paraId="144327AE" w14:textId="77777777" w:rsidR="00956DE1" w:rsidRPr="00CD6BAE" w:rsidRDefault="00956DE1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OID медицинской организации</w:t>
            </w:r>
          </w:p>
        </w:tc>
      </w:tr>
      <w:tr w:rsidR="000B41B7" w:rsidRPr="009018E9" w14:paraId="208FCE40" w14:textId="77777777" w:rsidTr="004875E8">
        <w:trPr>
          <w:trHeight w:val="460"/>
        </w:trPr>
        <w:tc>
          <w:tcPr>
            <w:tcW w:w="228" w:type="pct"/>
            <w:shd w:val="clear" w:color="auto" w:fill="auto"/>
          </w:tcPr>
          <w:p w14:paraId="51CC2016" w14:textId="77777777" w:rsidR="00956DE1" w:rsidRPr="00CD6BAE" w:rsidRDefault="00956DE1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3</w:t>
            </w:r>
          </w:p>
        </w:tc>
        <w:tc>
          <w:tcPr>
            <w:tcW w:w="1714" w:type="pct"/>
            <w:shd w:val="clear" w:color="auto" w:fill="auto"/>
          </w:tcPr>
          <w:p w14:paraId="1EF7DE69" w14:textId="77777777" w:rsidR="00956DE1" w:rsidRPr="00CD6BAE" w:rsidRDefault="00956DE1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Краткое наименование медицинской организации</w:t>
            </w:r>
          </w:p>
        </w:tc>
        <w:tc>
          <w:tcPr>
            <w:tcW w:w="3058" w:type="pct"/>
            <w:shd w:val="clear" w:color="auto" w:fill="auto"/>
          </w:tcPr>
          <w:p w14:paraId="261C23A2" w14:textId="77777777" w:rsidR="00956DE1" w:rsidRPr="00CD6BAE" w:rsidRDefault="00A018FE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Краткое наименование медицинской организации</w:t>
            </w:r>
          </w:p>
        </w:tc>
      </w:tr>
      <w:tr w:rsidR="000B41B7" w:rsidRPr="009018E9" w14:paraId="39019CB6" w14:textId="77777777" w:rsidTr="004875E8">
        <w:trPr>
          <w:trHeight w:val="460"/>
        </w:trPr>
        <w:tc>
          <w:tcPr>
            <w:tcW w:w="228" w:type="pct"/>
            <w:shd w:val="clear" w:color="auto" w:fill="auto"/>
          </w:tcPr>
          <w:p w14:paraId="47E84344" w14:textId="77777777" w:rsidR="00956DE1" w:rsidRPr="00CD6BAE" w:rsidRDefault="00956DE1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14:paraId="346975A0" w14:textId="77777777" w:rsidR="00956DE1" w:rsidRPr="00CD6BAE" w:rsidRDefault="00956DE1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Дата удаления медицинской организации</w:t>
            </w:r>
          </w:p>
        </w:tc>
        <w:tc>
          <w:tcPr>
            <w:tcW w:w="3058" w:type="pct"/>
            <w:shd w:val="clear" w:color="auto" w:fill="auto"/>
          </w:tcPr>
          <w:p w14:paraId="4CD24082" w14:textId="77777777" w:rsidR="00956DE1" w:rsidRPr="00CD6BAE" w:rsidRDefault="00A018FE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Дата удаления медицинской организации</w:t>
            </w:r>
          </w:p>
        </w:tc>
      </w:tr>
      <w:tr w:rsidR="000B41B7" w:rsidRPr="009018E9" w14:paraId="344EA837" w14:textId="77777777" w:rsidTr="004875E8">
        <w:trPr>
          <w:trHeight w:val="459"/>
        </w:trPr>
        <w:tc>
          <w:tcPr>
            <w:tcW w:w="228" w:type="pct"/>
            <w:shd w:val="clear" w:color="auto" w:fill="auto"/>
          </w:tcPr>
          <w:p w14:paraId="0DE5B1A9" w14:textId="77777777" w:rsidR="00956DE1" w:rsidRPr="00CD6BAE" w:rsidRDefault="00956DE1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5</w:t>
            </w:r>
          </w:p>
        </w:tc>
        <w:tc>
          <w:tcPr>
            <w:tcW w:w="1714" w:type="pct"/>
            <w:shd w:val="clear" w:color="auto" w:fill="auto"/>
          </w:tcPr>
          <w:p w14:paraId="3FDD5512" w14:textId="77777777" w:rsidR="00956DE1" w:rsidRPr="00CD6BAE" w:rsidRDefault="00956DE1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Тип организации</w:t>
            </w:r>
          </w:p>
        </w:tc>
        <w:tc>
          <w:tcPr>
            <w:tcW w:w="3058" w:type="pct"/>
            <w:shd w:val="clear" w:color="auto" w:fill="auto"/>
          </w:tcPr>
          <w:p w14:paraId="2915619E" w14:textId="77777777" w:rsidR="00956DE1" w:rsidRPr="00CD6BAE" w:rsidRDefault="00A018FE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Наименование типа организации</w:t>
            </w:r>
          </w:p>
        </w:tc>
      </w:tr>
      <w:tr w:rsidR="000B41B7" w:rsidRPr="009018E9" w14:paraId="34BC6B7F" w14:textId="77777777" w:rsidTr="004875E8">
        <w:trPr>
          <w:trHeight w:val="459"/>
        </w:trPr>
        <w:tc>
          <w:tcPr>
            <w:tcW w:w="228" w:type="pct"/>
            <w:shd w:val="clear" w:color="auto" w:fill="auto"/>
          </w:tcPr>
          <w:p w14:paraId="48981A33" w14:textId="77777777" w:rsidR="00956DE1" w:rsidRPr="00CD6BAE" w:rsidRDefault="00956DE1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6</w:t>
            </w:r>
          </w:p>
        </w:tc>
        <w:tc>
          <w:tcPr>
            <w:tcW w:w="1714" w:type="pct"/>
            <w:shd w:val="clear" w:color="auto" w:fill="auto"/>
          </w:tcPr>
          <w:p w14:paraId="0E31F6AA" w14:textId="77777777" w:rsidR="00956DE1" w:rsidRPr="00CD6BAE" w:rsidRDefault="00A018FE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Ведомственная принадлежность медицинской организации</w:t>
            </w:r>
          </w:p>
        </w:tc>
        <w:tc>
          <w:tcPr>
            <w:tcW w:w="3058" w:type="pct"/>
            <w:shd w:val="clear" w:color="auto" w:fill="auto"/>
          </w:tcPr>
          <w:p w14:paraId="2DD08CF5" w14:textId="77777777" w:rsidR="00956DE1" w:rsidRPr="00CD6BAE" w:rsidRDefault="00A018FE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Ведомственная принадлежность медицинской организации</w:t>
            </w:r>
          </w:p>
        </w:tc>
      </w:tr>
      <w:tr w:rsidR="000B41B7" w:rsidRPr="009018E9" w14:paraId="4DA4EE66" w14:textId="77777777" w:rsidTr="004875E8">
        <w:trPr>
          <w:trHeight w:val="459"/>
        </w:trPr>
        <w:tc>
          <w:tcPr>
            <w:tcW w:w="228" w:type="pct"/>
            <w:shd w:val="clear" w:color="auto" w:fill="auto"/>
          </w:tcPr>
          <w:p w14:paraId="3B74AE78" w14:textId="77777777" w:rsidR="00956DE1" w:rsidRPr="00CD6BAE" w:rsidRDefault="00956DE1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7</w:t>
            </w:r>
          </w:p>
        </w:tc>
        <w:tc>
          <w:tcPr>
            <w:tcW w:w="1714" w:type="pct"/>
            <w:shd w:val="clear" w:color="auto" w:fill="auto"/>
          </w:tcPr>
          <w:p w14:paraId="06560871" w14:textId="77777777" w:rsidR="00956DE1" w:rsidRPr="00CD6BAE" w:rsidRDefault="00A018FE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Вид деятельности медицинской организации</w:t>
            </w:r>
          </w:p>
        </w:tc>
        <w:tc>
          <w:tcPr>
            <w:tcW w:w="3058" w:type="pct"/>
            <w:shd w:val="clear" w:color="auto" w:fill="auto"/>
          </w:tcPr>
          <w:p w14:paraId="2D8E782C" w14:textId="77777777" w:rsidR="00956DE1" w:rsidRPr="00CD6BAE" w:rsidRDefault="00A018FE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Вид деятельности медицинской организации</w:t>
            </w:r>
          </w:p>
        </w:tc>
      </w:tr>
      <w:tr w:rsidR="000B41B7" w:rsidRPr="009018E9" w14:paraId="5CF1500E" w14:textId="77777777" w:rsidTr="004875E8">
        <w:trPr>
          <w:trHeight w:val="459"/>
        </w:trPr>
        <w:tc>
          <w:tcPr>
            <w:tcW w:w="228" w:type="pct"/>
            <w:shd w:val="clear" w:color="auto" w:fill="auto"/>
          </w:tcPr>
          <w:p w14:paraId="4B5AA4A8" w14:textId="77777777" w:rsidR="00A018FE" w:rsidRPr="00CD6BAE" w:rsidRDefault="00A018FE" w:rsidP="004875E8">
            <w:pPr>
              <w:pStyle w:val="phtablecellleft"/>
              <w:spacing w:before="0" w:after="0"/>
              <w:rPr>
                <w:rFonts w:cs="Times New Roman"/>
                <w:lang w:val="en-US"/>
              </w:rPr>
            </w:pPr>
            <w:r w:rsidRPr="00CD6BAE">
              <w:rPr>
                <w:rFonts w:cs="Times New Roman"/>
                <w:lang w:val="en-US"/>
              </w:rPr>
              <w:t>8</w:t>
            </w:r>
          </w:p>
        </w:tc>
        <w:tc>
          <w:tcPr>
            <w:tcW w:w="1714" w:type="pct"/>
            <w:shd w:val="clear" w:color="auto" w:fill="auto"/>
          </w:tcPr>
          <w:p w14:paraId="6F6BA68E" w14:textId="77777777" w:rsidR="00A018FE" w:rsidRPr="00CD6BAE" w:rsidRDefault="00A018FE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Профиль деятельности медицинской организации</w:t>
            </w:r>
          </w:p>
        </w:tc>
        <w:tc>
          <w:tcPr>
            <w:tcW w:w="3058" w:type="pct"/>
            <w:shd w:val="clear" w:color="auto" w:fill="auto"/>
          </w:tcPr>
          <w:p w14:paraId="0FE19A83" w14:textId="77777777" w:rsidR="00A018FE" w:rsidRPr="00CD6BAE" w:rsidRDefault="00A018FE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Профиль деятельности медицинской организации</w:t>
            </w:r>
          </w:p>
        </w:tc>
      </w:tr>
      <w:tr w:rsidR="000B41B7" w:rsidRPr="009018E9" w14:paraId="32EC1EDB" w14:textId="77777777" w:rsidTr="004875E8">
        <w:trPr>
          <w:trHeight w:val="459"/>
        </w:trPr>
        <w:tc>
          <w:tcPr>
            <w:tcW w:w="228" w:type="pct"/>
            <w:shd w:val="clear" w:color="auto" w:fill="auto"/>
          </w:tcPr>
          <w:p w14:paraId="30991954" w14:textId="77777777" w:rsidR="00A018FE" w:rsidRPr="00CD6BAE" w:rsidRDefault="00A018FE" w:rsidP="004875E8">
            <w:pPr>
              <w:pStyle w:val="phtablecellleft"/>
              <w:spacing w:before="0" w:after="0"/>
              <w:rPr>
                <w:rFonts w:cs="Times New Roman"/>
                <w:lang w:val="en-US"/>
              </w:rPr>
            </w:pPr>
            <w:r w:rsidRPr="00CD6BAE">
              <w:rPr>
                <w:rFonts w:cs="Times New Roman"/>
                <w:lang w:val="en-US"/>
              </w:rPr>
              <w:t>9</w:t>
            </w:r>
          </w:p>
        </w:tc>
        <w:tc>
          <w:tcPr>
            <w:tcW w:w="1714" w:type="pct"/>
            <w:shd w:val="clear" w:color="auto" w:fill="auto"/>
          </w:tcPr>
          <w:p w14:paraId="7C6D8919" w14:textId="77777777" w:rsidR="00A018FE" w:rsidRPr="00CD6BAE" w:rsidRDefault="00F14A4B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OID</w:t>
            </w:r>
            <w:r w:rsidR="00A018FE" w:rsidRPr="00CD6BAE">
              <w:rPr>
                <w:rFonts w:cs="Times New Roman"/>
              </w:rPr>
              <w:t xml:space="preserve"> структурного подразделения</w:t>
            </w:r>
          </w:p>
        </w:tc>
        <w:tc>
          <w:tcPr>
            <w:tcW w:w="3058" w:type="pct"/>
            <w:shd w:val="clear" w:color="auto" w:fill="auto"/>
          </w:tcPr>
          <w:p w14:paraId="11317F44" w14:textId="77777777" w:rsidR="00A018FE" w:rsidRPr="00CD6BAE" w:rsidRDefault="00A018FE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  <w:lang w:val="en-US"/>
              </w:rPr>
              <w:t>OID</w:t>
            </w:r>
            <w:r w:rsidRPr="00CD6BAE">
              <w:rPr>
                <w:rFonts w:cs="Times New Roman"/>
              </w:rPr>
              <w:t xml:space="preserve"> структурного подразделения</w:t>
            </w:r>
          </w:p>
        </w:tc>
      </w:tr>
      <w:tr w:rsidR="000B41B7" w:rsidRPr="009018E9" w14:paraId="253385DB" w14:textId="77777777" w:rsidTr="004875E8">
        <w:trPr>
          <w:trHeight w:val="459"/>
        </w:trPr>
        <w:tc>
          <w:tcPr>
            <w:tcW w:w="228" w:type="pct"/>
            <w:shd w:val="clear" w:color="auto" w:fill="auto"/>
          </w:tcPr>
          <w:p w14:paraId="27689885" w14:textId="77777777" w:rsidR="00A018FE" w:rsidRPr="00CD6BAE" w:rsidRDefault="00A018FE" w:rsidP="004875E8">
            <w:pPr>
              <w:pStyle w:val="phtablecellleft"/>
              <w:spacing w:before="0" w:after="0"/>
              <w:rPr>
                <w:rFonts w:cs="Times New Roman"/>
                <w:lang w:val="en-US"/>
              </w:rPr>
            </w:pPr>
            <w:r w:rsidRPr="00CD6BAE">
              <w:rPr>
                <w:rFonts w:cs="Times New Roman"/>
                <w:lang w:val="en-US"/>
              </w:rPr>
              <w:lastRenderedPageBreak/>
              <w:t>10</w:t>
            </w:r>
          </w:p>
        </w:tc>
        <w:tc>
          <w:tcPr>
            <w:tcW w:w="1714" w:type="pct"/>
            <w:shd w:val="clear" w:color="auto" w:fill="auto"/>
          </w:tcPr>
          <w:p w14:paraId="72AFDB70" w14:textId="77777777" w:rsidR="00A018FE" w:rsidRPr="00CD6BAE" w:rsidRDefault="00A018FE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Наименование структурного подразделения</w:t>
            </w:r>
          </w:p>
        </w:tc>
        <w:tc>
          <w:tcPr>
            <w:tcW w:w="3058" w:type="pct"/>
            <w:shd w:val="clear" w:color="auto" w:fill="auto"/>
          </w:tcPr>
          <w:p w14:paraId="5F824F92" w14:textId="77777777" w:rsidR="00A018FE" w:rsidRPr="00CD6BAE" w:rsidRDefault="00A018FE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Наименование структурного подразделения</w:t>
            </w:r>
          </w:p>
        </w:tc>
      </w:tr>
      <w:tr w:rsidR="000B41B7" w:rsidRPr="009018E9" w14:paraId="3E33C078" w14:textId="77777777" w:rsidTr="004875E8">
        <w:trPr>
          <w:trHeight w:val="459"/>
        </w:trPr>
        <w:tc>
          <w:tcPr>
            <w:tcW w:w="228" w:type="pct"/>
            <w:shd w:val="clear" w:color="auto" w:fill="auto"/>
          </w:tcPr>
          <w:p w14:paraId="44A2F907" w14:textId="77777777" w:rsidR="00A018FE" w:rsidRPr="00CD6BAE" w:rsidRDefault="00A018FE" w:rsidP="004875E8">
            <w:pPr>
              <w:pStyle w:val="phtablecellleft"/>
              <w:spacing w:before="0" w:after="0"/>
              <w:rPr>
                <w:rFonts w:cs="Times New Roman"/>
                <w:lang w:val="en-US"/>
              </w:rPr>
            </w:pPr>
            <w:r w:rsidRPr="00CD6BAE">
              <w:rPr>
                <w:rFonts w:cs="Times New Roman"/>
                <w:lang w:val="en-US"/>
              </w:rPr>
              <w:t>11</w:t>
            </w:r>
          </w:p>
        </w:tc>
        <w:tc>
          <w:tcPr>
            <w:tcW w:w="1714" w:type="pct"/>
            <w:shd w:val="clear" w:color="auto" w:fill="auto"/>
          </w:tcPr>
          <w:p w14:paraId="3B384C8C" w14:textId="77777777" w:rsidR="00A018FE" w:rsidRPr="00CD6BAE" w:rsidRDefault="00A018FE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Дата ликвидации структурного подразделения</w:t>
            </w:r>
          </w:p>
        </w:tc>
        <w:tc>
          <w:tcPr>
            <w:tcW w:w="3058" w:type="pct"/>
            <w:shd w:val="clear" w:color="auto" w:fill="auto"/>
          </w:tcPr>
          <w:p w14:paraId="79DD69E0" w14:textId="77777777" w:rsidR="00A018FE" w:rsidRPr="00CD6BAE" w:rsidRDefault="00A018FE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Дата ликвидации структурного подразделения</w:t>
            </w:r>
          </w:p>
        </w:tc>
      </w:tr>
      <w:tr w:rsidR="000B41B7" w:rsidRPr="009018E9" w14:paraId="7544030A" w14:textId="77777777" w:rsidTr="004875E8">
        <w:trPr>
          <w:trHeight w:val="459"/>
        </w:trPr>
        <w:tc>
          <w:tcPr>
            <w:tcW w:w="228" w:type="pct"/>
            <w:shd w:val="clear" w:color="auto" w:fill="auto"/>
          </w:tcPr>
          <w:p w14:paraId="626B8C71" w14:textId="77777777" w:rsidR="00A018FE" w:rsidRPr="00CD6BAE" w:rsidRDefault="00A018FE" w:rsidP="004875E8">
            <w:pPr>
              <w:pStyle w:val="phtablecellleft"/>
              <w:spacing w:before="0" w:after="0"/>
              <w:rPr>
                <w:rFonts w:cs="Times New Roman"/>
                <w:lang w:val="en-US"/>
              </w:rPr>
            </w:pPr>
            <w:r w:rsidRPr="00CD6BAE">
              <w:rPr>
                <w:rFonts w:cs="Times New Roman"/>
                <w:lang w:val="en-US"/>
              </w:rPr>
              <w:t>12</w:t>
            </w:r>
          </w:p>
        </w:tc>
        <w:tc>
          <w:tcPr>
            <w:tcW w:w="1714" w:type="pct"/>
            <w:shd w:val="clear" w:color="auto" w:fill="auto"/>
          </w:tcPr>
          <w:p w14:paraId="52F7A484" w14:textId="77777777" w:rsidR="00A018FE" w:rsidRPr="00CD6BAE" w:rsidRDefault="00A018FE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Признак обособленности структурного подразделения</w:t>
            </w:r>
          </w:p>
        </w:tc>
        <w:tc>
          <w:tcPr>
            <w:tcW w:w="3058" w:type="pct"/>
            <w:shd w:val="clear" w:color="auto" w:fill="auto"/>
          </w:tcPr>
          <w:p w14:paraId="016F3127" w14:textId="77777777" w:rsidR="00A018FE" w:rsidRPr="00CD6BAE" w:rsidRDefault="00A018FE" w:rsidP="004875E8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CD6BAE">
              <w:rPr>
                <w:sz w:val="20"/>
                <w:szCs w:val="20"/>
              </w:rPr>
              <w:t>Признак обособленности структурного подразделения.</w:t>
            </w:r>
          </w:p>
          <w:p w14:paraId="21BD4670" w14:textId="77777777" w:rsidR="00A018FE" w:rsidRPr="00CD6BAE" w:rsidRDefault="00A018FE" w:rsidP="004875E8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CD6BAE">
              <w:rPr>
                <w:sz w:val="20"/>
                <w:szCs w:val="20"/>
              </w:rPr>
              <w:t>Указывается значение «Да», если структурное подразделение обособленное, «Нет» - если не обособленное</w:t>
            </w:r>
          </w:p>
        </w:tc>
      </w:tr>
      <w:tr w:rsidR="000B41B7" w:rsidRPr="009018E9" w14:paraId="0439FB91" w14:textId="77777777" w:rsidTr="004875E8">
        <w:trPr>
          <w:trHeight w:val="459"/>
        </w:trPr>
        <w:tc>
          <w:tcPr>
            <w:tcW w:w="228" w:type="pct"/>
            <w:shd w:val="clear" w:color="auto" w:fill="auto"/>
          </w:tcPr>
          <w:p w14:paraId="4D357F7F" w14:textId="77777777" w:rsidR="00A018FE" w:rsidRPr="00CD6BAE" w:rsidRDefault="00A018FE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13</w:t>
            </w:r>
          </w:p>
        </w:tc>
        <w:tc>
          <w:tcPr>
            <w:tcW w:w="1714" w:type="pct"/>
            <w:shd w:val="clear" w:color="auto" w:fill="auto"/>
          </w:tcPr>
          <w:p w14:paraId="1868F9BD" w14:textId="77777777" w:rsidR="00A018FE" w:rsidRPr="00CD6BAE" w:rsidRDefault="00A018FE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Тип структурного подразделения</w:t>
            </w:r>
          </w:p>
        </w:tc>
        <w:tc>
          <w:tcPr>
            <w:tcW w:w="3058" w:type="pct"/>
            <w:shd w:val="clear" w:color="auto" w:fill="auto"/>
          </w:tcPr>
          <w:p w14:paraId="0E418FE5" w14:textId="77777777" w:rsidR="00A018FE" w:rsidRPr="00CD6BAE" w:rsidRDefault="00A018FE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Наименование типа структурного подразделения</w:t>
            </w:r>
          </w:p>
        </w:tc>
      </w:tr>
      <w:tr w:rsidR="000B41B7" w:rsidRPr="009018E9" w14:paraId="11D90D7F" w14:textId="77777777" w:rsidTr="004875E8">
        <w:trPr>
          <w:trHeight w:val="459"/>
        </w:trPr>
        <w:tc>
          <w:tcPr>
            <w:tcW w:w="228" w:type="pct"/>
            <w:shd w:val="clear" w:color="auto" w:fill="auto"/>
          </w:tcPr>
          <w:p w14:paraId="3F74A611" w14:textId="77777777" w:rsidR="00A018FE" w:rsidRPr="00CD6BAE" w:rsidRDefault="00A018FE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14</w:t>
            </w:r>
          </w:p>
        </w:tc>
        <w:tc>
          <w:tcPr>
            <w:tcW w:w="1714" w:type="pct"/>
            <w:shd w:val="clear" w:color="auto" w:fill="auto"/>
          </w:tcPr>
          <w:p w14:paraId="7913C372" w14:textId="77777777" w:rsidR="00A018FE" w:rsidRPr="00CD6BAE" w:rsidRDefault="00A018FE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Вид структурного подразделения</w:t>
            </w:r>
          </w:p>
        </w:tc>
        <w:tc>
          <w:tcPr>
            <w:tcW w:w="3058" w:type="pct"/>
            <w:shd w:val="clear" w:color="auto" w:fill="auto"/>
          </w:tcPr>
          <w:p w14:paraId="063DF47D" w14:textId="77777777" w:rsidR="00A018FE" w:rsidRPr="00CD6BAE" w:rsidRDefault="00A018FE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Наименование вида структурного подразделения</w:t>
            </w:r>
          </w:p>
        </w:tc>
      </w:tr>
      <w:tr w:rsidR="000B41B7" w:rsidRPr="009018E9" w14:paraId="41C97C74" w14:textId="77777777" w:rsidTr="004875E8">
        <w:trPr>
          <w:trHeight w:val="459"/>
        </w:trPr>
        <w:tc>
          <w:tcPr>
            <w:tcW w:w="228" w:type="pct"/>
            <w:shd w:val="clear" w:color="auto" w:fill="auto"/>
          </w:tcPr>
          <w:p w14:paraId="4EE76973" w14:textId="77777777" w:rsidR="00A018FE" w:rsidRPr="00CD6BAE" w:rsidRDefault="00A018FE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15</w:t>
            </w:r>
          </w:p>
        </w:tc>
        <w:tc>
          <w:tcPr>
            <w:tcW w:w="1714" w:type="pct"/>
            <w:shd w:val="clear" w:color="auto" w:fill="auto"/>
          </w:tcPr>
          <w:p w14:paraId="1EC52FFB" w14:textId="6887AF72" w:rsidR="00A018FE" w:rsidRPr="00CD6BAE" w:rsidRDefault="00A018FE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 xml:space="preserve">Идентификатор здания </w:t>
            </w:r>
            <w:r w:rsidR="004875E8">
              <w:rPr>
                <w:rFonts w:cs="Times New Roman"/>
              </w:rPr>
              <w:br/>
            </w:r>
            <w:r w:rsidRPr="00CD6BAE">
              <w:rPr>
                <w:rFonts w:cs="Times New Roman"/>
              </w:rPr>
              <w:t>(при обособленности)</w:t>
            </w:r>
          </w:p>
        </w:tc>
        <w:tc>
          <w:tcPr>
            <w:tcW w:w="3058" w:type="pct"/>
            <w:shd w:val="clear" w:color="auto" w:fill="auto"/>
          </w:tcPr>
          <w:p w14:paraId="0DCE6370" w14:textId="276A5970" w:rsidR="00A018FE" w:rsidRPr="00CD6BAE" w:rsidRDefault="00A018FE" w:rsidP="004875E8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CD6BAE">
              <w:rPr>
                <w:sz w:val="20"/>
                <w:szCs w:val="20"/>
              </w:rPr>
              <w:t xml:space="preserve">Идентификатор здания, которое указывается для обособленных </w:t>
            </w:r>
            <w:r w:rsidR="00403F99">
              <w:rPr>
                <w:sz w:val="20"/>
                <w:szCs w:val="20"/>
              </w:rPr>
              <w:t>структурных подразделений</w:t>
            </w:r>
          </w:p>
        </w:tc>
      </w:tr>
      <w:tr w:rsidR="000B41B7" w:rsidRPr="009018E9" w14:paraId="03498BBF" w14:textId="77777777" w:rsidTr="004875E8">
        <w:trPr>
          <w:trHeight w:val="459"/>
        </w:trPr>
        <w:tc>
          <w:tcPr>
            <w:tcW w:w="228" w:type="pct"/>
            <w:shd w:val="clear" w:color="auto" w:fill="auto"/>
          </w:tcPr>
          <w:p w14:paraId="69B853E4" w14:textId="77777777" w:rsidR="00A018FE" w:rsidRPr="00CD6BAE" w:rsidRDefault="00A018FE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16</w:t>
            </w:r>
          </w:p>
        </w:tc>
        <w:tc>
          <w:tcPr>
            <w:tcW w:w="1714" w:type="pct"/>
            <w:shd w:val="clear" w:color="auto" w:fill="auto"/>
          </w:tcPr>
          <w:p w14:paraId="5F77454B" w14:textId="38629F53" w:rsidR="00A018FE" w:rsidRPr="00CD6BAE" w:rsidRDefault="00A018FE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 xml:space="preserve">Наименование здания </w:t>
            </w:r>
            <w:r w:rsidR="004875E8">
              <w:rPr>
                <w:rFonts w:cs="Times New Roman"/>
              </w:rPr>
              <w:br/>
            </w:r>
            <w:r w:rsidRPr="00CD6BAE">
              <w:rPr>
                <w:rFonts w:cs="Times New Roman"/>
              </w:rPr>
              <w:t>(при обособленности)</w:t>
            </w:r>
          </w:p>
        </w:tc>
        <w:tc>
          <w:tcPr>
            <w:tcW w:w="3058" w:type="pct"/>
            <w:shd w:val="clear" w:color="auto" w:fill="auto"/>
          </w:tcPr>
          <w:p w14:paraId="7DAA248F" w14:textId="09478B21" w:rsidR="00A018FE" w:rsidRPr="00CD6BAE" w:rsidRDefault="00A018FE" w:rsidP="004875E8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CD6BAE">
              <w:rPr>
                <w:sz w:val="20"/>
                <w:szCs w:val="20"/>
              </w:rPr>
              <w:t>Наименование здания, которое указывается для обособленных </w:t>
            </w:r>
            <w:r w:rsidR="00403F99">
              <w:rPr>
                <w:sz w:val="20"/>
                <w:szCs w:val="20"/>
              </w:rPr>
              <w:t>структурных подразделений</w:t>
            </w:r>
          </w:p>
        </w:tc>
      </w:tr>
      <w:tr w:rsidR="000B41B7" w:rsidRPr="009018E9" w14:paraId="39B35EF1" w14:textId="77777777" w:rsidTr="004875E8">
        <w:trPr>
          <w:trHeight w:val="655"/>
        </w:trPr>
        <w:tc>
          <w:tcPr>
            <w:tcW w:w="228" w:type="pct"/>
            <w:shd w:val="clear" w:color="auto" w:fill="auto"/>
          </w:tcPr>
          <w:p w14:paraId="3782D35D" w14:textId="77777777" w:rsidR="00A018FE" w:rsidRPr="00CD6BAE" w:rsidRDefault="00A018FE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17</w:t>
            </w:r>
          </w:p>
        </w:tc>
        <w:tc>
          <w:tcPr>
            <w:tcW w:w="1714" w:type="pct"/>
            <w:shd w:val="clear" w:color="auto" w:fill="auto"/>
          </w:tcPr>
          <w:p w14:paraId="30F35A60" w14:textId="3A87171B" w:rsidR="00A018FE" w:rsidRPr="00CD6BAE" w:rsidRDefault="00A018FE" w:rsidP="004875E8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 xml:space="preserve">Наличие дочерних элементов </w:t>
            </w:r>
            <w:r w:rsidR="004875E8">
              <w:rPr>
                <w:rFonts w:cs="Times New Roman"/>
              </w:rPr>
              <w:br/>
            </w:r>
            <w:r w:rsidRPr="00CD6BAE">
              <w:rPr>
                <w:rFonts w:cs="Times New Roman"/>
              </w:rPr>
              <w:t>в структурном подразделении</w:t>
            </w:r>
          </w:p>
        </w:tc>
        <w:tc>
          <w:tcPr>
            <w:tcW w:w="3058" w:type="pct"/>
            <w:shd w:val="clear" w:color="auto" w:fill="auto"/>
          </w:tcPr>
          <w:p w14:paraId="02DED937" w14:textId="77777777" w:rsidR="00A018FE" w:rsidRPr="00CD6BAE" w:rsidRDefault="00A018FE" w:rsidP="004875E8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CD6BAE">
              <w:rPr>
                <w:sz w:val="20"/>
                <w:szCs w:val="20"/>
              </w:rPr>
              <w:t>Признак наличия дочерних элементов в структурном подразделении</w:t>
            </w:r>
            <w:r w:rsidR="003A5BA8" w:rsidRPr="00CD6BAE">
              <w:rPr>
                <w:sz w:val="20"/>
                <w:szCs w:val="20"/>
              </w:rPr>
              <w:t>.</w:t>
            </w:r>
          </w:p>
          <w:p w14:paraId="3A3FB945" w14:textId="6DAC472F" w:rsidR="00A018FE" w:rsidRPr="00CD6BAE" w:rsidRDefault="003A5BA8" w:rsidP="004875E8">
            <w:pPr>
              <w:rPr>
                <w:sz w:val="20"/>
                <w:shd w:val="clear" w:color="auto" w:fill="F8F8F8"/>
              </w:rPr>
            </w:pPr>
            <w:r w:rsidRPr="00CD6BAE">
              <w:rPr>
                <w:sz w:val="20"/>
              </w:rPr>
              <w:t xml:space="preserve">Указывается значение «Да», если структурное </w:t>
            </w:r>
            <w:r w:rsidR="00F14A4B" w:rsidRPr="00CD6BAE">
              <w:rPr>
                <w:sz w:val="20"/>
              </w:rPr>
              <w:t>п</w:t>
            </w:r>
            <w:r w:rsidRPr="00CD6BAE">
              <w:rPr>
                <w:sz w:val="20"/>
              </w:rPr>
              <w:t>одразделение имеет дочерние элементы (кабинеты/отделения/бригады)</w:t>
            </w:r>
            <w:r w:rsidR="00403F99">
              <w:rPr>
                <w:sz w:val="20"/>
              </w:rPr>
              <w:t>.</w:t>
            </w:r>
            <w:r w:rsidRPr="00CD6BAE">
              <w:rPr>
                <w:sz w:val="20"/>
              </w:rPr>
              <w:t xml:space="preserve"> </w:t>
            </w:r>
            <w:r w:rsidR="00403F99">
              <w:rPr>
                <w:sz w:val="20"/>
              </w:rPr>
              <w:t xml:space="preserve">Указывается значение </w:t>
            </w:r>
            <w:r w:rsidRPr="00CD6BAE">
              <w:rPr>
                <w:sz w:val="20"/>
              </w:rPr>
              <w:t>«Нет»</w:t>
            </w:r>
            <w:r w:rsidR="00403F99">
              <w:rPr>
                <w:sz w:val="20"/>
              </w:rPr>
              <w:t>,</w:t>
            </w:r>
            <w:r w:rsidRPr="00CD6BAE">
              <w:rPr>
                <w:sz w:val="20"/>
              </w:rPr>
              <w:t xml:space="preserve"> </w:t>
            </w:r>
            <w:r w:rsidR="00403F99">
              <w:rPr>
                <w:sz w:val="20"/>
              </w:rPr>
              <w:t xml:space="preserve">если дочерние элементы </w:t>
            </w:r>
            <w:r w:rsidR="00403F99" w:rsidRPr="00CD6BAE">
              <w:rPr>
                <w:sz w:val="20"/>
              </w:rPr>
              <w:t>(кабинеты/отделения/бригады)</w:t>
            </w:r>
            <w:r w:rsidR="00403F99">
              <w:rPr>
                <w:sz w:val="20"/>
              </w:rPr>
              <w:t xml:space="preserve"> не указаны</w:t>
            </w:r>
          </w:p>
        </w:tc>
      </w:tr>
    </w:tbl>
    <w:p w14:paraId="19E1D87F" w14:textId="77777777" w:rsidR="00B45EEC" w:rsidRPr="000B41B7" w:rsidRDefault="00B45EEC" w:rsidP="0068042D">
      <w:pPr>
        <w:pStyle w:val="2"/>
        <w:tabs>
          <w:tab w:val="left" w:pos="567"/>
        </w:tabs>
        <w:ind w:left="0"/>
      </w:pPr>
      <w:bookmarkStart w:id="287" w:name="_Toc100055255"/>
      <w:r w:rsidRPr="000B41B7">
        <w:t>86. Отчет о наполняемости ФРМО</w:t>
      </w:r>
      <w:bookmarkEnd w:id="287"/>
    </w:p>
    <w:p w14:paraId="083B52B6" w14:textId="77777777" w:rsidR="00B45EEC" w:rsidRPr="000B41B7" w:rsidRDefault="00B45EEC" w:rsidP="00B45EEC">
      <w:pPr>
        <w:pStyle w:val="phnormal"/>
      </w:pPr>
      <w:r w:rsidRPr="000B41B7">
        <w:t>Отчет о наполняемости ФРМО</w:t>
      </w:r>
      <w:r w:rsidR="000D48BD" w:rsidRPr="000B41B7">
        <w:t xml:space="preserve"> предназначен для выгрузки сведений</w:t>
      </w:r>
      <w:r w:rsidR="008534A0" w:rsidRPr="000B41B7">
        <w:t xml:space="preserve"> </w:t>
      </w:r>
      <w:r w:rsidR="00F14A4B" w:rsidRPr="000B41B7">
        <w:br/>
      </w:r>
      <w:r w:rsidR="008534A0" w:rsidRPr="000B41B7">
        <w:t>о медицинских организациях</w:t>
      </w:r>
      <w:r w:rsidR="000D48BD" w:rsidRPr="000B41B7">
        <w:t xml:space="preserve"> с</w:t>
      </w:r>
      <w:r w:rsidR="008534A0" w:rsidRPr="000B41B7">
        <w:t xml:space="preserve"> учетом </w:t>
      </w:r>
      <w:r w:rsidR="000D48BD" w:rsidRPr="000B41B7">
        <w:t>следующи</w:t>
      </w:r>
      <w:r w:rsidR="008534A0" w:rsidRPr="000B41B7">
        <w:t>х</w:t>
      </w:r>
      <w:r w:rsidR="000D48BD" w:rsidRPr="000B41B7">
        <w:t xml:space="preserve"> параметр</w:t>
      </w:r>
      <w:r w:rsidR="008534A0" w:rsidRPr="000B41B7">
        <w:t>ов</w:t>
      </w:r>
      <w:r w:rsidR="000D48BD" w:rsidRPr="000B41B7">
        <w:t xml:space="preserve">: </w:t>
      </w:r>
    </w:p>
    <w:p w14:paraId="66E0CA09" w14:textId="1A367C68" w:rsidR="000D48BD" w:rsidRPr="000B41B7" w:rsidRDefault="000D48BD" w:rsidP="001A1FD6">
      <w:pPr>
        <w:pStyle w:val="phnormal"/>
        <w:numPr>
          <w:ilvl w:val="0"/>
          <w:numId w:val="49"/>
        </w:numPr>
      </w:pPr>
      <w:r w:rsidRPr="000B41B7">
        <w:t>Уровни МО;</w:t>
      </w:r>
    </w:p>
    <w:p w14:paraId="58B3A4C4" w14:textId="3641C369" w:rsidR="000D48BD" w:rsidRPr="000B41B7" w:rsidRDefault="000D48BD" w:rsidP="001A1FD6">
      <w:pPr>
        <w:pStyle w:val="phnormal"/>
        <w:numPr>
          <w:ilvl w:val="0"/>
          <w:numId w:val="49"/>
        </w:numPr>
      </w:pPr>
      <w:r w:rsidRPr="000B41B7">
        <w:t>Территориальный признак;</w:t>
      </w:r>
    </w:p>
    <w:p w14:paraId="7EC4E9D0" w14:textId="548E4543" w:rsidR="008534A0" w:rsidRPr="000B41B7" w:rsidRDefault="000D48BD" w:rsidP="001A1FD6">
      <w:pPr>
        <w:pStyle w:val="phnormal"/>
        <w:numPr>
          <w:ilvl w:val="0"/>
          <w:numId w:val="49"/>
        </w:numPr>
      </w:pPr>
      <w:r w:rsidRPr="000B41B7">
        <w:t>Вид (профиль) деятельности медицинской организации</w:t>
      </w:r>
      <w:r w:rsidR="008534A0" w:rsidRPr="000B41B7">
        <w:t>;</w:t>
      </w:r>
    </w:p>
    <w:p w14:paraId="634ABF01" w14:textId="438DAD18" w:rsidR="000B00B6" w:rsidRPr="000B41B7" w:rsidRDefault="008534A0" w:rsidP="001A1FD6">
      <w:pPr>
        <w:pStyle w:val="phnormal"/>
        <w:numPr>
          <w:ilvl w:val="0"/>
          <w:numId w:val="49"/>
        </w:numPr>
      </w:pPr>
      <w:r w:rsidRPr="000B41B7">
        <w:t>Вид (профиль) деятельности входящих подразделений в МО.</w:t>
      </w:r>
    </w:p>
    <w:p w14:paraId="458E7FAD" w14:textId="77777777" w:rsidR="000B00B6" w:rsidRPr="000B41B7" w:rsidRDefault="000B00B6" w:rsidP="000B00B6">
      <w:pPr>
        <w:pStyle w:val="phnormal"/>
      </w:pPr>
      <w:r w:rsidRPr="000B41B7">
        <w:t>Доступ к данному отчету имеют пользователи со следующими ролями:</w:t>
      </w:r>
    </w:p>
    <w:p w14:paraId="06C4E26C" w14:textId="06B3E6FD" w:rsidR="000B00B6" w:rsidRPr="000B41B7" w:rsidRDefault="000B00B6" w:rsidP="00C74595">
      <w:pPr>
        <w:pStyle w:val="phnormal"/>
        <w:numPr>
          <w:ilvl w:val="0"/>
          <w:numId w:val="17"/>
        </w:numPr>
      </w:pPr>
      <w:r w:rsidRPr="000B41B7">
        <w:t>Работник М</w:t>
      </w:r>
      <w:r w:rsidR="00403F99">
        <w:t>З</w:t>
      </w:r>
      <w:r w:rsidRPr="000B41B7">
        <w:t xml:space="preserve"> (ФРМО)</w:t>
      </w:r>
      <w:r w:rsidR="00403F99">
        <w:t>,</w:t>
      </w:r>
    </w:p>
    <w:p w14:paraId="4A2F0327" w14:textId="3EB12C6F" w:rsidR="000B00B6" w:rsidRPr="000B41B7" w:rsidRDefault="000B00B6" w:rsidP="00C74595">
      <w:pPr>
        <w:pStyle w:val="phnormal"/>
        <w:numPr>
          <w:ilvl w:val="0"/>
          <w:numId w:val="17"/>
        </w:numPr>
      </w:pPr>
      <w:r w:rsidRPr="000B41B7">
        <w:t>Работник ОУЗ (ФРМО)</w:t>
      </w:r>
      <w:r w:rsidR="00403F99">
        <w:t>,</w:t>
      </w:r>
    </w:p>
    <w:p w14:paraId="0898D8AC" w14:textId="0E4DCF60" w:rsidR="000D48BD" w:rsidRPr="000B41B7" w:rsidRDefault="000B00B6" w:rsidP="00C74595">
      <w:pPr>
        <w:pStyle w:val="phnormal"/>
        <w:numPr>
          <w:ilvl w:val="0"/>
          <w:numId w:val="17"/>
        </w:numPr>
      </w:pPr>
      <w:r w:rsidRPr="000B41B7">
        <w:t>Работник М</w:t>
      </w:r>
      <w:r w:rsidR="00403F99">
        <w:t>О</w:t>
      </w:r>
      <w:r w:rsidRPr="000B41B7">
        <w:t xml:space="preserve"> (ФРМО)</w:t>
      </w:r>
      <w:r w:rsidR="00403F99">
        <w:t>.</w:t>
      </w:r>
      <w:r w:rsidR="008534A0" w:rsidRPr="000B41B7">
        <w:tab/>
      </w:r>
      <w:r w:rsidR="008534A0" w:rsidRPr="000B41B7">
        <w:tab/>
      </w:r>
      <w:r w:rsidR="008534A0" w:rsidRPr="000B41B7">
        <w:tab/>
      </w:r>
      <w:r w:rsidR="008534A0" w:rsidRPr="000B41B7">
        <w:tab/>
      </w:r>
    </w:p>
    <w:p w14:paraId="6ABCE85E" w14:textId="77777777" w:rsidR="007155EA" w:rsidRPr="000B41B7" w:rsidRDefault="007155EA" w:rsidP="007155EA">
      <w:pPr>
        <w:pStyle w:val="phnormal"/>
      </w:pPr>
      <w:r w:rsidRPr="000B41B7">
        <w:t>Для выгрузки отчета необходимо выбрать пункт «86. Отчет о наполняемости ФРМО» в разделе «146. Отчеты об эксплуатации ФРМО» и нажать на кнопку «Сформировать отчет». Откроется окно для заказа отчета (</w:t>
      </w:r>
      <w:r w:rsidR="005E7D6F" w:rsidRPr="000B41B7">
        <w:fldChar w:fldCharType="begin"/>
      </w:r>
      <w:r w:rsidR="005E7D6F" w:rsidRPr="000B41B7">
        <w:instrText xml:space="preserve"> REF _Ref37347099 \h  \* MERGEFORMAT </w:instrText>
      </w:r>
      <w:r w:rsidR="005E7D6F" w:rsidRPr="000B41B7">
        <w:fldChar w:fldCharType="separate"/>
      </w:r>
      <w:r w:rsidR="00E10E0C" w:rsidRPr="000B41B7">
        <w:t xml:space="preserve">Рисунок </w:t>
      </w:r>
      <w:r w:rsidR="00FF68DA">
        <w:rPr>
          <w:noProof/>
        </w:rPr>
        <w:t>7</w:t>
      </w:r>
      <w:r w:rsidR="00E10E0C" w:rsidRPr="000B41B7">
        <w:rPr>
          <w:noProof/>
        </w:rPr>
        <w:t>2</w:t>
      </w:r>
      <w:r w:rsidR="005E7D6F" w:rsidRPr="000B41B7">
        <w:fldChar w:fldCharType="end"/>
      </w:r>
      <w:r w:rsidRPr="000B41B7">
        <w:t>).</w:t>
      </w:r>
    </w:p>
    <w:p w14:paraId="6C2B4C97" w14:textId="77777777" w:rsidR="007155EA" w:rsidRPr="000B41B7" w:rsidRDefault="007155EA" w:rsidP="00B45EEC">
      <w:pPr>
        <w:pStyle w:val="phnormal"/>
        <w:rPr>
          <w:lang w:val="en-US"/>
        </w:rPr>
      </w:pPr>
    </w:p>
    <w:p w14:paraId="54263304" w14:textId="27A84B3F" w:rsidR="005E7D6F" w:rsidRPr="000B41B7" w:rsidRDefault="000151AA" w:rsidP="005E7D6F">
      <w:pPr>
        <w:pStyle w:val="phnormal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97D91E0" wp14:editId="6B7CAFCC">
            <wp:extent cx="5880889" cy="2108579"/>
            <wp:effectExtent l="0" t="0" r="5715" b="635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626" cy="211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00B86" w14:textId="77777777" w:rsidR="007155EA" w:rsidRPr="00FF68DA" w:rsidRDefault="005E7D6F" w:rsidP="00FF68DA">
      <w:pPr>
        <w:pStyle w:val="aff6"/>
        <w:jc w:val="center"/>
        <w:rPr>
          <w:b w:val="0"/>
          <w:bCs w:val="0"/>
          <w:color w:val="auto"/>
          <w:sz w:val="24"/>
          <w:szCs w:val="24"/>
        </w:rPr>
      </w:pPr>
      <w:bookmarkStart w:id="288" w:name="_Ref37347099"/>
      <w:r w:rsidRPr="00FF68DA">
        <w:rPr>
          <w:b w:val="0"/>
          <w:bCs w:val="0"/>
          <w:color w:val="auto"/>
          <w:sz w:val="24"/>
          <w:szCs w:val="24"/>
        </w:rPr>
        <w:t xml:space="preserve">Рисунок </w:t>
      </w:r>
      <w:r w:rsidR="004E6A13" w:rsidRPr="00FF68DA">
        <w:rPr>
          <w:b w:val="0"/>
          <w:bCs w:val="0"/>
          <w:color w:val="auto"/>
          <w:sz w:val="24"/>
          <w:szCs w:val="24"/>
        </w:rPr>
        <w:fldChar w:fldCharType="begin"/>
      </w:r>
      <w:r w:rsidR="004E6A13" w:rsidRPr="00FF68DA"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 w:rsidR="004E6A13" w:rsidRPr="00FF68DA">
        <w:rPr>
          <w:b w:val="0"/>
          <w:bCs w:val="0"/>
          <w:color w:val="auto"/>
          <w:sz w:val="24"/>
          <w:szCs w:val="24"/>
        </w:rPr>
        <w:fldChar w:fldCharType="separate"/>
      </w:r>
      <w:r w:rsidR="00FF68DA" w:rsidRPr="00FF68DA">
        <w:rPr>
          <w:b w:val="0"/>
          <w:bCs w:val="0"/>
          <w:noProof/>
          <w:color w:val="auto"/>
          <w:sz w:val="24"/>
          <w:szCs w:val="24"/>
        </w:rPr>
        <w:t>7</w:t>
      </w:r>
      <w:r w:rsidR="00E10E0C" w:rsidRPr="00FF68DA">
        <w:rPr>
          <w:b w:val="0"/>
          <w:bCs w:val="0"/>
          <w:noProof/>
          <w:color w:val="auto"/>
          <w:sz w:val="24"/>
          <w:szCs w:val="24"/>
        </w:rPr>
        <w:t>2</w:t>
      </w:r>
      <w:r w:rsidR="004E6A13" w:rsidRPr="00FF68DA">
        <w:rPr>
          <w:b w:val="0"/>
          <w:bCs w:val="0"/>
          <w:noProof/>
          <w:color w:val="auto"/>
          <w:sz w:val="24"/>
          <w:szCs w:val="24"/>
        </w:rPr>
        <w:fldChar w:fldCharType="end"/>
      </w:r>
      <w:bookmarkEnd w:id="288"/>
      <w:r w:rsidRPr="00FF68DA">
        <w:rPr>
          <w:b w:val="0"/>
          <w:bCs w:val="0"/>
          <w:color w:val="auto"/>
          <w:sz w:val="24"/>
          <w:szCs w:val="24"/>
        </w:rPr>
        <w:t xml:space="preserve"> – Входные параметры отчета</w:t>
      </w:r>
    </w:p>
    <w:p w14:paraId="4347032C" w14:textId="538C341A" w:rsidR="006A65A0" w:rsidRPr="00FF68DA" w:rsidRDefault="006A65A0" w:rsidP="00843EF6">
      <w:pPr>
        <w:pStyle w:val="aff6"/>
        <w:rPr>
          <w:b w:val="0"/>
          <w:bCs w:val="0"/>
          <w:color w:val="auto"/>
          <w:sz w:val="24"/>
          <w:szCs w:val="24"/>
        </w:rPr>
      </w:pPr>
      <w:r w:rsidRPr="00FF68DA">
        <w:rPr>
          <w:b w:val="0"/>
          <w:bCs w:val="0"/>
          <w:color w:val="auto"/>
          <w:sz w:val="24"/>
          <w:szCs w:val="24"/>
        </w:rPr>
        <w:t xml:space="preserve">Таблица </w:t>
      </w:r>
      <w:r w:rsidR="004E6A13" w:rsidRPr="00FF68DA">
        <w:rPr>
          <w:b w:val="0"/>
          <w:bCs w:val="0"/>
          <w:color w:val="auto"/>
          <w:sz w:val="24"/>
          <w:szCs w:val="24"/>
        </w:rPr>
        <w:fldChar w:fldCharType="begin"/>
      </w:r>
      <w:r w:rsidR="004E6A13" w:rsidRPr="00FF68DA">
        <w:rPr>
          <w:b w:val="0"/>
          <w:bCs w:val="0"/>
          <w:color w:val="auto"/>
          <w:sz w:val="24"/>
          <w:szCs w:val="24"/>
        </w:rPr>
        <w:instrText xml:space="preserve"> SEQ Таблица \* ARABIC </w:instrText>
      </w:r>
      <w:r w:rsidR="004E6A13" w:rsidRPr="00FF68DA">
        <w:rPr>
          <w:b w:val="0"/>
          <w:bCs w:val="0"/>
          <w:color w:val="auto"/>
          <w:sz w:val="24"/>
          <w:szCs w:val="24"/>
        </w:rPr>
        <w:fldChar w:fldCharType="separate"/>
      </w:r>
      <w:r w:rsidR="00E10E0C" w:rsidRPr="00FF68DA">
        <w:rPr>
          <w:b w:val="0"/>
          <w:bCs w:val="0"/>
          <w:noProof/>
          <w:color w:val="auto"/>
          <w:sz w:val="24"/>
          <w:szCs w:val="24"/>
        </w:rPr>
        <w:t>2</w:t>
      </w:r>
      <w:r w:rsidR="00FF68DA" w:rsidRPr="00FF68DA">
        <w:rPr>
          <w:b w:val="0"/>
          <w:bCs w:val="0"/>
          <w:noProof/>
          <w:color w:val="auto"/>
          <w:sz w:val="24"/>
          <w:szCs w:val="24"/>
        </w:rPr>
        <w:t>5</w:t>
      </w:r>
      <w:r w:rsidR="004E6A13" w:rsidRPr="00FF68DA">
        <w:rPr>
          <w:b w:val="0"/>
          <w:bCs w:val="0"/>
          <w:noProof/>
          <w:color w:val="auto"/>
          <w:sz w:val="24"/>
          <w:szCs w:val="24"/>
        </w:rPr>
        <w:fldChar w:fldCharType="end"/>
      </w:r>
      <w:r w:rsidRPr="00FF68DA">
        <w:rPr>
          <w:b w:val="0"/>
          <w:bCs w:val="0"/>
          <w:color w:val="auto"/>
          <w:sz w:val="24"/>
          <w:szCs w:val="24"/>
        </w:rPr>
        <w:t xml:space="preserve"> – Описание полей для ввода данных </w:t>
      </w:r>
      <w:r w:rsidR="00403F99">
        <w:rPr>
          <w:b w:val="0"/>
          <w:bCs w:val="0"/>
          <w:color w:val="auto"/>
          <w:sz w:val="24"/>
          <w:szCs w:val="24"/>
        </w:rPr>
        <w:t>в целях</w:t>
      </w:r>
      <w:r w:rsidRPr="00FF68DA">
        <w:rPr>
          <w:b w:val="0"/>
          <w:bCs w:val="0"/>
          <w:color w:val="auto"/>
          <w:sz w:val="24"/>
          <w:szCs w:val="24"/>
        </w:rPr>
        <w:t xml:space="preserve"> формирования отчета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"/>
        <w:gridCol w:w="2603"/>
        <w:gridCol w:w="2453"/>
        <w:gridCol w:w="3785"/>
      </w:tblGrid>
      <w:tr w:rsidR="000B41B7" w:rsidRPr="000B41B7" w14:paraId="2D4B0D19" w14:textId="77777777" w:rsidTr="00655D30">
        <w:trPr>
          <w:tblHeader/>
        </w:trPr>
        <w:tc>
          <w:tcPr>
            <w:tcW w:w="229" w:type="pct"/>
            <w:shd w:val="clear" w:color="auto" w:fill="auto"/>
            <w:vAlign w:val="center"/>
          </w:tcPr>
          <w:p w14:paraId="1651939E" w14:textId="56BC5AB5" w:rsidR="007155EA" w:rsidRPr="000B41B7" w:rsidRDefault="007155EA" w:rsidP="00655D30">
            <w:pPr>
              <w:pStyle w:val="phtablecolcaption"/>
              <w:spacing w:before="0" w:after="0"/>
            </w:pPr>
            <w:r w:rsidRPr="000B41B7">
              <w:t>№</w:t>
            </w:r>
            <w:r w:rsidR="00655D30">
              <w:t xml:space="preserve"> п/п</w:t>
            </w:r>
          </w:p>
        </w:tc>
        <w:tc>
          <w:tcPr>
            <w:tcW w:w="1406" w:type="pct"/>
            <w:shd w:val="clear" w:color="auto" w:fill="auto"/>
            <w:vAlign w:val="center"/>
          </w:tcPr>
          <w:p w14:paraId="5298C5B3" w14:textId="77777777" w:rsidR="007155EA" w:rsidRPr="000B41B7" w:rsidRDefault="007155EA" w:rsidP="00655D30">
            <w:pPr>
              <w:pStyle w:val="phtablecolcaption"/>
              <w:spacing w:before="0" w:after="0"/>
            </w:pPr>
            <w:r w:rsidRPr="000B41B7">
              <w:t>Наименование поля</w:t>
            </w:r>
          </w:p>
        </w:tc>
        <w:tc>
          <w:tcPr>
            <w:tcW w:w="1326" w:type="pct"/>
            <w:shd w:val="clear" w:color="auto" w:fill="auto"/>
            <w:vAlign w:val="center"/>
          </w:tcPr>
          <w:p w14:paraId="49E551CC" w14:textId="77777777" w:rsidR="007155EA" w:rsidRPr="000B41B7" w:rsidRDefault="007155EA" w:rsidP="00655D30">
            <w:pPr>
              <w:pStyle w:val="phtablecolcaption"/>
              <w:spacing w:before="0" w:after="0"/>
            </w:pPr>
            <w:r w:rsidRPr="000B41B7">
              <w:t>Описание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7D7FDCEB" w14:textId="77777777" w:rsidR="007155EA" w:rsidRPr="000B41B7" w:rsidRDefault="007155EA" w:rsidP="00655D30">
            <w:pPr>
              <w:pStyle w:val="phtablecolcaption"/>
              <w:spacing w:before="0" w:after="0"/>
            </w:pPr>
            <w:r w:rsidRPr="000B41B7">
              <w:t>Вид, способ ввода</w:t>
            </w:r>
          </w:p>
        </w:tc>
      </w:tr>
      <w:tr w:rsidR="000B41B7" w:rsidRPr="000B41B7" w14:paraId="29C04788" w14:textId="77777777" w:rsidTr="00CD6BAE">
        <w:trPr>
          <w:trHeight w:val="655"/>
        </w:trPr>
        <w:tc>
          <w:tcPr>
            <w:tcW w:w="229" w:type="pct"/>
            <w:shd w:val="clear" w:color="auto" w:fill="auto"/>
          </w:tcPr>
          <w:p w14:paraId="334236F3" w14:textId="77777777" w:rsidR="007155EA" w:rsidRPr="000B41B7" w:rsidRDefault="007155EA" w:rsidP="000D48BD">
            <w:pPr>
              <w:pStyle w:val="phtablecellleft"/>
            </w:pPr>
            <w:r w:rsidRPr="000B41B7">
              <w:t>1</w:t>
            </w:r>
          </w:p>
        </w:tc>
        <w:tc>
          <w:tcPr>
            <w:tcW w:w="1406" w:type="pct"/>
            <w:shd w:val="clear" w:color="auto" w:fill="auto"/>
          </w:tcPr>
          <w:p w14:paraId="0E42CAF8" w14:textId="77777777" w:rsidR="007155EA" w:rsidRPr="000B41B7" w:rsidRDefault="007155EA" w:rsidP="000D48BD">
            <w:pPr>
              <w:pStyle w:val="phtablecellleft"/>
            </w:pPr>
            <w:r w:rsidRPr="000B41B7">
              <w:t>Дата*</w:t>
            </w:r>
          </w:p>
        </w:tc>
        <w:tc>
          <w:tcPr>
            <w:tcW w:w="1326" w:type="pct"/>
            <w:shd w:val="clear" w:color="auto" w:fill="auto"/>
          </w:tcPr>
          <w:p w14:paraId="33713288" w14:textId="77777777" w:rsidR="007155EA" w:rsidRPr="000B41B7" w:rsidRDefault="00C75BAC" w:rsidP="000D48BD">
            <w:pPr>
              <w:pStyle w:val="phtablecellleft"/>
            </w:pPr>
            <w:r w:rsidRPr="000B41B7">
              <w:t xml:space="preserve">Дата запроса отчета </w:t>
            </w:r>
          </w:p>
        </w:tc>
        <w:tc>
          <w:tcPr>
            <w:tcW w:w="2039" w:type="pct"/>
            <w:shd w:val="clear" w:color="auto" w:fill="auto"/>
          </w:tcPr>
          <w:p w14:paraId="18AC6C37" w14:textId="3797FEF7" w:rsidR="007155EA" w:rsidRPr="000B41B7" w:rsidRDefault="00C75BAC" w:rsidP="000D48BD">
            <w:pPr>
              <w:pStyle w:val="phtablecellleft"/>
            </w:pPr>
            <w:r w:rsidRPr="000B41B7">
              <w:t xml:space="preserve">Выбор числового параметра из выпадающего календаря при нажатии на кнопку </w:t>
            </w:r>
            <w:r w:rsidR="000151AA">
              <w:rPr>
                <w:noProof/>
              </w:rPr>
              <w:drawing>
                <wp:inline distT="0" distB="0" distL="0" distR="0" wp14:anchorId="21520EED" wp14:editId="4B5FDC6C">
                  <wp:extent cx="257175" cy="209550"/>
                  <wp:effectExtent l="0" t="0" r="0" b="0"/>
                  <wp:docPr id="188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0E84BE93" w14:textId="77777777" w:rsidTr="00CD6BAE">
        <w:trPr>
          <w:trHeight w:val="655"/>
        </w:trPr>
        <w:tc>
          <w:tcPr>
            <w:tcW w:w="229" w:type="pct"/>
            <w:shd w:val="clear" w:color="auto" w:fill="auto"/>
          </w:tcPr>
          <w:p w14:paraId="5085062B" w14:textId="77777777" w:rsidR="007155EA" w:rsidRPr="000B41B7" w:rsidRDefault="007155EA" w:rsidP="000D48BD">
            <w:pPr>
              <w:pStyle w:val="phtablecellleft"/>
            </w:pPr>
            <w:r w:rsidRPr="000B41B7">
              <w:t>2</w:t>
            </w:r>
          </w:p>
        </w:tc>
        <w:tc>
          <w:tcPr>
            <w:tcW w:w="1406" w:type="pct"/>
            <w:shd w:val="clear" w:color="auto" w:fill="auto"/>
          </w:tcPr>
          <w:p w14:paraId="1A4A90B1" w14:textId="77777777" w:rsidR="007155EA" w:rsidRPr="00CD6BAE" w:rsidRDefault="007155EA" w:rsidP="000D48BD">
            <w:pPr>
              <w:pStyle w:val="phtablecellleft"/>
              <w:rPr>
                <w:lang w:val="en-US"/>
              </w:rPr>
            </w:pPr>
            <w:r w:rsidRPr="000B41B7">
              <w:t>Субъект РФ</w:t>
            </w:r>
          </w:p>
        </w:tc>
        <w:tc>
          <w:tcPr>
            <w:tcW w:w="1326" w:type="pct"/>
            <w:shd w:val="clear" w:color="auto" w:fill="auto"/>
          </w:tcPr>
          <w:p w14:paraId="399D8D73" w14:textId="77777777" w:rsidR="007155EA" w:rsidRPr="000B41B7" w:rsidRDefault="007155EA" w:rsidP="000D48BD">
            <w:pPr>
              <w:pStyle w:val="phtablecellleft"/>
            </w:pPr>
            <w:r w:rsidRPr="000B41B7">
              <w:t>Субъект РФ, к которому относится организация</w:t>
            </w:r>
          </w:p>
        </w:tc>
        <w:tc>
          <w:tcPr>
            <w:tcW w:w="2039" w:type="pct"/>
            <w:shd w:val="clear" w:color="auto" w:fill="auto"/>
          </w:tcPr>
          <w:p w14:paraId="6C4842A0" w14:textId="2259372E" w:rsidR="003A5BA8" w:rsidRPr="000B41B7" w:rsidRDefault="003A5BA8" w:rsidP="003A5BA8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641357B0" wp14:editId="408751C8">
                  <wp:extent cx="228600" cy="228600"/>
                  <wp:effectExtent l="0" t="0" r="0" b="0"/>
                  <wp:docPr id="189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30E9C4" w14:textId="77777777" w:rsidR="007155EA" w:rsidRPr="000B41B7" w:rsidRDefault="003A5BA8" w:rsidP="000D48BD">
            <w:pPr>
              <w:pStyle w:val="phtablecellleft"/>
            </w:pPr>
            <w:r w:rsidRPr="000B41B7">
              <w:t>Для определенных ролей поле автоматически заполняется значением из профиля пользователя.</w:t>
            </w:r>
          </w:p>
        </w:tc>
      </w:tr>
      <w:tr w:rsidR="000B41B7" w:rsidRPr="000B41B7" w14:paraId="5021D47C" w14:textId="77777777" w:rsidTr="00CD6BAE">
        <w:trPr>
          <w:trHeight w:val="655"/>
        </w:trPr>
        <w:tc>
          <w:tcPr>
            <w:tcW w:w="229" w:type="pct"/>
            <w:shd w:val="clear" w:color="auto" w:fill="auto"/>
          </w:tcPr>
          <w:p w14:paraId="158FD3FD" w14:textId="77777777" w:rsidR="007155EA" w:rsidRPr="000B41B7" w:rsidRDefault="007155EA" w:rsidP="000D48BD">
            <w:pPr>
              <w:pStyle w:val="phtablecellleft"/>
            </w:pPr>
            <w:r w:rsidRPr="000B41B7">
              <w:t>3</w:t>
            </w:r>
          </w:p>
        </w:tc>
        <w:tc>
          <w:tcPr>
            <w:tcW w:w="1406" w:type="pct"/>
            <w:shd w:val="clear" w:color="auto" w:fill="auto"/>
          </w:tcPr>
          <w:p w14:paraId="49C4486F" w14:textId="77777777" w:rsidR="007155EA" w:rsidRPr="000B41B7" w:rsidRDefault="007155EA" w:rsidP="000D48BD">
            <w:pPr>
              <w:pStyle w:val="phtablecellleft"/>
            </w:pPr>
            <w:r w:rsidRPr="000B41B7">
              <w:t>Ведомственная принадлежность</w:t>
            </w:r>
          </w:p>
        </w:tc>
        <w:tc>
          <w:tcPr>
            <w:tcW w:w="1326" w:type="pct"/>
            <w:shd w:val="clear" w:color="auto" w:fill="auto"/>
          </w:tcPr>
          <w:p w14:paraId="0A1B94A8" w14:textId="77777777" w:rsidR="007155EA" w:rsidRPr="000B41B7" w:rsidRDefault="007155EA" w:rsidP="000D48BD">
            <w:pPr>
              <w:pStyle w:val="phtablecellleft"/>
            </w:pPr>
            <w:r w:rsidRPr="000B41B7">
              <w:t>Ведомственная принадлежность организации</w:t>
            </w:r>
          </w:p>
        </w:tc>
        <w:tc>
          <w:tcPr>
            <w:tcW w:w="2039" w:type="pct"/>
            <w:shd w:val="clear" w:color="auto" w:fill="auto"/>
          </w:tcPr>
          <w:p w14:paraId="5F22ABB3" w14:textId="4921B6C1" w:rsidR="007155EA" w:rsidRPr="000B41B7" w:rsidRDefault="007155EA" w:rsidP="000D48BD">
            <w:pPr>
              <w:pStyle w:val="phtablecellleft"/>
            </w:pPr>
            <w:r w:rsidRPr="000B41B7"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5517E09D" wp14:editId="6938F527">
                  <wp:extent cx="228600" cy="228600"/>
                  <wp:effectExtent l="0" t="0" r="0" b="0"/>
                  <wp:docPr id="190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116CA2B1" w14:textId="77777777" w:rsidTr="00CD6BAE">
        <w:trPr>
          <w:trHeight w:val="655"/>
        </w:trPr>
        <w:tc>
          <w:tcPr>
            <w:tcW w:w="229" w:type="pct"/>
            <w:shd w:val="clear" w:color="auto" w:fill="auto"/>
          </w:tcPr>
          <w:p w14:paraId="3CE16673" w14:textId="77777777" w:rsidR="007155EA" w:rsidRPr="000B41B7" w:rsidRDefault="007155EA" w:rsidP="000D48BD">
            <w:pPr>
              <w:pStyle w:val="phtablecellleft"/>
            </w:pPr>
            <w:r w:rsidRPr="000B41B7">
              <w:t>4</w:t>
            </w:r>
          </w:p>
        </w:tc>
        <w:tc>
          <w:tcPr>
            <w:tcW w:w="1406" w:type="pct"/>
            <w:shd w:val="clear" w:color="auto" w:fill="auto"/>
          </w:tcPr>
          <w:p w14:paraId="2E24159B" w14:textId="77777777" w:rsidR="007155EA" w:rsidRPr="000B41B7" w:rsidRDefault="007155EA" w:rsidP="000D48BD">
            <w:pPr>
              <w:pStyle w:val="phtablecellleft"/>
            </w:pPr>
            <w:r w:rsidRPr="000B41B7">
              <w:t>Перечень медицинских организаций *</w:t>
            </w:r>
          </w:p>
        </w:tc>
        <w:tc>
          <w:tcPr>
            <w:tcW w:w="1326" w:type="pct"/>
            <w:shd w:val="clear" w:color="auto" w:fill="auto"/>
          </w:tcPr>
          <w:p w14:paraId="395DAE41" w14:textId="77777777" w:rsidR="007155EA" w:rsidRPr="000B41B7" w:rsidRDefault="007155EA" w:rsidP="000D48BD">
            <w:pPr>
              <w:pStyle w:val="phtablecellleft"/>
            </w:pPr>
            <w:r w:rsidRPr="000B41B7">
              <w:t>Перечень медицинских организаций</w:t>
            </w:r>
          </w:p>
        </w:tc>
        <w:tc>
          <w:tcPr>
            <w:tcW w:w="2039" w:type="pct"/>
            <w:shd w:val="clear" w:color="auto" w:fill="auto"/>
          </w:tcPr>
          <w:p w14:paraId="59F2D060" w14:textId="6F0A26A3" w:rsidR="007155EA" w:rsidRPr="000B41B7" w:rsidRDefault="007155EA" w:rsidP="007155EA">
            <w:pPr>
              <w:pStyle w:val="phtablecellleft"/>
            </w:pPr>
            <w:r w:rsidRPr="000B41B7">
              <w:t xml:space="preserve">Выбор значения (Организации, которые вносят данные в регистр / Полный перечень организаций регистра)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1010D389" wp14:editId="3ADA981B">
                  <wp:extent cx="228600" cy="228600"/>
                  <wp:effectExtent l="0" t="0" r="0" b="0"/>
                  <wp:docPr id="191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0C7C5" w14:textId="77777777" w:rsidR="003A5BA8" w:rsidRPr="000B41B7" w:rsidRDefault="003A5BA8" w:rsidP="003A5BA8">
            <w:pPr>
              <w:pStyle w:val="phtablecellleft"/>
            </w:pPr>
            <w:r w:rsidRPr="000B41B7">
              <w:t xml:space="preserve">При выборе значения «Организации, которые вносят данные в регистр», в отчет попадают сведения только по тем МО, </w:t>
            </w:r>
            <w:r w:rsidR="009018E9">
              <w:br/>
            </w:r>
            <w:r w:rsidRPr="000B41B7">
              <w:t>к которым прикреплён хотя бы один пользователь, при выборе значения "Полный перечень организаций регистра", отчет формируется по всем МО</w:t>
            </w:r>
          </w:p>
        </w:tc>
      </w:tr>
      <w:tr w:rsidR="000B41B7" w:rsidRPr="000B41B7" w14:paraId="0C92DC7F" w14:textId="77777777" w:rsidTr="00CD6BAE">
        <w:trPr>
          <w:trHeight w:val="655"/>
        </w:trPr>
        <w:tc>
          <w:tcPr>
            <w:tcW w:w="229" w:type="pct"/>
            <w:shd w:val="clear" w:color="auto" w:fill="auto"/>
          </w:tcPr>
          <w:p w14:paraId="0FAA16C7" w14:textId="77777777" w:rsidR="007155EA" w:rsidRPr="000B41B7" w:rsidRDefault="007155EA" w:rsidP="000D48BD">
            <w:pPr>
              <w:pStyle w:val="phtablecellleft"/>
            </w:pPr>
            <w:r w:rsidRPr="000B41B7">
              <w:t>5</w:t>
            </w:r>
          </w:p>
        </w:tc>
        <w:tc>
          <w:tcPr>
            <w:tcW w:w="1406" w:type="pct"/>
            <w:shd w:val="clear" w:color="auto" w:fill="auto"/>
          </w:tcPr>
          <w:p w14:paraId="0B3885CC" w14:textId="77777777" w:rsidR="007155EA" w:rsidRPr="000B41B7" w:rsidRDefault="007155EA" w:rsidP="000D48BD">
            <w:pPr>
              <w:pStyle w:val="phtablecellleft"/>
            </w:pPr>
            <w:r w:rsidRPr="000B41B7">
              <w:t>Наименование медицинской организации *</w:t>
            </w:r>
          </w:p>
        </w:tc>
        <w:tc>
          <w:tcPr>
            <w:tcW w:w="1326" w:type="pct"/>
            <w:shd w:val="clear" w:color="auto" w:fill="auto"/>
          </w:tcPr>
          <w:p w14:paraId="12718AC0" w14:textId="77777777" w:rsidR="007155EA" w:rsidRPr="000B41B7" w:rsidRDefault="007155EA" w:rsidP="000D48BD">
            <w:pPr>
              <w:pStyle w:val="phtablecellleft"/>
            </w:pPr>
            <w:r w:rsidRPr="000B41B7">
              <w:t>Наименование медицинской организации</w:t>
            </w:r>
          </w:p>
        </w:tc>
        <w:tc>
          <w:tcPr>
            <w:tcW w:w="2039" w:type="pct"/>
            <w:shd w:val="clear" w:color="auto" w:fill="auto"/>
          </w:tcPr>
          <w:p w14:paraId="28E49E99" w14:textId="1A406EC6" w:rsidR="007155EA" w:rsidRPr="000B41B7" w:rsidRDefault="007155EA" w:rsidP="007155EA">
            <w:pPr>
              <w:pStyle w:val="phtablecellleft"/>
            </w:pPr>
            <w:r w:rsidRPr="000B41B7">
              <w:t xml:space="preserve">Выбор значения из выпадающего списка </w:t>
            </w:r>
            <w:r w:rsidR="009018E9">
              <w:br/>
            </w:r>
            <w:r w:rsidRPr="000B41B7">
              <w:t xml:space="preserve">с помощью кнопки </w:t>
            </w:r>
            <w:r w:rsidR="000151AA">
              <w:rPr>
                <w:noProof/>
              </w:rPr>
              <w:drawing>
                <wp:inline distT="0" distB="0" distL="0" distR="0" wp14:anchorId="708FE2D8" wp14:editId="4FF2374D">
                  <wp:extent cx="228600" cy="228600"/>
                  <wp:effectExtent l="0" t="0" r="0" b="0"/>
                  <wp:docPr id="192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52BEC" w14:textId="77777777" w:rsidR="007155EA" w:rsidRPr="000B41B7" w:rsidRDefault="007155EA" w:rsidP="007155EA">
            <w:pPr>
              <w:pStyle w:val="phtablecellleft"/>
            </w:pPr>
            <w:r w:rsidRPr="000B41B7">
              <w:t>В окне для ввода наименования организации необходимо ввести наименование или ОГРН/ИНН организации</w:t>
            </w:r>
          </w:p>
        </w:tc>
      </w:tr>
      <w:tr w:rsidR="000B41B7" w:rsidRPr="000B41B7" w14:paraId="595934B4" w14:textId="77777777" w:rsidTr="00CD6BAE">
        <w:trPr>
          <w:trHeight w:val="655"/>
        </w:trPr>
        <w:tc>
          <w:tcPr>
            <w:tcW w:w="229" w:type="pct"/>
            <w:shd w:val="clear" w:color="auto" w:fill="auto"/>
          </w:tcPr>
          <w:p w14:paraId="7921ACDB" w14:textId="77777777" w:rsidR="007155EA" w:rsidRPr="000B41B7" w:rsidRDefault="007155EA" w:rsidP="000D48BD">
            <w:pPr>
              <w:pStyle w:val="phtablecellleft"/>
            </w:pPr>
            <w:r w:rsidRPr="000B41B7">
              <w:lastRenderedPageBreak/>
              <w:t>6</w:t>
            </w:r>
          </w:p>
        </w:tc>
        <w:tc>
          <w:tcPr>
            <w:tcW w:w="1406" w:type="pct"/>
            <w:shd w:val="clear" w:color="auto" w:fill="auto"/>
          </w:tcPr>
          <w:p w14:paraId="1BF13AA8" w14:textId="77777777" w:rsidR="007155EA" w:rsidRPr="000B41B7" w:rsidRDefault="007155EA" w:rsidP="000D48BD">
            <w:pPr>
              <w:pStyle w:val="phtablecellleft"/>
            </w:pPr>
            <w:r w:rsidRPr="000B41B7">
              <w:t>Уведомить о готовности</w:t>
            </w:r>
          </w:p>
        </w:tc>
        <w:tc>
          <w:tcPr>
            <w:tcW w:w="1326" w:type="pct"/>
            <w:shd w:val="clear" w:color="auto" w:fill="auto"/>
          </w:tcPr>
          <w:p w14:paraId="1064047E" w14:textId="77777777" w:rsidR="007155EA" w:rsidRPr="000B41B7" w:rsidRDefault="007155EA" w:rsidP="000D48BD">
            <w:pPr>
              <w:pStyle w:val="phtablecellleft"/>
            </w:pPr>
            <w:r w:rsidRPr="000B41B7">
              <w:t>Уведомление о готовности отчета</w:t>
            </w:r>
          </w:p>
        </w:tc>
        <w:tc>
          <w:tcPr>
            <w:tcW w:w="2039" w:type="pct"/>
            <w:shd w:val="clear" w:color="auto" w:fill="auto"/>
          </w:tcPr>
          <w:p w14:paraId="680D17DC" w14:textId="743FE2A7" w:rsidR="007155EA" w:rsidRPr="000B41B7" w:rsidRDefault="007155EA" w:rsidP="000D48BD">
            <w:pPr>
              <w:pStyle w:val="phtablecellleft"/>
            </w:pPr>
            <w:r w:rsidRPr="000B41B7">
              <w:t>В случае нажатия на кнопку</w:t>
            </w:r>
            <w:r w:rsidR="000151AA">
              <w:rPr>
                <w:noProof/>
              </w:rPr>
              <w:drawing>
                <wp:inline distT="0" distB="0" distL="0" distR="0" wp14:anchorId="5AFE5B86" wp14:editId="7D27A05C">
                  <wp:extent cx="314325" cy="304800"/>
                  <wp:effectExtent l="0" t="0" r="0" b="0"/>
                  <wp:docPr id="193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>придет уведомление о готовности заказанного отчета</w:t>
            </w:r>
          </w:p>
        </w:tc>
      </w:tr>
    </w:tbl>
    <w:p w14:paraId="533C81FC" w14:textId="77777777" w:rsidR="00403F99" w:rsidRDefault="00403F99" w:rsidP="00FF68DA">
      <w:pPr>
        <w:pStyle w:val="phnormal"/>
      </w:pPr>
    </w:p>
    <w:p w14:paraId="4E47B8CD" w14:textId="44B79E30" w:rsidR="00B813F0" w:rsidRPr="000B41B7" w:rsidRDefault="00B813F0" w:rsidP="00FF68DA">
      <w:pPr>
        <w:pStyle w:val="phnormal"/>
      </w:pPr>
      <w:r w:rsidRPr="000B41B7">
        <w:t xml:space="preserve">После внесения данных необходимо нажать на кнопку </w:t>
      </w:r>
      <w:r w:rsidR="000151AA">
        <w:rPr>
          <w:noProof/>
        </w:rPr>
        <w:drawing>
          <wp:inline distT="0" distB="0" distL="0" distR="0" wp14:anchorId="6B0A029D" wp14:editId="10071F3B">
            <wp:extent cx="1047750" cy="295275"/>
            <wp:effectExtent l="0" t="0" r="0" b="0"/>
            <wp:docPr id="194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. </w:t>
      </w:r>
      <w:r w:rsidR="00FF68DA">
        <w:br/>
      </w:r>
      <w:r w:rsidRPr="000B41B7">
        <w:t>Окно редактирования закроется, сформированный отчет отобразится на странице «Заказанные отчеты».</w:t>
      </w:r>
    </w:p>
    <w:p w14:paraId="30898164" w14:textId="0AC82B94" w:rsidR="0046362B" w:rsidRPr="000B41B7" w:rsidRDefault="0046362B" w:rsidP="00FF68DA">
      <w:pPr>
        <w:pStyle w:val="phnormal"/>
      </w:pPr>
      <w:r w:rsidRPr="000B41B7">
        <w:t xml:space="preserve">Для просмотра заказанных отчетов в </w:t>
      </w:r>
      <w:r w:rsidR="00DA3FE7" w:rsidRPr="000B41B7">
        <w:t>модуле</w:t>
      </w:r>
      <w:r w:rsidRPr="000B41B7">
        <w:t xml:space="preserve"> «Отчеты» (</w:t>
      </w:r>
      <w:r w:rsidR="005E7D6F" w:rsidRPr="000B41B7">
        <w:fldChar w:fldCharType="begin"/>
      </w:r>
      <w:r w:rsidR="005E7D6F" w:rsidRPr="000B41B7">
        <w:instrText xml:space="preserve"> REF _Ref37346987 \h  \* MERGEFORMAT </w:instrText>
      </w:r>
      <w:r w:rsidR="005E7D6F" w:rsidRPr="000B41B7">
        <w:fldChar w:fldCharType="separate"/>
      </w:r>
      <w:r w:rsidR="00E10E0C" w:rsidRPr="000B41B7">
        <w:t xml:space="preserve">Рисунок </w:t>
      </w:r>
      <w:r w:rsidR="00FF68DA">
        <w:rPr>
          <w:noProof/>
        </w:rPr>
        <w:t>7</w:t>
      </w:r>
      <w:r w:rsidR="00E10E0C" w:rsidRPr="000B41B7">
        <w:rPr>
          <w:noProof/>
        </w:rPr>
        <w:t>0</w:t>
      </w:r>
      <w:r w:rsidR="005E7D6F" w:rsidRPr="000B41B7">
        <w:fldChar w:fldCharType="end"/>
      </w:r>
      <w:r w:rsidRPr="000B41B7">
        <w:t xml:space="preserve">)  необходимо нажать на кнопку </w:t>
      </w:r>
      <w:r w:rsidR="000151AA">
        <w:rPr>
          <w:noProof/>
        </w:rPr>
        <w:drawing>
          <wp:inline distT="0" distB="0" distL="0" distR="0" wp14:anchorId="7A132031" wp14:editId="1D9C2871">
            <wp:extent cx="1314450" cy="285750"/>
            <wp:effectExtent l="0" t="0" r="0" b="0"/>
            <wp:docPr id="19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>. Появ</w:t>
      </w:r>
      <w:r w:rsidR="0069015C" w:rsidRPr="000B41B7">
        <w:t>ится список заказанных отчетов (</w:t>
      </w:r>
      <w:r w:rsidR="005E7D6F" w:rsidRPr="000B41B7">
        <w:fldChar w:fldCharType="begin"/>
      </w:r>
      <w:r w:rsidR="005E7D6F" w:rsidRPr="000B41B7">
        <w:instrText xml:space="preserve"> REF _Ref37347169 \h  \* MERGEFORMAT </w:instrText>
      </w:r>
      <w:r w:rsidR="005E7D6F" w:rsidRPr="000B41B7">
        <w:fldChar w:fldCharType="separate"/>
      </w:r>
      <w:r w:rsidR="00E10E0C" w:rsidRPr="000B41B7">
        <w:t xml:space="preserve">Рисунок </w:t>
      </w:r>
      <w:r w:rsidR="00FF68DA">
        <w:rPr>
          <w:noProof/>
          <w:szCs w:val="24"/>
        </w:rPr>
        <w:t>7</w:t>
      </w:r>
      <w:r w:rsidR="00E10E0C" w:rsidRPr="000B41B7">
        <w:rPr>
          <w:noProof/>
          <w:szCs w:val="24"/>
        </w:rPr>
        <w:t>3</w:t>
      </w:r>
      <w:r w:rsidR="005E7D6F" w:rsidRPr="000B41B7">
        <w:fldChar w:fldCharType="end"/>
      </w:r>
      <w:r w:rsidR="0069015C" w:rsidRPr="000B41B7">
        <w:t>).</w:t>
      </w:r>
    </w:p>
    <w:p w14:paraId="2635A8E7" w14:textId="58C1443B" w:rsidR="005E7D6F" w:rsidRPr="000B41B7" w:rsidRDefault="000151AA" w:rsidP="005E7D6F">
      <w:pPr>
        <w:pStyle w:val="phnormal"/>
        <w:keepNext/>
        <w:ind w:firstLine="0"/>
        <w:jc w:val="left"/>
      </w:pPr>
      <w:r>
        <w:rPr>
          <w:noProof/>
        </w:rPr>
        <w:drawing>
          <wp:inline distT="0" distB="0" distL="0" distR="0" wp14:anchorId="4AC6EC04" wp14:editId="6AF1C937">
            <wp:extent cx="5915025" cy="1438275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D7C02" w14:textId="77777777" w:rsidR="0069015C" w:rsidRPr="00B803CA" w:rsidRDefault="005E7D6F" w:rsidP="00B803CA">
      <w:pPr>
        <w:pStyle w:val="aff6"/>
        <w:jc w:val="center"/>
        <w:rPr>
          <w:b w:val="0"/>
          <w:bCs w:val="0"/>
          <w:color w:val="auto"/>
          <w:sz w:val="24"/>
          <w:szCs w:val="24"/>
        </w:rPr>
      </w:pPr>
      <w:bookmarkStart w:id="289" w:name="_Ref37347169"/>
      <w:r w:rsidRPr="00B803CA">
        <w:rPr>
          <w:b w:val="0"/>
          <w:bCs w:val="0"/>
          <w:color w:val="auto"/>
          <w:sz w:val="24"/>
          <w:szCs w:val="24"/>
        </w:rPr>
        <w:t xml:space="preserve">Рисунок </w:t>
      </w:r>
      <w:r w:rsidR="004E6A13" w:rsidRPr="00B803CA">
        <w:rPr>
          <w:b w:val="0"/>
          <w:bCs w:val="0"/>
          <w:color w:val="auto"/>
          <w:sz w:val="24"/>
          <w:szCs w:val="24"/>
        </w:rPr>
        <w:fldChar w:fldCharType="begin"/>
      </w:r>
      <w:r w:rsidR="004E6A13" w:rsidRPr="00B803CA"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 w:rsidR="004E6A13" w:rsidRPr="00B803CA">
        <w:rPr>
          <w:b w:val="0"/>
          <w:bCs w:val="0"/>
          <w:color w:val="auto"/>
          <w:sz w:val="24"/>
          <w:szCs w:val="24"/>
        </w:rPr>
        <w:fldChar w:fldCharType="separate"/>
      </w:r>
      <w:r w:rsidR="00B803CA" w:rsidRPr="00B803CA">
        <w:rPr>
          <w:b w:val="0"/>
          <w:bCs w:val="0"/>
          <w:noProof/>
          <w:color w:val="auto"/>
          <w:sz w:val="24"/>
          <w:szCs w:val="24"/>
        </w:rPr>
        <w:t>7</w:t>
      </w:r>
      <w:r w:rsidR="00E10E0C" w:rsidRPr="00B803CA">
        <w:rPr>
          <w:b w:val="0"/>
          <w:bCs w:val="0"/>
          <w:noProof/>
          <w:color w:val="auto"/>
          <w:sz w:val="24"/>
          <w:szCs w:val="24"/>
        </w:rPr>
        <w:t>3</w:t>
      </w:r>
      <w:r w:rsidR="004E6A13" w:rsidRPr="00B803CA">
        <w:rPr>
          <w:b w:val="0"/>
          <w:bCs w:val="0"/>
          <w:noProof/>
          <w:color w:val="auto"/>
          <w:sz w:val="24"/>
          <w:szCs w:val="24"/>
        </w:rPr>
        <w:fldChar w:fldCharType="end"/>
      </w:r>
      <w:bookmarkEnd w:id="289"/>
      <w:r w:rsidRPr="00B803CA">
        <w:rPr>
          <w:b w:val="0"/>
          <w:bCs w:val="0"/>
          <w:color w:val="auto"/>
          <w:sz w:val="24"/>
          <w:szCs w:val="24"/>
        </w:rPr>
        <w:t xml:space="preserve"> – Заказанные отчеты</w:t>
      </w:r>
    </w:p>
    <w:p w14:paraId="7BAB4D9D" w14:textId="2D620DB5" w:rsidR="0069015C" w:rsidRPr="000B41B7" w:rsidRDefault="0069015C" w:rsidP="00655D30">
      <w:pPr>
        <w:pStyle w:val="phnormal"/>
      </w:pPr>
      <w:r w:rsidRPr="000B41B7">
        <w:t xml:space="preserve">При нажатии на кнопку </w:t>
      </w:r>
      <w:r w:rsidR="000151AA">
        <w:rPr>
          <w:noProof/>
        </w:rPr>
        <w:drawing>
          <wp:inline distT="0" distB="0" distL="0" distR="0" wp14:anchorId="4C5924CD" wp14:editId="7BEC696B">
            <wp:extent cx="285750" cy="228600"/>
            <wp:effectExtent l="0" t="0" r="0" b="0"/>
            <wp:docPr id="19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 произойдет выгрузка выбранного из списка отчета </w:t>
      </w:r>
      <w:r w:rsidR="00F14A4B" w:rsidRPr="000B41B7">
        <w:br/>
      </w:r>
      <w:r w:rsidRPr="000B41B7">
        <w:t xml:space="preserve">в формате </w:t>
      </w:r>
      <w:r w:rsidR="00733592">
        <w:t xml:space="preserve">файла </w:t>
      </w:r>
      <w:r w:rsidR="00733592" w:rsidRPr="00784874">
        <w:rPr>
          <w:lang w:val="en-US"/>
        </w:rPr>
        <w:t>Microsoft</w:t>
      </w:r>
      <w:r w:rsidR="00733592" w:rsidRPr="00F04078">
        <w:t xml:space="preserve"> </w:t>
      </w:r>
      <w:r w:rsidR="00733592" w:rsidRPr="00784874">
        <w:rPr>
          <w:lang w:val="en-US"/>
        </w:rPr>
        <w:t>Excel</w:t>
      </w:r>
      <w:r w:rsidR="00AB2E7D" w:rsidRPr="000B41B7">
        <w:t>.</w:t>
      </w:r>
    </w:p>
    <w:p w14:paraId="75CD67A8" w14:textId="77777777" w:rsidR="00A326D9" w:rsidRPr="000B41B7" w:rsidRDefault="00A326D9" w:rsidP="00A326D9">
      <w:pPr>
        <w:pStyle w:val="phnormal"/>
      </w:pPr>
      <w:r w:rsidRPr="000B41B7">
        <w:t>Описание полей, которые содержатся в отчете, приведено в</w:t>
      </w:r>
      <w:r w:rsidR="005655E1" w:rsidRPr="000B41B7">
        <w:t xml:space="preserve"> таблице (</w:t>
      </w:r>
      <w:r w:rsidRPr="000B41B7">
        <w:fldChar w:fldCharType="begin"/>
      </w:r>
      <w:r w:rsidRPr="000B41B7">
        <w:instrText xml:space="preserve"> REF _Ref42094893 \h  \* MERGEFORMAT </w:instrText>
      </w:r>
      <w:r w:rsidRPr="000B41B7">
        <w:fldChar w:fldCharType="separate"/>
      </w:r>
      <w:r w:rsidR="00E10E0C" w:rsidRPr="000B41B7">
        <w:rPr>
          <w:noProof/>
        </w:rPr>
        <w:t>Таблица 2</w:t>
      </w:r>
      <w:r w:rsidR="00B803CA">
        <w:rPr>
          <w:noProof/>
        </w:rPr>
        <w:t>6</w:t>
      </w:r>
      <w:r w:rsidRPr="000B41B7">
        <w:fldChar w:fldCharType="end"/>
      </w:r>
      <w:r w:rsidR="005655E1" w:rsidRPr="000B41B7">
        <w:t>)</w:t>
      </w:r>
      <w:r w:rsidRPr="000B41B7">
        <w:t>.</w:t>
      </w:r>
    </w:p>
    <w:p w14:paraId="640EA053" w14:textId="77777777" w:rsidR="00A326D9" w:rsidRPr="00B803CA" w:rsidRDefault="00A326D9" w:rsidP="00843EF6">
      <w:pPr>
        <w:pStyle w:val="aff6"/>
        <w:rPr>
          <w:b w:val="0"/>
          <w:bCs w:val="0"/>
          <w:color w:val="auto"/>
          <w:sz w:val="24"/>
          <w:szCs w:val="24"/>
        </w:rPr>
      </w:pPr>
      <w:bookmarkStart w:id="290" w:name="_Ref42096566"/>
      <w:r w:rsidRPr="00B803CA">
        <w:rPr>
          <w:b w:val="0"/>
          <w:bCs w:val="0"/>
          <w:color w:val="auto"/>
          <w:sz w:val="24"/>
          <w:szCs w:val="24"/>
        </w:rPr>
        <w:t xml:space="preserve">Таблица </w:t>
      </w:r>
      <w:r w:rsidR="004E6A13" w:rsidRPr="00B803CA">
        <w:rPr>
          <w:b w:val="0"/>
          <w:bCs w:val="0"/>
          <w:color w:val="auto"/>
          <w:sz w:val="24"/>
          <w:szCs w:val="24"/>
        </w:rPr>
        <w:fldChar w:fldCharType="begin"/>
      </w:r>
      <w:r w:rsidR="004E6A13" w:rsidRPr="00B803CA">
        <w:rPr>
          <w:b w:val="0"/>
          <w:bCs w:val="0"/>
          <w:color w:val="auto"/>
          <w:sz w:val="24"/>
          <w:szCs w:val="24"/>
        </w:rPr>
        <w:instrText xml:space="preserve"> SEQ Таблица \* ARABIC </w:instrText>
      </w:r>
      <w:r w:rsidR="004E6A13" w:rsidRPr="00B803CA">
        <w:rPr>
          <w:b w:val="0"/>
          <w:bCs w:val="0"/>
          <w:color w:val="auto"/>
          <w:sz w:val="24"/>
          <w:szCs w:val="24"/>
        </w:rPr>
        <w:fldChar w:fldCharType="separate"/>
      </w:r>
      <w:r w:rsidR="00E10E0C" w:rsidRPr="00B803CA">
        <w:rPr>
          <w:b w:val="0"/>
          <w:bCs w:val="0"/>
          <w:noProof/>
          <w:color w:val="auto"/>
          <w:sz w:val="24"/>
          <w:szCs w:val="24"/>
        </w:rPr>
        <w:t>2</w:t>
      </w:r>
      <w:r w:rsidR="00B803CA" w:rsidRPr="00B803CA">
        <w:rPr>
          <w:b w:val="0"/>
          <w:bCs w:val="0"/>
          <w:noProof/>
          <w:color w:val="auto"/>
          <w:sz w:val="24"/>
          <w:szCs w:val="24"/>
        </w:rPr>
        <w:t>6</w:t>
      </w:r>
      <w:r w:rsidR="004E6A13" w:rsidRPr="00B803CA">
        <w:rPr>
          <w:b w:val="0"/>
          <w:bCs w:val="0"/>
          <w:noProof/>
          <w:color w:val="auto"/>
          <w:sz w:val="24"/>
          <w:szCs w:val="24"/>
        </w:rPr>
        <w:fldChar w:fldCharType="end"/>
      </w:r>
      <w:bookmarkEnd w:id="290"/>
      <w:r w:rsidRPr="00B803CA">
        <w:rPr>
          <w:b w:val="0"/>
          <w:bCs w:val="0"/>
          <w:color w:val="auto"/>
          <w:sz w:val="24"/>
          <w:szCs w:val="24"/>
        </w:rPr>
        <w:t xml:space="preserve"> – Описание полей отчета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"/>
        <w:gridCol w:w="1937"/>
        <w:gridCol w:w="3163"/>
        <w:gridCol w:w="3741"/>
      </w:tblGrid>
      <w:tr w:rsidR="000B41B7" w:rsidRPr="000B41B7" w14:paraId="4425E7D0" w14:textId="77777777" w:rsidTr="005078BD">
        <w:trPr>
          <w:trHeight w:val="459"/>
          <w:tblHeader/>
        </w:trPr>
        <w:tc>
          <w:tcPr>
            <w:tcW w:w="223" w:type="pct"/>
            <w:shd w:val="clear" w:color="auto" w:fill="auto"/>
            <w:vAlign w:val="center"/>
          </w:tcPr>
          <w:p w14:paraId="20297994" w14:textId="1882E843" w:rsidR="00A326D9" w:rsidRPr="00CD6BAE" w:rsidRDefault="00A326D9" w:rsidP="00655D30">
            <w:pPr>
              <w:pStyle w:val="phtablecolcaption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№</w:t>
            </w:r>
            <w:r w:rsidR="00655D30">
              <w:rPr>
                <w:rFonts w:cs="Times New Roman"/>
              </w:rPr>
              <w:t xml:space="preserve"> п/п</w:t>
            </w:r>
          </w:p>
        </w:tc>
        <w:tc>
          <w:tcPr>
            <w:tcW w:w="2760" w:type="pct"/>
            <w:gridSpan w:val="2"/>
            <w:shd w:val="clear" w:color="auto" w:fill="auto"/>
            <w:vAlign w:val="center"/>
          </w:tcPr>
          <w:p w14:paraId="7229EC0B" w14:textId="77777777" w:rsidR="00A326D9" w:rsidRPr="00CD6BAE" w:rsidRDefault="00A326D9" w:rsidP="00655D30">
            <w:pPr>
              <w:pStyle w:val="phtablecolcaption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Наименование поля</w:t>
            </w:r>
          </w:p>
        </w:tc>
        <w:tc>
          <w:tcPr>
            <w:tcW w:w="2017" w:type="pct"/>
            <w:shd w:val="clear" w:color="auto" w:fill="auto"/>
            <w:vAlign w:val="center"/>
          </w:tcPr>
          <w:p w14:paraId="4D515490" w14:textId="77777777" w:rsidR="00A326D9" w:rsidRPr="00CD6BAE" w:rsidRDefault="00A326D9" w:rsidP="00655D30">
            <w:pPr>
              <w:pStyle w:val="phtablecolcaption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Описание</w:t>
            </w:r>
          </w:p>
        </w:tc>
      </w:tr>
      <w:tr w:rsidR="000B41B7" w:rsidRPr="000B41B7" w14:paraId="756B787C" w14:textId="77777777" w:rsidTr="001A1FD6">
        <w:trPr>
          <w:trHeight w:val="459"/>
        </w:trPr>
        <w:tc>
          <w:tcPr>
            <w:tcW w:w="223" w:type="pct"/>
            <w:shd w:val="clear" w:color="auto" w:fill="auto"/>
          </w:tcPr>
          <w:p w14:paraId="7D3AE5AF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1</w:t>
            </w:r>
          </w:p>
        </w:tc>
        <w:tc>
          <w:tcPr>
            <w:tcW w:w="2760" w:type="pct"/>
            <w:gridSpan w:val="2"/>
            <w:shd w:val="clear" w:color="auto" w:fill="auto"/>
          </w:tcPr>
          <w:p w14:paraId="578A6395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  <w:lang w:val="en-US"/>
              </w:rPr>
            </w:pPr>
            <w:r w:rsidRPr="00CD6BAE">
              <w:rPr>
                <w:rFonts w:cs="Times New Roman"/>
              </w:rPr>
              <w:t>Субъект РФ</w:t>
            </w:r>
          </w:p>
        </w:tc>
        <w:tc>
          <w:tcPr>
            <w:tcW w:w="2017" w:type="pct"/>
            <w:shd w:val="clear" w:color="auto" w:fill="auto"/>
          </w:tcPr>
          <w:p w14:paraId="731B3274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Субъект РФ медицинской организации</w:t>
            </w:r>
          </w:p>
        </w:tc>
      </w:tr>
      <w:tr w:rsidR="000B41B7" w:rsidRPr="000B41B7" w14:paraId="51F9640E" w14:textId="77777777" w:rsidTr="001A1FD6">
        <w:trPr>
          <w:trHeight w:val="459"/>
        </w:trPr>
        <w:tc>
          <w:tcPr>
            <w:tcW w:w="223" w:type="pct"/>
            <w:shd w:val="clear" w:color="auto" w:fill="auto"/>
          </w:tcPr>
          <w:p w14:paraId="36FA2010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2</w:t>
            </w:r>
          </w:p>
        </w:tc>
        <w:tc>
          <w:tcPr>
            <w:tcW w:w="2760" w:type="pct"/>
            <w:gridSpan w:val="2"/>
            <w:shd w:val="clear" w:color="auto" w:fill="auto"/>
          </w:tcPr>
          <w:p w14:paraId="34ACD8C2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OID</w:t>
            </w:r>
          </w:p>
        </w:tc>
        <w:tc>
          <w:tcPr>
            <w:tcW w:w="2017" w:type="pct"/>
            <w:shd w:val="clear" w:color="auto" w:fill="auto"/>
          </w:tcPr>
          <w:p w14:paraId="6604673C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OID медицинской организации</w:t>
            </w:r>
          </w:p>
        </w:tc>
      </w:tr>
      <w:tr w:rsidR="000B41B7" w:rsidRPr="000B41B7" w14:paraId="50BA8158" w14:textId="77777777" w:rsidTr="001A1FD6">
        <w:trPr>
          <w:trHeight w:val="459"/>
        </w:trPr>
        <w:tc>
          <w:tcPr>
            <w:tcW w:w="223" w:type="pct"/>
            <w:shd w:val="clear" w:color="auto" w:fill="auto"/>
          </w:tcPr>
          <w:p w14:paraId="67803F35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3</w:t>
            </w:r>
          </w:p>
        </w:tc>
        <w:tc>
          <w:tcPr>
            <w:tcW w:w="2760" w:type="pct"/>
            <w:gridSpan w:val="2"/>
            <w:shd w:val="clear" w:color="auto" w:fill="auto"/>
          </w:tcPr>
          <w:p w14:paraId="3E05B117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Наименование медицинской организации</w:t>
            </w:r>
          </w:p>
        </w:tc>
        <w:tc>
          <w:tcPr>
            <w:tcW w:w="2017" w:type="pct"/>
            <w:shd w:val="clear" w:color="auto" w:fill="auto"/>
          </w:tcPr>
          <w:p w14:paraId="7B679B37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Наименование медицинской организации</w:t>
            </w:r>
          </w:p>
        </w:tc>
      </w:tr>
      <w:tr w:rsidR="000B41B7" w:rsidRPr="000B41B7" w14:paraId="28D6DEF9" w14:textId="77777777" w:rsidTr="001A1FD6">
        <w:trPr>
          <w:trHeight w:val="459"/>
        </w:trPr>
        <w:tc>
          <w:tcPr>
            <w:tcW w:w="223" w:type="pct"/>
            <w:shd w:val="clear" w:color="auto" w:fill="auto"/>
          </w:tcPr>
          <w:p w14:paraId="1E00EA42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4</w:t>
            </w:r>
          </w:p>
        </w:tc>
        <w:tc>
          <w:tcPr>
            <w:tcW w:w="2760" w:type="pct"/>
            <w:gridSpan w:val="2"/>
            <w:shd w:val="clear" w:color="auto" w:fill="auto"/>
          </w:tcPr>
          <w:p w14:paraId="24279EED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 xml:space="preserve">Ведомственная принадлежность </w:t>
            </w:r>
          </w:p>
        </w:tc>
        <w:tc>
          <w:tcPr>
            <w:tcW w:w="2017" w:type="pct"/>
            <w:shd w:val="clear" w:color="auto" w:fill="auto"/>
          </w:tcPr>
          <w:p w14:paraId="1F089F60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Ведомственная принадлежность медицинской организации</w:t>
            </w:r>
          </w:p>
        </w:tc>
      </w:tr>
      <w:tr w:rsidR="000B41B7" w:rsidRPr="000B41B7" w14:paraId="228E0FDA" w14:textId="77777777" w:rsidTr="001A1FD6">
        <w:trPr>
          <w:trHeight w:val="459"/>
        </w:trPr>
        <w:tc>
          <w:tcPr>
            <w:tcW w:w="223" w:type="pct"/>
            <w:shd w:val="clear" w:color="auto" w:fill="auto"/>
          </w:tcPr>
          <w:p w14:paraId="5634B9AB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5</w:t>
            </w:r>
          </w:p>
        </w:tc>
        <w:tc>
          <w:tcPr>
            <w:tcW w:w="2760" w:type="pct"/>
            <w:gridSpan w:val="2"/>
            <w:shd w:val="clear" w:color="auto" w:fill="auto"/>
          </w:tcPr>
          <w:p w14:paraId="3FC3AC57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Всего медицинских организаций</w:t>
            </w:r>
          </w:p>
        </w:tc>
        <w:tc>
          <w:tcPr>
            <w:tcW w:w="2017" w:type="pct"/>
            <w:shd w:val="clear" w:color="auto" w:fill="auto"/>
          </w:tcPr>
          <w:p w14:paraId="50B74991" w14:textId="77777777" w:rsidR="00A326D9" w:rsidRPr="00CD6BAE" w:rsidRDefault="00B93C5D" w:rsidP="005078BD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Количество медицинских организаций</w:t>
            </w:r>
          </w:p>
        </w:tc>
      </w:tr>
      <w:tr w:rsidR="000B41B7" w:rsidRPr="000B41B7" w14:paraId="15D9AD27" w14:textId="77777777" w:rsidTr="001A1FD6">
        <w:trPr>
          <w:trHeight w:val="459"/>
        </w:trPr>
        <w:tc>
          <w:tcPr>
            <w:tcW w:w="223" w:type="pct"/>
            <w:vMerge w:val="restart"/>
            <w:shd w:val="clear" w:color="auto" w:fill="auto"/>
          </w:tcPr>
          <w:p w14:paraId="3F02DF4F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6</w:t>
            </w:r>
          </w:p>
        </w:tc>
        <w:tc>
          <w:tcPr>
            <w:tcW w:w="1052" w:type="pct"/>
            <w:vMerge w:val="restart"/>
            <w:shd w:val="clear" w:color="auto" w:fill="auto"/>
          </w:tcPr>
          <w:p w14:paraId="6C3DAD9E" w14:textId="77777777" w:rsidR="00A326D9" w:rsidRPr="00CD6BAE" w:rsidRDefault="00A326D9" w:rsidP="005078BD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CD6BAE">
              <w:rPr>
                <w:sz w:val="20"/>
                <w:szCs w:val="20"/>
              </w:rPr>
              <w:t>Уровни медицинских организаций</w:t>
            </w:r>
          </w:p>
        </w:tc>
        <w:tc>
          <w:tcPr>
            <w:tcW w:w="1708" w:type="pct"/>
            <w:shd w:val="clear" w:color="auto" w:fill="auto"/>
          </w:tcPr>
          <w:p w14:paraId="153A7106" w14:textId="77777777" w:rsidR="00A326D9" w:rsidRPr="00CD6BAE" w:rsidRDefault="00A326D9" w:rsidP="005078BD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CD6BAE">
              <w:rPr>
                <w:sz w:val="20"/>
                <w:szCs w:val="20"/>
              </w:rPr>
              <w:t>I</w:t>
            </w:r>
          </w:p>
        </w:tc>
        <w:tc>
          <w:tcPr>
            <w:tcW w:w="2017" w:type="pct"/>
            <w:vMerge w:val="restart"/>
            <w:shd w:val="clear" w:color="auto" w:fill="auto"/>
          </w:tcPr>
          <w:p w14:paraId="7E0EB8EF" w14:textId="77777777" w:rsidR="00A326D9" w:rsidRPr="00CD6BAE" w:rsidRDefault="00B93C5D" w:rsidP="005078BD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 xml:space="preserve">Количество медицинских организаций </w:t>
            </w:r>
            <w:r w:rsidR="009018E9" w:rsidRPr="00CD6BAE">
              <w:rPr>
                <w:rFonts w:cs="Times New Roman"/>
              </w:rPr>
              <w:br/>
            </w:r>
            <w:r w:rsidRPr="00CD6BAE">
              <w:rPr>
                <w:rFonts w:cs="Times New Roman"/>
              </w:rPr>
              <w:t>с выбранным уровнем организации</w:t>
            </w:r>
          </w:p>
        </w:tc>
      </w:tr>
      <w:tr w:rsidR="000B41B7" w:rsidRPr="000B41B7" w14:paraId="34FAA314" w14:textId="77777777" w:rsidTr="001A1FD6">
        <w:trPr>
          <w:trHeight w:val="459"/>
        </w:trPr>
        <w:tc>
          <w:tcPr>
            <w:tcW w:w="223" w:type="pct"/>
            <w:vMerge/>
            <w:shd w:val="clear" w:color="auto" w:fill="auto"/>
          </w:tcPr>
          <w:p w14:paraId="5AD45C40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</w:p>
        </w:tc>
        <w:tc>
          <w:tcPr>
            <w:tcW w:w="1052" w:type="pct"/>
            <w:vMerge/>
            <w:shd w:val="clear" w:color="auto" w:fill="auto"/>
          </w:tcPr>
          <w:p w14:paraId="1FE3EE1A" w14:textId="77777777" w:rsidR="00A326D9" w:rsidRPr="00CD6BAE" w:rsidRDefault="00A326D9" w:rsidP="005078BD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8" w:type="pct"/>
            <w:shd w:val="clear" w:color="auto" w:fill="auto"/>
          </w:tcPr>
          <w:p w14:paraId="06320FAD" w14:textId="77777777" w:rsidR="00A326D9" w:rsidRPr="00CD6BAE" w:rsidRDefault="00A326D9" w:rsidP="005078BD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CD6BAE">
              <w:rPr>
                <w:sz w:val="20"/>
                <w:szCs w:val="20"/>
              </w:rPr>
              <w:t>II</w:t>
            </w:r>
          </w:p>
        </w:tc>
        <w:tc>
          <w:tcPr>
            <w:tcW w:w="2017" w:type="pct"/>
            <w:vMerge/>
            <w:shd w:val="clear" w:color="auto" w:fill="auto"/>
          </w:tcPr>
          <w:p w14:paraId="4990041D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</w:p>
        </w:tc>
      </w:tr>
      <w:tr w:rsidR="000B41B7" w:rsidRPr="000B41B7" w14:paraId="7F42FBFE" w14:textId="77777777" w:rsidTr="001A1FD6">
        <w:trPr>
          <w:trHeight w:val="459"/>
        </w:trPr>
        <w:tc>
          <w:tcPr>
            <w:tcW w:w="223" w:type="pct"/>
            <w:vMerge/>
            <w:shd w:val="clear" w:color="auto" w:fill="auto"/>
          </w:tcPr>
          <w:p w14:paraId="0E4F083E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</w:p>
        </w:tc>
        <w:tc>
          <w:tcPr>
            <w:tcW w:w="1052" w:type="pct"/>
            <w:vMerge/>
            <w:shd w:val="clear" w:color="auto" w:fill="auto"/>
          </w:tcPr>
          <w:p w14:paraId="08FBDB10" w14:textId="77777777" w:rsidR="00A326D9" w:rsidRPr="00CD6BAE" w:rsidRDefault="00A326D9" w:rsidP="005078BD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8" w:type="pct"/>
            <w:shd w:val="clear" w:color="auto" w:fill="auto"/>
          </w:tcPr>
          <w:p w14:paraId="410FB28E" w14:textId="77777777" w:rsidR="00A326D9" w:rsidRPr="00CD6BAE" w:rsidRDefault="00A326D9" w:rsidP="005078BD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CD6BAE">
              <w:rPr>
                <w:sz w:val="20"/>
                <w:szCs w:val="20"/>
              </w:rPr>
              <w:t>III</w:t>
            </w:r>
          </w:p>
        </w:tc>
        <w:tc>
          <w:tcPr>
            <w:tcW w:w="2017" w:type="pct"/>
            <w:vMerge/>
            <w:shd w:val="clear" w:color="auto" w:fill="auto"/>
          </w:tcPr>
          <w:p w14:paraId="1241BED7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</w:p>
        </w:tc>
      </w:tr>
      <w:tr w:rsidR="000B41B7" w:rsidRPr="000B41B7" w14:paraId="32D7AC25" w14:textId="77777777" w:rsidTr="001A1FD6">
        <w:trPr>
          <w:trHeight w:val="459"/>
        </w:trPr>
        <w:tc>
          <w:tcPr>
            <w:tcW w:w="223" w:type="pct"/>
            <w:vMerge/>
            <w:shd w:val="clear" w:color="auto" w:fill="auto"/>
          </w:tcPr>
          <w:p w14:paraId="47CA40D3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</w:p>
        </w:tc>
        <w:tc>
          <w:tcPr>
            <w:tcW w:w="1052" w:type="pct"/>
            <w:vMerge/>
            <w:shd w:val="clear" w:color="auto" w:fill="auto"/>
          </w:tcPr>
          <w:p w14:paraId="3525BABD" w14:textId="77777777" w:rsidR="00A326D9" w:rsidRPr="00CD6BAE" w:rsidRDefault="00A326D9" w:rsidP="005078BD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8" w:type="pct"/>
            <w:shd w:val="clear" w:color="auto" w:fill="auto"/>
          </w:tcPr>
          <w:p w14:paraId="0379C792" w14:textId="77777777" w:rsidR="00A326D9" w:rsidRPr="00CD6BAE" w:rsidRDefault="00A326D9" w:rsidP="005078BD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CD6BAE">
              <w:rPr>
                <w:sz w:val="20"/>
                <w:szCs w:val="20"/>
              </w:rPr>
              <w:t>Иное</w:t>
            </w:r>
          </w:p>
        </w:tc>
        <w:tc>
          <w:tcPr>
            <w:tcW w:w="2017" w:type="pct"/>
            <w:vMerge/>
            <w:shd w:val="clear" w:color="auto" w:fill="auto"/>
          </w:tcPr>
          <w:p w14:paraId="71E9D685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</w:p>
        </w:tc>
      </w:tr>
    </w:tbl>
    <w:p w14:paraId="7EAA01C2" w14:textId="77777777" w:rsidR="001A1FD6" w:rsidRDefault="001A1FD6" w:rsidP="005078BD">
      <w:r>
        <w:rPr>
          <w:bCs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"/>
        <w:gridCol w:w="1937"/>
        <w:gridCol w:w="3163"/>
        <w:gridCol w:w="3741"/>
      </w:tblGrid>
      <w:tr w:rsidR="001A1FD6" w:rsidRPr="000B41B7" w14:paraId="74B8484B" w14:textId="77777777" w:rsidTr="005078BD">
        <w:trPr>
          <w:tblHeader/>
        </w:trPr>
        <w:tc>
          <w:tcPr>
            <w:tcW w:w="223" w:type="pct"/>
            <w:shd w:val="clear" w:color="auto" w:fill="auto"/>
            <w:vAlign w:val="center"/>
          </w:tcPr>
          <w:p w14:paraId="78C5786F" w14:textId="5B1873CD" w:rsidR="001A1FD6" w:rsidRPr="00CD6BAE" w:rsidRDefault="001A1FD6" w:rsidP="00655D30">
            <w:pPr>
              <w:pStyle w:val="phtablecolcaption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lastRenderedPageBreak/>
              <w:t>№</w:t>
            </w:r>
            <w:r w:rsidR="00655D30">
              <w:rPr>
                <w:rFonts w:cs="Times New Roman"/>
              </w:rPr>
              <w:t xml:space="preserve"> п/п</w:t>
            </w:r>
          </w:p>
        </w:tc>
        <w:tc>
          <w:tcPr>
            <w:tcW w:w="2760" w:type="pct"/>
            <w:gridSpan w:val="2"/>
            <w:shd w:val="clear" w:color="auto" w:fill="auto"/>
            <w:vAlign w:val="center"/>
          </w:tcPr>
          <w:p w14:paraId="4AAA2C71" w14:textId="77777777" w:rsidR="001A1FD6" w:rsidRPr="00CD6BAE" w:rsidRDefault="001A1FD6" w:rsidP="00655D30">
            <w:pPr>
              <w:pStyle w:val="phtablecolcaption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Наименование поля</w:t>
            </w:r>
          </w:p>
        </w:tc>
        <w:tc>
          <w:tcPr>
            <w:tcW w:w="2017" w:type="pct"/>
            <w:shd w:val="clear" w:color="auto" w:fill="auto"/>
            <w:vAlign w:val="center"/>
          </w:tcPr>
          <w:p w14:paraId="7D77B719" w14:textId="77777777" w:rsidR="001A1FD6" w:rsidRPr="00CD6BAE" w:rsidRDefault="001A1FD6" w:rsidP="00655D30">
            <w:pPr>
              <w:pStyle w:val="phtablecolcaption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Описание</w:t>
            </w:r>
          </w:p>
        </w:tc>
      </w:tr>
      <w:tr w:rsidR="000B41B7" w:rsidRPr="000B41B7" w14:paraId="258CB647" w14:textId="77777777" w:rsidTr="005078BD">
        <w:trPr>
          <w:trHeight w:val="459"/>
        </w:trPr>
        <w:tc>
          <w:tcPr>
            <w:tcW w:w="223" w:type="pct"/>
            <w:vMerge w:val="restart"/>
            <w:shd w:val="clear" w:color="auto" w:fill="auto"/>
          </w:tcPr>
          <w:p w14:paraId="16F3DCCA" w14:textId="1893F1A5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7</w:t>
            </w:r>
          </w:p>
        </w:tc>
        <w:tc>
          <w:tcPr>
            <w:tcW w:w="1052" w:type="pct"/>
            <w:vMerge w:val="restart"/>
            <w:shd w:val="clear" w:color="auto" w:fill="auto"/>
          </w:tcPr>
          <w:p w14:paraId="2469E097" w14:textId="77777777" w:rsidR="00A326D9" w:rsidRPr="00CD6BAE" w:rsidRDefault="00A326D9" w:rsidP="005078BD">
            <w:pPr>
              <w:rPr>
                <w:sz w:val="20"/>
              </w:rPr>
            </w:pPr>
            <w:r w:rsidRPr="00CD6BAE">
              <w:rPr>
                <w:sz w:val="20"/>
              </w:rPr>
              <w:t>Территориальный признак</w:t>
            </w:r>
          </w:p>
          <w:p w14:paraId="0CD9C4F8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</w:p>
        </w:tc>
        <w:tc>
          <w:tcPr>
            <w:tcW w:w="1708" w:type="pct"/>
            <w:shd w:val="clear" w:color="auto" w:fill="auto"/>
          </w:tcPr>
          <w:p w14:paraId="196615D8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Федеральные</w:t>
            </w:r>
          </w:p>
        </w:tc>
        <w:tc>
          <w:tcPr>
            <w:tcW w:w="2017" w:type="pct"/>
            <w:vMerge w:val="restart"/>
            <w:shd w:val="clear" w:color="auto" w:fill="auto"/>
          </w:tcPr>
          <w:p w14:paraId="7C60B856" w14:textId="77777777" w:rsidR="00A326D9" w:rsidRPr="00CD6BAE" w:rsidRDefault="00B93C5D" w:rsidP="005078BD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Количество медицинских организаций с выбранным территориальным признаком</w:t>
            </w:r>
          </w:p>
        </w:tc>
      </w:tr>
      <w:tr w:rsidR="000B41B7" w:rsidRPr="000B41B7" w14:paraId="5D7ADBBC" w14:textId="77777777" w:rsidTr="005078BD">
        <w:trPr>
          <w:trHeight w:val="459"/>
        </w:trPr>
        <w:tc>
          <w:tcPr>
            <w:tcW w:w="223" w:type="pct"/>
            <w:vMerge/>
            <w:shd w:val="clear" w:color="auto" w:fill="auto"/>
          </w:tcPr>
          <w:p w14:paraId="22397F29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</w:p>
        </w:tc>
        <w:tc>
          <w:tcPr>
            <w:tcW w:w="1052" w:type="pct"/>
            <w:vMerge/>
            <w:shd w:val="clear" w:color="auto" w:fill="auto"/>
          </w:tcPr>
          <w:p w14:paraId="12D018AC" w14:textId="77777777" w:rsidR="00A326D9" w:rsidRPr="00CD6BAE" w:rsidRDefault="00A326D9" w:rsidP="005078BD">
            <w:pPr>
              <w:rPr>
                <w:sz w:val="20"/>
              </w:rPr>
            </w:pPr>
          </w:p>
        </w:tc>
        <w:tc>
          <w:tcPr>
            <w:tcW w:w="1708" w:type="pct"/>
            <w:shd w:val="clear" w:color="auto" w:fill="auto"/>
          </w:tcPr>
          <w:p w14:paraId="544F2A9E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Краевые, республиканские, областные, окружные</w:t>
            </w:r>
          </w:p>
        </w:tc>
        <w:tc>
          <w:tcPr>
            <w:tcW w:w="2017" w:type="pct"/>
            <w:vMerge/>
            <w:shd w:val="clear" w:color="auto" w:fill="auto"/>
          </w:tcPr>
          <w:p w14:paraId="7C22C8B6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</w:p>
        </w:tc>
      </w:tr>
      <w:tr w:rsidR="000B41B7" w:rsidRPr="000B41B7" w14:paraId="607AD57D" w14:textId="77777777" w:rsidTr="005078BD">
        <w:trPr>
          <w:trHeight w:val="459"/>
        </w:trPr>
        <w:tc>
          <w:tcPr>
            <w:tcW w:w="223" w:type="pct"/>
            <w:vMerge/>
            <w:shd w:val="clear" w:color="auto" w:fill="auto"/>
          </w:tcPr>
          <w:p w14:paraId="4D4CB19C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</w:p>
        </w:tc>
        <w:tc>
          <w:tcPr>
            <w:tcW w:w="1052" w:type="pct"/>
            <w:vMerge/>
            <w:shd w:val="clear" w:color="auto" w:fill="auto"/>
          </w:tcPr>
          <w:p w14:paraId="1246803F" w14:textId="77777777" w:rsidR="00A326D9" w:rsidRPr="00CD6BAE" w:rsidRDefault="00A326D9" w:rsidP="005078BD">
            <w:pPr>
              <w:rPr>
                <w:sz w:val="20"/>
              </w:rPr>
            </w:pPr>
          </w:p>
        </w:tc>
        <w:tc>
          <w:tcPr>
            <w:tcW w:w="1708" w:type="pct"/>
            <w:shd w:val="clear" w:color="auto" w:fill="auto"/>
          </w:tcPr>
          <w:p w14:paraId="35B2AACF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Межрайонные</w:t>
            </w:r>
          </w:p>
        </w:tc>
        <w:tc>
          <w:tcPr>
            <w:tcW w:w="2017" w:type="pct"/>
            <w:vMerge/>
            <w:shd w:val="clear" w:color="auto" w:fill="auto"/>
          </w:tcPr>
          <w:p w14:paraId="224F8A56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</w:p>
        </w:tc>
      </w:tr>
      <w:tr w:rsidR="000B41B7" w:rsidRPr="000B41B7" w14:paraId="2D14737F" w14:textId="77777777" w:rsidTr="005078BD">
        <w:trPr>
          <w:trHeight w:val="459"/>
        </w:trPr>
        <w:tc>
          <w:tcPr>
            <w:tcW w:w="223" w:type="pct"/>
            <w:vMerge/>
            <w:shd w:val="clear" w:color="auto" w:fill="auto"/>
          </w:tcPr>
          <w:p w14:paraId="635D0ADA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</w:p>
        </w:tc>
        <w:tc>
          <w:tcPr>
            <w:tcW w:w="1052" w:type="pct"/>
            <w:vMerge/>
            <w:shd w:val="clear" w:color="auto" w:fill="auto"/>
          </w:tcPr>
          <w:p w14:paraId="0376435C" w14:textId="77777777" w:rsidR="00A326D9" w:rsidRPr="00CD6BAE" w:rsidRDefault="00A326D9" w:rsidP="005078BD">
            <w:pPr>
              <w:rPr>
                <w:sz w:val="20"/>
              </w:rPr>
            </w:pPr>
          </w:p>
        </w:tc>
        <w:tc>
          <w:tcPr>
            <w:tcW w:w="1708" w:type="pct"/>
            <w:shd w:val="clear" w:color="auto" w:fill="auto"/>
          </w:tcPr>
          <w:p w14:paraId="6B02E50E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Районные</w:t>
            </w:r>
          </w:p>
        </w:tc>
        <w:tc>
          <w:tcPr>
            <w:tcW w:w="2017" w:type="pct"/>
            <w:vMerge/>
            <w:shd w:val="clear" w:color="auto" w:fill="auto"/>
          </w:tcPr>
          <w:p w14:paraId="691A329C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</w:p>
        </w:tc>
      </w:tr>
      <w:tr w:rsidR="000B41B7" w:rsidRPr="000B41B7" w14:paraId="36FB7B92" w14:textId="77777777" w:rsidTr="005078BD">
        <w:trPr>
          <w:trHeight w:val="459"/>
        </w:trPr>
        <w:tc>
          <w:tcPr>
            <w:tcW w:w="223" w:type="pct"/>
            <w:vMerge/>
            <w:shd w:val="clear" w:color="auto" w:fill="auto"/>
          </w:tcPr>
          <w:p w14:paraId="049FAD67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</w:p>
        </w:tc>
        <w:tc>
          <w:tcPr>
            <w:tcW w:w="1052" w:type="pct"/>
            <w:vMerge/>
            <w:shd w:val="clear" w:color="auto" w:fill="auto"/>
          </w:tcPr>
          <w:p w14:paraId="7CCBE8DC" w14:textId="77777777" w:rsidR="00A326D9" w:rsidRPr="00CD6BAE" w:rsidRDefault="00A326D9" w:rsidP="005078BD">
            <w:pPr>
              <w:rPr>
                <w:sz w:val="20"/>
              </w:rPr>
            </w:pPr>
          </w:p>
        </w:tc>
        <w:tc>
          <w:tcPr>
            <w:tcW w:w="1708" w:type="pct"/>
            <w:shd w:val="clear" w:color="auto" w:fill="auto"/>
          </w:tcPr>
          <w:p w14:paraId="35B132B7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Городские</w:t>
            </w:r>
          </w:p>
        </w:tc>
        <w:tc>
          <w:tcPr>
            <w:tcW w:w="2017" w:type="pct"/>
            <w:vMerge/>
            <w:shd w:val="clear" w:color="auto" w:fill="auto"/>
          </w:tcPr>
          <w:p w14:paraId="69F35472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</w:p>
        </w:tc>
      </w:tr>
      <w:tr w:rsidR="000B41B7" w:rsidRPr="000B41B7" w14:paraId="284E66CC" w14:textId="77777777" w:rsidTr="005078BD">
        <w:trPr>
          <w:trHeight w:val="459"/>
        </w:trPr>
        <w:tc>
          <w:tcPr>
            <w:tcW w:w="223" w:type="pct"/>
            <w:vMerge/>
            <w:shd w:val="clear" w:color="auto" w:fill="auto"/>
          </w:tcPr>
          <w:p w14:paraId="68C067EE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</w:p>
        </w:tc>
        <w:tc>
          <w:tcPr>
            <w:tcW w:w="1052" w:type="pct"/>
            <w:vMerge/>
            <w:shd w:val="clear" w:color="auto" w:fill="auto"/>
          </w:tcPr>
          <w:p w14:paraId="385FF1C6" w14:textId="77777777" w:rsidR="00A326D9" w:rsidRPr="00CD6BAE" w:rsidRDefault="00A326D9" w:rsidP="005078BD">
            <w:pPr>
              <w:rPr>
                <w:sz w:val="20"/>
              </w:rPr>
            </w:pPr>
          </w:p>
        </w:tc>
        <w:tc>
          <w:tcPr>
            <w:tcW w:w="1708" w:type="pct"/>
            <w:shd w:val="clear" w:color="auto" w:fill="auto"/>
          </w:tcPr>
          <w:p w14:paraId="53CB0A60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  <w:bCs w:val="0"/>
              </w:rPr>
            </w:pPr>
            <w:r w:rsidRPr="00CD6BAE">
              <w:rPr>
                <w:rFonts w:cs="Times New Roman"/>
                <w:bCs w:val="0"/>
              </w:rPr>
              <w:t>Муниципальные</w:t>
            </w:r>
          </w:p>
        </w:tc>
        <w:tc>
          <w:tcPr>
            <w:tcW w:w="2017" w:type="pct"/>
            <w:vMerge/>
            <w:shd w:val="clear" w:color="auto" w:fill="auto"/>
          </w:tcPr>
          <w:p w14:paraId="2F59EFB9" w14:textId="77777777" w:rsidR="00A326D9" w:rsidRPr="00CD6BAE" w:rsidRDefault="00A326D9" w:rsidP="005078BD">
            <w:pPr>
              <w:pStyle w:val="phtablecellleft"/>
              <w:spacing w:before="0" w:after="0"/>
              <w:rPr>
                <w:rFonts w:cs="Times New Roman"/>
              </w:rPr>
            </w:pPr>
          </w:p>
        </w:tc>
      </w:tr>
      <w:tr w:rsidR="000B41B7" w:rsidRPr="000B41B7" w14:paraId="67D653F8" w14:textId="77777777" w:rsidTr="005078BD">
        <w:trPr>
          <w:trHeight w:val="459"/>
        </w:trPr>
        <w:tc>
          <w:tcPr>
            <w:tcW w:w="223" w:type="pct"/>
            <w:vMerge w:val="restart"/>
            <w:shd w:val="clear" w:color="auto" w:fill="auto"/>
          </w:tcPr>
          <w:p w14:paraId="62CA6ABC" w14:textId="77777777" w:rsidR="00CA2A83" w:rsidRPr="00CD6BAE" w:rsidRDefault="00CA2A83" w:rsidP="005078BD">
            <w:pPr>
              <w:pStyle w:val="phtablecellleft"/>
              <w:spacing w:before="0" w:after="0"/>
              <w:rPr>
                <w:rFonts w:cs="Times New Roman"/>
                <w:lang w:val="en-US"/>
              </w:rPr>
            </w:pPr>
            <w:r w:rsidRPr="00CD6BAE">
              <w:rPr>
                <w:rFonts w:cs="Times New Roman"/>
                <w:lang w:val="en-US"/>
              </w:rPr>
              <w:t>8</w:t>
            </w:r>
          </w:p>
        </w:tc>
        <w:tc>
          <w:tcPr>
            <w:tcW w:w="1052" w:type="pct"/>
            <w:vMerge w:val="restart"/>
            <w:shd w:val="clear" w:color="auto" w:fill="auto"/>
          </w:tcPr>
          <w:p w14:paraId="0A6DAB35" w14:textId="77777777" w:rsidR="00CA2A83" w:rsidRPr="00CD6BAE" w:rsidRDefault="00CA2A83" w:rsidP="005078BD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Вид (профиль) деятельности медицинской организации</w:t>
            </w:r>
          </w:p>
        </w:tc>
        <w:tc>
          <w:tcPr>
            <w:tcW w:w="1708" w:type="pct"/>
            <w:shd w:val="clear" w:color="auto" w:fill="auto"/>
          </w:tcPr>
          <w:p w14:paraId="2C4DBBDD" w14:textId="77777777" w:rsidR="00CA2A83" w:rsidRPr="00CD6BAE" w:rsidRDefault="00CA2A83" w:rsidP="005078BD">
            <w:pPr>
              <w:rPr>
                <w:sz w:val="20"/>
              </w:rPr>
            </w:pPr>
            <w:r w:rsidRPr="00CD6BAE">
              <w:rPr>
                <w:sz w:val="20"/>
              </w:rPr>
              <w:t>Больницы</w:t>
            </w:r>
          </w:p>
        </w:tc>
        <w:tc>
          <w:tcPr>
            <w:tcW w:w="2017" w:type="pct"/>
            <w:shd w:val="clear" w:color="auto" w:fill="auto"/>
          </w:tcPr>
          <w:p w14:paraId="3D2CDC2F" w14:textId="77777777" w:rsidR="00B93C5D" w:rsidRPr="00CD6BAE" w:rsidRDefault="00B93C5D" w:rsidP="005078BD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Количество медицинских организаций со следующими видами деятельности:</w:t>
            </w:r>
          </w:p>
          <w:p w14:paraId="7D07DB2D" w14:textId="77777777" w:rsidR="00B93C5D" w:rsidRPr="00CD6BAE" w:rsidRDefault="00B93C5D" w:rsidP="005078BD">
            <w:pPr>
              <w:pStyle w:val="phtablecellleft"/>
              <w:numPr>
                <w:ilvl w:val="0"/>
                <w:numId w:val="18"/>
              </w:numPr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 xml:space="preserve">"Больница (в том числе детская)" </w:t>
            </w:r>
          </w:p>
          <w:p w14:paraId="317040F7" w14:textId="77777777" w:rsidR="00B93C5D" w:rsidRPr="00CD6BAE" w:rsidRDefault="00B93C5D" w:rsidP="005078BD">
            <w:pPr>
              <w:pStyle w:val="phtablecellleft"/>
              <w:numPr>
                <w:ilvl w:val="0"/>
                <w:numId w:val="18"/>
              </w:numPr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"Специализированная больница"</w:t>
            </w:r>
          </w:p>
          <w:p w14:paraId="3A7901B2" w14:textId="77777777" w:rsidR="00B93C5D" w:rsidRPr="00CD6BAE" w:rsidRDefault="00B93C5D" w:rsidP="005078BD">
            <w:pPr>
              <w:pStyle w:val="phtablecellleft"/>
              <w:numPr>
                <w:ilvl w:val="0"/>
                <w:numId w:val="18"/>
              </w:numPr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"Участковая больница"</w:t>
            </w:r>
          </w:p>
          <w:p w14:paraId="4F42EBD2" w14:textId="77777777" w:rsidR="00B93C5D" w:rsidRPr="00CD6BAE" w:rsidRDefault="00B93C5D" w:rsidP="005078BD">
            <w:pPr>
              <w:pStyle w:val="phtablecellleft"/>
              <w:numPr>
                <w:ilvl w:val="0"/>
                <w:numId w:val="18"/>
              </w:numPr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"Больница скорой медицинской помощи"</w:t>
            </w:r>
          </w:p>
          <w:p w14:paraId="555DAF2E" w14:textId="77777777" w:rsidR="00B93C5D" w:rsidRPr="00CD6BAE" w:rsidRDefault="00B93C5D" w:rsidP="005078BD">
            <w:pPr>
              <w:pStyle w:val="phtablecellleft"/>
              <w:numPr>
                <w:ilvl w:val="0"/>
                <w:numId w:val="18"/>
              </w:numPr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"Госпиталь"</w:t>
            </w:r>
          </w:p>
          <w:p w14:paraId="06165407" w14:textId="77777777" w:rsidR="00B93C5D" w:rsidRPr="00CD6BAE" w:rsidRDefault="00B93C5D" w:rsidP="005078BD">
            <w:pPr>
              <w:pStyle w:val="phtablecellleft"/>
              <w:numPr>
                <w:ilvl w:val="0"/>
                <w:numId w:val="18"/>
              </w:numPr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"Дом (больница) сестринского ухода"</w:t>
            </w:r>
          </w:p>
          <w:p w14:paraId="21A23BA1" w14:textId="77777777" w:rsidR="00CA2A83" w:rsidRPr="00CD6BAE" w:rsidRDefault="00B93C5D" w:rsidP="005078BD">
            <w:pPr>
              <w:pStyle w:val="phtablecellleft"/>
              <w:numPr>
                <w:ilvl w:val="0"/>
                <w:numId w:val="18"/>
              </w:numPr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"Медико-санитарная часть, в том числе центральная"</w:t>
            </w:r>
          </w:p>
        </w:tc>
      </w:tr>
      <w:tr w:rsidR="000B41B7" w:rsidRPr="000B41B7" w14:paraId="4574AB96" w14:textId="77777777" w:rsidTr="005078BD">
        <w:trPr>
          <w:trHeight w:val="459"/>
        </w:trPr>
        <w:tc>
          <w:tcPr>
            <w:tcW w:w="223" w:type="pct"/>
            <w:vMerge/>
            <w:shd w:val="clear" w:color="auto" w:fill="auto"/>
          </w:tcPr>
          <w:p w14:paraId="2460520C" w14:textId="77777777" w:rsidR="00CA2A83" w:rsidRPr="00CD6BAE" w:rsidRDefault="00CA2A83" w:rsidP="005078BD">
            <w:pPr>
              <w:pStyle w:val="phtablecellleft"/>
              <w:spacing w:before="0" w:after="0"/>
              <w:rPr>
                <w:rFonts w:cs="Times New Roman"/>
              </w:rPr>
            </w:pPr>
          </w:p>
        </w:tc>
        <w:tc>
          <w:tcPr>
            <w:tcW w:w="1052" w:type="pct"/>
            <w:vMerge/>
            <w:shd w:val="clear" w:color="auto" w:fill="auto"/>
          </w:tcPr>
          <w:p w14:paraId="1E3860FE" w14:textId="77777777" w:rsidR="00CA2A83" w:rsidRPr="00CD6BAE" w:rsidRDefault="00CA2A83" w:rsidP="005078BD">
            <w:pPr>
              <w:pStyle w:val="phtablecellleft"/>
              <w:spacing w:before="0" w:after="0"/>
              <w:rPr>
                <w:rFonts w:cs="Times New Roman"/>
              </w:rPr>
            </w:pPr>
          </w:p>
        </w:tc>
        <w:tc>
          <w:tcPr>
            <w:tcW w:w="1708" w:type="pct"/>
            <w:shd w:val="clear" w:color="auto" w:fill="auto"/>
          </w:tcPr>
          <w:p w14:paraId="73EDA073" w14:textId="77777777" w:rsidR="00CA2A83" w:rsidRPr="00CD6BAE" w:rsidRDefault="00CA2A83" w:rsidP="005078BD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СПК</w:t>
            </w:r>
          </w:p>
        </w:tc>
        <w:tc>
          <w:tcPr>
            <w:tcW w:w="2017" w:type="pct"/>
            <w:shd w:val="clear" w:color="auto" w:fill="auto"/>
          </w:tcPr>
          <w:p w14:paraId="7E31541C" w14:textId="77777777" w:rsidR="00CA2A83" w:rsidRPr="00CD6BAE" w:rsidRDefault="00B93C5D" w:rsidP="005078BD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Количество медицинских организаций с видом деятельности "Медицинские организации скорой медицинской помощи и переливания крови" и профилем деятельности "Станция переливания крови" или "Центр крови"</w:t>
            </w:r>
          </w:p>
        </w:tc>
      </w:tr>
      <w:tr w:rsidR="000B41B7" w:rsidRPr="000B41B7" w14:paraId="02B56099" w14:textId="77777777" w:rsidTr="005078BD">
        <w:trPr>
          <w:trHeight w:val="459"/>
        </w:trPr>
        <w:tc>
          <w:tcPr>
            <w:tcW w:w="223" w:type="pct"/>
            <w:vMerge/>
            <w:shd w:val="clear" w:color="auto" w:fill="auto"/>
          </w:tcPr>
          <w:p w14:paraId="27E7653F" w14:textId="77777777" w:rsidR="00CA2A83" w:rsidRPr="00CD6BAE" w:rsidRDefault="00CA2A83" w:rsidP="005078BD">
            <w:pPr>
              <w:pStyle w:val="phtablecellleft"/>
              <w:spacing w:before="0" w:after="0"/>
              <w:rPr>
                <w:rFonts w:cs="Times New Roman"/>
              </w:rPr>
            </w:pPr>
          </w:p>
        </w:tc>
        <w:tc>
          <w:tcPr>
            <w:tcW w:w="1052" w:type="pct"/>
            <w:vMerge/>
            <w:shd w:val="clear" w:color="auto" w:fill="auto"/>
          </w:tcPr>
          <w:p w14:paraId="7323EDDC" w14:textId="77777777" w:rsidR="00CA2A83" w:rsidRPr="00CD6BAE" w:rsidRDefault="00CA2A83" w:rsidP="005078BD">
            <w:pPr>
              <w:pStyle w:val="phtablecellleft"/>
              <w:spacing w:before="0" w:after="0"/>
              <w:rPr>
                <w:rFonts w:cs="Times New Roman"/>
              </w:rPr>
            </w:pPr>
          </w:p>
        </w:tc>
        <w:tc>
          <w:tcPr>
            <w:tcW w:w="1708" w:type="pct"/>
            <w:shd w:val="clear" w:color="auto" w:fill="auto"/>
          </w:tcPr>
          <w:p w14:paraId="4469182B" w14:textId="77777777" w:rsidR="00CA2A83" w:rsidRPr="00CD6BAE" w:rsidRDefault="00CA2A83" w:rsidP="005078BD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СМП</w:t>
            </w:r>
          </w:p>
        </w:tc>
        <w:tc>
          <w:tcPr>
            <w:tcW w:w="2017" w:type="pct"/>
            <w:shd w:val="clear" w:color="auto" w:fill="auto"/>
          </w:tcPr>
          <w:p w14:paraId="0ED0FE38" w14:textId="77777777" w:rsidR="00CA2A83" w:rsidRPr="00CD6BAE" w:rsidRDefault="00B93C5D" w:rsidP="005078BD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Количество медицинских организаций с видом деятельности "Медицинские организации скорой медицинской помощи и переливания крови" и профилем деятельности "Станция скорой медицинской помощи"</w:t>
            </w:r>
          </w:p>
        </w:tc>
      </w:tr>
      <w:tr w:rsidR="000B41B7" w:rsidRPr="000B41B7" w14:paraId="5539BFCC" w14:textId="77777777" w:rsidTr="005078BD">
        <w:trPr>
          <w:trHeight w:val="459"/>
        </w:trPr>
        <w:tc>
          <w:tcPr>
            <w:tcW w:w="223" w:type="pct"/>
            <w:vMerge/>
            <w:shd w:val="clear" w:color="auto" w:fill="auto"/>
          </w:tcPr>
          <w:p w14:paraId="03476E2E" w14:textId="77777777" w:rsidR="00CA2A83" w:rsidRPr="00CD6BAE" w:rsidRDefault="00CA2A83" w:rsidP="005078BD">
            <w:pPr>
              <w:pStyle w:val="phtablecellleft"/>
              <w:spacing w:before="0" w:after="0"/>
              <w:rPr>
                <w:rFonts w:cs="Times New Roman"/>
              </w:rPr>
            </w:pPr>
          </w:p>
        </w:tc>
        <w:tc>
          <w:tcPr>
            <w:tcW w:w="1052" w:type="pct"/>
            <w:vMerge/>
            <w:shd w:val="clear" w:color="auto" w:fill="auto"/>
          </w:tcPr>
          <w:p w14:paraId="665A8EB6" w14:textId="77777777" w:rsidR="00CA2A83" w:rsidRPr="00CD6BAE" w:rsidRDefault="00CA2A83" w:rsidP="005078BD">
            <w:pPr>
              <w:pStyle w:val="phtablecellleft"/>
              <w:spacing w:before="0" w:after="0"/>
              <w:rPr>
                <w:rFonts w:cs="Times New Roman"/>
              </w:rPr>
            </w:pPr>
          </w:p>
        </w:tc>
        <w:tc>
          <w:tcPr>
            <w:tcW w:w="1708" w:type="pct"/>
            <w:shd w:val="clear" w:color="auto" w:fill="auto"/>
          </w:tcPr>
          <w:p w14:paraId="3B21CF34" w14:textId="77777777" w:rsidR="00CA2A83" w:rsidRPr="00CD6BAE" w:rsidRDefault="00CA2A83" w:rsidP="005078BD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Диспансеры</w:t>
            </w:r>
          </w:p>
        </w:tc>
        <w:tc>
          <w:tcPr>
            <w:tcW w:w="2017" w:type="pct"/>
            <w:shd w:val="clear" w:color="auto" w:fill="auto"/>
          </w:tcPr>
          <w:p w14:paraId="1B16D017" w14:textId="77777777" w:rsidR="00CA2A83" w:rsidRPr="00CD6BAE" w:rsidRDefault="00B93C5D" w:rsidP="005078BD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Количество медицинских организаций с видом деятельности "Диспансер"</w:t>
            </w:r>
          </w:p>
        </w:tc>
      </w:tr>
      <w:tr w:rsidR="000B41B7" w:rsidRPr="000B41B7" w14:paraId="69B5F1CE" w14:textId="77777777" w:rsidTr="005078BD">
        <w:trPr>
          <w:trHeight w:val="459"/>
        </w:trPr>
        <w:tc>
          <w:tcPr>
            <w:tcW w:w="223" w:type="pct"/>
            <w:vMerge/>
            <w:shd w:val="clear" w:color="auto" w:fill="auto"/>
          </w:tcPr>
          <w:p w14:paraId="237FCCDA" w14:textId="77777777" w:rsidR="00B93C5D" w:rsidRPr="00CD6BAE" w:rsidRDefault="00B93C5D" w:rsidP="005078BD">
            <w:pPr>
              <w:pStyle w:val="phtablecellleft"/>
              <w:spacing w:before="0" w:after="0"/>
              <w:rPr>
                <w:rFonts w:cs="Times New Roman"/>
              </w:rPr>
            </w:pPr>
          </w:p>
        </w:tc>
        <w:tc>
          <w:tcPr>
            <w:tcW w:w="1052" w:type="pct"/>
            <w:vMerge/>
            <w:shd w:val="clear" w:color="auto" w:fill="auto"/>
          </w:tcPr>
          <w:p w14:paraId="78E29591" w14:textId="77777777" w:rsidR="00B93C5D" w:rsidRPr="00CD6BAE" w:rsidRDefault="00B93C5D" w:rsidP="005078BD">
            <w:pPr>
              <w:pStyle w:val="phtablecellleft"/>
              <w:spacing w:before="0" w:after="0"/>
              <w:rPr>
                <w:rFonts w:cs="Times New Roman"/>
              </w:rPr>
            </w:pPr>
          </w:p>
        </w:tc>
        <w:tc>
          <w:tcPr>
            <w:tcW w:w="1708" w:type="pct"/>
            <w:shd w:val="clear" w:color="auto" w:fill="auto"/>
          </w:tcPr>
          <w:p w14:paraId="2790DBBB" w14:textId="77777777" w:rsidR="00B93C5D" w:rsidRPr="00CD6BAE" w:rsidRDefault="00B93C5D" w:rsidP="005078BD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АПУ сам.</w:t>
            </w:r>
          </w:p>
        </w:tc>
        <w:tc>
          <w:tcPr>
            <w:tcW w:w="2017" w:type="pct"/>
            <w:shd w:val="clear" w:color="auto" w:fill="auto"/>
          </w:tcPr>
          <w:p w14:paraId="7B4A58BE" w14:textId="77777777" w:rsidR="00B93C5D" w:rsidRPr="00CD6BAE" w:rsidRDefault="00B93C5D" w:rsidP="005078BD">
            <w:pPr>
              <w:pStyle w:val="phtablecellleft"/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Количество медицинских организаций со следующими видами деятельности:</w:t>
            </w:r>
          </w:p>
          <w:p w14:paraId="6E3B599F" w14:textId="77777777" w:rsidR="00B93C5D" w:rsidRPr="00CD6BAE" w:rsidRDefault="00B93C5D" w:rsidP="005078BD">
            <w:pPr>
              <w:pStyle w:val="phtablecellleft"/>
              <w:numPr>
                <w:ilvl w:val="0"/>
                <w:numId w:val="18"/>
              </w:numPr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"Амбулатория, в том числе врачебная"</w:t>
            </w:r>
          </w:p>
          <w:p w14:paraId="75EA187A" w14:textId="77777777" w:rsidR="00B93C5D" w:rsidRPr="00CD6BAE" w:rsidRDefault="00B93C5D" w:rsidP="005078BD">
            <w:pPr>
              <w:pStyle w:val="phtablecellleft"/>
              <w:numPr>
                <w:ilvl w:val="0"/>
                <w:numId w:val="18"/>
              </w:numPr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"Поликлиника", кроме профиля деятельности "стоматологическая, в том числе детская"</w:t>
            </w:r>
          </w:p>
          <w:p w14:paraId="30B9F9EE" w14:textId="77777777" w:rsidR="00B93C5D" w:rsidRPr="00CD6BAE" w:rsidRDefault="00B93C5D" w:rsidP="005078BD">
            <w:pPr>
              <w:pStyle w:val="phtablecellleft"/>
              <w:numPr>
                <w:ilvl w:val="0"/>
                <w:numId w:val="18"/>
              </w:numPr>
              <w:spacing w:before="0" w:after="0"/>
              <w:rPr>
                <w:rFonts w:cs="Times New Roman"/>
              </w:rPr>
            </w:pPr>
            <w:r w:rsidRPr="00CD6BAE">
              <w:rPr>
                <w:rFonts w:cs="Times New Roman"/>
              </w:rPr>
              <w:t>"Центр (Лечебно-профилактические медицинские организации", кроме профиля деятельности "перинатальный"</w:t>
            </w:r>
          </w:p>
        </w:tc>
      </w:tr>
      <w:tr w:rsidR="000B41B7" w:rsidRPr="000B41B7" w14:paraId="154C2AA6" w14:textId="77777777" w:rsidTr="005078BD">
        <w:trPr>
          <w:trHeight w:val="459"/>
        </w:trPr>
        <w:tc>
          <w:tcPr>
            <w:tcW w:w="223" w:type="pct"/>
            <w:vMerge/>
            <w:shd w:val="clear" w:color="auto" w:fill="auto"/>
          </w:tcPr>
          <w:p w14:paraId="040A5D95" w14:textId="77777777" w:rsidR="00B93C5D" w:rsidRPr="000B41B7" w:rsidRDefault="00B93C5D" w:rsidP="005078BD">
            <w:pPr>
              <w:pStyle w:val="phtablecellleft"/>
              <w:spacing w:before="0" w:after="0"/>
            </w:pPr>
          </w:p>
        </w:tc>
        <w:tc>
          <w:tcPr>
            <w:tcW w:w="1052" w:type="pct"/>
            <w:vMerge/>
            <w:shd w:val="clear" w:color="auto" w:fill="auto"/>
          </w:tcPr>
          <w:p w14:paraId="1CB4C644" w14:textId="77777777" w:rsidR="00B93C5D" w:rsidRPr="000B41B7" w:rsidRDefault="00B93C5D" w:rsidP="005078BD">
            <w:pPr>
              <w:pStyle w:val="phtablecellleft"/>
              <w:spacing w:before="0" w:after="0"/>
            </w:pPr>
          </w:p>
        </w:tc>
        <w:tc>
          <w:tcPr>
            <w:tcW w:w="1708" w:type="pct"/>
            <w:shd w:val="clear" w:color="auto" w:fill="auto"/>
          </w:tcPr>
          <w:p w14:paraId="5E26EDD3" w14:textId="77777777" w:rsidR="00B93C5D" w:rsidRPr="000B41B7" w:rsidRDefault="00B93C5D" w:rsidP="005078BD">
            <w:pPr>
              <w:pStyle w:val="phtablecellleft"/>
              <w:spacing w:before="0" w:after="0"/>
            </w:pPr>
            <w:r w:rsidRPr="000B41B7">
              <w:t>Стоматологические пол-ки</w:t>
            </w:r>
          </w:p>
        </w:tc>
        <w:tc>
          <w:tcPr>
            <w:tcW w:w="2017" w:type="pct"/>
            <w:shd w:val="clear" w:color="auto" w:fill="auto"/>
          </w:tcPr>
          <w:p w14:paraId="167EB0AA" w14:textId="77777777" w:rsidR="00B93C5D" w:rsidRPr="000B41B7" w:rsidRDefault="00DD5EF1" w:rsidP="005078BD">
            <w:pPr>
              <w:pStyle w:val="phtablecellleft"/>
              <w:spacing w:before="0" w:after="0"/>
            </w:pPr>
            <w:r w:rsidRPr="000B41B7">
              <w:t>Количество медицинских организаций с видом деятельности "Поликлиника" и профилем деятельности " стоматологическая, в том числе детская"</w:t>
            </w:r>
          </w:p>
        </w:tc>
      </w:tr>
      <w:tr w:rsidR="000B41B7" w:rsidRPr="000B41B7" w14:paraId="6E5595B4" w14:textId="77777777" w:rsidTr="005078BD">
        <w:trPr>
          <w:trHeight w:val="459"/>
        </w:trPr>
        <w:tc>
          <w:tcPr>
            <w:tcW w:w="223" w:type="pct"/>
            <w:vMerge/>
            <w:shd w:val="clear" w:color="auto" w:fill="auto"/>
          </w:tcPr>
          <w:p w14:paraId="260CE152" w14:textId="77777777" w:rsidR="00B93C5D" w:rsidRPr="000B41B7" w:rsidRDefault="00B93C5D" w:rsidP="005078BD">
            <w:pPr>
              <w:pStyle w:val="phtablecellleft"/>
              <w:spacing w:before="0" w:after="0"/>
            </w:pPr>
          </w:p>
        </w:tc>
        <w:tc>
          <w:tcPr>
            <w:tcW w:w="1052" w:type="pct"/>
            <w:vMerge/>
            <w:shd w:val="clear" w:color="auto" w:fill="auto"/>
          </w:tcPr>
          <w:p w14:paraId="572CD769" w14:textId="77777777" w:rsidR="00B93C5D" w:rsidRPr="000B41B7" w:rsidRDefault="00B93C5D" w:rsidP="005078BD">
            <w:pPr>
              <w:pStyle w:val="phtablecellleft"/>
              <w:spacing w:before="0" w:after="0"/>
            </w:pPr>
          </w:p>
        </w:tc>
        <w:tc>
          <w:tcPr>
            <w:tcW w:w="1708" w:type="pct"/>
            <w:shd w:val="clear" w:color="auto" w:fill="auto"/>
          </w:tcPr>
          <w:p w14:paraId="6E50C211" w14:textId="77777777" w:rsidR="00B93C5D" w:rsidRPr="000B41B7" w:rsidRDefault="00B93C5D" w:rsidP="005078BD">
            <w:pPr>
              <w:pStyle w:val="phtablecellleft"/>
              <w:spacing w:before="0" w:after="0"/>
            </w:pPr>
            <w:r w:rsidRPr="000B41B7">
              <w:t>Особого типа</w:t>
            </w:r>
          </w:p>
        </w:tc>
        <w:tc>
          <w:tcPr>
            <w:tcW w:w="2017" w:type="pct"/>
            <w:shd w:val="clear" w:color="auto" w:fill="auto"/>
          </w:tcPr>
          <w:p w14:paraId="2B31E7BC" w14:textId="77777777" w:rsidR="00DD5EF1" w:rsidRPr="000B41B7" w:rsidRDefault="00DD5EF1" w:rsidP="005078BD">
            <w:pPr>
              <w:pStyle w:val="phtablecellleft"/>
              <w:spacing w:before="0" w:after="0"/>
            </w:pPr>
            <w:r w:rsidRPr="000B41B7">
              <w:t>Количество медицинских организаций со следующими видами деятельности:</w:t>
            </w:r>
          </w:p>
          <w:p w14:paraId="3493DDF5" w14:textId="77777777" w:rsidR="00DD5EF1" w:rsidRPr="000B41B7" w:rsidRDefault="00DD5EF1" w:rsidP="005078BD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0B41B7">
              <w:lastRenderedPageBreak/>
              <w:t>"Центр (Медицинские организации особого типа)"</w:t>
            </w:r>
          </w:p>
          <w:p w14:paraId="27B6BE7F" w14:textId="77777777" w:rsidR="00DD5EF1" w:rsidRPr="000B41B7" w:rsidRDefault="00DD5EF1" w:rsidP="005078BD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0B41B7">
              <w:t>"Бюро"</w:t>
            </w:r>
          </w:p>
          <w:p w14:paraId="28B6D459" w14:textId="77777777" w:rsidR="00DD5EF1" w:rsidRPr="000B41B7" w:rsidRDefault="00DD5EF1" w:rsidP="005078BD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0B41B7">
              <w:t>"Хоспис"</w:t>
            </w:r>
          </w:p>
          <w:p w14:paraId="08FD1561" w14:textId="77777777" w:rsidR="00B93C5D" w:rsidRPr="000B41B7" w:rsidRDefault="00DD5EF1" w:rsidP="005078BD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0B41B7">
              <w:t>"Лепрозорий"</w:t>
            </w:r>
          </w:p>
          <w:p w14:paraId="7029E2CE" w14:textId="77777777" w:rsidR="00DD5EF1" w:rsidRPr="000B41B7" w:rsidRDefault="00DD5EF1" w:rsidP="005078BD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0B41B7">
              <w:t>"Дезинфекционный центр (станция)"</w:t>
            </w:r>
          </w:p>
          <w:p w14:paraId="11EEFE5C" w14:textId="77777777" w:rsidR="00DD5EF1" w:rsidRPr="000B41B7" w:rsidRDefault="00DD5EF1" w:rsidP="005078BD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0B41B7">
              <w:t>"Центр гигиенического образования населения"</w:t>
            </w:r>
          </w:p>
          <w:p w14:paraId="18A0DD46" w14:textId="77777777" w:rsidR="00DD5EF1" w:rsidRPr="000B41B7" w:rsidRDefault="00DD5EF1" w:rsidP="005078BD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0B41B7">
              <w:t>"Центр гигиены и эпидемиологии"</w:t>
            </w:r>
          </w:p>
        </w:tc>
      </w:tr>
      <w:tr w:rsidR="000B41B7" w:rsidRPr="000B41B7" w14:paraId="7B337746" w14:textId="77777777" w:rsidTr="005078BD">
        <w:trPr>
          <w:trHeight w:val="459"/>
        </w:trPr>
        <w:tc>
          <w:tcPr>
            <w:tcW w:w="223" w:type="pct"/>
            <w:vMerge/>
            <w:shd w:val="clear" w:color="auto" w:fill="auto"/>
          </w:tcPr>
          <w:p w14:paraId="645CFAF9" w14:textId="77777777" w:rsidR="00B93C5D" w:rsidRPr="000B41B7" w:rsidRDefault="00B93C5D" w:rsidP="005078BD">
            <w:pPr>
              <w:pStyle w:val="phtablecellleft"/>
              <w:spacing w:before="0" w:after="0"/>
            </w:pPr>
          </w:p>
        </w:tc>
        <w:tc>
          <w:tcPr>
            <w:tcW w:w="1052" w:type="pct"/>
            <w:vMerge/>
            <w:shd w:val="clear" w:color="auto" w:fill="auto"/>
          </w:tcPr>
          <w:p w14:paraId="5E15018A" w14:textId="77777777" w:rsidR="00B93C5D" w:rsidRPr="000B41B7" w:rsidRDefault="00B93C5D" w:rsidP="005078BD">
            <w:pPr>
              <w:pStyle w:val="phtablecellleft"/>
              <w:spacing w:before="0" w:after="0"/>
            </w:pPr>
          </w:p>
        </w:tc>
        <w:tc>
          <w:tcPr>
            <w:tcW w:w="1708" w:type="pct"/>
            <w:shd w:val="clear" w:color="auto" w:fill="auto"/>
          </w:tcPr>
          <w:p w14:paraId="66E8F83A" w14:textId="77777777" w:rsidR="00B93C5D" w:rsidRPr="000B41B7" w:rsidRDefault="00B93C5D" w:rsidP="005078BD">
            <w:pPr>
              <w:pStyle w:val="phtablecellleft"/>
              <w:spacing w:before="0" w:after="0"/>
            </w:pPr>
            <w:r w:rsidRPr="000B41B7">
              <w:t>Дом ребенка</w:t>
            </w:r>
          </w:p>
        </w:tc>
        <w:tc>
          <w:tcPr>
            <w:tcW w:w="2017" w:type="pct"/>
            <w:shd w:val="clear" w:color="auto" w:fill="auto"/>
          </w:tcPr>
          <w:p w14:paraId="1287B4E5" w14:textId="77777777" w:rsidR="00B93C5D" w:rsidRPr="000B41B7" w:rsidRDefault="00DD5EF1" w:rsidP="005078BD">
            <w:pPr>
              <w:pStyle w:val="phtablecellleft"/>
              <w:spacing w:before="0" w:after="0"/>
            </w:pPr>
            <w:r w:rsidRPr="000B41B7">
              <w:t>Количество медицинских организаций с видом деятельности "Дом ребенка, в том числе специализированный"</w:t>
            </w:r>
          </w:p>
        </w:tc>
      </w:tr>
      <w:tr w:rsidR="000B41B7" w:rsidRPr="000B41B7" w14:paraId="66F7625B" w14:textId="77777777" w:rsidTr="005078BD">
        <w:trPr>
          <w:trHeight w:val="459"/>
        </w:trPr>
        <w:tc>
          <w:tcPr>
            <w:tcW w:w="223" w:type="pct"/>
            <w:vMerge/>
            <w:shd w:val="clear" w:color="auto" w:fill="auto"/>
          </w:tcPr>
          <w:p w14:paraId="0073C094" w14:textId="77777777" w:rsidR="00B93C5D" w:rsidRPr="000B41B7" w:rsidRDefault="00B93C5D" w:rsidP="005078BD">
            <w:pPr>
              <w:pStyle w:val="phtablecellleft"/>
              <w:spacing w:before="0" w:after="0"/>
            </w:pPr>
          </w:p>
        </w:tc>
        <w:tc>
          <w:tcPr>
            <w:tcW w:w="1052" w:type="pct"/>
            <w:vMerge/>
            <w:shd w:val="clear" w:color="auto" w:fill="auto"/>
          </w:tcPr>
          <w:p w14:paraId="73AFA2E3" w14:textId="77777777" w:rsidR="00B93C5D" w:rsidRPr="000B41B7" w:rsidRDefault="00B93C5D" w:rsidP="005078BD">
            <w:pPr>
              <w:pStyle w:val="phtablecellleft"/>
              <w:spacing w:before="0" w:after="0"/>
            </w:pPr>
          </w:p>
        </w:tc>
        <w:tc>
          <w:tcPr>
            <w:tcW w:w="1708" w:type="pct"/>
            <w:shd w:val="clear" w:color="auto" w:fill="auto"/>
          </w:tcPr>
          <w:p w14:paraId="3408D65A" w14:textId="77777777" w:rsidR="00B93C5D" w:rsidRPr="000B41B7" w:rsidRDefault="00B93C5D" w:rsidP="005078BD">
            <w:pPr>
              <w:pStyle w:val="phtablecellleft"/>
              <w:spacing w:before="0" w:after="0"/>
            </w:pPr>
            <w:r w:rsidRPr="000B41B7">
              <w:t>Санатории</w:t>
            </w:r>
          </w:p>
        </w:tc>
        <w:tc>
          <w:tcPr>
            <w:tcW w:w="2017" w:type="pct"/>
            <w:shd w:val="clear" w:color="auto" w:fill="auto"/>
          </w:tcPr>
          <w:p w14:paraId="521411B0" w14:textId="77777777" w:rsidR="00B93C5D" w:rsidRPr="000B41B7" w:rsidRDefault="00DD5EF1" w:rsidP="005078BD">
            <w:pPr>
              <w:pStyle w:val="phtablecellleft"/>
              <w:spacing w:before="0" w:after="0"/>
            </w:pPr>
            <w:r w:rsidRPr="000B41B7">
              <w:t>Количество медицинских организаций с видом деятельности "Санаторно-курортные организации"</w:t>
            </w:r>
          </w:p>
        </w:tc>
      </w:tr>
      <w:tr w:rsidR="000B41B7" w:rsidRPr="000B41B7" w14:paraId="2BC130E0" w14:textId="77777777" w:rsidTr="005078BD">
        <w:trPr>
          <w:trHeight w:val="459"/>
        </w:trPr>
        <w:tc>
          <w:tcPr>
            <w:tcW w:w="223" w:type="pct"/>
            <w:vMerge w:val="restart"/>
            <w:shd w:val="clear" w:color="auto" w:fill="auto"/>
          </w:tcPr>
          <w:p w14:paraId="3B851998" w14:textId="77777777" w:rsidR="00B93C5D" w:rsidRPr="00CD6BAE" w:rsidRDefault="00B93C5D" w:rsidP="005078BD">
            <w:pPr>
              <w:pStyle w:val="phtablecellleft"/>
              <w:spacing w:before="0" w:after="0"/>
              <w:rPr>
                <w:lang w:val="en-US"/>
              </w:rPr>
            </w:pPr>
            <w:r w:rsidRPr="00CD6BAE">
              <w:rPr>
                <w:lang w:val="en-US"/>
              </w:rPr>
              <w:t>9</w:t>
            </w:r>
          </w:p>
        </w:tc>
        <w:tc>
          <w:tcPr>
            <w:tcW w:w="1052" w:type="pct"/>
            <w:vMerge w:val="restart"/>
            <w:shd w:val="clear" w:color="auto" w:fill="auto"/>
          </w:tcPr>
          <w:p w14:paraId="7C33C291" w14:textId="77777777" w:rsidR="00B93C5D" w:rsidRPr="000B41B7" w:rsidRDefault="00B93C5D" w:rsidP="005078BD">
            <w:pPr>
              <w:pStyle w:val="phtablecellleft"/>
              <w:spacing w:before="0" w:after="0"/>
            </w:pPr>
            <w:r w:rsidRPr="000B41B7">
              <w:t>Вид (профиль) деятельности входящих подразделений в МО</w:t>
            </w:r>
          </w:p>
        </w:tc>
        <w:tc>
          <w:tcPr>
            <w:tcW w:w="1708" w:type="pct"/>
            <w:shd w:val="clear" w:color="auto" w:fill="auto"/>
          </w:tcPr>
          <w:p w14:paraId="68BC3986" w14:textId="77777777" w:rsidR="00B93C5D" w:rsidRPr="000B41B7" w:rsidRDefault="00B93C5D" w:rsidP="005078BD">
            <w:pPr>
              <w:pStyle w:val="phtablecellleft"/>
              <w:spacing w:before="0" w:after="0"/>
            </w:pPr>
            <w:r w:rsidRPr="000B41B7">
              <w:t>АПУ входящие</w:t>
            </w:r>
          </w:p>
        </w:tc>
        <w:tc>
          <w:tcPr>
            <w:tcW w:w="2017" w:type="pct"/>
            <w:shd w:val="clear" w:color="auto" w:fill="auto"/>
          </w:tcPr>
          <w:p w14:paraId="17F7A578" w14:textId="77777777" w:rsidR="00B93C5D" w:rsidRPr="000B41B7" w:rsidRDefault="00DD5EF1" w:rsidP="005078BD">
            <w:pPr>
              <w:pStyle w:val="phtablecellleft"/>
              <w:spacing w:before="0" w:after="0"/>
            </w:pPr>
            <w:r w:rsidRPr="000B41B7">
              <w:t>Количество структурных подразделений со следующими видами:</w:t>
            </w:r>
          </w:p>
          <w:p w14:paraId="1293B3A1" w14:textId="77777777" w:rsidR="00DD5EF1" w:rsidRPr="000B41B7" w:rsidRDefault="00DD5EF1" w:rsidP="005078BD">
            <w:pPr>
              <w:pStyle w:val="phtablecellleft"/>
              <w:numPr>
                <w:ilvl w:val="0"/>
                <w:numId w:val="19"/>
              </w:numPr>
              <w:spacing w:before="0" w:after="0"/>
            </w:pPr>
            <w:r w:rsidRPr="000B41B7">
              <w:t>"Амбулатории"</w:t>
            </w:r>
          </w:p>
          <w:p w14:paraId="475EE275" w14:textId="77777777" w:rsidR="00DD5EF1" w:rsidRPr="000B41B7" w:rsidRDefault="00DD5EF1" w:rsidP="005078BD">
            <w:pPr>
              <w:pStyle w:val="phtablecellleft"/>
              <w:numPr>
                <w:ilvl w:val="0"/>
                <w:numId w:val="19"/>
              </w:numPr>
              <w:spacing w:before="0" w:after="0"/>
            </w:pPr>
            <w:r w:rsidRPr="000B41B7">
              <w:t>"Поликлиники (поликлинические отделения)"</w:t>
            </w:r>
          </w:p>
          <w:p w14:paraId="1E227A79" w14:textId="77777777" w:rsidR="00DD5EF1" w:rsidRPr="000B41B7" w:rsidRDefault="00DD5EF1" w:rsidP="005078BD">
            <w:pPr>
              <w:pStyle w:val="phtablecellleft"/>
              <w:numPr>
                <w:ilvl w:val="0"/>
                <w:numId w:val="19"/>
              </w:numPr>
              <w:spacing w:before="0" w:after="0"/>
            </w:pPr>
            <w:r w:rsidRPr="000B41B7">
              <w:t>"Детские поликлиники (отделения)"</w:t>
            </w:r>
          </w:p>
        </w:tc>
      </w:tr>
      <w:tr w:rsidR="000B41B7" w:rsidRPr="000B41B7" w14:paraId="56E9E90D" w14:textId="77777777" w:rsidTr="005078BD">
        <w:trPr>
          <w:trHeight w:val="459"/>
        </w:trPr>
        <w:tc>
          <w:tcPr>
            <w:tcW w:w="223" w:type="pct"/>
            <w:vMerge/>
            <w:shd w:val="clear" w:color="auto" w:fill="auto"/>
          </w:tcPr>
          <w:p w14:paraId="2D7CCEB4" w14:textId="77777777" w:rsidR="00B93C5D" w:rsidRPr="000B41B7" w:rsidRDefault="00B93C5D" w:rsidP="005078BD">
            <w:pPr>
              <w:pStyle w:val="phtablecellleft"/>
              <w:spacing w:before="0" w:after="0"/>
            </w:pPr>
          </w:p>
        </w:tc>
        <w:tc>
          <w:tcPr>
            <w:tcW w:w="1052" w:type="pct"/>
            <w:vMerge/>
            <w:shd w:val="clear" w:color="auto" w:fill="auto"/>
          </w:tcPr>
          <w:p w14:paraId="28129440" w14:textId="77777777" w:rsidR="00B93C5D" w:rsidRPr="000B41B7" w:rsidRDefault="00B93C5D" w:rsidP="005078BD">
            <w:pPr>
              <w:pStyle w:val="phtablecellleft"/>
              <w:spacing w:before="0" w:after="0"/>
            </w:pPr>
          </w:p>
        </w:tc>
        <w:tc>
          <w:tcPr>
            <w:tcW w:w="1708" w:type="pct"/>
            <w:shd w:val="clear" w:color="auto" w:fill="auto"/>
          </w:tcPr>
          <w:p w14:paraId="6BCE3250" w14:textId="77777777" w:rsidR="00B93C5D" w:rsidRPr="000B41B7" w:rsidRDefault="00B93C5D" w:rsidP="005078BD">
            <w:pPr>
              <w:pStyle w:val="phtablecellleft"/>
              <w:spacing w:before="0" w:after="0"/>
            </w:pPr>
            <w:r w:rsidRPr="000B41B7">
              <w:t>ФАП</w:t>
            </w:r>
          </w:p>
        </w:tc>
        <w:tc>
          <w:tcPr>
            <w:tcW w:w="2017" w:type="pct"/>
            <w:shd w:val="clear" w:color="auto" w:fill="auto"/>
          </w:tcPr>
          <w:p w14:paraId="606D29D0" w14:textId="77777777" w:rsidR="00B93C5D" w:rsidRPr="000B41B7" w:rsidRDefault="00DD5EF1" w:rsidP="005078BD">
            <w:pPr>
              <w:pStyle w:val="phtablecellleft"/>
              <w:spacing w:before="0" w:after="0"/>
            </w:pPr>
            <w:r w:rsidRPr="000B41B7">
              <w:t>Количество структурных подразделений с видом "Фельдшерско-акушерские пункты (включая передвижные)"</w:t>
            </w:r>
          </w:p>
        </w:tc>
      </w:tr>
      <w:tr w:rsidR="000B41B7" w:rsidRPr="000B41B7" w14:paraId="7DDEE60A" w14:textId="77777777" w:rsidTr="005078BD">
        <w:trPr>
          <w:trHeight w:val="459"/>
        </w:trPr>
        <w:tc>
          <w:tcPr>
            <w:tcW w:w="223" w:type="pct"/>
            <w:vMerge/>
            <w:shd w:val="clear" w:color="auto" w:fill="auto"/>
          </w:tcPr>
          <w:p w14:paraId="669E856A" w14:textId="77777777" w:rsidR="00B93C5D" w:rsidRPr="000B41B7" w:rsidRDefault="00B93C5D" w:rsidP="005078BD">
            <w:pPr>
              <w:pStyle w:val="phtablecellleft"/>
              <w:spacing w:before="0" w:after="0"/>
            </w:pPr>
          </w:p>
        </w:tc>
        <w:tc>
          <w:tcPr>
            <w:tcW w:w="1052" w:type="pct"/>
            <w:vMerge/>
            <w:shd w:val="clear" w:color="auto" w:fill="auto"/>
          </w:tcPr>
          <w:p w14:paraId="6A7130B6" w14:textId="77777777" w:rsidR="00B93C5D" w:rsidRPr="000B41B7" w:rsidRDefault="00B93C5D" w:rsidP="005078BD">
            <w:pPr>
              <w:pStyle w:val="phtablecellleft"/>
              <w:spacing w:before="0" w:after="0"/>
            </w:pPr>
          </w:p>
        </w:tc>
        <w:tc>
          <w:tcPr>
            <w:tcW w:w="1708" w:type="pct"/>
            <w:shd w:val="clear" w:color="auto" w:fill="auto"/>
          </w:tcPr>
          <w:p w14:paraId="1366A3F7" w14:textId="77777777" w:rsidR="00B93C5D" w:rsidRPr="000B41B7" w:rsidRDefault="00B93C5D" w:rsidP="005078BD">
            <w:pPr>
              <w:pStyle w:val="phtablecellleft"/>
              <w:spacing w:before="0" w:after="0"/>
            </w:pPr>
            <w:r w:rsidRPr="000B41B7">
              <w:t>ФП</w:t>
            </w:r>
          </w:p>
        </w:tc>
        <w:tc>
          <w:tcPr>
            <w:tcW w:w="2017" w:type="pct"/>
            <w:shd w:val="clear" w:color="auto" w:fill="auto"/>
          </w:tcPr>
          <w:p w14:paraId="63ACF925" w14:textId="77777777" w:rsidR="00B93C5D" w:rsidRPr="000B41B7" w:rsidRDefault="00DD5EF1" w:rsidP="005078BD">
            <w:pPr>
              <w:pStyle w:val="phtablecellleft"/>
              <w:spacing w:before="0" w:after="0"/>
            </w:pPr>
            <w:r w:rsidRPr="000B41B7">
              <w:t>Количество структурных подразделений с видом "Фельдшерские пункты (включая передвижные)"</w:t>
            </w:r>
          </w:p>
        </w:tc>
      </w:tr>
      <w:tr w:rsidR="000B41B7" w:rsidRPr="000B41B7" w14:paraId="0A32AC12" w14:textId="77777777" w:rsidTr="005078BD">
        <w:trPr>
          <w:trHeight w:val="459"/>
        </w:trPr>
        <w:tc>
          <w:tcPr>
            <w:tcW w:w="223" w:type="pct"/>
            <w:vMerge/>
            <w:shd w:val="clear" w:color="auto" w:fill="auto"/>
          </w:tcPr>
          <w:p w14:paraId="6B2C1986" w14:textId="77777777" w:rsidR="00DD5EF1" w:rsidRPr="000B41B7" w:rsidRDefault="00DD5EF1" w:rsidP="005078BD">
            <w:pPr>
              <w:pStyle w:val="phtablecellleft"/>
              <w:spacing w:before="0" w:after="0"/>
            </w:pPr>
          </w:p>
        </w:tc>
        <w:tc>
          <w:tcPr>
            <w:tcW w:w="1052" w:type="pct"/>
            <w:vMerge/>
            <w:shd w:val="clear" w:color="auto" w:fill="auto"/>
          </w:tcPr>
          <w:p w14:paraId="15DC0851" w14:textId="77777777" w:rsidR="00DD5EF1" w:rsidRPr="000B41B7" w:rsidRDefault="00DD5EF1" w:rsidP="005078BD">
            <w:pPr>
              <w:pStyle w:val="phtablecellleft"/>
              <w:spacing w:before="0" w:after="0"/>
            </w:pPr>
          </w:p>
        </w:tc>
        <w:tc>
          <w:tcPr>
            <w:tcW w:w="1708" w:type="pct"/>
            <w:shd w:val="clear" w:color="auto" w:fill="auto"/>
          </w:tcPr>
          <w:p w14:paraId="3537CECA" w14:textId="77777777" w:rsidR="00DD5EF1" w:rsidRPr="000B41B7" w:rsidRDefault="00DD5EF1" w:rsidP="005078BD">
            <w:pPr>
              <w:pStyle w:val="phtablecellleft"/>
              <w:spacing w:before="0" w:after="0"/>
            </w:pPr>
            <w:r w:rsidRPr="000B41B7">
              <w:t>Врач здравпункты</w:t>
            </w:r>
          </w:p>
        </w:tc>
        <w:tc>
          <w:tcPr>
            <w:tcW w:w="2017" w:type="pct"/>
            <w:shd w:val="clear" w:color="auto" w:fill="auto"/>
          </w:tcPr>
          <w:p w14:paraId="3904DA2C" w14:textId="77777777" w:rsidR="00DD5EF1" w:rsidRPr="000B41B7" w:rsidRDefault="00DD5EF1" w:rsidP="005078BD">
            <w:pPr>
              <w:pStyle w:val="phtablecellleft"/>
              <w:spacing w:before="0" w:after="0"/>
            </w:pPr>
            <w:r w:rsidRPr="000B41B7">
              <w:t>Количество структурных подразделений с видом "Здравпункты врачебные"</w:t>
            </w:r>
          </w:p>
        </w:tc>
      </w:tr>
      <w:tr w:rsidR="000B41B7" w:rsidRPr="000B41B7" w14:paraId="06ED12DF" w14:textId="77777777" w:rsidTr="005078BD">
        <w:trPr>
          <w:trHeight w:val="459"/>
        </w:trPr>
        <w:tc>
          <w:tcPr>
            <w:tcW w:w="223" w:type="pct"/>
            <w:vMerge/>
            <w:shd w:val="clear" w:color="auto" w:fill="auto"/>
          </w:tcPr>
          <w:p w14:paraId="54FFD919" w14:textId="77777777" w:rsidR="00DD5EF1" w:rsidRPr="000B41B7" w:rsidRDefault="00DD5EF1" w:rsidP="005078BD">
            <w:pPr>
              <w:pStyle w:val="phtablecellleft"/>
              <w:spacing w:before="0" w:after="0"/>
            </w:pPr>
          </w:p>
        </w:tc>
        <w:tc>
          <w:tcPr>
            <w:tcW w:w="1052" w:type="pct"/>
            <w:vMerge/>
            <w:shd w:val="clear" w:color="auto" w:fill="auto"/>
          </w:tcPr>
          <w:p w14:paraId="76387483" w14:textId="77777777" w:rsidR="00DD5EF1" w:rsidRPr="000B41B7" w:rsidRDefault="00DD5EF1" w:rsidP="005078BD">
            <w:pPr>
              <w:pStyle w:val="phtablecellleft"/>
              <w:spacing w:before="0" w:after="0"/>
            </w:pPr>
          </w:p>
        </w:tc>
        <w:tc>
          <w:tcPr>
            <w:tcW w:w="1708" w:type="pct"/>
            <w:shd w:val="clear" w:color="auto" w:fill="auto"/>
          </w:tcPr>
          <w:p w14:paraId="6EDABD06" w14:textId="77777777" w:rsidR="00DD5EF1" w:rsidRPr="000B41B7" w:rsidRDefault="00DD5EF1" w:rsidP="005078BD">
            <w:pPr>
              <w:pStyle w:val="phtablecellleft"/>
              <w:spacing w:before="0" w:after="0"/>
            </w:pPr>
            <w:r w:rsidRPr="000B41B7">
              <w:t>Фельд здравпункты</w:t>
            </w:r>
          </w:p>
        </w:tc>
        <w:tc>
          <w:tcPr>
            <w:tcW w:w="2017" w:type="pct"/>
            <w:shd w:val="clear" w:color="auto" w:fill="auto"/>
          </w:tcPr>
          <w:p w14:paraId="58927DB3" w14:textId="77777777" w:rsidR="00DD5EF1" w:rsidRPr="000B41B7" w:rsidRDefault="00DD5EF1" w:rsidP="005078BD">
            <w:pPr>
              <w:pStyle w:val="phtablecellleft"/>
              <w:spacing w:before="0" w:after="0"/>
            </w:pPr>
            <w:r w:rsidRPr="000B41B7">
              <w:t>Количество структурных подразделений с видом "Здравпункты фельдшерские"</w:t>
            </w:r>
          </w:p>
        </w:tc>
      </w:tr>
      <w:tr w:rsidR="000B41B7" w:rsidRPr="000B41B7" w14:paraId="57AF75B1" w14:textId="77777777" w:rsidTr="005078BD">
        <w:trPr>
          <w:trHeight w:val="459"/>
        </w:trPr>
        <w:tc>
          <w:tcPr>
            <w:tcW w:w="223" w:type="pct"/>
            <w:vMerge/>
            <w:shd w:val="clear" w:color="auto" w:fill="auto"/>
          </w:tcPr>
          <w:p w14:paraId="4FF9BC7E" w14:textId="77777777" w:rsidR="00DD5EF1" w:rsidRPr="000B41B7" w:rsidRDefault="00DD5EF1" w:rsidP="005078BD">
            <w:pPr>
              <w:pStyle w:val="phtablecellleft"/>
              <w:spacing w:before="0" w:after="0"/>
            </w:pPr>
          </w:p>
        </w:tc>
        <w:tc>
          <w:tcPr>
            <w:tcW w:w="1052" w:type="pct"/>
            <w:vMerge/>
            <w:shd w:val="clear" w:color="auto" w:fill="auto"/>
          </w:tcPr>
          <w:p w14:paraId="3AC1128D" w14:textId="77777777" w:rsidR="00DD5EF1" w:rsidRPr="000B41B7" w:rsidRDefault="00DD5EF1" w:rsidP="005078BD">
            <w:pPr>
              <w:pStyle w:val="phtablecellleft"/>
              <w:spacing w:before="0" w:after="0"/>
            </w:pPr>
          </w:p>
        </w:tc>
        <w:tc>
          <w:tcPr>
            <w:tcW w:w="1708" w:type="pct"/>
            <w:shd w:val="clear" w:color="auto" w:fill="auto"/>
          </w:tcPr>
          <w:p w14:paraId="1BF190D4" w14:textId="77777777" w:rsidR="00DD5EF1" w:rsidRPr="000B41B7" w:rsidRDefault="00DD5EF1" w:rsidP="005078BD">
            <w:pPr>
              <w:pStyle w:val="phtablecellleft"/>
              <w:spacing w:before="0" w:after="0"/>
            </w:pPr>
            <w:r w:rsidRPr="000B41B7">
              <w:t>Врач амбулатории</w:t>
            </w:r>
          </w:p>
        </w:tc>
        <w:tc>
          <w:tcPr>
            <w:tcW w:w="2017" w:type="pct"/>
            <w:shd w:val="clear" w:color="auto" w:fill="auto"/>
          </w:tcPr>
          <w:p w14:paraId="1D4DD42F" w14:textId="77777777" w:rsidR="00B76CA0" w:rsidRPr="000B41B7" w:rsidRDefault="00B76CA0" w:rsidP="005078BD">
            <w:pPr>
              <w:pStyle w:val="phtablecellleft"/>
              <w:spacing w:before="0" w:after="0"/>
            </w:pPr>
            <w:r w:rsidRPr="000B41B7">
              <w:t>Количество структурных подразделений со следующими видами:</w:t>
            </w:r>
          </w:p>
          <w:p w14:paraId="4DD1C745" w14:textId="77777777" w:rsidR="00B76CA0" w:rsidRPr="000B41B7" w:rsidRDefault="00B76CA0" w:rsidP="005078BD">
            <w:pPr>
              <w:pStyle w:val="phtablecellleft"/>
              <w:numPr>
                <w:ilvl w:val="0"/>
                <w:numId w:val="19"/>
              </w:numPr>
              <w:spacing w:before="0" w:after="0"/>
            </w:pPr>
            <w:r w:rsidRPr="000B41B7">
              <w:t>"Отделения (кабинеты) врача общей практики</w:t>
            </w:r>
            <w:r w:rsidRPr="000B41B7">
              <w:br/>
              <w:t>(семейного врача)"</w:t>
            </w:r>
          </w:p>
          <w:p w14:paraId="03D684C0" w14:textId="77777777" w:rsidR="00DD5EF1" w:rsidRPr="000B41B7" w:rsidRDefault="00B76CA0" w:rsidP="005078BD">
            <w:pPr>
              <w:pStyle w:val="phtablecellleft"/>
              <w:numPr>
                <w:ilvl w:val="0"/>
                <w:numId w:val="19"/>
              </w:numPr>
              <w:spacing w:before="0" w:after="0"/>
            </w:pPr>
            <w:r w:rsidRPr="000B41B7">
              <w:t>"Центры врача общей практики (семейного врача)"</w:t>
            </w:r>
          </w:p>
        </w:tc>
      </w:tr>
      <w:tr w:rsidR="000B41B7" w:rsidRPr="000B41B7" w14:paraId="4D47C015" w14:textId="77777777" w:rsidTr="005078BD">
        <w:trPr>
          <w:trHeight w:val="459"/>
        </w:trPr>
        <w:tc>
          <w:tcPr>
            <w:tcW w:w="223" w:type="pct"/>
            <w:vMerge/>
            <w:shd w:val="clear" w:color="auto" w:fill="auto"/>
          </w:tcPr>
          <w:p w14:paraId="0142ED22" w14:textId="77777777" w:rsidR="00DD5EF1" w:rsidRPr="000B41B7" w:rsidRDefault="00DD5EF1" w:rsidP="005078BD">
            <w:pPr>
              <w:pStyle w:val="phtablecellleft"/>
              <w:spacing w:before="0" w:after="0"/>
            </w:pPr>
          </w:p>
        </w:tc>
        <w:tc>
          <w:tcPr>
            <w:tcW w:w="1052" w:type="pct"/>
            <w:vMerge/>
            <w:shd w:val="clear" w:color="auto" w:fill="auto"/>
          </w:tcPr>
          <w:p w14:paraId="7F8FDF0E" w14:textId="77777777" w:rsidR="00DD5EF1" w:rsidRPr="000B41B7" w:rsidRDefault="00DD5EF1" w:rsidP="005078BD">
            <w:pPr>
              <w:pStyle w:val="phtablecellleft"/>
              <w:spacing w:before="0" w:after="0"/>
            </w:pPr>
          </w:p>
        </w:tc>
        <w:tc>
          <w:tcPr>
            <w:tcW w:w="1708" w:type="pct"/>
            <w:shd w:val="clear" w:color="auto" w:fill="auto"/>
          </w:tcPr>
          <w:p w14:paraId="4D6D14A5" w14:textId="77777777" w:rsidR="00DD5EF1" w:rsidRPr="000B41B7" w:rsidRDefault="00DD5EF1" w:rsidP="005078BD">
            <w:pPr>
              <w:pStyle w:val="phtablecellleft"/>
              <w:spacing w:before="0" w:after="0"/>
            </w:pPr>
            <w:r w:rsidRPr="000B41B7">
              <w:t>Участковые больницы</w:t>
            </w:r>
          </w:p>
        </w:tc>
        <w:tc>
          <w:tcPr>
            <w:tcW w:w="2017" w:type="pct"/>
            <w:shd w:val="clear" w:color="auto" w:fill="auto"/>
          </w:tcPr>
          <w:p w14:paraId="6CBDED5B" w14:textId="77777777" w:rsidR="00DD5EF1" w:rsidRPr="000B41B7" w:rsidRDefault="00B76CA0" w:rsidP="005078BD">
            <w:pPr>
              <w:pStyle w:val="phtablecellleft"/>
              <w:spacing w:before="0" w:after="0"/>
            </w:pPr>
            <w:r w:rsidRPr="000B41B7">
              <w:t>Количество структурных подразделений с видом подразделения "Участковые больницы в составе медицинской организации"</w:t>
            </w:r>
          </w:p>
        </w:tc>
      </w:tr>
      <w:tr w:rsidR="000B41B7" w:rsidRPr="000B41B7" w14:paraId="36A0CC94" w14:textId="77777777" w:rsidTr="005078BD">
        <w:trPr>
          <w:trHeight w:val="459"/>
        </w:trPr>
        <w:tc>
          <w:tcPr>
            <w:tcW w:w="223" w:type="pct"/>
            <w:vMerge/>
            <w:shd w:val="clear" w:color="auto" w:fill="auto"/>
          </w:tcPr>
          <w:p w14:paraId="54A0C191" w14:textId="77777777" w:rsidR="00DD5EF1" w:rsidRPr="000B41B7" w:rsidRDefault="00DD5EF1" w:rsidP="005078BD">
            <w:pPr>
              <w:pStyle w:val="phtablecellleft"/>
              <w:spacing w:before="0" w:after="0"/>
            </w:pPr>
          </w:p>
        </w:tc>
        <w:tc>
          <w:tcPr>
            <w:tcW w:w="1052" w:type="pct"/>
            <w:vMerge/>
            <w:shd w:val="clear" w:color="auto" w:fill="auto"/>
          </w:tcPr>
          <w:p w14:paraId="362EACA5" w14:textId="77777777" w:rsidR="00DD5EF1" w:rsidRPr="000B41B7" w:rsidRDefault="00DD5EF1" w:rsidP="005078BD">
            <w:pPr>
              <w:pStyle w:val="phtablecellleft"/>
              <w:spacing w:before="0" w:after="0"/>
            </w:pPr>
          </w:p>
        </w:tc>
        <w:tc>
          <w:tcPr>
            <w:tcW w:w="1708" w:type="pct"/>
            <w:shd w:val="clear" w:color="auto" w:fill="auto"/>
          </w:tcPr>
          <w:p w14:paraId="37A20F08" w14:textId="77777777" w:rsidR="00DD5EF1" w:rsidRPr="000B41B7" w:rsidRDefault="00DD5EF1" w:rsidP="005078BD">
            <w:pPr>
              <w:pStyle w:val="phtablecellleft"/>
              <w:spacing w:before="0" w:after="0"/>
            </w:pPr>
            <w:r w:rsidRPr="000B41B7">
              <w:t>ВСЕГО</w:t>
            </w:r>
          </w:p>
        </w:tc>
        <w:tc>
          <w:tcPr>
            <w:tcW w:w="2017" w:type="pct"/>
            <w:shd w:val="clear" w:color="auto" w:fill="auto"/>
          </w:tcPr>
          <w:p w14:paraId="5F277E9F" w14:textId="77777777" w:rsidR="00B76CA0" w:rsidRPr="000B41B7" w:rsidRDefault="00B76CA0" w:rsidP="005078BD">
            <w:pPr>
              <w:pStyle w:val="phtablecellleft"/>
              <w:spacing w:before="0" w:after="0"/>
            </w:pPr>
            <w:r w:rsidRPr="000B41B7">
              <w:t>Сумма по следующим столбцам: </w:t>
            </w:r>
          </w:p>
          <w:p w14:paraId="09317601" w14:textId="77777777" w:rsidR="00B76CA0" w:rsidRPr="000B41B7" w:rsidRDefault="00B76CA0" w:rsidP="005078BD">
            <w:pPr>
              <w:pStyle w:val="phtablecellleft"/>
              <w:numPr>
                <w:ilvl w:val="0"/>
                <w:numId w:val="20"/>
              </w:numPr>
              <w:spacing w:before="0" w:after="0"/>
            </w:pPr>
            <w:r w:rsidRPr="000B41B7">
              <w:t>АПУ входящие</w:t>
            </w:r>
          </w:p>
          <w:p w14:paraId="4988A87A" w14:textId="77777777" w:rsidR="00B76CA0" w:rsidRPr="000B41B7" w:rsidRDefault="00B76CA0" w:rsidP="005078BD">
            <w:pPr>
              <w:pStyle w:val="phtablecellleft"/>
              <w:numPr>
                <w:ilvl w:val="0"/>
                <w:numId w:val="20"/>
              </w:numPr>
              <w:spacing w:before="0" w:after="0"/>
            </w:pPr>
            <w:r w:rsidRPr="000B41B7">
              <w:t>ФАП</w:t>
            </w:r>
          </w:p>
          <w:p w14:paraId="1AB43F4B" w14:textId="77777777" w:rsidR="00B76CA0" w:rsidRPr="000B41B7" w:rsidRDefault="00B76CA0" w:rsidP="005078BD">
            <w:pPr>
              <w:pStyle w:val="phtablecellleft"/>
              <w:numPr>
                <w:ilvl w:val="0"/>
                <w:numId w:val="20"/>
              </w:numPr>
              <w:spacing w:before="0" w:after="0"/>
            </w:pPr>
            <w:r w:rsidRPr="000B41B7">
              <w:t>ФП</w:t>
            </w:r>
          </w:p>
          <w:p w14:paraId="0FECD41A" w14:textId="77777777" w:rsidR="00B76CA0" w:rsidRPr="000B41B7" w:rsidRDefault="00B76CA0" w:rsidP="005078BD">
            <w:pPr>
              <w:pStyle w:val="phtablecellleft"/>
              <w:numPr>
                <w:ilvl w:val="0"/>
                <w:numId w:val="20"/>
              </w:numPr>
              <w:spacing w:before="0" w:after="0"/>
            </w:pPr>
            <w:r w:rsidRPr="000B41B7">
              <w:t>Врач здравпункты</w:t>
            </w:r>
          </w:p>
          <w:p w14:paraId="0B91913C" w14:textId="77777777" w:rsidR="00B76CA0" w:rsidRPr="000B41B7" w:rsidRDefault="00B76CA0" w:rsidP="005078BD">
            <w:pPr>
              <w:pStyle w:val="phtablecellleft"/>
              <w:numPr>
                <w:ilvl w:val="0"/>
                <w:numId w:val="20"/>
              </w:numPr>
              <w:spacing w:before="0" w:after="0"/>
            </w:pPr>
            <w:r w:rsidRPr="000B41B7">
              <w:t>Фельд здравпункты</w:t>
            </w:r>
          </w:p>
          <w:p w14:paraId="6A7D6F94" w14:textId="77777777" w:rsidR="00B76CA0" w:rsidRPr="000B41B7" w:rsidRDefault="00B76CA0" w:rsidP="005078BD">
            <w:pPr>
              <w:pStyle w:val="phtablecellleft"/>
              <w:numPr>
                <w:ilvl w:val="0"/>
                <w:numId w:val="20"/>
              </w:numPr>
              <w:spacing w:before="0" w:after="0"/>
            </w:pPr>
            <w:r w:rsidRPr="000B41B7">
              <w:t>Врач амбулатории</w:t>
            </w:r>
          </w:p>
          <w:p w14:paraId="692E773A" w14:textId="77777777" w:rsidR="00DD5EF1" w:rsidRPr="000B41B7" w:rsidRDefault="00B76CA0" w:rsidP="005078BD">
            <w:pPr>
              <w:pStyle w:val="phtablecellleft"/>
              <w:numPr>
                <w:ilvl w:val="0"/>
                <w:numId w:val="20"/>
              </w:numPr>
              <w:spacing w:before="0" w:after="0"/>
            </w:pPr>
            <w:r w:rsidRPr="000B41B7">
              <w:t>Участковые больницы</w:t>
            </w:r>
          </w:p>
        </w:tc>
      </w:tr>
    </w:tbl>
    <w:p w14:paraId="51D521CE" w14:textId="190BFEFA" w:rsidR="00A326D9" w:rsidRDefault="00A326D9" w:rsidP="0069015C">
      <w:pPr>
        <w:pStyle w:val="phnormal"/>
        <w:jc w:val="left"/>
      </w:pPr>
    </w:p>
    <w:p w14:paraId="7C4189D8" w14:textId="77F7BB55" w:rsidR="00CF50D7" w:rsidRDefault="00CF50D7" w:rsidP="0069015C">
      <w:pPr>
        <w:pStyle w:val="phnormal"/>
        <w:jc w:val="left"/>
      </w:pPr>
    </w:p>
    <w:p w14:paraId="75DA948D" w14:textId="2881CF13" w:rsidR="00CF50D7" w:rsidRDefault="00CF50D7" w:rsidP="0069015C">
      <w:pPr>
        <w:pStyle w:val="phnormal"/>
        <w:jc w:val="left"/>
      </w:pPr>
    </w:p>
    <w:p w14:paraId="16F1C766" w14:textId="77777777" w:rsidR="00CF50D7" w:rsidRPr="000B41B7" w:rsidRDefault="00CF50D7" w:rsidP="0069015C">
      <w:pPr>
        <w:pStyle w:val="phnormal"/>
        <w:jc w:val="left"/>
      </w:pPr>
    </w:p>
    <w:p w14:paraId="787EC615" w14:textId="6E7CCCFC" w:rsidR="004C5815" w:rsidRPr="000B41B7" w:rsidRDefault="00A71870" w:rsidP="00EA7A4D">
      <w:pPr>
        <w:pStyle w:val="11"/>
      </w:pPr>
      <w:bookmarkStart w:id="291" w:name="_Toc100055256"/>
      <w:r w:rsidRPr="000B41B7">
        <w:lastRenderedPageBreak/>
        <w:t>Аварийные ситуации</w:t>
      </w:r>
      <w:bookmarkEnd w:id="194"/>
      <w:bookmarkEnd w:id="291"/>
    </w:p>
    <w:p w14:paraId="32820333" w14:textId="77777777" w:rsidR="00EA7A4D" w:rsidRPr="00EA7A4D" w:rsidRDefault="00EA7A4D" w:rsidP="00EA7A4D">
      <w:pPr>
        <w:pStyle w:val="aa"/>
        <w:keepNext/>
        <w:keepLines/>
        <w:numPr>
          <w:ilvl w:val="0"/>
          <w:numId w:val="37"/>
        </w:numPr>
        <w:spacing w:before="360" w:after="360" w:line="360" w:lineRule="auto"/>
        <w:ind w:right="-2"/>
        <w:jc w:val="both"/>
        <w:outlineLvl w:val="1"/>
        <w:rPr>
          <w:b/>
          <w:vanish/>
        </w:rPr>
      </w:pPr>
      <w:bookmarkStart w:id="292" w:name="_Toc76029480"/>
      <w:bookmarkStart w:id="293" w:name="_Toc76393524"/>
      <w:bookmarkStart w:id="294" w:name="_Toc76396314"/>
      <w:bookmarkStart w:id="295" w:name="_Toc76399617"/>
      <w:bookmarkStart w:id="296" w:name="_Toc76029481"/>
      <w:bookmarkStart w:id="297" w:name="_Toc76393525"/>
      <w:bookmarkStart w:id="298" w:name="_Toc76396315"/>
      <w:bookmarkStart w:id="299" w:name="_Toc76399618"/>
      <w:bookmarkStart w:id="300" w:name="_Toc76029482"/>
      <w:bookmarkStart w:id="301" w:name="_Toc76393526"/>
      <w:bookmarkStart w:id="302" w:name="_Toc76396316"/>
      <w:bookmarkStart w:id="303" w:name="_Toc76399619"/>
      <w:bookmarkStart w:id="304" w:name="_Toc76029483"/>
      <w:bookmarkStart w:id="305" w:name="_Toc76393527"/>
      <w:bookmarkStart w:id="306" w:name="_Toc76396317"/>
      <w:bookmarkStart w:id="307" w:name="_Toc76399620"/>
      <w:bookmarkStart w:id="308" w:name="_Toc76029484"/>
      <w:bookmarkStart w:id="309" w:name="_Toc76393528"/>
      <w:bookmarkStart w:id="310" w:name="_Toc76396318"/>
      <w:bookmarkStart w:id="311" w:name="_Toc76399621"/>
      <w:bookmarkStart w:id="312" w:name="_Toc76029485"/>
      <w:bookmarkStart w:id="313" w:name="_Toc76393529"/>
      <w:bookmarkStart w:id="314" w:name="_Toc76396319"/>
      <w:bookmarkStart w:id="315" w:name="_Toc76399622"/>
      <w:bookmarkStart w:id="316" w:name="_Toc76471567"/>
      <w:bookmarkStart w:id="317" w:name="_Toc76471897"/>
      <w:bookmarkStart w:id="318" w:name="_Toc76645843"/>
      <w:bookmarkStart w:id="319" w:name="_Toc76646006"/>
      <w:bookmarkStart w:id="320" w:name="_Toc76646057"/>
      <w:bookmarkStart w:id="321" w:name="_Toc76646185"/>
      <w:bookmarkStart w:id="322" w:name="_Toc76648663"/>
      <w:bookmarkStart w:id="323" w:name="_Toc76725940"/>
      <w:bookmarkStart w:id="324" w:name="_Toc77159997"/>
      <w:bookmarkStart w:id="325" w:name="_Toc76471568"/>
      <w:bookmarkStart w:id="326" w:name="_Toc76471898"/>
      <w:bookmarkStart w:id="327" w:name="_Toc76645844"/>
      <w:bookmarkStart w:id="328" w:name="_Toc76646007"/>
      <w:bookmarkStart w:id="329" w:name="_Toc76646058"/>
      <w:bookmarkStart w:id="330" w:name="_Toc76646186"/>
      <w:bookmarkStart w:id="331" w:name="_Toc76648664"/>
      <w:bookmarkStart w:id="332" w:name="_Toc76725941"/>
      <w:bookmarkStart w:id="333" w:name="_Toc77159998"/>
      <w:bookmarkStart w:id="334" w:name="_Toc76471569"/>
      <w:bookmarkStart w:id="335" w:name="_Toc76471899"/>
      <w:bookmarkStart w:id="336" w:name="_Toc76645845"/>
      <w:bookmarkStart w:id="337" w:name="_Toc76646008"/>
      <w:bookmarkStart w:id="338" w:name="_Toc76646059"/>
      <w:bookmarkStart w:id="339" w:name="_Toc76646187"/>
      <w:bookmarkStart w:id="340" w:name="_Toc76648665"/>
      <w:bookmarkStart w:id="341" w:name="_Toc76725942"/>
      <w:bookmarkStart w:id="342" w:name="_Toc77159999"/>
      <w:bookmarkStart w:id="343" w:name="_Toc76471570"/>
      <w:bookmarkStart w:id="344" w:name="_Toc76471900"/>
      <w:bookmarkStart w:id="345" w:name="_Toc76645846"/>
      <w:bookmarkStart w:id="346" w:name="_Toc76646009"/>
      <w:bookmarkStart w:id="347" w:name="_Toc76646060"/>
      <w:bookmarkStart w:id="348" w:name="_Toc76646188"/>
      <w:bookmarkStart w:id="349" w:name="_Toc76648666"/>
      <w:bookmarkStart w:id="350" w:name="_Toc76725943"/>
      <w:bookmarkStart w:id="351" w:name="_Toc77160000"/>
      <w:bookmarkStart w:id="352" w:name="_Toc76471571"/>
      <w:bookmarkStart w:id="353" w:name="_Toc76471901"/>
      <w:bookmarkStart w:id="354" w:name="_Toc76645847"/>
      <w:bookmarkStart w:id="355" w:name="_Toc76646010"/>
      <w:bookmarkStart w:id="356" w:name="_Toc76646061"/>
      <w:bookmarkStart w:id="357" w:name="_Toc76646189"/>
      <w:bookmarkStart w:id="358" w:name="_Toc76648667"/>
      <w:bookmarkStart w:id="359" w:name="_Toc76725944"/>
      <w:bookmarkStart w:id="360" w:name="_Toc77160001"/>
      <w:bookmarkStart w:id="361" w:name="_Toc76471572"/>
      <w:bookmarkStart w:id="362" w:name="_Toc76471902"/>
      <w:bookmarkStart w:id="363" w:name="_Toc76645848"/>
      <w:bookmarkStart w:id="364" w:name="_Toc76646011"/>
      <w:bookmarkStart w:id="365" w:name="_Toc76646062"/>
      <w:bookmarkStart w:id="366" w:name="_Toc76646190"/>
      <w:bookmarkStart w:id="367" w:name="_Toc76648668"/>
      <w:bookmarkStart w:id="368" w:name="_Toc76725945"/>
      <w:bookmarkStart w:id="369" w:name="_Toc77160002"/>
      <w:bookmarkStart w:id="370" w:name="_Toc80968254"/>
      <w:bookmarkStart w:id="371" w:name="_Toc83838367"/>
      <w:bookmarkStart w:id="372" w:name="_Toc83838424"/>
      <w:bookmarkStart w:id="373" w:name="_Toc83838481"/>
      <w:bookmarkStart w:id="374" w:name="_Toc83838538"/>
      <w:bookmarkStart w:id="375" w:name="_Toc83838775"/>
      <w:bookmarkStart w:id="376" w:name="_Toc83855751"/>
      <w:bookmarkStart w:id="377" w:name="_Toc83894155"/>
      <w:bookmarkStart w:id="378" w:name="_Toc83898881"/>
      <w:bookmarkStart w:id="379" w:name="_Toc83899188"/>
      <w:bookmarkStart w:id="380" w:name="_Toc83920477"/>
      <w:bookmarkStart w:id="381" w:name="_Toc83920579"/>
      <w:bookmarkStart w:id="382" w:name="_Toc83920653"/>
      <w:bookmarkStart w:id="383" w:name="_Toc83920878"/>
      <w:bookmarkStart w:id="384" w:name="_Toc83921077"/>
      <w:bookmarkStart w:id="385" w:name="_Toc83921134"/>
      <w:bookmarkStart w:id="386" w:name="_Toc83921219"/>
      <w:bookmarkStart w:id="387" w:name="_Toc83922669"/>
      <w:bookmarkStart w:id="388" w:name="_Toc89959399"/>
      <w:bookmarkStart w:id="389" w:name="_Toc100054901"/>
      <w:bookmarkStart w:id="390" w:name="_Toc100055059"/>
      <w:bookmarkStart w:id="391" w:name="_Toc100055257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</w:p>
    <w:p w14:paraId="40C180D6" w14:textId="77777777" w:rsidR="00EA7A4D" w:rsidRPr="00EA7A4D" w:rsidRDefault="00EA7A4D" w:rsidP="00EA7A4D">
      <w:pPr>
        <w:pStyle w:val="aa"/>
        <w:keepNext/>
        <w:keepLines/>
        <w:numPr>
          <w:ilvl w:val="0"/>
          <w:numId w:val="37"/>
        </w:numPr>
        <w:spacing w:before="360" w:after="360" w:line="360" w:lineRule="auto"/>
        <w:ind w:right="-2"/>
        <w:jc w:val="both"/>
        <w:outlineLvl w:val="1"/>
        <w:rPr>
          <w:b/>
          <w:vanish/>
        </w:rPr>
      </w:pPr>
      <w:bookmarkStart w:id="392" w:name="_Toc83838368"/>
      <w:bookmarkStart w:id="393" w:name="_Toc83838425"/>
      <w:bookmarkStart w:id="394" w:name="_Toc83838482"/>
      <w:bookmarkStart w:id="395" w:name="_Toc83838539"/>
      <w:bookmarkStart w:id="396" w:name="_Toc83838776"/>
      <w:bookmarkStart w:id="397" w:name="_Toc83855752"/>
      <w:bookmarkStart w:id="398" w:name="_Toc83894156"/>
      <w:bookmarkStart w:id="399" w:name="_Toc83898882"/>
      <w:bookmarkStart w:id="400" w:name="_Toc83899189"/>
      <w:bookmarkStart w:id="401" w:name="_Toc83920478"/>
      <w:bookmarkStart w:id="402" w:name="_Toc83920580"/>
      <w:bookmarkStart w:id="403" w:name="_Toc83920654"/>
      <w:bookmarkStart w:id="404" w:name="_Toc83920879"/>
      <w:bookmarkStart w:id="405" w:name="_Toc83921078"/>
      <w:bookmarkStart w:id="406" w:name="_Toc83921135"/>
      <w:bookmarkStart w:id="407" w:name="_Toc83921220"/>
      <w:bookmarkStart w:id="408" w:name="_Toc83922670"/>
      <w:bookmarkStart w:id="409" w:name="_Toc89959400"/>
      <w:bookmarkStart w:id="410" w:name="_Toc100054902"/>
      <w:bookmarkStart w:id="411" w:name="_Toc100055060"/>
      <w:bookmarkStart w:id="412" w:name="_Toc100055258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</w:p>
    <w:p w14:paraId="5A786C41" w14:textId="1ACCEB13" w:rsidR="00C91FCF" w:rsidRPr="000B41B7" w:rsidRDefault="00C91FCF" w:rsidP="0068042D">
      <w:pPr>
        <w:pStyle w:val="2"/>
        <w:numPr>
          <w:ilvl w:val="1"/>
          <w:numId w:val="37"/>
        </w:numPr>
        <w:tabs>
          <w:tab w:val="left" w:pos="567"/>
        </w:tabs>
        <w:ind w:left="0" w:firstLine="0"/>
      </w:pPr>
      <w:bookmarkStart w:id="413" w:name="_Toc65072319"/>
      <w:bookmarkStart w:id="414" w:name="_Toc65084456"/>
      <w:bookmarkStart w:id="415" w:name="_Hlk89447481"/>
      <w:r w:rsidRPr="000B41B7">
        <w:t xml:space="preserve"> </w:t>
      </w:r>
      <w:bookmarkStart w:id="416" w:name="_Toc100055259"/>
      <w:r w:rsidRPr="000B41B7">
        <w:t>Действия при аварийных ситуациях</w:t>
      </w:r>
      <w:bookmarkEnd w:id="413"/>
      <w:bookmarkEnd w:id="414"/>
      <w:bookmarkEnd w:id="416"/>
    </w:p>
    <w:p w14:paraId="58DDE3A3" w14:textId="0D568DF1" w:rsidR="00C91FCF" w:rsidRPr="000B41B7" w:rsidRDefault="00C91FCF" w:rsidP="00C91FCF">
      <w:pPr>
        <w:pStyle w:val="phnormal"/>
      </w:pPr>
      <w:r w:rsidRPr="000B41B7">
        <w:t xml:space="preserve">В случае возникновения аварийных ситуаций, связанных с </w:t>
      </w:r>
      <w:r w:rsidR="00AD4ADF">
        <w:t xml:space="preserve">работой </w:t>
      </w:r>
      <w:r w:rsidRPr="000B41B7">
        <w:t>Подсистем</w:t>
      </w:r>
      <w:r w:rsidR="00AD4ADF">
        <w:t>ы</w:t>
      </w:r>
      <w:r w:rsidRPr="000B41B7">
        <w:t>, необходимо обратиться в СТП ЕГИСЗ.</w:t>
      </w:r>
    </w:p>
    <w:p w14:paraId="5372BEE1" w14:textId="12DC5864" w:rsidR="00C91FCF" w:rsidRDefault="00C91FCF" w:rsidP="0068042D">
      <w:pPr>
        <w:pStyle w:val="2"/>
        <w:numPr>
          <w:ilvl w:val="1"/>
          <w:numId w:val="37"/>
        </w:numPr>
        <w:tabs>
          <w:tab w:val="left" w:pos="567"/>
        </w:tabs>
        <w:ind w:left="0" w:firstLine="0"/>
      </w:pPr>
      <w:bookmarkStart w:id="417" w:name="_Toc65072320"/>
      <w:bookmarkStart w:id="418" w:name="_Toc65084457"/>
      <w:r w:rsidRPr="000B41B7">
        <w:t xml:space="preserve"> </w:t>
      </w:r>
      <w:bookmarkStart w:id="419" w:name="_Toc100055260"/>
      <w:r w:rsidRPr="000B41B7">
        <w:t>Контактная информация</w:t>
      </w:r>
      <w:bookmarkEnd w:id="417"/>
      <w:bookmarkEnd w:id="418"/>
      <w:bookmarkEnd w:id="419"/>
    </w:p>
    <w:tbl>
      <w:tblPr>
        <w:tblStyle w:val="22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4394"/>
      </w:tblGrid>
      <w:tr w:rsidR="000C2759" w:rsidRPr="000C2759" w14:paraId="01807628" w14:textId="77777777" w:rsidTr="006C752C">
        <w:tc>
          <w:tcPr>
            <w:tcW w:w="3681" w:type="dxa"/>
          </w:tcPr>
          <w:p w14:paraId="5153593D" w14:textId="77777777" w:rsidR="000C2759" w:rsidRPr="000C2759" w:rsidRDefault="000C2759" w:rsidP="000C2759">
            <w:pPr>
              <w:widowControl w:val="0"/>
              <w:spacing w:before="40"/>
              <w:ind w:right="34"/>
              <w:jc w:val="both"/>
              <w:rPr>
                <w:color w:val="000000"/>
                <w:szCs w:val="24"/>
              </w:rPr>
            </w:pPr>
            <w:r w:rsidRPr="000C2759">
              <w:rPr>
                <w:color w:val="000000"/>
                <w:szCs w:val="24"/>
              </w:rPr>
              <w:t>Телефон СТП</w:t>
            </w:r>
          </w:p>
        </w:tc>
        <w:tc>
          <w:tcPr>
            <w:tcW w:w="4394" w:type="dxa"/>
          </w:tcPr>
          <w:p w14:paraId="05935DC1" w14:textId="77777777" w:rsidR="000C2759" w:rsidRPr="000C2759" w:rsidRDefault="000C2759" w:rsidP="000C2759">
            <w:pPr>
              <w:widowControl w:val="0"/>
              <w:spacing w:before="40"/>
              <w:ind w:right="34"/>
              <w:jc w:val="both"/>
              <w:rPr>
                <w:color w:val="000000"/>
                <w:szCs w:val="24"/>
              </w:rPr>
            </w:pPr>
            <w:r w:rsidRPr="000C2759">
              <w:rPr>
                <w:color w:val="000000"/>
                <w:szCs w:val="24"/>
              </w:rPr>
              <w:t>8-800-500-74-78</w:t>
            </w:r>
          </w:p>
        </w:tc>
      </w:tr>
      <w:tr w:rsidR="000C2759" w:rsidRPr="000C2759" w14:paraId="4CCEFEB7" w14:textId="77777777" w:rsidTr="006C752C">
        <w:tc>
          <w:tcPr>
            <w:tcW w:w="3681" w:type="dxa"/>
          </w:tcPr>
          <w:p w14:paraId="3841831F" w14:textId="77777777" w:rsidR="000C2759" w:rsidRPr="000C2759" w:rsidRDefault="000C2759" w:rsidP="000C2759">
            <w:pPr>
              <w:widowControl w:val="0"/>
              <w:spacing w:before="40"/>
              <w:ind w:right="34"/>
              <w:jc w:val="both"/>
              <w:rPr>
                <w:color w:val="000000"/>
                <w:szCs w:val="24"/>
              </w:rPr>
            </w:pPr>
            <w:r w:rsidRPr="000C2759">
              <w:rPr>
                <w:color w:val="000000"/>
                <w:szCs w:val="24"/>
              </w:rPr>
              <w:t>Адрес электронной почты</w:t>
            </w:r>
          </w:p>
        </w:tc>
        <w:tc>
          <w:tcPr>
            <w:tcW w:w="4394" w:type="dxa"/>
          </w:tcPr>
          <w:p w14:paraId="445004A5" w14:textId="77777777" w:rsidR="000C2759" w:rsidRPr="000C2759" w:rsidRDefault="00E67D40" w:rsidP="000C2759">
            <w:pPr>
              <w:widowControl w:val="0"/>
              <w:spacing w:before="40"/>
              <w:ind w:right="34"/>
              <w:jc w:val="both"/>
              <w:rPr>
                <w:color w:val="000000"/>
                <w:szCs w:val="24"/>
              </w:rPr>
            </w:pPr>
            <w:hyperlink r:id="rId123" w:history="1">
              <w:r w:rsidR="000C2759" w:rsidRPr="000C2759">
                <w:rPr>
                  <w:color w:val="000000"/>
                  <w:szCs w:val="24"/>
                </w:rPr>
                <w:t>egisz@rt-eu.ru</w:t>
              </w:r>
            </w:hyperlink>
          </w:p>
        </w:tc>
      </w:tr>
      <w:tr w:rsidR="000C2759" w:rsidRPr="000C2759" w14:paraId="4F12B9F9" w14:textId="77777777" w:rsidTr="006C752C">
        <w:tc>
          <w:tcPr>
            <w:tcW w:w="3681" w:type="dxa"/>
          </w:tcPr>
          <w:p w14:paraId="3C0E84FA" w14:textId="77777777" w:rsidR="000C2759" w:rsidRPr="000C2759" w:rsidRDefault="000C2759" w:rsidP="000C2759">
            <w:pPr>
              <w:widowControl w:val="0"/>
              <w:spacing w:before="40"/>
              <w:ind w:right="34"/>
              <w:jc w:val="both"/>
              <w:rPr>
                <w:color w:val="000000"/>
                <w:szCs w:val="24"/>
              </w:rPr>
            </w:pPr>
            <w:r w:rsidRPr="000C2759">
              <w:rPr>
                <w:color w:val="000000"/>
                <w:szCs w:val="24"/>
              </w:rPr>
              <w:t xml:space="preserve">Официальный сайт </w:t>
            </w:r>
          </w:p>
        </w:tc>
        <w:tc>
          <w:tcPr>
            <w:tcW w:w="4394" w:type="dxa"/>
          </w:tcPr>
          <w:p w14:paraId="14104423" w14:textId="77777777" w:rsidR="000C2759" w:rsidRPr="000C2759" w:rsidRDefault="00E67D40" w:rsidP="000C2759">
            <w:pPr>
              <w:widowControl w:val="0"/>
              <w:spacing w:before="40"/>
              <w:ind w:right="34"/>
              <w:jc w:val="both"/>
              <w:rPr>
                <w:color w:val="000000"/>
                <w:szCs w:val="24"/>
              </w:rPr>
            </w:pPr>
            <w:hyperlink r:id="rId124" w:tgtFrame="_blank" w:history="1">
              <w:r w:rsidR="000C2759" w:rsidRPr="000C2759">
                <w:rPr>
                  <w:color w:val="000000"/>
                  <w:szCs w:val="24"/>
                </w:rPr>
                <w:t>ЕГИСЗ.РФ</w:t>
              </w:r>
            </w:hyperlink>
          </w:p>
        </w:tc>
      </w:tr>
    </w:tbl>
    <w:p w14:paraId="0A9F5BA6" w14:textId="2BBD9ECF" w:rsidR="00C91FCF" w:rsidRPr="000B41B7" w:rsidRDefault="00C91FCF" w:rsidP="0068042D">
      <w:pPr>
        <w:pStyle w:val="2"/>
        <w:numPr>
          <w:ilvl w:val="1"/>
          <w:numId w:val="37"/>
        </w:numPr>
        <w:tabs>
          <w:tab w:val="left" w:pos="567"/>
        </w:tabs>
        <w:ind w:left="0" w:firstLine="0"/>
      </w:pPr>
      <w:bookmarkStart w:id="420" w:name="_Toc65072321"/>
      <w:bookmarkStart w:id="421" w:name="_Toc65084458"/>
      <w:r w:rsidRPr="000B41B7">
        <w:t xml:space="preserve"> </w:t>
      </w:r>
      <w:bookmarkStart w:id="422" w:name="_Toc100055261"/>
      <w:r w:rsidRPr="000B41B7">
        <w:t>Порядок обращения в службу технической поддержки</w:t>
      </w:r>
      <w:bookmarkEnd w:id="420"/>
      <w:bookmarkEnd w:id="421"/>
      <w:bookmarkEnd w:id="422"/>
    </w:p>
    <w:p w14:paraId="1E8BB3DE" w14:textId="77777777" w:rsidR="00C91FCF" w:rsidRPr="000B41B7" w:rsidRDefault="00C91FCF" w:rsidP="00C91FCF">
      <w:pPr>
        <w:pStyle w:val="phlistitemizedtitle"/>
      </w:pPr>
      <w:r w:rsidRPr="000B41B7">
        <w:t>При обращении в СТП пользователь должен сообщить следующие сведения:</w:t>
      </w:r>
    </w:p>
    <w:p w14:paraId="708006D7" w14:textId="77777777" w:rsidR="00C91FCF" w:rsidRPr="000B41B7" w:rsidRDefault="00C91FCF" w:rsidP="00C91FCF">
      <w:pPr>
        <w:pStyle w:val="phlistitemized1"/>
      </w:pPr>
      <w:r w:rsidRPr="000B41B7">
        <w:t>название Подсистемы, по поводу которой происходит обращение в СТП ЕГИСЗ (ФРМО);</w:t>
      </w:r>
    </w:p>
    <w:p w14:paraId="7A9352F9" w14:textId="77777777" w:rsidR="00C91FCF" w:rsidRPr="000B41B7" w:rsidRDefault="00C91FCF" w:rsidP="00C91FCF">
      <w:pPr>
        <w:pStyle w:val="phlistitemized1"/>
      </w:pPr>
      <w:r w:rsidRPr="000B41B7">
        <w:t>ФИО;</w:t>
      </w:r>
    </w:p>
    <w:p w14:paraId="00E317D1" w14:textId="77777777" w:rsidR="00C91FCF" w:rsidRPr="000B41B7" w:rsidRDefault="00C91FCF" w:rsidP="00C91FCF">
      <w:pPr>
        <w:pStyle w:val="phlistitemized1"/>
      </w:pPr>
      <w:r w:rsidRPr="000B41B7">
        <w:t>субъект РФ;</w:t>
      </w:r>
    </w:p>
    <w:p w14:paraId="23155C0F" w14:textId="77777777" w:rsidR="00C91FCF" w:rsidRPr="000B41B7" w:rsidRDefault="00C91FCF" w:rsidP="00C91FCF">
      <w:pPr>
        <w:pStyle w:val="phlistitemized1"/>
      </w:pPr>
      <w:r w:rsidRPr="000B41B7">
        <w:t>организация;</w:t>
      </w:r>
    </w:p>
    <w:p w14:paraId="05796899" w14:textId="77777777" w:rsidR="00C91FCF" w:rsidRPr="000B41B7" w:rsidRDefault="00C91FCF" w:rsidP="00C91FCF">
      <w:pPr>
        <w:pStyle w:val="phlistitemized1"/>
      </w:pPr>
      <w:r w:rsidRPr="000B41B7">
        <w:t>контактный телефон;</w:t>
      </w:r>
    </w:p>
    <w:p w14:paraId="1DAE5697" w14:textId="77777777" w:rsidR="00C91FCF" w:rsidRPr="000B41B7" w:rsidRDefault="00C91FCF" w:rsidP="00C91FCF">
      <w:pPr>
        <w:pStyle w:val="phlistitemized1"/>
      </w:pPr>
      <w:r w:rsidRPr="000B41B7">
        <w:t>адрес электронной почты (при наличии);</w:t>
      </w:r>
    </w:p>
    <w:p w14:paraId="443CA600" w14:textId="77777777" w:rsidR="00C91FCF" w:rsidRPr="000B41B7" w:rsidRDefault="00C91FCF" w:rsidP="00C91FCF">
      <w:pPr>
        <w:pStyle w:val="phlistitemized1"/>
      </w:pPr>
      <w:r w:rsidRPr="000B41B7">
        <w:t>вопрос/предложение/замечание/сообщение об ошибке.</w:t>
      </w:r>
    </w:p>
    <w:p w14:paraId="65B9269A" w14:textId="77777777" w:rsidR="00C91FCF" w:rsidRPr="000B41B7" w:rsidRDefault="00C91FCF" w:rsidP="0068042D">
      <w:pPr>
        <w:pStyle w:val="2"/>
        <w:numPr>
          <w:ilvl w:val="1"/>
          <w:numId w:val="37"/>
        </w:numPr>
        <w:tabs>
          <w:tab w:val="left" w:pos="567"/>
          <w:tab w:val="left" w:pos="1418"/>
        </w:tabs>
        <w:spacing w:before="240"/>
        <w:ind w:left="0" w:firstLine="0"/>
      </w:pPr>
      <w:bookmarkStart w:id="423" w:name="_Toc65072322"/>
      <w:bookmarkStart w:id="424" w:name="_Toc65084459"/>
      <w:bookmarkStart w:id="425" w:name="_Toc100055262"/>
      <w:r w:rsidRPr="000B41B7">
        <w:t xml:space="preserve">Создание снимков экрана </w:t>
      </w:r>
      <w:r w:rsidR="0075385E">
        <w:t>(</w:t>
      </w:r>
      <w:r w:rsidRPr="000B41B7">
        <w:t>«скриншотов»</w:t>
      </w:r>
      <w:bookmarkEnd w:id="423"/>
      <w:bookmarkEnd w:id="424"/>
      <w:r w:rsidR="0075385E">
        <w:t>)</w:t>
      </w:r>
      <w:bookmarkEnd w:id="425"/>
    </w:p>
    <w:p w14:paraId="0B0AC6F4" w14:textId="77777777" w:rsidR="00C91FCF" w:rsidRPr="000B41B7" w:rsidRDefault="00C91FCF" w:rsidP="00C91FCF">
      <w:pPr>
        <w:pStyle w:val="phlistitemizedtitle"/>
      </w:pPr>
      <w:r w:rsidRPr="000B41B7">
        <w:t>Для того чтобы сделать снимок экрана Подсистемы с ошибкой, необходимо выполнить следующие действия:</w:t>
      </w:r>
    </w:p>
    <w:p w14:paraId="377F2C6C" w14:textId="77777777" w:rsidR="00C91FCF" w:rsidRPr="000B41B7" w:rsidRDefault="00C91FCF" w:rsidP="00C91FCF">
      <w:pPr>
        <w:pStyle w:val="phlistitemized1"/>
      </w:pPr>
      <w:r w:rsidRPr="000B41B7">
        <w:t xml:space="preserve">сделать копию экрана с ошибкой (например, при помощи клавиши </w:t>
      </w:r>
      <w:r w:rsidR="00E576F5" w:rsidRPr="000B41B7">
        <w:br/>
      </w:r>
      <w:r w:rsidRPr="000B41B7">
        <w:t>«Pr</w:t>
      </w:r>
      <w:r w:rsidRPr="000B41B7">
        <w:rPr>
          <w:lang w:val="en-US"/>
        </w:rPr>
        <w:t>i</w:t>
      </w:r>
      <w:r w:rsidRPr="000B41B7">
        <w:t>n</w:t>
      </w:r>
      <w:r w:rsidRPr="000B41B7">
        <w:rPr>
          <w:lang w:val="en-US"/>
        </w:rPr>
        <w:t>t</w:t>
      </w:r>
      <w:r w:rsidRPr="000B41B7">
        <w:t xml:space="preserve"> Scr</w:t>
      </w:r>
      <w:r w:rsidRPr="000B41B7">
        <w:rPr>
          <w:lang w:val="en-US"/>
        </w:rPr>
        <w:t>ee</w:t>
      </w:r>
      <w:r w:rsidRPr="000B41B7">
        <w:t>n» на клавиатуре);</w:t>
      </w:r>
    </w:p>
    <w:p w14:paraId="24D80467" w14:textId="77777777" w:rsidR="00C91FCF" w:rsidRPr="000B41B7" w:rsidRDefault="00C91FCF" w:rsidP="00C91FCF">
      <w:pPr>
        <w:pStyle w:val="phlistitemized1"/>
      </w:pPr>
      <w:r w:rsidRPr="000B41B7">
        <w:t>создать документ Microsoft Word;</w:t>
      </w:r>
    </w:p>
    <w:p w14:paraId="0E2D9CBE" w14:textId="77777777" w:rsidR="00C91FCF" w:rsidRPr="000B41B7" w:rsidRDefault="00C91FCF" w:rsidP="00C91FCF">
      <w:pPr>
        <w:pStyle w:val="phlistitemized1"/>
      </w:pPr>
      <w:r w:rsidRPr="000B41B7">
        <w:t xml:space="preserve">при помощи пункта меню «Правка – Вставить» добавить изображение </w:t>
      </w:r>
      <w:r w:rsidR="00E576F5" w:rsidRPr="000B41B7">
        <w:br/>
      </w:r>
      <w:r w:rsidRPr="000B41B7">
        <w:t>с ошибкой в документ;</w:t>
      </w:r>
    </w:p>
    <w:p w14:paraId="06E2D6C8" w14:textId="77777777" w:rsidR="00C91FCF" w:rsidRPr="000B41B7" w:rsidRDefault="00C91FCF" w:rsidP="00C91FCF">
      <w:pPr>
        <w:pStyle w:val="phlistitemized1"/>
      </w:pPr>
      <w:r w:rsidRPr="000B41B7">
        <w:t xml:space="preserve">под изображением написать комментарий, описывающий действия, </w:t>
      </w:r>
      <w:r w:rsidR="00E576F5" w:rsidRPr="000B41B7">
        <w:br/>
      </w:r>
      <w:r w:rsidRPr="000B41B7">
        <w:t>в результате которых возникла ошибка;</w:t>
      </w:r>
    </w:p>
    <w:p w14:paraId="47ED53C0" w14:textId="77777777" w:rsidR="00E60E61" w:rsidRPr="00E60E61" w:rsidRDefault="00C91FCF" w:rsidP="00A05AD3">
      <w:pPr>
        <w:pStyle w:val="phlistitemized1"/>
      </w:pPr>
      <w:r w:rsidRPr="000B41B7">
        <w:t xml:space="preserve">сохранить и отправить созданный документ на электронную почту СТП ЕГИСЗ </w:t>
      </w:r>
      <w:bookmarkStart w:id="426" w:name="_Hlk76567312"/>
      <w:r w:rsidR="00BA47E4" w:rsidRPr="00E60E61">
        <w:fldChar w:fldCharType="begin"/>
      </w:r>
      <w:r w:rsidR="00BA47E4" w:rsidRPr="000B41B7">
        <w:instrText xml:space="preserve"> HYPERLINK "mailto:egisz@rt-eu.ru" </w:instrText>
      </w:r>
      <w:r w:rsidR="00BA47E4" w:rsidRPr="00E60E61">
        <w:fldChar w:fldCharType="separate"/>
      </w:r>
      <w:r w:rsidRPr="00E60E61">
        <w:rPr>
          <w:b/>
          <w:bCs/>
        </w:rPr>
        <w:t>egisz@rt-eu.ru</w:t>
      </w:r>
      <w:r w:rsidR="00BA47E4" w:rsidRPr="00E60E61">
        <w:rPr>
          <w:b/>
          <w:bCs/>
        </w:rPr>
        <w:fldChar w:fldCharType="end"/>
      </w:r>
      <w:bookmarkEnd w:id="426"/>
    </w:p>
    <w:p w14:paraId="3C2F35B6" w14:textId="5501FC46" w:rsidR="00C91FCF" w:rsidRPr="000B41B7" w:rsidRDefault="00C91FCF" w:rsidP="00E60E61">
      <w:pPr>
        <w:pStyle w:val="11"/>
        <w:numPr>
          <w:ilvl w:val="0"/>
          <w:numId w:val="0"/>
        </w:numPr>
      </w:pPr>
      <w:bookmarkStart w:id="427" w:name="_Toc65072324"/>
      <w:bookmarkStart w:id="428" w:name="_Toc65084461"/>
      <w:bookmarkStart w:id="429" w:name="_Toc100055263"/>
      <w:bookmarkEnd w:id="415"/>
      <w:r w:rsidRPr="000B41B7">
        <w:lastRenderedPageBreak/>
        <w:t>ПРИЛОЖЕНИЕ 1. Формы заявок на добавление организаций в ФРМО</w:t>
      </w:r>
      <w:bookmarkEnd w:id="427"/>
      <w:bookmarkEnd w:id="428"/>
      <w:bookmarkEnd w:id="429"/>
    </w:p>
    <w:p w14:paraId="7A2C60A7" w14:textId="77777777" w:rsidR="00C91FCF" w:rsidRPr="000B41B7" w:rsidRDefault="00C91FCF" w:rsidP="00C91FCF">
      <w:pPr>
        <w:pStyle w:val="phadditiontitle2"/>
        <w:spacing w:before="0" w:after="0"/>
        <w:jc w:val="center"/>
        <w:rPr>
          <w:sz w:val="22"/>
          <w:szCs w:val="22"/>
        </w:rPr>
      </w:pPr>
      <w:bookmarkStart w:id="430" w:name="_Toc100055264"/>
      <w:r w:rsidRPr="000B41B7">
        <w:t>1.1</w:t>
      </w:r>
      <w:r w:rsidR="005E324C" w:rsidRPr="000B41B7">
        <w:t xml:space="preserve"> </w:t>
      </w:r>
      <w:r w:rsidRPr="000B41B7">
        <w:t>Общее описание содержания заявок на добавление организаций в ФРМО</w:t>
      </w:r>
      <w:bookmarkEnd w:id="430"/>
      <w:r w:rsidRPr="000B41B7">
        <w:br/>
      </w:r>
    </w:p>
    <w:p w14:paraId="0CBB802D" w14:textId="3B2F5A0C" w:rsidR="00C91FCF" w:rsidRPr="000B41B7" w:rsidRDefault="00C91FCF" w:rsidP="004822BF">
      <w:pPr>
        <w:pStyle w:val="phnormal"/>
        <w:rPr>
          <w:rStyle w:val="phnormal1"/>
        </w:rPr>
      </w:pPr>
      <w:r w:rsidRPr="000B41B7">
        <w:rPr>
          <w:rStyle w:val="phnormal1"/>
        </w:rPr>
        <w:t>Заявка на добавление организации в ФРМО представляет собой таблицу установленного образца. В первом столбце таблицы «</w:t>
      </w:r>
      <w:r w:rsidRPr="001E2CC5">
        <w:rPr>
          <w:rStyle w:val="phnormal1"/>
          <w:i/>
          <w:iCs/>
        </w:rPr>
        <w:t>Наименование поля</w:t>
      </w:r>
      <w:r w:rsidRPr="000B41B7">
        <w:rPr>
          <w:rStyle w:val="phnormal1"/>
        </w:rPr>
        <w:t>» указываются сведения, которые необходимо предоставить для добавления организации в Подсистему. Во втором столбце таблицы «</w:t>
      </w:r>
      <w:r w:rsidRPr="001E2CC5">
        <w:rPr>
          <w:rStyle w:val="phnormal1"/>
          <w:i/>
          <w:iCs/>
        </w:rPr>
        <w:t>Описание</w:t>
      </w:r>
      <w:r w:rsidRPr="000B41B7">
        <w:rPr>
          <w:rStyle w:val="phnormal1"/>
        </w:rPr>
        <w:t xml:space="preserve">» </w:t>
      </w:r>
      <w:r w:rsidR="00666EE2" w:rsidRPr="000B41B7">
        <w:t xml:space="preserve">указывается </w:t>
      </w:r>
      <w:r w:rsidRPr="000B41B7">
        <w:rPr>
          <w:rStyle w:val="phnormal1"/>
        </w:rPr>
        <w:t>информаци</w:t>
      </w:r>
      <w:r w:rsidR="00666EE2" w:rsidRPr="000B41B7">
        <w:rPr>
          <w:rStyle w:val="phnormal1"/>
        </w:rPr>
        <w:t xml:space="preserve">я </w:t>
      </w:r>
      <w:r w:rsidRPr="000B41B7">
        <w:rPr>
          <w:rStyle w:val="phnormal1"/>
        </w:rPr>
        <w:t xml:space="preserve">о добавляемой организации. Заполнение всех строк в данном столбце является обязательным. </w:t>
      </w:r>
      <w:r w:rsidRPr="000B41B7">
        <w:t>Для выбора значения в полях с выпадающим списком необходимо нажать на пункт «</w:t>
      </w:r>
      <w:r w:rsidRPr="001E2CC5">
        <w:rPr>
          <w:i/>
          <w:iCs/>
        </w:rPr>
        <w:t>Выберите элемент</w:t>
      </w:r>
      <w:r w:rsidRPr="000B41B7">
        <w:t>», раскр</w:t>
      </w:r>
      <w:r w:rsidR="000C238F" w:rsidRPr="000B41B7">
        <w:t>ыть</w:t>
      </w:r>
      <w:r w:rsidRPr="000B41B7">
        <w:t xml:space="preserve"> список нажатием на кнопку «▼» (стрелка вниз) и выбрать необходимое значение</w:t>
      </w:r>
      <w:r w:rsidRPr="000B41B7">
        <w:rPr>
          <w:i/>
        </w:rPr>
        <w:t>.</w:t>
      </w:r>
      <w:r w:rsidR="004822BF">
        <w:rPr>
          <w:i/>
        </w:rPr>
        <w:t xml:space="preserve"> </w:t>
      </w:r>
      <w:r w:rsidRPr="000B41B7">
        <w:rPr>
          <w:rStyle w:val="phnormal1"/>
        </w:rPr>
        <w:t>Третий столбец таблицы «</w:t>
      </w:r>
      <w:r w:rsidRPr="001E2CC5">
        <w:rPr>
          <w:rStyle w:val="phnormal1"/>
          <w:i/>
          <w:iCs/>
        </w:rPr>
        <w:t>Вид, способ ввода</w:t>
      </w:r>
      <w:r w:rsidRPr="000B41B7">
        <w:rPr>
          <w:rStyle w:val="phnormal1"/>
        </w:rPr>
        <w:t>» носит справочный характер, содержит комментарии для заполнения полей формы и может быть удален.</w:t>
      </w:r>
    </w:p>
    <w:p w14:paraId="1030F858" w14:textId="0CF3FFC3" w:rsidR="00C91FCF" w:rsidRPr="008F5AAA" w:rsidRDefault="00C91FCF" w:rsidP="008F5AAA">
      <w:pPr>
        <w:pStyle w:val="aa"/>
        <w:shd w:val="clear" w:color="auto" w:fill="FFFFFF"/>
        <w:tabs>
          <w:tab w:val="left" w:pos="1134"/>
        </w:tabs>
        <w:spacing w:line="360" w:lineRule="auto"/>
        <w:ind w:left="0" w:firstLine="851"/>
        <w:contextualSpacing/>
        <w:jc w:val="both"/>
        <w:rPr>
          <w:rStyle w:val="phnormal1"/>
          <w:szCs w:val="24"/>
        </w:rPr>
      </w:pPr>
      <w:r w:rsidRPr="000B41B7">
        <w:rPr>
          <w:rStyle w:val="phnormal1"/>
        </w:rPr>
        <w:t>Заявка подписывается руководителем организации (лицом, его замещающим)/</w:t>
      </w:r>
      <w:r w:rsidR="00F46A54">
        <w:rPr>
          <w:rStyle w:val="phnormal1"/>
        </w:rPr>
        <w:t>ИП</w:t>
      </w:r>
      <w:r w:rsidRPr="000B41B7">
        <w:rPr>
          <w:rStyle w:val="phnormal1"/>
        </w:rPr>
        <w:t xml:space="preserve"> либо уполномоченным лицом, действующим на основании доверенности, оформленной </w:t>
      </w:r>
      <w:r w:rsidR="00F46A54">
        <w:rPr>
          <w:rStyle w:val="phnormal1"/>
        </w:rPr>
        <w:br/>
      </w:r>
      <w:r w:rsidRPr="000B41B7">
        <w:rPr>
          <w:rStyle w:val="phnormal1"/>
        </w:rPr>
        <w:t>в соответствии с требованиями действующего законодательства РФ. На заявке должен быть проставлен оттиск печати организации/</w:t>
      </w:r>
      <w:r w:rsidR="00F233FB" w:rsidRPr="000B41B7">
        <w:rPr>
          <w:rStyle w:val="phnormal1"/>
        </w:rPr>
        <w:t>ИП</w:t>
      </w:r>
      <w:r w:rsidRPr="000B41B7">
        <w:rPr>
          <w:rStyle w:val="phnormal1"/>
        </w:rPr>
        <w:t xml:space="preserve"> (при наличии печати</w:t>
      </w:r>
      <w:r w:rsidR="00F233FB" w:rsidRPr="000B41B7">
        <w:rPr>
          <w:rStyle w:val="phnormal1"/>
        </w:rPr>
        <w:t xml:space="preserve"> </w:t>
      </w:r>
      <w:r w:rsidR="00F233FB" w:rsidRPr="008F5AAA">
        <w:rPr>
          <w:rStyle w:val="phnormal1"/>
          <w:szCs w:val="24"/>
        </w:rPr>
        <w:t>у организации/ИП</w:t>
      </w:r>
      <w:r w:rsidRPr="008F5AAA">
        <w:rPr>
          <w:rStyle w:val="phnormal1"/>
          <w:szCs w:val="24"/>
        </w:rPr>
        <w:t>).</w:t>
      </w:r>
      <w:r w:rsidR="00925C43" w:rsidRPr="008F5AAA">
        <w:rPr>
          <w:rStyle w:val="phnormal1"/>
          <w:szCs w:val="24"/>
        </w:rPr>
        <w:t xml:space="preserve"> </w:t>
      </w:r>
      <w:bookmarkStart w:id="431" w:name="_Hlk83853521"/>
      <w:r w:rsidR="00F46A54">
        <w:rPr>
          <w:rStyle w:val="phnormal1"/>
          <w:szCs w:val="24"/>
        </w:rPr>
        <w:br/>
      </w:r>
      <w:r w:rsidR="00F46A54" w:rsidRPr="00194EBD">
        <w:rPr>
          <w:szCs w:val="24"/>
        </w:rPr>
        <w:t>Если в соответствии с Уставом организация отказалась от использования печати или</w:t>
      </w:r>
      <w:r w:rsidR="00F46A54">
        <w:rPr>
          <w:szCs w:val="24"/>
        </w:rPr>
        <w:t xml:space="preserve"> если ИП</w:t>
      </w:r>
      <w:r w:rsidR="00F46A54" w:rsidRPr="00194EBD">
        <w:rPr>
          <w:szCs w:val="24"/>
        </w:rPr>
        <w:t xml:space="preserve"> осуществляет деятельность без печати, в заявке на месте, предназначенном для оттиска печати, следует </w:t>
      </w:r>
      <w:r w:rsidR="00F46A54">
        <w:rPr>
          <w:szCs w:val="24"/>
        </w:rPr>
        <w:t>написать</w:t>
      </w:r>
      <w:r w:rsidR="00F46A54" w:rsidRPr="00194EBD">
        <w:rPr>
          <w:szCs w:val="24"/>
        </w:rPr>
        <w:t xml:space="preserve"> «</w:t>
      </w:r>
      <w:r w:rsidR="00F46A54" w:rsidRPr="002B5801">
        <w:rPr>
          <w:i/>
          <w:iCs/>
          <w:szCs w:val="24"/>
        </w:rPr>
        <w:t>Печать не предусмотрена</w:t>
      </w:r>
      <w:r w:rsidR="00F46A54" w:rsidRPr="00194EBD">
        <w:rPr>
          <w:szCs w:val="24"/>
        </w:rPr>
        <w:t>»</w:t>
      </w:r>
      <w:r w:rsidR="00F46A54">
        <w:rPr>
          <w:szCs w:val="24"/>
        </w:rPr>
        <w:t xml:space="preserve"> (допускается рукописный текст)</w:t>
      </w:r>
      <w:r w:rsidR="00F46A54" w:rsidRPr="00194EBD">
        <w:rPr>
          <w:szCs w:val="24"/>
        </w:rPr>
        <w:t xml:space="preserve">. </w:t>
      </w:r>
      <w:r w:rsidR="008F5AAA" w:rsidRPr="008F5AAA">
        <w:rPr>
          <w:szCs w:val="24"/>
        </w:rPr>
        <w:t xml:space="preserve">Оттиск печати необходимо ставить так, </w:t>
      </w:r>
      <w:r w:rsidR="00F46A54">
        <w:rPr>
          <w:szCs w:val="24"/>
        </w:rPr>
        <w:t xml:space="preserve">чтобы </w:t>
      </w:r>
      <w:r w:rsidR="008F5AAA" w:rsidRPr="008F5AAA">
        <w:rPr>
          <w:szCs w:val="24"/>
        </w:rPr>
        <w:t>подпись уполномоченного лица и вся информация на оттиске печати</w:t>
      </w:r>
      <w:r w:rsidR="00F46A54">
        <w:rPr>
          <w:szCs w:val="24"/>
        </w:rPr>
        <w:t xml:space="preserve"> были четко видны</w:t>
      </w:r>
      <w:r w:rsidR="008F5AAA" w:rsidRPr="008F5AAA">
        <w:rPr>
          <w:szCs w:val="24"/>
        </w:rPr>
        <w:t xml:space="preserve">. </w:t>
      </w:r>
      <w:r w:rsidR="001105A1" w:rsidRPr="000B41B7">
        <w:rPr>
          <w:rStyle w:val="phnormal1"/>
        </w:rPr>
        <w:t xml:space="preserve">В случае, если заявка подписана лицом на основании доверенности, </w:t>
      </w:r>
      <w:bookmarkEnd w:id="431"/>
      <w:r w:rsidR="001105A1" w:rsidRPr="000B41B7">
        <w:rPr>
          <w:rStyle w:val="phnormal1"/>
        </w:rPr>
        <w:t xml:space="preserve">сканированная копия доверенности направляется вместе </w:t>
      </w:r>
      <w:r w:rsidR="00755547">
        <w:rPr>
          <w:rStyle w:val="phnormal1"/>
        </w:rPr>
        <w:br/>
      </w:r>
      <w:r w:rsidR="001105A1" w:rsidRPr="000B41B7">
        <w:rPr>
          <w:rStyle w:val="phnormal1"/>
        </w:rPr>
        <w:t>с заявкой</w:t>
      </w:r>
      <w:r w:rsidR="001105A1">
        <w:rPr>
          <w:rStyle w:val="phnormal1"/>
        </w:rPr>
        <w:t>, а</w:t>
      </w:r>
      <w:r w:rsidR="00925C43" w:rsidRPr="008F5AAA">
        <w:rPr>
          <w:rStyle w:val="phnormal1"/>
          <w:szCs w:val="24"/>
        </w:rPr>
        <w:t xml:space="preserve"> проставление </w:t>
      </w:r>
      <w:r w:rsidR="00755547">
        <w:rPr>
          <w:rStyle w:val="phnormal1"/>
          <w:szCs w:val="24"/>
        </w:rPr>
        <w:t xml:space="preserve">на заявке </w:t>
      </w:r>
      <w:r w:rsidR="00925C43" w:rsidRPr="008F5AAA">
        <w:rPr>
          <w:rStyle w:val="phnormal1"/>
          <w:szCs w:val="24"/>
        </w:rPr>
        <w:t>оттиска печати является необязательным.</w:t>
      </w:r>
    </w:p>
    <w:p w14:paraId="41B41213" w14:textId="7436CFDC" w:rsidR="00705146" w:rsidRPr="00705146" w:rsidRDefault="008D06C1" w:rsidP="008F5AAA">
      <w:pPr>
        <w:pStyle w:val="phnormal"/>
        <w:rPr>
          <w:rStyle w:val="phnormal1"/>
          <w:szCs w:val="24"/>
        </w:rPr>
      </w:pPr>
      <w:r>
        <w:rPr>
          <w:rStyle w:val="phnormal1"/>
          <w:szCs w:val="24"/>
        </w:rPr>
        <w:t xml:space="preserve">При направлении заявки на добавление организации в Подсистему </w:t>
      </w:r>
      <w:r w:rsidRPr="000B41B7">
        <w:t>соискател</w:t>
      </w:r>
      <w:r>
        <w:t>ем</w:t>
      </w:r>
      <w:r w:rsidRPr="000B41B7">
        <w:t xml:space="preserve"> лицензии на осуществление медицинской деятельности</w:t>
      </w:r>
      <w:r>
        <w:t xml:space="preserve"> обязательным приложением </w:t>
      </w:r>
      <w:r>
        <w:br/>
        <w:t xml:space="preserve">к ней </w:t>
      </w:r>
      <w:r w:rsidR="00666EE2" w:rsidRPr="000B41B7">
        <w:rPr>
          <w:rStyle w:val="phnormal1"/>
          <w:szCs w:val="24"/>
        </w:rPr>
        <w:t xml:space="preserve">является </w:t>
      </w:r>
      <w:r w:rsidR="000B41B7" w:rsidRPr="000B41B7">
        <w:rPr>
          <w:rStyle w:val="phnormal1"/>
          <w:szCs w:val="24"/>
        </w:rPr>
        <w:t xml:space="preserve">сканированная копия </w:t>
      </w:r>
      <w:r w:rsidR="00666EE2" w:rsidRPr="000B41B7">
        <w:rPr>
          <w:rStyle w:val="phnormal1"/>
          <w:szCs w:val="24"/>
        </w:rPr>
        <w:t>проект</w:t>
      </w:r>
      <w:r w:rsidR="000B41B7" w:rsidRPr="000B41B7">
        <w:rPr>
          <w:rStyle w:val="phnormal1"/>
          <w:szCs w:val="24"/>
        </w:rPr>
        <w:t>а</w:t>
      </w:r>
      <w:r w:rsidR="00666EE2" w:rsidRPr="000B41B7">
        <w:rPr>
          <w:rStyle w:val="phnormal1"/>
          <w:szCs w:val="24"/>
        </w:rPr>
        <w:t xml:space="preserve"> заявления о предоставлении лицензии</w:t>
      </w:r>
      <w:r w:rsidR="000B41B7" w:rsidRPr="000B41B7">
        <w:rPr>
          <w:rStyle w:val="phnormal1"/>
          <w:szCs w:val="24"/>
        </w:rPr>
        <w:t>, направляемого</w:t>
      </w:r>
      <w:r w:rsidR="000B41B7">
        <w:rPr>
          <w:rStyle w:val="phnormal1"/>
          <w:szCs w:val="24"/>
        </w:rPr>
        <w:t xml:space="preserve"> или </w:t>
      </w:r>
      <w:r w:rsidR="000B41B7" w:rsidRPr="000B41B7">
        <w:rPr>
          <w:rStyle w:val="phnormal1"/>
          <w:szCs w:val="24"/>
        </w:rPr>
        <w:t xml:space="preserve">представляемого </w:t>
      </w:r>
      <w:r w:rsidR="000B41B7" w:rsidRPr="000B41B7">
        <w:rPr>
          <w:szCs w:val="24"/>
          <w:shd w:val="clear" w:color="auto" w:fill="FFFFFF"/>
        </w:rPr>
        <w:t>в лицензирующий орган в соответствии</w:t>
      </w:r>
      <w:r>
        <w:rPr>
          <w:szCs w:val="24"/>
          <w:shd w:val="clear" w:color="auto" w:fill="FFFFFF"/>
        </w:rPr>
        <w:t xml:space="preserve"> </w:t>
      </w:r>
      <w:r w:rsidR="000B41B7" w:rsidRPr="000B41B7">
        <w:rPr>
          <w:szCs w:val="24"/>
          <w:shd w:val="clear" w:color="auto" w:fill="FFFFFF"/>
        </w:rPr>
        <w:t>с</w:t>
      </w:r>
      <w:r>
        <w:rPr>
          <w:szCs w:val="24"/>
          <w:shd w:val="clear" w:color="auto" w:fill="FFFFFF"/>
        </w:rPr>
        <w:t xml:space="preserve"> </w:t>
      </w:r>
      <w:r w:rsidR="000B41B7" w:rsidRPr="000B41B7">
        <w:rPr>
          <w:szCs w:val="24"/>
          <w:shd w:val="clear" w:color="auto" w:fill="FFFFFF"/>
        </w:rPr>
        <w:t xml:space="preserve">частью 1 </w:t>
      </w:r>
      <w:r w:rsidR="00991892">
        <w:rPr>
          <w:szCs w:val="24"/>
          <w:shd w:val="clear" w:color="auto" w:fill="FFFFFF"/>
        </w:rPr>
        <w:br/>
      </w:r>
      <w:r w:rsidR="000B41B7" w:rsidRPr="000B41B7">
        <w:rPr>
          <w:szCs w:val="24"/>
          <w:shd w:val="clear" w:color="auto" w:fill="FFFFFF"/>
        </w:rPr>
        <w:t xml:space="preserve">статьи 13 Федерального закона </w:t>
      </w:r>
      <w:r w:rsidR="009667BA" w:rsidRPr="009667BA">
        <w:rPr>
          <w:szCs w:val="24"/>
          <w:shd w:val="clear" w:color="auto" w:fill="FFFFFF"/>
        </w:rPr>
        <w:t xml:space="preserve">от 4 мая 2011 г. </w:t>
      </w:r>
      <w:r w:rsidR="009667BA">
        <w:rPr>
          <w:szCs w:val="24"/>
          <w:shd w:val="clear" w:color="auto" w:fill="FFFFFF"/>
        </w:rPr>
        <w:t>№</w:t>
      </w:r>
      <w:r w:rsidR="009667BA" w:rsidRPr="009667BA">
        <w:rPr>
          <w:szCs w:val="24"/>
          <w:shd w:val="clear" w:color="auto" w:fill="FFFFFF"/>
        </w:rPr>
        <w:t xml:space="preserve"> 99-ФЗ</w:t>
      </w:r>
      <w:r w:rsidR="009667BA">
        <w:rPr>
          <w:szCs w:val="24"/>
          <w:shd w:val="clear" w:color="auto" w:fill="FFFFFF"/>
        </w:rPr>
        <w:t xml:space="preserve"> </w:t>
      </w:r>
      <w:r w:rsidR="000B41B7">
        <w:rPr>
          <w:szCs w:val="24"/>
          <w:shd w:val="clear" w:color="auto" w:fill="FFFFFF"/>
        </w:rPr>
        <w:t>«</w:t>
      </w:r>
      <w:r w:rsidR="000B41B7" w:rsidRPr="000B41B7">
        <w:rPr>
          <w:szCs w:val="24"/>
          <w:shd w:val="clear" w:color="auto" w:fill="FFFFFF"/>
        </w:rPr>
        <w:t>О лицензировании отдельных видов деятельности</w:t>
      </w:r>
      <w:r w:rsidR="000B41B7">
        <w:rPr>
          <w:szCs w:val="24"/>
          <w:shd w:val="clear" w:color="auto" w:fill="FFFFFF"/>
        </w:rPr>
        <w:t>»</w:t>
      </w:r>
      <w:r w:rsidR="000B41B7" w:rsidRPr="000B41B7">
        <w:rPr>
          <w:rStyle w:val="phnormal1"/>
          <w:szCs w:val="24"/>
        </w:rPr>
        <w:t>.</w:t>
      </w:r>
      <w:r w:rsidR="000B41B7">
        <w:rPr>
          <w:rStyle w:val="phnormal1"/>
          <w:szCs w:val="24"/>
        </w:rPr>
        <w:t xml:space="preserve"> Проект заявления </w:t>
      </w:r>
      <w:r w:rsidR="00705146">
        <w:rPr>
          <w:rStyle w:val="phnormal1"/>
          <w:szCs w:val="24"/>
        </w:rPr>
        <w:t xml:space="preserve">о предоставлении лицензии направляется без приложений, требуемых в соответствии с пунктом 8 </w:t>
      </w:r>
      <w:r w:rsidR="00705146" w:rsidRPr="00705146">
        <w:rPr>
          <w:rStyle w:val="phnormal1"/>
          <w:szCs w:val="24"/>
        </w:rPr>
        <w:t>Положени</w:t>
      </w:r>
      <w:r w:rsidR="00705146">
        <w:rPr>
          <w:rStyle w:val="phnormal1"/>
          <w:szCs w:val="24"/>
        </w:rPr>
        <w:t xml:space="preserve">я </w:t>
      </w:r>
      <w:r w:rsidR="00705146" w:rsidRPr="00705146">
        <w:rPr>
          <w:rStyle w:val="phnormal1"/>
          <w:szCs w:val="24"/>
        </w:rPr>
        <w:t>о лицензировании медицинской деятельности (за исключением указанной деятельности, осуществляемой медицинскими организациями и другими организациями, входящими в частную систему здравоохранения, на территории инновационного центра "Сколково")</w:t>
      </w:r>
      <w:r w:rsidR="00705146">
        <w:rPr>
          <w:rStyle w:val="phnormal1"/>
          <w:szCs w:val="24"/>
        </w:rPr>
        <w:t xml:space="preserve">, утвержденного </w:t>
      </w:r>
      <w:r w:rsidR="00705146" w:rsidRPr="00705146">
        <w:rPr>
          <w:rStyle w:val="phnormal1"/>
          <w:szCs w:val="24"/>
        </w:rPr>
        <w:t>Постановление</w:t>
      </w:r>
      <w:r w:rsidR="00705146">
        <w:rPr>
          <w:rStyle w:val="phnormal1"/>
          <w:szCs w:val="24"/>
        </w:rPr>
        <w:t>м</w:t>
      </w:r>
      <w:r w:rsidR="00705146" w:rsidRPr="00705146">
        <w:rPr>
          <w:rStyle w:val="phnormal1"/>
          <w:szCs w:val="24"/>
        </w:rPr>
        <w:t xml:space="preserve"> Правительства РФ</w:t>
      </w:r>
      <w:r w:rsidR="009667BA">
        <w:rPr>
          <w:rStyle w:val="phnormal1"/>
          <w:szCs w:val="24"/>
        </w:rPr>
        <w:t xml:space="preserve"> </w:t>
      </w:r>
      <w:r w:rsidR="00705146" w:rsidRPr="00705146">
        <w:rPr>
          <w:rStyle w:val="phnormal1"/>
          <w:szCs w:val="24"/>
        </w:rPr>
        <w:t xml:space="preserve">от 1 июня 2021 г. </w:t>
      </w:r>
      <w:r w:rsidR="00705146">
        <w:rPr>
          <w:rStyle w:val="phnormal1"/>
          <w:szCs w:val="24"/>
        </w:rPr>
        <w:t>№</w:t>
      </w:r>
      <w:r w:rsidR="00705146" w:rsidRPr="00705146">
        <w:rPr>
          <w:rStyle w:val="phnormal1"/>
          <w:szCs w:val="24"/>
        </w:rPr>
        <w:t xml:space="preserve"> 852</w:t>
      </w:r>
      <w:r w:rsidR="001E2CC5">
        <w:rPr>
          <w:rStyle w:val="phnormal1"/>
          <w:szCs w:val="24"/>
        </w:rPr>
        <w:t xml:space="preserve"> </w:t>
      </w:r>
      <w:r w:rsidR="00705146">
        <w:rPr>
          <w:rStyle w:val="phnormal1"/>
          <w:szCs w:val="24"/>
        </w:rPr>
        <w:t>«</w:t>
      </w:r>
      <w:r w:rsidR="00705146" w:rsidRPr="00705146">
        <w:rPr>
          <w:rStyle w:val="phnormal1"/>
          <w:szCs w:val="24"/>
        </w:rPr>
        <w:t xml:space="preserve">О лицензировании </w:t>
      </w:r>
      <w:r w:rsidR="00705146" w:rsidRPr="00705146">
        <w:rPr>
          <w:rStyle w:val="phnormal1"/>
          <w:szCs w:val="24"/>
        </w:rPr>
        <w:lastRenderedPageBreak/>
        <w:t>медицинской деятельности (за исключением указанной деятельности, осуществляемой медицинскими организациями</w:t>
      </w:r>
      <w:r w:rsidR="00D56E46">
        <w:rPr>
          <w:rStyle w:val="phnormal1"/>
          <w:szCs w:val="24"/>
        </w:rPr>
        <w:t xml:space="preserve"> </w:t>
      </w:r>
      <w:r w:rsidR="00705146" w:rsidRPr="00705146">
        <w:rPr>
          <w:rStyle w:val="phnormal1"/>
          <w:szCs w:val="24"/>
        </w:rPr>
        <w:t>и другими организациями, входящими в частную систему здравоохранения, на территории инновационного центра "Сколково") и признании утратившими силу некоторых актов Правительства Российской Федерации</w:t>
      </w:r>
      <w:r w:rsidR="00705146">
        <w:rPr>
          <w:rStyle w:val="phnormal1"/>
          <w:szCs w:val="24"/>
        </w:rPr>
        <w:t>».</w:t>
      </w:r>
    </w:p>
    <w:p w14:paraId="37E70E5D" w14:textId="2EE7D3A9" w:rsidR="009E4196" w:rsidRPr="000B41B7" w:rsidRDefault="000B41B7" w:rsidP="009E4196">
      <w:pPr>
        <w:pStyle w:val="phnormal"/>
        <w:rPr>
          <w:rStyle w:val="phnormal1"/>
          <w:szCs w:val="24"/>
        </w:rPr>
      </w:pPr>
      <w:r w:rsidRPr="000B41B7">
        <w:rPr>
          <w:rStyle w:val="phnormal1"/>
          <w:szCs w:val="24"/>
        </w:rPr>
        <w:t xml:space="preserve">Проект заявления о предоставлении лицензии </w:t>
      </w:r>
      <w:r w:rsidR="00666EE2" w:rsidRPr="000B41B7">
        <w:rPr>
          <w:rStyle w:val="phnormal1"/>
          <w:szCs w:val="24"/>
        </w:rPr>
        <w:t>завер</w:t>
      </w:r>
      <w:r w:rsidRPr="000B41B7">
        <w:rPr>
          <w:rStyle w:val="phnormal1"/>
          <w:szCs w:val="24"/>
        </w:rPr>
        <w:t xml:space="preserve">яется </w:t>
      </w:r>
      <w:r w:rsidR="00666EE2" w:rsidRPr="000B41B7">
        <w:rPr>
          <w:rStyle w:val="phnormal1"/>
          <w:szCs w:val="24"/>
        </w:rPr>
        <w:t>руководителем организации (лицом, его замещающим)/</w:t>
      </w:r>
      <w:r w:rsidR="00F46A54">
        <w:rPr>
          <w:rStyle w:val="phnormal1"/>
          <w:szCs w:val="24"/>
        </w:rPr>
        <w:t>ИП</w:t>
      </w:r>
      <w:r w:rsidR="00666EE2" w:rsidRPr="000B41B7">
        <w:rPr>
          <w:rStyle w:val="phnormal1"/>
          <w:szCs w:val="24"/>
        </w:rPr>
        <w:t xml:space="preserve"> либо уполномоченным лицом, действующим </w:t>
      </w:r>
      <w:r w:rsidR="00755547">
        <w:rPr>
          <w:rStyle w:val="phnormal1"/>
          <w:szCs w:val="24"/>
        </w:rPr>
        <w:br/>
      </w:r>
      <w:r w:rsidR="00666EE2" w:rsidRPr="000B41B7">
        <w:rPr>
          <w:rStyle w:val="phnormal1"/>
          <w:szCs w:val="24"/>
        </w:rPr>
        <w:t>на основании доверенности, оформленной в</w:t>
      </w:r>
      <w:r w:rsidR="00666EE2" w:rsidRPr="000B41B7">
        <w:rPr>
          <w:rStyle w:val="phnormal1"/>
        </w:rPr>
        <w:t xml:space="preserve"> соответствии с требованиями действующего законодательства РФ. П</w:t>
      </w:r>
      <w:r w:rsidR="00DF3EF3">
        <w:rPr>
          <w:rStyle w:val="phnormal1"/>
        </w:rPr>
        <w:t>одлинность п</w:t>
      </w:r>
      <w:r w:rsidR="00666EE2" w:rsidRPr="000B41B7">
        <w:rPr>
          <w:rStyle w:val="phnormal1"/>
        </w:rPr>
        <w:t>одпис</w:t>
      </w:r>
      <w:r w:rsidR="00DF3EF3">
        <w:rPr>
          <w:rStyle w:val="phnormal1"/>
        </w:rPr>
        <w:t>и</w:t>
      </w:r>
      <w:r w:rsidR="00666EE2" w:rsidRPr="000B41B7">
        <w:rPr>
          <w:rStyle w:val="phnormal1"/>
        </w:rPr>
        <w:t xml:space="preserve"> уполномоченного лица на проекте заявления о предоставлении лицензии заверяется оттиском печати организации/ИП (при наличии печати у организации/ИП).</w:t>
      </w:r>
      <w:r>
        <w:rPr>
          <w:rStyle w:val="phnormal1"/>
        </w:rPr>
        <w:t xml:space="preserve"> </w:t>
      </w:r>
      <w:r w:rsidR="00072E9E" w:rsidRPr="00194EBD">
        <w:rPr>
          <w:szCs w:val="24"/>
        </w:rPr>
        <w:t xml:space="preserve">Если в соответствии с Уставом организация отказалась </w:t>
      </w:r>
      <w:r w:rsidR="00755547">
        <w:rPr>
          <w:szCs w:val="24"/>
        </w:rPr>
        <w:br/>
      </w:r>
      <w:r w:rsidR="00072E9E" w:rsidRPr="00194EBD">
        <w:rPr>
          <w:szCs w:val="24"/>
        </w:rPr>
        <w:t xml:space="preserve">от использования печати или </w:t>
      </w:r>
      <w:r w:rsidR="00072E9E">
        <w:rPr>
          <w:szCs w:val="24"/>
        </w:rPr>
        <w:t xml:space="preserve">если </w:t>
      </w:r>
      <w:r w:rsidR="00755547">
        <w:rPr>
          <w:szCs w:val="24"/>
        </w:rPr>
        <w:t>ИП</w:t>
      </w:r>
      <w:r w:rsidR="00072E9E" w:rsidRPr="00194EBD">
        <w:rPr>
          <w:szCs w:val="24"/>
        </w:rPr>
        <w:t xml:space="preserve"> осуществляет деятельность без печати, в заявке </w:t>
      </w:r>
      <w:r w:rsidR="00755547">
        <w:rPr>
          <w:szCs w:val="24"/>
        </w:rPr>
        <w:br/>
      </w:r>
      <w:r w:rsidR="00072E9E" w:rsidRPr="00194EBD">
        <w:rPr>
          <w:szCs w:val="24"/>
        </w:rPr>
        <w:t xml:space="preserve">на месте, предназначенном для оттиска печати, следует </w:t>
      </w:r>
      <w:r w:rsidR="00072E9E">
        <w:rPr>
          <w:szCs w:val="24"/>
        </w:rPr>
        <w:t>написать</w:t>
      </w:r>
      <w:r w:rsidR="00072E9E" w:rsidRPr="00194EBD">
        <w:rPr>
          <w:szCs w:val="24"/>
        </w:rPr>
        <w:t xml:space="preserve"> «</w:t>
      </w:r>
      <w:r w:rsidR="00072E9E" w:rsidRPr="002B5801">
        <w:rPr>
          <w:i/>
          <w:iCs/>
          <w:szCs w:val="24"/>
        </w:rPr>
        <w:t>Печать не предусмотрена</w:t>
      </w:r>
      <w:r w:rsidR="00072E9E" w:rsidRPr="00194EBD">
        <w:rPr>
          <w:szCs w:val="24"/>
        </w:rPr>
        <w:t>»</w:t>
      </w:r>
      <w:r w:rsidR="00072E9E">
        <w:rPr>
          <w:szCs w:val="24"/>
        </w:rPr>
        <w:t xml:space="preserve"> (допускается рукописный текст)</w:t>
      </w:r>
      <w:r w:rsidR="00072E9E" w:rsidRPr="00194EBD">
        <w:rPr>
          <w:szCs w:val="24"/>
        </w:rPr>
        <w:t>.</w:t>
      </w:r>
      <w:r w:rsidR="00072E9E">
        <w:rPr>
          <w:szCs w:val="24"/>
        </w:rPr>
        <w:t xml:space="preserve"> </w:t>
      </w:r>
      <w:r w:rsidR="00895169" w:rsidRPr="008F5AAA">
        <w:rPr>
          <w:szCs w:val="24"/>
        </w:rPr>
        <w:t xml:space="preserve">Оттиск печати необходимо ставить так, </w:t>
      </w:r>
      <w:r w:rsidR="00895169">
        <w:rPr>
          <w:szCs w:val="24"/>
        </w:rPr>
        <w:t xml:space="preserve">чтобы </w:t>
      </w:r>
      <w:r w:rsidR="00895169" w:rsidRPr="008F5AAA">
        <w:rPr>
          <w:szCs w:val="24"/>
        </w:rPr>
        <w:t>подпись уполномоченного лица и вся информация на оттиске печати</w:t>
      </w:r>
      <w:r w:rsidR="00895169">
        <w:rPr>
          <w:szCs w:val="24"/>
        </w:rPr>
        <w:t xml:space="preserve"> были четко видны</w:t>
      </w:r>
      <w:r w:rsidR="00C566F0">
        <w:rPr>
          <w:szCs w:val="24"/>
        </w:rPr>
        <w:t>.</w:t>
      </w:r>
      <w:r w:rsidR="00895169" w:rsidRPr="000B41B7">
        <w:rPr>
          <w:rStyle w:val="phnormal1"/>
        </w:rPr>
        <w:t xml:space="preserve"> </w:t>
      </w:r>
      <w:r w:rsidR="009E4196" w:rsidRPr="000B41B7">
        <w:rPr>
          <w:rStyle w:val="phnormal1"/>
        </w:rPr>
        <w:t xml:space="preserve">В случае, если проект заявления о предоставлении лицензии заверен лицом </w:t>
      </w:r>
      <w:r w:rsidR="00C566F0">
        <w:rPr>
          <w:rStyle w:val="phnormal1"/>
        </w:rPr>
        <w:br/>
      </w:r>
      <w:r w:rsidR="009E4196" w:rsidRPr="000B41B7">
        <w:rPr>
          <w:rStyle w:val="phnormal1"/>
        </w:rPr>
        <w:t xml:space="preserve">на основании доверенности, сканированная копия доверенности направляется вместе </w:t>
      </w:r>
      <w:r w:rsidR="00C566F0">
        <w:rPr>
          <w:rStyle w:val="phnormal1"/>
        </w:rPr>
        <w:br/>
      </w:r>
      <w:r w:rsidR="009E4196" w:rsidRPr="000B41B7">
        <w:rPr>
          <w:rStyle w:val="phnormal1"/>
        </w:rPr>
        <w:t>с заявкой</w:t>
      </w:r>
      <w:r w:rsidR="00C566F0">
        <w:rPr>
          <w:rStyle w:val="phnormal1"/>
        </w:rPr>
        <w:t xml:space="preserve"> </w:t>
      </w:r>
      <w:r w:rsidR="009E4196" w:rsidRPr="000B41B7">
        <w:rPr>
          <w:rStyle w:val="phnormal1"/>
        </w:rPr>
        <w:t>на добавление организации в ФРМО</w:t>
      </w:r>
      <w:r w:rsidR="009E4196">
        <w:rPr>
          <w:rStyle w:val="phnormal1"/>
        </w:rPr>
        <w:t>, а</w:t>
      </w:r>
      <w:r w:rsidR="009E4196" w:rsidRPr="00925C43">
        <w:rPr>
          <w:rStyle w:val="phnormal1"/>
          <w:szCs w:val="24"/>
        </w:rPr>
        <w:t xml:space="preserve"> </w:t>
      </w:r>
      <w:r w:rsidR="009E4196">
        <w:rPr>
          <w:rStyle w:val="phnormal1"/>
          <w:szCs w:val="24"/>
        </w:rPr>
        <w:t>проставление оттиска печати является необязательным.</w:t>
      </w:r>
      <w:r w:rsidR="00072E9E">
        <w:rPr>
          <w:rStyle w:val="phnormal1"/>
          <w:szCs w:val="24"/>
        </w:rPr>
        <w:t xml:space="preserve"> </w:t>
      </w:r>
    </w:p>
    <w:p w14:paraId="361ED210" w14:textId="2E79BBE9" w:rsidR="002A2771" w:rsidRDefault="00C91FCF" w:rsidP="00C91FCF">
      <w:pPr>
        <w:pStyle w:val="phnormal"/>
        <w:rPr>
          <w:rStyle w:val="a9"/>
          <w:color w:val="auto"/>
        </w:rPr>
      </w:pPr>
      <w:r w:rsidRPr="000B41B7">
        <w:rPr>
          <w:rStyle w:val="phnormal1"/>
        </w:rPr>
        <w:t xml:space="preserve">Заявка на добавление организации в ФРМО является приложением к обращению пользователя в СТП ЕГИСЗ, направляемому по электронной почте </w:t>
      </w:r>
      <w:r w:rsidR="002A2771" w:rsidRPr="000B41B7">
        <w:rPr>
          <w:rStyle w:val="phnormal1"/>
          <w:b/>
          <w:bCs/>
        </w:rPr>
        <w:t>egisz@rt-eu.ru</w:t>
      </w:r>
      <w:r w:rsidR="002A2771" w:rsidRPr="000B41B7">
        <w:rPr>
          <w:rStyle w:val="phnormal1"/>
        </w:rPr>
        <w:t xml:space="preserve"> </w:t>
      </w:r>
      <w:r w:rsidR="004822BF">
        <w:rPr>
          <w:rStyle w:val="phnormal1"/>
        </w:rPr>
        <w:br/>
      </w:r>
      <w:r w:rsidRPr="000B41B7">
        <w:rPr>
          <w:rStyle w:val="phnormal1"/>
        </w:rPr>
        <w:t>или через сайт Центра поддержки ЕГИСЗ</w:t>
      </w:r>
      <w:r w:rsidR="002A2771" w:rsidRPr="000B41B7">
        <w:rPr>
          <w:rStyle w:val="phnormal1"/>
        </w:rPr>
        <w:t xml:space="preserve"> </w:t>
      </w:r>
      <w:hyperlink r:id="rId125" w:history="1">
        <w:r w:rsidR="002A2771" w:rsidRPr="000B41B7">
          <w:rPr>
            <w:rStyle w:val="a9"/>
            <w:color w:val="auto"/>
          </w:rPr>
          <w:t>https://support.egisz.rosminzdrav.ru/</w:t>
        </w:r>
      </w:hyperlink>
    </w:p>
    <w:p w14:paraId="576D8634" w14:textId="77777777" w:rsidR="00C91FCF" w:rsidRPr="000B41B7" w:rsidRDefault="00C91FCF" w:rsidP="00C91FCF">
      <w:pPr>
        <w:pStyle w:val="phnormal"/>
        <w:rPr>
          <w:rStyle w:val="phnormal1"/>
        </w:rPr>
      </w:pPr>
      <w:r w:rsidRPr="000B41B7">
        <w:rPr>
          <w:rStyle w:val="phnormal1"/>
        </w:rPr>
        <w:t>Рекомендуемый текст обращения:</w:t>
      </w:r>
    </w:p>
    <w:p w14:paraId="1FC2634B" w14:textId="77777777" w:rsidR="00C91FCF" w:rsidRPr="00CD6BAE" w:rsidRDefault="00C91FCF" w:rsidP="00C91FCF">
      <w:pPr>
        <w:pStyle w:val="phnormal"/>
        <w:rPr>
          <w:b/>
          <w:bCs/>
          <w:iCs/>
        </w:rPr>
      </w:pPr>
      <w:r w:rsidRPr="00CD6BAE">
        <w:rPr>
          <w:b/>
          <w:bCs/>
        </w:rPr>
        <w:t xml:space="preserve">«Прошу добавить в Федеральный реестр медицинских организаций </w:t>
      </w:r>
      <w:r w:rsidRPr="00CD6BAE">
        <w:rPr>
          <w:b/>
          <w:bCs/>
          <w:i/>
        </w:rPr>
        <w:t xml:space="preserve">{Сокращенное наименование организации}. </w:t>
      </w:r>
    </w:p>
    <w:p w14:paraId="7F67E505" w14:textId="77777777" w:rsidR="00C91FCF" w:rsidRPr="000B41B7" w:rsidRDefault="00C91FCF" w:rsidP="00C91FCF">
      <w:pPr>
        <w:pStyle w:val="phnormal"/>
        <w:tabs>
          <w:tab w:val="right" w:pos="1276"/>
          <w:tab w:val="right" w:pos="1560"/>
          <w:tab w:val="right" w:pos="1985"/>
        </w:tabs>
        <w:ind w:firstLine="0"/>
        <w:rPr>
          <w:rStyle w:val="phnormal1"/>
          <w:b/>
          <w:bCs/>
        </w:rPr>
      </w:pPr>
      <w:r w:rsidRPr="000B41B7">
        <w:rPr>
          <w:rStyle w:val="phnormal1"/>
          <w:b/>
          <w:bCs/>
        </w:rPr>
        <w:t xml:space="preserve">Приложение: </w:t>
      </w:r>
    </w:p>
    <w:p w14:paraId="4FC9FA89" w14:textId="45E75AB5" w:rsidR="00C91FCF" w:rsidRPr="000B41B7" w:rsidRDefault="00C91FCF" w:rsidP="00C91FCF">
      <w:pPr>
        <w:pStyle w:val="phnormal"/>
        <w:numPr>
          <w:ilvl w:val="3"/>
          <w:numId w:val="5"/>
        </w:numPr>
        <w:tabs>
          <w:tab w:val="clear" w:pos="3780"/>
          <w:tab w:val="right" w:pos="1276"/>
          <w:tab w:val="right" w:pos="1560"/>
          <w:tab w:val="right" w:pos="1985"/>
          <w:tab w:val="num" w:pos="3420"/>
        </w:tabs>
        <w:ind w:left="0" w:firstLine="851"/>
        <w:rPr>
          <w:b/>
          <w:bCs/>
        </w:rPr>
      </w:pPr>
      <w:r w:rsidRPr="000B41B7">
        <w:rPr>
          <w:b/>
          <w:bCs/>
        </w:rPr>
        <w:t xml:space="preserve">Сканированная копия заявки в формате </w:t>
      </w:r>
      <w:r w:rsidR="00BE1519" w:rsidRPr="00BE1519">
        <w:rPr>
          <w:b/>
          <w:bCs/>
          <w:szCs w:val="24"/>
        </w:rPr>
        <w:t xml:space="preserve">файла </w:t>
      </w:r>
      <w:r w:rsidR="00BE1519" w:rsidRPr="00BE1519">
        <w:rPr>
          <w:b/>
          <w:bCs/>
        </w:rPr>
        <w:t>PDF</w:t>
      </w:r>
      <w:r w:rsidR="00BE1519" w:rsidRPr="00BE1519">
        <w:rPr>
          <w:b/>
          <w:bCs/>
          <w:szCs w:val="24"/>
        </w:rPr>
        <w:t xml:space="preserve"> или </w:t>
      </w:r>
      <w:r w:rsidR="00BE1519" w:rsidRPr="00BE1519">
        <w:rPr>
          <w:b/>
          <w:bCs/>
          <w:szCs w:val="24"/>
          <w:lang w:val="en-US"/>
        </w:rPr>
        <w:t>JPG</w:t>
      </w:r>
      <w:r w:rsidR="000B41B7">
        <w:rPr>
          <w:b/>
          <w:bCs/>
        </w:rPr>
        <w:t>.</w:t>
      </w:r>
    </w:p>
    <w:p w14:paraId="129D2E38" w14:textId="6416F52C" w:rsidR="00C91FCF" w:rsidRPr="000B41B7" w:rsidRDefault="00C91FCF" w:rsidP="00C91FCF">
      <w:pPr>
        <w:pStyle w:val="phnormal"/>
        <w:numPr>
          <w:ilvl w:val="3"/>
          <w:numId w:val="5"/>
        </w:numPr>
        <w:tabs>
          <w:tab w:val="clear" w:pos="3780"/>
          <w:tab w:val="right" w:pos="1276"/>
          <w:tab w:val="right" w:pos="1560"/>
          <w:tab w:val="right" w:pos="1985"/>
          <w:tab w:val="num" w:pos="3420"/>
        </w:tabs>
        <w:ind w:left="0" w:firstLine="851"/>
        <w:rPr>
          <w:b/>
          <w:bCs/>
          <w:szCs w:val="24"/>
        </w:rPr>
      </w:pPr>
      <w:r w:rsidRPr="000B41B7">
        <w:rPr>
          <w:b/>
          <w:bCs/>
        </w:rPr>
        <w:t xml:space="preserve">Заявка в формате </w:t>
      </w:r>
      <w:r w:rsidR="00D513B4" w:rsidRPr="00D513B4">
        <w:rPr>
          <w:b/>
          <w:bCs/>
        </w:rPr>
        <w:t xml:space="preserve">файла Microsoft Word или Excel </w:t>
      </w:r>
      <w:r w:rsidR="000C238F" w:rsidRPr="000B41B7">
        <w:rPr>
          <w:b/>
          <w:bCs/>
        </w:rPr>
        <w:t>(редактируемая)</w:t>
      </w:r>
      <w:r w:rsidR="000B41B7">
        <w:rPr>
          <w:b/>
          <w:bCs/>
        </w:rPr>
        <w:t>.</w:t>
      </w:r>
    </w:p>
    <w:p w14:paraId="3302C2A8" w14:textId="79419A71" w:rsidR="000B41B7" w:rsidRPr="009E65B7" w:rsidRDefault="000B41B7" w:rsidP="00C91FCF">
      <w:pPr>
        <w:pStyle w:val="phnormal"/>
        <w:numPr>
          <w:ilvl w:val="3"/>
          <w:numId w:val="5"/>
        </w:numPr>
        <w:tabs>
          <w:tab w:val="clear" w:pos="3780"/>
          <w:tab w:val="right" w:pos="1276"/>
          <w:tab w:val="right" w:pos="1560"/>
          <w:tab w:val="right" w:pos="1985"/>
          <w:tab w:val="num" w:pos="3420"/>
        </w:tabs>
        <w:ind w:left="0" w:firstLine="851"/>
        <w:rPr>
          <w:b/>
          <w:bCs/>
          <w:szCs w:val="24"/>
        </w:rPr>
      </w:pPr>
      <w:r>
        <w:rPr>
          <w:b/>
          <w:bCs/>
          <w:szCs w:val="24"/>
        </w:rPr>
        <w:t>С</w:t>
      </w:r>
      <w:r w:rsidRPr="000B41B7">
        <w:rPr>
          <w:b/>
          <w:bCs/>
          <w:szCs w:val="24"/>
        </w:rPr>
        <w:t>канированная копия проекта заявления о предоставлении лицензии</w:t>
      </w:r>
      <w:r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br/>
      </w:r>
      <w:r w:rsidR="00D513B4" w:rsidRPr="000B41B7">
        <w:rPr>
          <w:b/>
          <w:bCs/>
        </w:rPr>
        <w:t xml:space="preserve">в формате </w:t>
      </w:r>
      <w:r w:rsidR="00D513B4" w:rsidRPr="00BE1519">
        <w:rPr>
          <w:b/>
          <w:bCs/>
          <w:szCs w:val="24"/>
        </w:rPr>
        <w:t xml:space="preserve">файла </w:t>
      </w:r>
      <w:r w:rsidR="00D513B4" w:rsidRPr="00BE1519">
        <w:rPr>
          <w:b/>
          <w:bCs/>
        </w:rPr>
        <w:t>PDF</w:t>
      </w:r>
      <w:r w:rsidR="00D513B4" w:rsidRPr="00BE1519">
        <w:rPr>
          <w:b/>
          <w:bCs/>
          <w:szCs w:val="24"/>
        </w:rPr>
        <w:t xml:space="preserve"> или </w:t>
      </w:r>
      <w:r w:rsidR="00D513B4" w:rsidRPr="00BE1519">
        <w:rPr>
          <w:b/>
          <w:bCs/>
          <w:szCs w:val="24"/>
          <w:lang w:val="en-US"/>
        </w:rPr>
        <w:t>JPG</w:t>
      </w:r>
      <w:r w:rsidR="00D513B4">
        <w:rPr>
          <w:b/>
          <w:bCs/>
        </w:rPr>
        <w:t xml:space="preserve"> </w:t>
      </w:r>
      <w:r w:rsidR="00705146">
        <w:rPr>
          <w:b/>
          <w:bCs/>
        </w:rPr>
        <w:t>(без приложений)</w:t>
      </w:r>
      <w:r w:rsidR="008D06C1">
        <w:rPr>
          <w:rStyle w:val="ae"/>
          <w:b/>
          <w:bCs/>
        </w:rPr>
        <w:footnoteReference w:id="4"/>
      </w:r>
      <w:r>
        <w:rPr>
          <w:b/>
          <w:bCs/>
        </w:rPr>
        <w:t>.</w:t>
      </w:r>
    </w:p>
    <w:p w14:paraId="0BF2763C" w14:textId="714DB938" w:rsidR="00C91FCF" w:rsidRPr="000B41B7" w:rsidRDefault="00C91FCF" w:rsidP="00C91FCF">
      <w:pPr>
        <w:pStyle w:val="phnormal"/>
        <w:numPr>
          <w:ilvl w:val="3"/>
          <w:numId w:val="5"/>
        </w:numPr>
        <w:tabs>
          <w:tab w:val="clear" w:pos="3780"/>
          <w:tab w:val="right" w:pos="1276"/>
          <w:tab w:val="right" w:pos="1560"/>
          <w:tab w:val="right" w:pos="1985"/>
          <w:tab w:val="num" w:pos="3420"/>
        </w:tabs>
        <w:ind w:left="0" w:firstLine="851"/>
        <w:rPr>
          <w:b/>
          <w:bCs/>
          <w:szCs w:val="24"/>
        </w:rPr>
      </w:pPr>
      <w:r w:rsidRPr="000B41B7">
        <w:rPr>
          <w:b/>
          <w:bCs/>
          <w:szCs w:val="24"/>
        </w:rPr>
        <w:t xml:space="preserve">Сканированная копия доверенности </w:t>
      </w:r>
      <w:r w:rsidR="00D513B4" w:rsidRPr="000B41B7">
        <w:rPr>
          <w:b/>
          <w:bCs/>
        </w:rPr>
        <w:t xml:space="preserve">в формате </w:t>
      </w:r>
      <w:r w:rsidR="00D513B4" w:rsidRPr="00BE1519">
        <w:rPr>
          <w:b/>
          <w:bCs/>
          <w:szCs w:val="24"/>
        </w:rPr>
        <w:t xml:space="preserve">файла </w:t>
      </w:r>
      <w:r w:rsidR="00D513B4" w:rsidRPr="00BE1519">
        <w:rPr>
          <w:b/>
          <w:bCs/>
        </w:rPr>
        <w:t>PDF</w:t>
      </w:r>
      <w:r w:rsidR="00D513B4" w:rsidRPr="00BE1519">
        <w:rPr>
          <w:b/>
          <w:bCs/>
          <w:szCs w:val="24"/>
        </w:rPr>
        <w:t xml:space="preserve"> или </w:t>
      </w:r>
      <w:r w:rsidR="00D513B4" w:rsidRPr="00BE1519">
        <w:rPr>
          <w:b/>
          <w:bCs/>
          <w:szCs w:val="24"/>
          <w:lang w:val="en-US"/>
        </w:rPr>
        <w:t>JPG</w:t>
      </w:r>
      <w:r w:rsidR="00D513B4" w:rsidRPr="000B41B7">
        <w:rPr>
          <w:b/>
          <w:bCs/>
          <w:szCs w:val="24"/>
        </w:rPr>
        <w:t xml:space="preserve"> </w:t>
      </w:r>
      <w:r w:rsidRPr="000B41B7">
        <w:rPr>
          <w:b/>
          <w:bCs/>
          <w:szCs w:val="24"/>
        </w:rPr>
        <w:t>(если подписант</w:t>
      </w:r>
      <w:r w:rsidR="000B41B7">
        <w:rPr>
          <w:b/>
          <w:bCs/>
          <w:szCs w:val="24"/>
        </w:rPr>
        <w:t xml:space="preserve"> заявки или лицо, заверяющее проект заявления о предоставлении лицензии,</w:t>
      </w:r>
      <w:r w:rsidRPr="000B41B7">
        <w:rPr>
          <w:b/>
          <w:bCs/>
          <w:szCs w:val="24"/>
        </w:rPr>
        <w:t xml:space="preserve"> действует на основании доверенности).</w:t>
      </w:r>
    </w:p>
    <w:p w14:paraId="6FAE8F0C" w14:textId="77777777" w:rsidR="00013B9F" w:rsidRDefault="00C91FCF" w:rsidP="00C91FCF">
      <w:pPr>
        <w:pStyle w:val="phnormal"/>
        <w:tabs>
          <w:tab w:val="right" w:pos="1276"/>
          <w:tab w:val="right" w:pos="1560"/>
          <w:tab w:val="right" w:pos="1985"/>
        </w:tabs>
        <w:ind w:firstLine="0"/>
        <w:rPr>
          <w:b/>
          <w:bCs/>
          <w:szCs w:val="24"/>
        </w:rPr>
      </w:pPr>
      <w:r w:rsidRPr="000B41B7">
        <w:rPr>
          <w:b/>
          <w:bCs/>
          <w:szCs w:val="24"/>
        </w:rPr>
        <w:t>{Наименование должности</w:t>
      </w:r>
      <w:r w:rsidR="00BC5366" w:rsidRPr="000B41B7">
        <w:rPr>
          <w:b/>
          <w:bCs/>
          <w:szCs w:val="24"/>
        </w:rPr>
        <w:t xml:space="preserve"> и</w:t>
      </w:r>
      <w:r w:rsidRPr="000B41B7">
        <w:rPr>
          <w:b/>
          <w:bCs/>
          <w:szCs w:val="24"/>
        </w:rPr>
        <w:t xml:space="preserve"> ФИО уполномоченного лица}». </w:t>
      </w:r>
    </w:p>
    <w:p w14:paraId="3DB94903" w14:textId="77777777" w:rsidR="00DC2C6D" w:rsidRDefault="00DC2C6D" w:rsidP="001B0CF9">
      <w:pPr>
        <w:pStyle w:val="phnormal"/>
        <w:tabs>
          <w:tab w:val="right" w:pos="1276"/>
          <w:tab w:val="right" w:pos="1560"/>
          <w:tab w:val="right" w:pos="1985"/>
        </w:tabs>
        <w:rPr>
          <w:szCs w:val="24"/>
        </w:rPr>
      </w:pPr>
    </w:p>
    <w:p w14:paraId="5E107B3C" w14:textId="436F3B93" w:rsidR="000B41B7" w:rsidRDefault="00013B9F" w:rsidP="001B0CF9">
      <w:pPr>
        <w:pStyle w:val="phnormal"/>
        <w:tabs>
          <w:tab w:val="right" w:pos="1276"/>
          <w:tab w:val="right" w:pos="1560"/>
          <w:tab w:val="right" w:pos="1985"/>
        </w:tabs>
      </w:pPr>
      <w:r w:rsidRPr="00013B9F">
        <w:rPr>
          <w:szCs w:val="24"/>
        </w:rPr>
        <w:t>Одновременно с подачей заявки на добавление организации</w:t>
      </w:r>
      <w:r w:rsidR="00C91FCF" w:rsidRPr="00013B9F">
        <w:rPr>
          <w:szCs w:val="24"/>
        </w:rPr>
        <w:t xml:space="preserve"> </w:t>
      </w:r>
      <w:r>
        <w:rPr>
          <w:szCs w:val="24"/>
        </w:rPr>
        <w:t>в ФРМО рекомендуется направлять заявку на предоставление доступа к ФРМО</w:t>
      </w:r>
      <w:r w:rsidR="007C2D4C">
        <w:rPr>
          <w:szCs w:val="24"/>
        </w:rPr>
        <w:t>/</w:t>
      </w:r>
      <w:r>
        <w:rPr>
          <w:szCs w:val="24"/>
        </w:rPr>
        <w:t>ФРМР.</w:t>
      </w:r>
      <w:r w:rsidR="00C91FCF" w:rsidRPr="00013B9F">
        <w:rPr>
          <w:szCs w:val="24"/>
        </w:rPr>
        <w:t xml:space="preserve"> </w:t>
      </w:r>
      <w:r w:rsidR="00193C0B">
        <w:rPr>
          <w:szCs w:val="24"/>
        </w:rPr>
        <w:br/>
      </w:r>
      <w:r w:rsidRPr="00013B9F">
        <w:rPr>
          <w:szCs w:val="24"/>
        </w:rPr>
        <w:t xml:space="preserve">Форма заявки приведена в Инструкции по получению доступа к Федеральному реестру медицинских организаций </w:t>
      </w:r>
      <w:r w:rsidRPr="00F43F12">
        <w:rPr>
          <w:szCs w:val="24"/>
        </w:rPr>
        <w:t xml:space="preserve">и Федеральному регистру медицинских работников, размещенной по адресу </w:t>
      </w:r>
      <w:hyperlink r:id="rId126" w:history="1">
        <w:r w:rsidR="00F43F12" w:rsidRPr="00F43F12">
          <w:rPr>
            <w:rStyle w:val="a9"/>
            <w:color w:val="auto"/>
            <w:szCs w:val="24"/>
          </w:rPr>
          <w:t>https://portal.egisz.rosminzdrav.ru/materials/3549</w:t>
        </w:r>
      </w:hyperlink>
      <w:r w:rsidR="000B41B7">
        <w:br w:type="page"/>
      </w:r>
    </w:p>
    <w:p w14:paraId="3954A73B" w14:textId="77777777" w:rsidR="00C91FCF" w:rsidRPr="000B41B7" w:rsidRDefault="00C91FCF" w:rsidP="0068042D">
      <w:pPr>
        <w:pStyle w:val="2"/>
        <w:numPr>
          <w:ilvl w:val="0"/>
          <w:numId w:val="0"/>
        </w:numPr>
        <w:tabs>
          <w:tab w:val="left" w:pos="567"/>
        </w:tabs>
        <w:jc w:val="center"/>
        <w:rPr>
          <w:rStyle w:val="afffc"/>
          <w:b/>
          <w:bCs w:val="0"/>
        </w:rPr>
      </w:pPr>
      <w:bookmarkStart w:id="432" w:name="_Toc65072326"/>
      <w:bookmarkStart w:id="433" w:name="_Toc65084463"/>
      <w:bookmarkStart w:id="434" w:name="_Toc100055265"/>
      <w:r w:rsidRPr="000B41B7">
        <w:rPr>
          <w:rStyle w:val="phnormal1"/>
        </w:rPr>
        <w:lastRenderedPageBreak/>
        <w:t>1.2</w:t>
      </w:r>
      <w:r w:rsidRPr="000B41B7">
        <w:rPr>
          <w:rStyle w:val="phnormal1"/>
          <w:b w:val="0"/>
          <w:bCs/>
        </w:rPr>
        <w:t xml:space="preserve"> </w:t>
      </w:r>
      <w:r w:rsidRPr="000B41B7">
        <w:rPr>
          <w:rStyle w:val="afffc"/>
          <w:b/>
          <w:bCs w:val="0"/>
        </w:rPr>
        <w:t>Форма заявки на добавление государственной медицинской организации</w:t>
      </w:r>
      <w:bookmarkEnd w:id="432"/>
      <w:bookmarkEnd w:id="433"/>
      <w:bookmarkEnd w:id="434"/>
    </w:p>
    <w:tbl>
      <w:tblPr>
        <w:tblW w:w="4859" w:type="pct"/>
        <w:tblLook w:val="04A0" w:firstRow="1" w:lastRow="0" w:firstColumn="1" w:lastColumn="0" w:noHBand="0" w:noVBand="1"/>
      </w:tblPr>
      <w:tblGrid>
        <w:gridCol w:w="2118"/>
        <w:gridCol w:w="2488"/>
        <w:gridCol w:w="4474"/>
      </w:tblGrid>
      <w:tr w:rsidR="000B41B7" w:rsidRPr="000B41B7" w14:paraId="21AFC44A" w14:textId="77777777" w:rsidTr="00C31BA5">
        <w:trPr>
          <w:trHeight w:val="600"/>
          <w:tblHeader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054A0" w14:textId="77777777" w:rsidR="00C91FCF" w:rsidRPr="000B41B7" w:rsidRDefault="00C91FCF" w:rsidP="00F773FD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B884B" w14:textId="77777777" w:rsidR="00C91FCF" w:rsidRPr="000B41B7" w:rsidRDefault="00C91FCF" w:rsidP="00F773FD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087CFD" w14:textId="77777777" w:rsidR="00C91FCF" w:rsidRPr="000B41B7" w:rsidRDefault="00C91FCF" w:rsidP="00F773FD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59152CF0" w14:textId="77777777" w:rsidTr="00811059">
        <w:trPr>
          <w:trHeight w:val="6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9FE35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  <w:r w:rsidRPr="000B41B7">
              <w:t>Полное наименование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A215A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8E5B54" w14:textId="77777777" w:rsidR="00C91FCF" w:rsidRPr="000B41B7" w:rsidRDefault="00C91FCF" w:rsidP="000C238F">
            <w:pPr>
              <w:pStyle w:val="phtablecellleft"/>
              <w:spacing w:before="0" w:after="0"/>
            </w:pPr>
            <w:r w:rsidRPr="000B41B7">
              <w:t xml:space="preserve">Указать полное наименование организации </w:t>
            </w:r>
            <w:r w:rsidR="00E4195D" w:rsidRPr="000B41B7">
              <w:br/>
            </w:r>
            <w:r w:rsidRPr="000B41B7">
              <w:t xml:space="preserve">в соответствии с выпиской из ЕГРЮЛ. </w:t>
            </w:r>
          </w:p>
          <w:p w14:paraId="3F527311" w14:textId="77777777" w:rsidR="00C91FCF" w:rsidRPr="000B41B7" w:rsidRDefault="00C91FCF" w:rsidP="000C238F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37574ECD" w14:textId="77777777" w:rsidTr="00811059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9E442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  <w:r w:rsidRPr="000B41B7">
              <w:t>Сокращенное наименование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66F20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C1EC79" w14:textId="77777777" w:rsidR="00C91FCF" w:rsidRPr="000B41B7" w:rsidRDefault="00C91FCF" w:rsidP="000C238F">
            <w:pPr>
              <w:pStyle w:val="phtablecellleft"/>
              <w:spacing w:before="0" w:after="0"/>
            </w:pPr>
            <w:r w:rsidRPr="000B41B7">
              <w:t xml:space="preserve">Указать сокращенное наименование организации </w:t>
            </w:r>
            <w:r w:rsidR="00E4195D" w:rsidRPr="000B41B7">
              <w:br/>
            </w:r>
            <w:r w:rsidRPr="000B41B7">
              <w:t xml:space="preserve">в соответствии с выпиской из ЕГРЮЛ. </w:t>
            </w:r>
          </w:p>
          <w:p w14:paraId="5B99D398" w14:textId="77777777" w:rsidR="00C91FCF" w:rsidRPr="000B41B7" w:rsidRDefault="00C91FCF" w:rsidP="000C238F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327FE328" w14:textId="77777777" w:rsidTr="00811059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6ED7C" w14:textId="77777777" w:rsidR="00C91FCF" w:rsidRPr="000B41B7" w:rsidRDefault="005375AB" w:rsidP="00811059">
            <w:pPr>
              <w:pStyle w:val="phtablecellleft"/>
              <w:spacing w:before="0" w:after="0"/>
              <w:jc w:val="left"/>
            </w:pPr>
            <w:r w:rsidRPr="000B41B7">
              <w:t xml:space="preserve">Субъект </w:t>
            </w:r>
            <w:r w:rsidR="00C91FCF" w:rsidRPr="000B41B7">
              <w:t>РФ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16DD0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5E8E24" w14:textId="77777777" w:rsidR="00C91FCF" w:rsidRPr="000B41B7" w:rsidRDefault="00C91FCF" w:rsidP="000C238F">
            <w:pPr>
              <w:pStyle w:val="phtablecellleft"/>
              <w:spacing w:before="0" w:after="0"/>
            </w:pPr>
            <w:r w:rsidRPr="000B41B7">
              <w:t>Указ</w:t>
            </w:r>
            <w:r w:rsidR="00811059" w:rsidRPr="000B41B7">
              <w:t xml:space="preserve">ать </w:t>
            </w:r>
            <w:r w:rsidRPr="000B41B7">
              <w:t xml:space="preserve">наименование субъекта РФ (исходя </w:t>
            </w:r>
            <w:r w:rsidR="00E4195D" w:rsidRPr="000B41B7">
              <w:br/>
            </w:r>
            <w:r w:rsidRPr="000B41B7">
              <w:t>из юридического адреса головной организации)</w:t>
            </w:r>
          </w:p>
        </w:tc>
      </w:tr>
      <w:tr w:rsidR="000B41B7" w:rsidRPr="000B41B7" w14:paraId="4F9E6788" w14:textId="77777777" w:rsidTr="00811059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A3478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  <w:r w:rsidRPr="000B41B7">
              <w:t>ИНН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BCF9D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5882CB" w14:textId="77777777" w:rsidR="00C91FCF" w:rsidRPr="000B41B7" w:rsidRDefault="00C91FCF" w:rsidP="000C238F">
            <w:pPr>
              <w:pStyle w:val="phtablecellleft"/>
              <w:spacing w:before="0" w:after="0"/>
            </w:pPr>
            <w:r w:rsidRPr="000B41B7">
              <w:t>Указ</w:t>
            </w:r>
            <w:r w:rsidR="00811059" w:rsidRPr="000B41B7">
              <w:t xml:space="preserve">ать </w:t>
            </w:r>
            <w:r w:rsidRPr="000B41B7">
              <w:t xml:space="preserve">ИНН </w:t>
            </w:r>
            <w:r w:rsidR="000C238F" w:rsidRPr="000B41B7">
              <w:t xml:space="preserve">организации </w:t>
            </w:r>
            <w:r w:rsidRPr="000B41B7">
              <w:t>согласно выписке из ЕГРЮЛ.</w:t>
            </w:r>
            <w:r w:rsidR="000C238F" w:rsidRPr="000B41B7">
              <w:t xml:space="preserve"> </w:t>
            </w:r>
            <w:r w:rsidRPr="000B41B7">
              <w:t xml:space="preserve">Допускается только 10-значное число. </w:t>
            </w:r>
            <w:r w:rsidR="00E4195D" w:rsidRPr="000B41B7">
              <w:br/>
            </w:r>
            <w:r w:rsidRPr="000B41B7">
              <w:t>Без пробелов, тире, точек и т.п.</w:t>
            </w:r>
          </w:p>
        </w:tc>
      </w:tr>
      <w:tr w:rsidR="000B41B7" w:rsidRPr="000B41B7" w14:paraId="7E8455E7" w14:textId="77777777" w:rsidTr="00811059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B8AE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  <w:r w:rsidRPr="000B41B7">
              <w:t>ОГРН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7B0BF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E45871" w14:textId="77777777" w:rsidR="00C91FCF" w:rsidRPr="000B41B7" w:rsidRDefault="00811059" w:rsidP="000C238F">
            <w:pPr>
              <w:pStyle w:val="phtablecellleft"/>
              <w:spacing w:before="0" w:after="0"/>
            </w:pPr>
            <w:r w:rsidRPr="000B41B7">
              <w:t>Указать</w:t>
            </w:r>
            <w:r w:rsidR="00C91FCF" w:rsidRPr="000B41B7">
              <w:t xml:space="preserve"> ОГРН </w:t>
            </w:r>
            <w:r w:rsidR="000C238F" w:rsidRPr="000B41B7">
              <w:t xml:space="preserve">организации </w:t>
            </w:r>
            <w:r w:rsidR="00C91FCF" w:rsidRPr="000B41B7">
              <w:t xml:space="preserve">в соответствии </w:t>
            </w:r>
            <w:r w:rsidR="000C238F" w:rsidRPr="000B41B7">
              <w:br/>
            </w:r>
            <w:r w:rsidR="00C91FCF" w:rsidRPr="000B41B7">
              <w:t>с выпиской из ЕГРЮЛ.</w:t>
            </w:r>
            <w:r w:rsidR="000C238F" w:rsidRPr="000B41B7">
              <w:t xml:space="preserve"> </w:t>
            </w:r>
          </w:p>
          <w:p w14:paraId="6421C4B6" w14:textId="77777777" w:rsidR="00C91FCF" w:rsidRPr="000B41B7" w:rsidRDefault="00C91FCF" w:rsidP="000C238F">
            <w:pPr>
              <w:pStyle w:val="phtablecellleft"/>
              <w:spacing w:before="0" w:after="0"/>
            </w:pPr>
            <w:r w:rsidRPr="000B41B7">
              <w:t xml:space="preserve">Допускается только 13-значное число. </w:t>
            </w:r>
            <w:r w:rsidR="00E4195D" w:rsidRPr="000B41B7">
              <w:br/>
            </w:r>
            <w:r w:rsidRPr="000B41B7">
              <w:t>Без пробелов, тире, точек и т.п.</w:t>
            </w:r>
          </w:p>
        </w:tc>
      </w:tr>
      <w:tr w:rsidR="000B41B7" w:rsidRPr="000B41B7" w14:paraId="4B742621" w14:textId="77777777" w:rsidTr="00811059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06C50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  <w:r w:rsidRPr="000B41B7">
              <w:t>КПП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81A64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096CA9" w14:textId="77777777" w:rsidR="00C91FCF" w:rsidRPr="000B41B7" w:rsidRDefault="00811059" w:rsidP="000C238F">
            <w:pPr>
              <w:pStyle w:val="phtablecellleft"/>
              <w:spacing w:before="0" w:after="0"/>
            </w:pPr>
            <w:r w:rsidRPr="000B41B7">
              <w:t>Указать</w:t>
            </w:r>
            <w:r w:rsidR="00C91FCF" w:rsidRPr="000B41B7">
              <w:t xml:space="preserve"> КПП </w:t>
            </w:r>
            <w:r w:rsidR="000C238F" w:rsidRPr="000B41B7">
              <w:t xml:space="preserve">организации </w:t>
            </w:r>
            <w:r w:rsidR="00C91FCF" w:rsidRPr="000B41B7">
              <w:t xml:space="preserve">согласно выписке из ЕГРЮЛ. </w:t>
            </w:r>
          </w:p>
          <w:p w14:paraId="459A4C76" w14:textId="77777777" w:rsidR="00C91FCF" w:rsidRPr="000B41B7" w:rsidRDefault="00C91FCF" w:rsidP="000C238F">
            <w:pPr>
              <w:pStyle w:val="phtablecellleft"/>
              <w:spacing w:before="0" w:after="0"/>
            </w:pPr>
            <w:r w:rsidRPr="000B41B7">
              <w:t xml:space="preserve">Допускается только 9-значное число. </w:t>
            </w:r>
            <w:r w:rsidR="00811059" w:rsidRPr="000B41B7">
              <w:br/>
            </w:r>
            <w:r w:rsidRPr="000B41B7">
              <w:t>Без пробелов, тире, точек и т.п.</w:t>
            </w:r>
          </w:p>
        </w:tc>
      </w:tr>
      <w:tr w:rsidR="000B41B7" w:rsidRPr="000B41B7" w14:paraId="5BFB158D" w14:textId="77777777" w:rsidTr="00811059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7A2F8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  <w:r w:rsidRPr="000B41B7">
              <w:t>Субъект системы здравоохранения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3DBE8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  <w:r w:rsidRPr="000B41B7">
              <w:t>Медицинская организация</w:t>
            </w: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F84EFE" w14:textId="77777777" w:rsidR="00C91FCF" w:rsidRPr="000B41B7" w:rsidRDefault="00C91FCF" w:rsidP="000C238F">
            <w:pPr>
              <w:pStyle w:val="phtablecellleft"/>
              <w:spacing w:before="0" w:after="0"/>
            </w:pPr>
            <w:r w:rsidRPr="000B41B7">
              <w:t>Оставить значение «Медицинская организация»</w:t>
            </w:r>
          </w:p>
        </w:tc>
      </w:tr>
      <w:tr w:rsidR="000B41B7" w:rsidRPr="000B41B7" w14:paraId="648177C8" w14:textId="77777777" w:rsidTr="00811059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6B3AA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  <w:r w:rsidRPr="000B41B7">
              <w:t>Ведомственная принадлежность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75ABF" w14:textId="77777777" w:rsidR="00C91FCF" w:rsidRPr="00FC24E8" w:rsidRDefault="00C91FCF" w:rsidP="00811059">
            <w:pPr>
              <w:pStyle w:val="phtablecellleft"/>
              <w:spacing w:before="0" w:after="0"/>
              <w:jc w:val="left"/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C130FF" w14:textId="77777777" w:rsidR="00C91FCF" w:rsidRPr="000B41B7" w:rsidRDefault="00811059" w:rsidP="000C238F">
            <w:pPr>
              <w:pStyle w:val="phtablecellleft"/>
              <w:spacing w:before="0" w:after="0"/>
              <w:rPr>
                <w:i/>
              </w:rPr>
            </w:pPr>
            <w:r w:rsidRPr="000B41B7">
              <w:t>Указать</w:t>
            </w:r>
            <w:r w:rsidR="00C91FCF" w:rsidRPr="000B41B7">
              <w:t xml:space="preserve"> ведомственн</w:t>
            </w:r>
            <w:r w:rsidRPr="000B41B7">
              <w:t>ую</w:t>
            </w:r>
            <w:r w:rsidR="00C91FCF" w:rsidRPr="000B41B7">
              <w:t xml:space="preserve"> принадлежность организации в соответствии с учредительными документами</w:t>
            </w:r>
          </w:p>
        </w:tc>
      </w:tr>
      <w:tr w:rsidR="000B41B7" w:rsidRPr="000B41B7" w14:paraId="041DB180" w14:textId="77777777" w:rsidTr="00811059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D28FE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  <w:r w:rsidRPr="000B41B7">
              <w:t>Вид деятельности</w:t>
            </w:r>
          </w:p>
        </w:tc>
        <w:sdt>
          <w:sdtPr>
            <w:rPr>
              <w:rFonts w:cs="Times New Roman"/>
              <w:bCs w:val="0"/>
            </w:rPr>
            <w:id w:val="273066595"/>
            <w:placeholder>
              <w:docPart w:val="A6CC35E6195A4AA8888211886E610813"/>
            </w:placeholder>
            <w:showingPlcHdr/>
            <w:dropDownList>
              <w:listItem w:displayText="Больница (в том числе детская)" w:value="Больница (в том числе детская)"/>
              <w:listItem w:displayText="Больница скорой медицинской помощи" w:value="Больница скорой медицинской помощи"/>
              <w:listItem w:displayText="Участковая больница" w:value="Участковая больница"/>
              <w:listItem w:displayText="Специализированная больница" w:value="Специализированная больница"/>
              <w:listItem w:displayText="Родильный дом" w:value="Родильный дом"/>
              <w:listItem w:displayText="Госпиталь" w:value="Госпиталь"/>
              <w:listItem w:displayText="Медико-санитарная часть, в том числе центральная" w:value="Медико-санитарная часть, в том числе центральная"/>
              <w:listItem w:displayText="Дом (больница) сестринского ухода" w:value="Дом (больница) сестринского ухода"/>
              <w:listItem w:displayText="Хоспис" w:value="Хоспис"/>
              <w:listItem w:displayText="Лепрозорий" w:value="Лепрозорий"/>
              <w:listItem w:displayText="Диспансер" w:value="Диспансер"/>
              <w:listItem w:displayText="Амбулатория, в том числе врачебная" w:value="Амбулатория, в том числе врачебная"/>
              <w:listItem w:displayText="Поликлиника" w:value="Поликлиника"/>
              <w:listItem w:displayText="Женская консультация" w:value="Женская консультация"/>
              <w:listItem w:displayText="Дом ребенка, в том числе специализированный" w:value="Дом ребенка, в том числе специализированный"/>
              <w:listItem w:displayText="Молочная кухня" w:value="Молочная кухня"/>
              <w:listItem w:displayText="Центр (Лечебно-профилактические медицинские организации)" w:value="Центр (Лечебно-профилактические медицинские организации)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анаторно-курортные организации" w:value="Санаторно-курортные организации"/>
              <w:listItem w:displayText="Центр (Медицинские организации особого типа)" w:value="Центр (Медицинские организации особого типа)"/>
              <w:listItem w:displayText="Бюро" w:value="Бюро"/>
              <w:listItem w:displayText="Лаборатория" w:value="Лаборатория"/>
              <w:listItem w:displayText="Медицинский отряд, в том числе специального назначения (военного округа, флота)" w:value="Медицинский отряд, в том числе специального назначения (военного округа, флота)"/>
              <w:listItem w:displayText="Центр гигиены и эпидемиологии" w:value="Центр гигиены и эпидемиологии"/>
              <w:listItem w:displayText="Противочумный центр (станция)" w:value="Противочумный центр (станция)"/>
              <w:listItem w:displayText="Дезинфекционный центр (станция)" w:value="Дезинфекционный центр (станция)"/>
              <w:listItem w:displayText="Центр гигиенического образования населения" w:value="Центр гигиенического образования населения"/>
              <w:listItem w:displayText="Центр государственного санитарно-эпидемиологического надзора" w:value="Центр государственного санитарно-эпидемиологического надзора"/>
            </w:dropDownList>
          </w:sdtPr>
          <w:sdtEndPr/>
          <w:sdtContent>
            <w:tc>
              <w:tcPr>
                <w:tcW w:w="1310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207A8359" w14:textId="07A1A011" w:rsidR="00C91FCF" w:rsidRPr="00FC24E8" w:rsidRDefault="00FC24E8" w:rsidP="00811059">
                <w:pPr>
                  <w:pStyle w:val="phtablecellleft"/>
                  <w:spacing w:before="0" w:after="0"/>
                  <w:jc w:val="left"/>
                </w:pPr>
                <w:r w:rsidRPr="00FC24E8">
                  <w:rPr>
                    <w:rFonts w:cs="Times New Roman"/>
                    <w:bCs w:val="0"/>
                  </w:rPr>
                  <w:t>Выберите элемент.</w:t>
                </w:r>
              </w:p>
            </w:tc>
          </w:sdtContent>
        </w:sdt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0DB677" w14:textId="77777777" w:rsidR="00C91FCF" w:rsidRPr="000B41B7" w:rsidRDefault="00811059" w:rsidP="000C238F">
            <w:pPr>
              <w:pStyle w:val="phtablecellleft"/>
              <w:spacing w:before="0" w:after="0"/>
            </w:pPr>
            <w:r w:rsidRPr="000B41B7">
              <w:t>Указать вид деятельности</w:t>
            </w:r>
            <w:r w:rsidR="00C91FCF" w:rsidRPr="000B41B7">
              <w:t xml:space="preserve"> </w:t>
            </w:r>
            <w:r w:rsidR="000C238F" w:rsidRPr="000B41B7">
              <w:t>организации</w:t>
            </w:r>
            <w:r w:rsidR="000C238F" w:rsidRPr="000B41B7">
              <w:br/>
            </w:r>
            <w:r w:rsidR="00C91FCF" w:rsidRPr="000B41B7">
              <w:t>в соответствии</w:t>
            </w:r>
            <w:r w:rsidR="000C238F" w:rsidRPr="000B41B7">
              <w:t xml:space="preserve"> </w:t>
            </w:r>
            <w:r w:rsidR="00C91FCF" w:rsidRPr="000B41B7">
              <w:t>с Приказом МЗ РФ</w:t>
            </w:r>
            <w:r w:rsidRPr="000B41B7">
              <w:t xml:space="preserve"> </w:t>
            </w:r>
            <w:r w:rsidR="00C91FCF" w:rsidRPr="000B41B7">
              <w:t xml:space="preserve">от 06.08.2013 </w:t>
            </w:r>
            <w:r w:rsidR="000C238F" w:rsidRPr="000B41B7">
              <w:br/>
            </w:r>
            <w:r w:rsidR="00C91FCF" w:rsidRPr="000B41B7">
              <w:t>№ 529н (Раздел I)</w:t>
            </w:r>
          </w:p>
        </w:tc>
      </w:tr>
      <w:tr w:rsidR="000B41B7" w:rsidRPr="000B41B7" w14:paraId="4E35779B" w14:textId="77777777" w:rsidTr="00811059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F2CCF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  <w:r w:rsidRPr="000B41B7">
              <w:t>Профиль деятельности</w:t>
            </w:r>
          </w:p>
        </w:tc>
        <w:sdt>
          <w:sdtPr>
            <w:rPr>
              <w:rFonts w:cs="Times New Roman"/>
              <w:bCs w:val="0"/>
            </w:rPr>
            <w:id w:val="-40988312"/>
            <w:placeholder>
              <w:docPart w:val="85542B27469B4B0D899FE51E0EA22BBD"/>
            </w:placeholder>
            <w:showingPlcHdr/>
            <w:dropDownList>
              <w:listItem w:displayText="Нет профиля" w:value="Нет профиля"/>
              <w:listItem w:displayText="гинекологическая" w:value="гинекологическая"/>
              <w:listItem w:displayText="гериатрическая" w:value="гериатрическая"/>
              <w:listItem w:displayText="инфекционная, в том числе детская" w:value="инфекционная, в том числе детская"/>
              <w:listItem w:displayText="медицинской реабилитации, в том числе детская" w:value="медицинской реабилитации, в том числе детская"/>
              <w:listItem w:displayText="наркологическая" w:value="наркологическая"/>
              <w:listItem w:displayText="онкологическая" w:value="онкологическая"/>
              <w:listItem w:displayText="офтальмологическая" w:value="офтальмологическая"/>
              <w:listItem w:displayText="психиатрическая, в том числе детская" w:value="психиатрическая, в том числе детская"/>
              <w:listItem w:displayText="психиатрическая (стационар) специализированного типа" w:value="психиатрическая (стационар) специализированного типа"/>
              <w:listItem w:displayText="психиатрическая (стационар) специализированного типа с интенсивным наблюдением" w:value="психиатрическая (стационар) специализированного типа с интенсивным наблюдением"/>
              <w:listItem w:displayText="психоневрологическая, в том числе детская" w:value="психоневрологическая, в том числе детская"/>
              <w:listItem w:displayText="туберкулезная, в том числе детская" w:value="туберкулезная, в том числе детская"/>
              <w:listItem w:displayText="врачебно-физкультурный" w:value="врачебно-физкультурный"/>
              <w:listItem w:displayText="кардиологический" w:value="кардиологический"/>
              <w:listItem w:displayText="кожно-венерологический" w:value="кожно-венерологический"/>
              <w:listItem w:displayText="наркологический" w:value="наркологический"/>
              <w:listItem w:displayText="онкологический" w:value="онкологический"/>
              <w:listItem w:displayText="офтальмологический" w:value="офтальмологический"/>
              <w:listItem w:displayText="противотуберкулезный" w:value="противотуберкулезный"/>
              <w:listItem w:displayText="психоневрологический" w:value="психоневрологический"/>
              <w:listItem w:displayText="эндокринологический" w:value="эндокринологический"/>
              <w:listItem w:displayText="консультативно-диагностическая, в том числе детская" w:value="консультативно-диагностическая, в том числе детская"/>
              <w:listItem w:displayText="медицинской реабилитации" w:value="медицинской реабилитации"/>
              <w:listItem w:displayText="психотерапевтическая" w:value="психотерапевтическая"/>
              <w:listItem w:displayText="стоматологическая, в том числе детская" w:value="стоматологическая, в том числе детская"/>
              <w:listItem w:displayText="физиотерапевтическая" w:value="физиотерапевтическая"/>
              <w:listItem w:displayText="вспомогательных репродуктивных технологий" w:value="вспомогательных репродуктивных технологий"/>
              <w:listItem w:displayText="высоких медицинских технологий, в том числе по профилю медицинской помощи" w:value="высоких медицинских технологий, в том числе по профилю медицинской помощи"/>
              <w:listItem w:displayText="гериатрический" w:value="гериатрический"/>
              <w:listItem w:displayText="диабетологический" w:value="диабетологический"/>
              <w:listItem w:displayText="диагностический" w:value="диагностический"/>
              <w:listItem w:displayText="здоровья" w:value="здоровья"/>
              <w:listItem w:displayText="консультативно-диагностический, в том числе детский" w:value="консультативно-диагностический, в том числе детский"/>
              <w:listItem w:displayText="клинико-диагностический" w:value="клинико-диагностический"/>
              <w:listItem w:displayText="лечебного и профилактического питания" w:value="лечебного и профилактического питания"/>
              <w:listItem w:displayText="лечебно-реабилитационный" w:value="лечебно-реабилитационный"/>
              <w:listItem w:displayText="лечебной физкультуры и спортивной медицины" w:value="лечебной физкультуры и спортивной медицины"/>
              <w:listItem w:displayText="мануальной терапии" w:value="мануальной терапии"/>
              <w:listItem w:displayText="медицинский" w:value="медицинский"/>
              <w:listItem w:displayText="медико-генетический (консультация)" w:value="медико-генетический (консультация)"/>
              <w:listItem w:displayText="медицинской реабилитации для воинов-интернационалистов" w:value="медицинской реабилитации для воинов-интернационалистов"/>
              <w:listItem w:displayText="медицинской реабилитации, в том числе детский" w:value="медицинской реабилитации, в том числе детский"/>
              <w:listItem w:displayText="медицинской реабилитации для инвалидов и детей-инвалидов с последствиями детского церебрального паралича" w:value="медицинской реабилитации для инвалидов и детей-инвалидов с последствиями детского церебрального паралича"/>
              <w:listItem w:displayText="медико-социальной экспертизы и реабилитации инвалидов" w:value="медико-социальной экспертизы и реабилитации инвалидов"/>
              <w:listItem w:displayText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 w:value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/>
              <w:listItem w:displayText="медико-социальной реабилитации больных наркоманией" w:value="медико-социальной реабилитации больных наркоманией"/>
              <w:listItem w:displayText="медико-хирургический" w:value="медико-хирургический"/>
              <w:listItem w:displayText="многопрофильный" w:value="многопрофильный"/>
              <w:listItem w:displayText="общей врачебной практики (семейной медицины)" w:value="общей врачебной практики (семейной медицины)"/>
              <w:listItem w:displayText="охраны материнства и детства" w:value="охраны материнства и детства"/>
              <w:listItem w:displayText="охраны здоровья семьи и репродукции" w:value="охраны здоровья семьи и репродукции"/>
              <w:listItem w:displayText="охраны репродуктивного здоровья подростков" w:value="охраны репродуктивного здоровья подростков"/>
              <w:listItem w:displayText="паллиативной медицинской помощи" w:value="паллиативной медицинской помощи"/>
              <w:listItem w:displayText="патологии речи и нейрореабилитации" w:value="патологии речи и нейрореабилитации"/>
              <w:listItem w:displayText="перинатальный" w:value="перинатальный"/>
              <w:listItem w:displayText="профессиональной патологии" w:value="профессиональной патологии"/>
              <w:listItem w:displayText="профилактики и борьбы со СПИД" w:value="профилактики и борьбы со СПИД"/>
              <w:listItem w:displayText="психофизиологической диагностики" w:value="психофизиологической диагностики"/>
              <w:listItem w:displayText="реабилитации слуха" w:value="реабилитации слуха"/>
              <w:listItem w:displayText="реабилитационный" w:value="реабилитационный"/>
              <w:listItem w:displayText="специализированные (по профилям медицинской помощи)" w:value="специализированные (по профилям медицинской помощи)"/>
              <w:listItem w:displayText="специализированных видов медицинской помощи" w:value="специализированных видов медицинской помощи"/>
              <w:listItem w:displayText="сурдологический" w:value="сурдологический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танция скорой медицинской помощи" w:value="станция скорой медицинской помощи"/>
              <w:listItem w:displayText="станция переливания крови" w:value="станция переливания крови"/>
              <w:listItem w:displayText="центр крови" w:value="центр крови"/>
              <w:listItem w:displayText="бальнеологическая лечебница" w:value="бальнеологическая лечебница"/>
              <w:listItem w:displayText="грязелечебница" w:value="грязелечебница"/>
              <w:listItem w:displayText="курортная поликлиника" w:value="курортная поликлиника"/>
              <w:listItem w:displayText="санаторий" w:value="санаторий"/>
              <w:listItem w:displayText="санатории для детей, в том числе для детей с родителями" w:value="санатории для детей, в том числе для детей с родителями"/>
              <w:listItem w:displayText="санаторий-профилакторий" w:value="санаторий-профилакторий"/>
              <w:listItem w:displayText="санаторный оздоровительный лагерь круглогодичного действия" w:value="санаторный оздоровительный лагерь круглогодичного действия"/>
              <w:listItem w:displayText="медицинской профилактики" w:value="медицинской профилактики"/>
              <w:listItem w:displayText="медицины катастроф" w:value="медицины катастроф"/>
              <w:listItem w:displayText="медицинский мобилизационных резервов &quot;Резерв&quot;" w:value="медицинский мобилизационных резервов &quot;Резерв&quot;"/>
              <w:listItem w:displayText="медицинский информационно-аналитический" w:value="медицинский информационно-аналитический"/>
              <w:listItem w:displayText="медицинский биофизический" w:value="медицинский биофизический"/>
              <w:listItem w:displayText="военно-врачебной экспертизы" w:value="военно-врачебной экспертизы"/>
              <w:listItem w:displayText="судебно-медицинской экспертизы" w:value="судебно-медицинской экспертизы"/>
              <w:listItem w:displayText="медико-социальной экспертизы" w:value="медико-социальной экспертизы"/>
              <w:listItem w:displayText="медицинской статистики" w:value="медицинской статистики"/>
              <w:listItem w:displayText="патолого-анатомическое" w:value="патолого-анатомическое"/>
              <w:listItem w:displayText="клинико-диагностическая" w:value="клинико-диагностическая"/>
              <w:listItem w:displayText="бактериологическая, в том числе по диагностике туберкулеза" w:value="бактериологическая, в том числе по диагностике туберкулеза"/>
            </w:dropDownList>
          </w:sdtPr>
          <w:sdtEndPr/>
          <w:sdtContent>
            <w:tc>
              <w:tcPr>
                <w:tcW w:w="1310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66D6A23E" w14:textId="1E242CB3" w:rsidR="00C91FCF" w:rsidRPr="00FC24E8" w:rsidRDefault="00FC24E8" w:rsidP="00811059">
                <w:pPr>
                  <w:pStyle w:val="phtablecellleft"/>
                  <w:spacing w:before="0" w:after="0"/>
                  <w:jc w:val="left"/>
                </w:pPr>
                <w:r w:rsidRPr="00FC24E8">
                  <w:rPr>
                    <w:rFonts w:cs="Times New Roman"/>
                    <w:bCs w:val="0"/>
                  </w:rPr>
                  <w:t>Выберите элемент.</w:t>
                </w:r>
              </w:p>
            </w:tc>
          </w:sdtContent>
        </w:sdt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1B0256" w14:textId="77777777" w:rsidR="00C91FCF" w:rsidRPr="000B41B7" w:rsidRDefault="00811059" w:rsidP="000C238F">
            <w:pPr>
              <w:pStyle w:val="phtablecellleft"/>
              <w:spacing w:before="0" w:after="0"/>
            </w:pPr>
            <w:r w:rsidRPr="000B41B7">
              <w:t>Указать</w:t>
            </w:r>
            <w:r w:rsidR="00C91FCF" w:rsidRPr="000B41B7">
              <w:t xml:space="preserve"> (при наличии) </w:t>
            </w:r>
            <w:r w:rsidRPr="000B41B7">
              <w:t xml:space="preserve">профиль деятельности </w:t>
            </w:r>
            <w:r w:rsidRPr="000B41B7">
              <w:br/>
            </w:r>
            <w:r w:rsidR="000C238F" w:rsidRPr="000B41B7">
              <w:t xml:space="preserve">организации </w:t>
            </w:r>
            <w:r w:rsidR="00C91FCF" w:rsidRPr="000B41B7">
              <w:t xml:space="preserve">в соответствии с Приказом МЗ РФ </w:t>
            </w:r>
            <w:r w:rsidR="000C238F" w:rsidRPr="000B41B7">
              <w:br/>
            </w:r>
            <w:r w:rsidR="00C91FCF" w:rsidRPr="000B41B7">
              <w:t xml:space="preserve">от 06.08.2013 № 529н (Раздел I) </w:t>
            </w:r>
          </w:p>
        </w:tc>
      </w:tr>
      <w:tr w:rsidR="000B41B7" w:rsidRPr="000B41B7" w14:paraId="5C9C8095" w14:textId="77777777" w:rsidTr="00811059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A5165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  <w:r w:rsidRPr="000B41B7">
              <w:t>Уровень организации</w:t>
            </w:r>
          </w:p>
        </w:tc>
        <w:sdt>
          <w:sdtPr>
            <w:rPr>
              <w:rFonts w:cs="Times New Roman"/>
              <w:bCs w:val="0"/>
            </w:rPr>
            <w:id w:val="-1540512028"/>
            <w:placeholder>
              <w:docPart w:val="ABED27C71B2348BAAC3BA5345897044A"/>
            </w:placeholder>
            <w:showingPlcHdr/>
            <w:dropDownList>
              <w:listItem w:value="Выберите элемент."/>
              <w:listItem w:displayText="I Уровень" w:value="I Уровень"/>
              <w:listItem w:displayText="II Уровень" w:value="II Уровень"/>
              <w:listItem w:displayText="III Уровень" w:value="III Уровень"/>
              <w:listItem w:displayText="Иное" w:value="Иное"/>
            </w:dropDownList>
          </w:sdtPr>
          <w:sdtEndPr/>
          <w:sdtContent>
            <w:tc>
              <w:tcPr>
                <w:tcW w:w="1310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C517298" w14:textId="43621CCE" w:rsidR="00C91FCF" w:rsidRPr="00FC24E8" w:rsidRDefault="00FC24E8" w:rsidP="00811059">
                <w:pPr>
                  <w:pStyle w:val="phtablecellleft"/>
                  <w:spacing w:before="0" w:after="0"/>
                  <w:jc w:val="left"/>
                </w:pPr>
                <w:r w:rsidRPr="00FC24E8">
                  <w:rPr>
                    <w:rFonts w:cs="Times New Roman"/>
                    <w:bCs w:val="0"/>
                  </w:rPr>
                  <w:t>Выберите элемент.</w:t>
                </w:r>
              </w:p>
            </w:tc>
          </w:sdtContent>
        </w:sdt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A6286E" w14:textId="77777777" w:rsidR="00C91FCF" w:rsidRPr="000B41B7" w:rsidRDefault="00C91FCF" w:rsidP="000C238F">
            <w:pPr>
              <w:pStyle w:val="phtablecellleft"/>
              <w:spacing w:before="0" w:after="0"/>
            </w:pPr>
            <w:r w:rsidRPr="000B41B7">
              <w:t>Указ</w:t>
            </w:r>
            <w:r w:rsidR="00811059" w:rsidRPr="000B41B7">
              <w:t xml:space="preserve">ать </w:t>
            </w:r>
            <w:r w:rsidRPr="000B41B7">
              <w:t>одно из следующих значений:</w:t>
            </w:r>
          </w:p>
          <w:p w14:paraId="1069DD81" w14:textId="77777777" w:rsidR="00C91FCF" w:rsidRPr="000B41B7" w:rsidRDefault="00C91FCF" w:rsidP="000C238F">
            <w:pPr>
              <w:pStyle w:val="phtableitemizedlist1"/>
              <w:spacing w:before="0" w:after="0"/>
            </w:pPr>
            <w:r w:rsidRPr="000B41B7">
              <w:t>«I уровень»;</w:t>
            </w:r>
          </w:p>
          <w:p w14:paraId="486353A9" w14:textId="77777777" w:rsidR="00C91FCF" w:rsidRPr="000B41B7" w:rsidRDefault="00C91FCF" w:rsidP="000C238F">
            <w:pPr>
              <w:pStyle w:val="phtableitemizedlist1"/>
              <w:spacing w:before="0" w:after="0"/>
            </w:pPr>
            <w:r w:rsidRPr="000B41B7">
              <w:t>«II уровень»;</w:t>
            </w:r>
          </w:p>
          <w:p w14:paraId="258D6445" w14:textId="77777777" w:rsidR="00C91FCF" w:rsidRPr="000B41B7" w:rsidRDefault="00C91FCF" w:rsidP="000C238F">
            <w:pPr>
              <w:pStyle w:val="phtableitemizedlist1"/>
              <w:spacing w:before="0" w:after="0"/>
            </w:pPr>
            <w:r w:rsidRPr="000B41B7">
              <w:t>«III уровень»;</w:t>
            </w:r>
          </w:p>
          <w:p w14:paraId="3C4C77CB" w14:textId="77777777" w:rsidR="00C91FCF" w:rsidRPr="000B41B7" w:rsidRDefault="00C91FCF" w:rsidP="000C238F">
            <w:pPr>
              <w:pStyle w:val="phtableitemizedlist1"/>
              <w:spacing w:before="0" w:after="0"/>
            </w:pPr>
            <w:r w:rsidRPr="000B41B7">
              <w:t>«Иное»</w:t>
            </w:r>
          </w:p>
        </w:tc>
      </w:tr>
      <w:tr w:rsidR="00E25C53" w:rsidRPr="000B41B7" w14:paraId="2198831B" w14:textId="77777777" w:rsidTr="00811059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DCC29" w14:textId="77777777" w:rsidR="00C91FCF" w:rsidRPr="000B41B7" w:rsidRDefault="00C91FCF" w:rsidP="00811059">
            <w:pPr>
              <w:pStyle w:val="phtablecellleft"/>
              <w:spacing w:before="0" w:after="0"/>
              <w:jc w:val="left"/>
            </w:pPr>
            <w:r w:rsidRPr="000B41B7">
              <w:t>Территориальный признак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sdt>
            <w:sdtPr>
              <w:id w:val="-298306365"/>
              <w:placeholder>
                <w:docPart w:val="73D985500E504955953AF41B8B9B6C8E"/>
              </w:placeholder>
              <w:showingPlcHdr/>
              <w:dropDownList>
                <w:listItem w:value="Выберите элемент."/>
                <w:listItem w:displayText="Федеральные" w:value="Федеральные"/>
                <w:listItem w:displayText="Краевые,республиканские,областные,окружные" w:value="Краевые,республиканские,областные,окружные"/>
                <w:listItem w:displayText="Муниципальные" w:value="Муниципальные"/>
                <w:listItem w:displayText="Межрайонные" w:value="Межрайонные"/>
                <w:listItem w:displayText="Районные" w:value="Районные"/>
                <w:listItem w:displayText="Городские" w:value="Городские"/>
              </w:dropDownList>
            </w:sdtPr>
            <w:sdtEndPr/>
            <w:sdtContent>
              <w:p w14:paraId="758E40A5" w14:textId="6FBD7B2C" w:rsidR="00FC24E8" w:rsidRPr="00FC24E8" w:rsidRDefault="00FC24E8" w:rsidP="00811059">
                <w:pPr>
                  <w:pStyle w:val="phtablecellleft"/>
                  <w:spacing w:before="0" w:after="0"/>
                  <w:jc w:val="left"/>
                </w:pPr>
                <w:r w:rsidRPr="00FC24E8">
                  <w:rPr>
                    <w:rStyle w:val="aff5"/>
                    <w:color w:val="auto"/>
                  </w:rPr>
                  <w:t>Выберите элемент.</w:t>
                </w:r>
              </w:p>
            </w:sdtContent>
          </w:sdt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52EE9A" w14:textId="337D330C" w:rsidR="00C91FCF" w:rsidRPr="000B41B7" w:rsidRDefault="00811059" w:rsidP="000C238F">
            <w:pPr>
              <w:pStyle w:val="phtablecellleft"/>
              <w:spacing w:before="0" w:after="0"/>
            </w:pPr>
            <w:r w:rsidRPr="000B41B7">
              <w:rPr>
                <w:shd w:val="clear" w:color="auto" w:fill="FFFFFF"/>
              </w:rPr>
              <w:t xml:space="preserve">Указать территориальный признак </w:t>
            </w:r>
            <w:r w:rsidR="00C91FCF" w:rsidRPr="000B41B7">
              <w:rPr>
                <w:shd w:val="clear" w:color="auto" w:fill="FFFFFF"/>
              </w:rPr>
              <w:t xml:space="preserve">в соответствии </w:t>
            </w:r>
            <w:r w:rsidRPr="000B41B7">
              <w:rPr>
                <w:shd w:val="clear" w:color="auto" w:fill="FFFFFF"/>
              </w:rPr>
              <w:br/>
            </w:r>
            <w:r w:rsidR="00C91FCF" w:rsidRPr="000B41B7">
              <w:rPr>
                <w:shd w:val="clear" w:color="auto" w:fill="FFFFFF"/>
              </w:rPr>
              <w:t>с Приказом МЗ РФ</w:t>
            </w:r>
            <w:r w:rsidRPr="000B41B7">
              <w:rPr>
                <w:shd w:val="clear" w:color="auto" w:fill="FFFFFF"/>
              </w:rPr>
              <w:t xml:space="preserve"> </w:t>
            </w:r>
            <w:r w:rsidR="00C91FCF" w:rsidRPr="000B41B7">
              <w:rPr>
                <w:shd w:val="clear" w:color="auto" w:fill="FFFFFF"/>
              </w:rPr>
              <w:t xml:space="preserve">от 06.08.2013 № 529н </w:t>
            </w:r>
            <w:r w:rsidR="00FC24E8">
              <w:rPr>
                <w:shd w:val="clear" w:color="auto" w:fill="FFFFFF"/>
              </w:rPr>
              <w:br/>
            </w:r>
            <w:r w:rsidR="00C91FCF" w:rsidRPr="000B41B7">
              <w:rPr>
                <w:shd w:val="clear" w:color="auto" w:fill="FFFFFF"/>
              </w:rPr>
              <w:t>(Раздел II)</w:t>
            </w:r>
          </w:p>
        </w:tc>
      </w:tr>
    </w:tbl>
    <w:p w14:paraId="07A8952D" w14:textId="5AAE4345" w:rsidR="00C91FCF" w:rsidRPr="00843EF6" w:rsidRDefault="00C91FCF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{Наименование должности</w:t>
      </w:r>
    </w:p>
    <w:p w14:paraId="696F9D3C" w14:textId="226D2D5A" w:rsidR="00C91FCF" w:rsidRPr="00843EF6" w:rsidRDefault="00C91FCF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уполномоченного лица}</w:t>
      </w:r>
      <w:r w:rsidR="00B90EB0" w:rsidRPr="00843EF6">
        <w:rPr>
          <w:rStyle w:val="ae"/>
          <w:sz w:val="20"/>
          <w:szCs w:val="20"/>
        </w:rPr>
        <w:footnoteReference w:id="5"/>
      </w:r>
      <w:r w:rsidRPr="00843EF6">
        <w:rPr>
          <w:sz w:val="20"/>
          <w:szCs w:val="20"/>
        </w:rPr>
        <w:t xml:space="preserve">                                     </w:t>
      </w:r>
      <w:r w:rsidR="008F385B" w:rsidRPr="00843EF6">
        <w:rPr>
          <w:sz w:val="20"/>
          <w:szCs w:val="20"/>
        </w:rPr>
        <w:tab/>
      </w:r>
      <w:r w:rsidRPr="00843EF6">
        <w:rPr>
          <w:sz w:val="20"/>
          <w:szCs w:val="20"/>
        </w:rPr>
        <w:t xml:space="preserve">   </w:t>
      </w:r>
      <w:r w:rsidR="00F43F12" w:rsidRPr="00843EF6">
        <w:rPr>
          <w:sz w:val="20"/>
          <w:szCs w:val="20"/>
        </w:rPr>
        <w:tab/>
      </w:r>
      <w:r w:rsidRPr="00843EF6">
        <w:rPr>
          <w:sz w:val="20"/>
          <w:szCs w:val="20"/>
        </w:rPr>
        <w:t xml:space="preserve">    ____________________/{И.О. Фамилия }/ </w:t>
      </w:r>
    </w:p>
    <w:p w14:paraId="79F00858" w14:textId="77777777" w:rsidR="00C91FCF" w:rsidRPr="00843EF6" w:rsidRDefault="00C91FCF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МП</w:t>
      </w:r>
    </w:p>
    <w:p w14:paraId="087D1A59" w14:textId="77777777" w:rsidR="00C91FCF" w:rsidRPr="000B41B7" w:rsidRDefault="00C91FCF" w:rsidP="00843EF6">
      <w:pPr>
        <w:rPr>
          <w:rFonts w:eastAsia="SimSun"/>
          <w:lang w:eastAsia="zh-CN"/>
        </w:rPr>
      </w:pPr>
      <w:r w:rsidRPr="000B41B7">
        <w:br w:type="page"/>
      </w:r>
    </w:p>
    <w:p w14:paraId="42687DE8" w14:textId="03CD8EE5" w:rsidR="00C91FCF" w:rsidRPr="000B41B7" w:rsidRDefault="00C91FCF" w:rsidP="00512049">
      <w:pPr>
        <w:pStyle w:val="phadditiontitle2"/>
        <w:ind w:left="710"/>
        <w:jc w:val="center"/>
        <w:rPr>
          <w:sz w:val="6"/>
          <w:szCs w:val="6"/>
        </w:rPr>
      </w:pPr>
      <w:bookmarkStart w:id="436" w:name="_Toc65072327"/>
      <w:bookmarkStart w:id="437" w:name="_Toc65084464"/>
      <w:bookmarkStart w:id="438" w:name="_Toc100055266"/>
      <w:r w:rsidRPr="000B41B7">
        <w:lastRenderedPageBreak/>
        <w:t>1.3 Форма заявки на добавление частной медицинской организации</w:t>
      </w:r>
      <w:bookmarkEnd w:id="436"/>
      <w:bookmarkEnd w:id="437"/>
      <w:bookmarkEnd w:id="438"/>
      <w:r w:rsidR="00512049" w:rsidRPr="000B41B7">
        <w:t xml:space="preserve"> </w:t>
      </w:r>
      <w:r w:rsidR="00512049" w:rsidRPr="000B41B7">
        <w:br/>
      </w:r>
    </w:p>
    <w:tbl>
      <w:tblPr>
        <w:tblW w:w="4859" w:type="pct"/>
        <w:tblLook w:val="04A0" w:firstRow="1" w:lastRow="0" w:firstColumn="1" w:lastColumn="0" w:noHBand="0" w:noVBand="1"/>
      </w:tblPr>
      <w:tblGrid>
        <w:gridCol w:w="2118"/>
        <w:gridCol w:w="2550"/>
        <w:gridCol w:w="4412"/>
      </w:tblGrid>
      <w:tr w:rsidR="000B41B7" w:rsidRPr="000B41B7" w14:paraId="64693A06" w14:textId="77777777" w:rsidTr="00410323">
        <w:trPr>
          <w:trHeight w:val="240"/>
          <w:tblHeader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B30240" w14:textId="77777777" w:rsidR="00C91FCF" w:rsidRPr="000B41B7" w:rsidRDefault="00C91FCF" w:rsidP="00F773FD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6A2A58" w14:textId="77777777" w:rsidR="00C91FCF" w:rsidRPr="000B41B7" w:rsidRDefault="00C91FCF" w:rsidP="00F773FD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2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E72452" w14:textId="77777777" w:rsidR="00C91FCF" w:rsidRPr="000B41B7" w:rsidRDefault="00C91FCF" w:rsidP="00F773FD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20576BF3" w14:textId="77777777" w:rsidTr="00410323">
        <w:trPr>
          <w:trHeight w:val="60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3E906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  <w:r w:rsidRPr="000B41B7">
              <w:t>Тип организации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F53C9" w14:textId="77777777" w:rsidR="00C91FCF" w:rsidRPr="000B41B7" w:rsidRDefault="005375AB" w:rsidP="00295873">
            <w:pPr>
              <w:pStyle w:val="phtablecellleft"/>
              <w:spacing w:before="0" w:after="0"/>
              <w:jc w:val="left"/>
            </w:pPr>
            <w:r w:rsidRPr="000B41B7">
              <w:t>Частное юридическое лицо</w:t>
            </w:r>
          </w:p>
        </w:tc>
        <w:tc>
          <w:tcPr>
            <w:tcW w:w="2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EE203C" w14:textId="77777777" w:rsidR="00C91FCF" w:rsidRPr="000B41B7" w:rsidRDefault="005375AB" w:rsidP="00BA4716">
            <w:pPr>
              <w:pStyle w:val="phtablecellleft"/>
              <w:spacing w:before="0" w:after="0"/>
            </w:pPr>
            <w:r w:rsidRPr="000B41B7">
              <w:t xml:space="preserve">Оставить значение </w:t>
            </w:r>
            <w:r w:rsidR="00C91FCF" w:rsidRPr="000B41B7">
              <w:t>«Частное юридическое лицо»</w:t>
            </w:r>
          </w:p>
        </w:tc>
      </w:tr>
      <w:tr w:rsidR="000B41B7" w:rsidRPr="000B41B7" w14:paraId="1FAAA581" w14:textId="77777777" w:rsidTr="00410323">
        <w:trPr>
          <w:trHeight w:val="60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50E10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  <w:r w:rsidRPr="000B41B7">
              <w:t>Полное наименование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94BEA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</w:p>
        </w:tc>
        <w:tc>
          <w:tcPr>
            <w:tcW w:w="2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320A28" w14:textId="77777777" w:rsidR="00C91FCF" w:rsidRPr="000B41B7" w:rsidRDefault="00C91FCF" w:rsidP="00BA4716">
            <w:pPr>
              <w:pStyle w:val="phtablecellleft"/>
              <w:spacing w:before="0" w:after="0"/>
            </w:pPr>
            <w:r w:rsidRPr="000B41B7">
              <w:t xml:space="preserve">Указать полное наименование организации </w:t>
            </w:r>
            <w:r w:rsidR="00E4195D" w:rsidRPr="000B41B7">
              <w:br/>
            </w:r>
            <w:r w:rsidRPr="000B41B7">
              <w:t>в соответствии с выпиской из ЕГРЮЛ</w:t>
            </w:r>
            <w:r w:rsidR="005375AB" w:rsidRPr="000B41B7">
              <w:t>.</w:t>
            </w:r>
            <w:r w:rsidRPr="000B41B7">
              <w:t xml:space="preserve"> </w:t>
            </w:r>
          </w:p>
          <w:p w14:paraId="3CBC5236" w14:textId="77777777" w:rsidR="00C91FCF" w:rsidRPr="000B41B7" w:rsidRDefault="00C91FCF" w:rsidP="00BA4716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372CED1A" w14:textId="77777777" w:rsidTr="00410323">
        <w:trPr>
          <w:trHeight w:val="30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C0F11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  <w:r w:rsidRPr="000B41B7">
              <w:t>Сокращенное наименование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AEAC6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</w:p>
        </w:tc>
        <w:tc>
          <w:tcPr>
            <w:tcW w:w="2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0D817A" w14:textId="77777777" w:rsidR="00C91FCF" w:rsidRPr="000B41B7" w:rsidRDefault="00C91FCF" w:rsidP="00BA4716">
            <w:pPr>
              <w:pStyle w:val="phtablecellleft"/>
              <w:spacing w:before="0" w:after="0"/>
            </w:pPr>
            <w:r w:rsidRPr="000B41B7">
              <w:t xml:space="preserve">Указать полное сокращенное наименование организации в соответствии с выпиской </w:t>
            </w:r>
            <w:r w:rsidR="00512049" w:rsidRPr="000B41B7">
              <w:br/>
            </w:r>
            <w:r w:rsidRPr="000B41B7">
              <w:t>из ЕГРЮЛ.</w:t>
            </w:r>
            <w:r w:rsidR="00410323">
              <w:t xml:space="preserve"> </w:t>
            </w:r>
            <w:r w:rsidRPr="000B41B7">
              <w:t>Допускается только кириллица</w:t>
            </w:r>
          </w:p>
        </w:tc>
      </w:tr>
      <w:tr w:rsidR="000B41B7" w:rsidRPr="000B41B7" w14:paraId="5AEF5E3E" w14:textId="77777777" w:rsidTr="00410323">
        <w:trPr>
          <w:trHeight w:val="30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0D8BC" w14:textId="77777777" w:rsidR="00C91FCF" w:rsidRPr="000B41B7" w:rsidRDefault="00B16263" w:rsidP="00295873">
            <w:pPr>
              <w:pStyle w:val="phtablecellleft"/>
              <w:spacing w:before="0" w:after="0"/>
              <w:jc w:val="left"/>
            </w:pPr>
            <w:r w:rsidRPr="000B41B7">
              <w:t xml:space="preserve">Субъект </w:t>
            </w:r>
            <w:r w:rsidR="00C91FCF" w:rsidRPr="000B41B7">
              <w:t>РФ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7796A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</w:p>
        </w:tc>
        <w:tc>
          <w:tcPr>
            <w:tcW w:w="2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59BE89" w14:textId="77777777" w:rsidR="00C91FCF" w:rsidRPr="000B41B7" w:rsidRDefault="00C91FCF" w:rsidP="00BA4716">
            <w:pPr>
              <w:pStyle w:val="phtablecellleft"/>
              <w:spacing w:before="0" w:after="0"/>
            </w:pPr>
            <w:r w:rsidRPr="000B41B7">
              <w:t>Указ</w:t>
            </w:r>
            <w:r w:rsidR="00295873" w:rsidRPr="000B41B7">
              <w:t xml:space="preserve">ать </w:t>
            </w:r>
            <w:r w:rsidRPr="000B41B7">
              <w:t>наименование субъекта РФ (исходя из юридического адреса головной организации</w:t>
            </w:r>
            <w:r w:rsidR="00B16263" w:rsidRPr="000B41B7">
              <w:t>)</w:t>
            </w:r>
          </w:p>
        </w:tc>
      </w:tr>
      <w:tr w:rsidR="000B41B7" w:rsidRPr="000B41B7" w14:paraId="0B31A4FF" w14:textId="77777777" w:rsidTr="00410323">
        <w:trPr>
          <w:trHeight w:val="30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F4D83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  <w:r w:rsidRPr="000B41B7">
              <w:t>ИНН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D5E06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</w:p>
        </w:tc>
        <w:tc>
          <w:tcPr>
            <w:tcW w:w="2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1CF84D" w14:textId="77777777" w:rsidR="00C91FCF" w:rsidRPr="000B41B7" w:rsidRDefault="00C91FCF" w:rsidP="00BA4716">
            <w:pPr>
              <w:pStyle w:val="phtablecellleft"/>
              <w:spacing w:before="0" w:after="0"/>
            </w:pPr>
            <w:r w:rsidRPr="000B41B7">
              <w:t>Указ</w:t>
            </w:r>
            <w:r w:rsidR="00295873" w:rsidRPr="000B41B7">
              <w:t xml:space="preserve">ать </w:t>
            </w:r>
            <w:r w:rsidRPr="000B41B7">
              <w:t xml:space="preserve">ИНН </w:t>
            </w:r>
            <w:r w:rsidR="000C238F" w:rsidRPr="000B41B7">
              <w:t xml:space="preserve">организации </w:t>
            </w:r>
            <w:r w:rsidRPr="000B41B7">
              <w:t xml:space="preserve">согласно выписке </w:t>
            </w:r>
            <w:r w:rsidR="000C238F" w:rsidRPr="000B41B7">
              <w:br/>
            </w:r>
            <w:r w:rsidRPr="000B41B7">
              <w:t>из ЕГРЮЛ</w:t>
            </w:r>
            <w:r w:rsidR="005375AB" w:rsidRPr="000B41B7">
              <w:t>.</w:t>
            </w:r>
            <w:r w:rsidR="00410323">
              <w:t xml:space="preserve"> </w:t>
            </w:r>
            <w:r w:rsidR="005375AB" w:rsidRPr="000B41B7">
              <w:t>Д</w:t>
            </w:r>
            <w:r w:rsidRPr="000B41B7">
              <w:t>опускается только 10-значное число.</w:t>
            </w:r>
          </w:p>
          <w:p w14:paraId="556E8002" w14:textId="77777777" w:rsidR="00C91FCF" w:rsidRPr="000B41B7" w:rsidRDefault="00C91FCF" w:rsidP="00BA4716">
            <w:pPr>
              <w:pStyle w:val="phtablecellleft"/>
              <w:spacing w:before="0" w:after="0"/>
            </w:pPr>
            <w:r w:rsidRPr="000B41B7">
              <w:t>Без пробелов, тире, точек и т.п.</w:t>
            </w:r>
          </w:p>
        </w:tc>
      </w:tr>
      <w:tr w:rsidR="000B41B7" w:rsidRPr="000B41B7" w14:paraId="47D02835" w14:textId="77777777" w:rsidTr="00410323">
        <w:trPr>
          <w:trHeight w:val="30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37D11" w14:textId="77777777" w:rsidR="00C91FCF" w:rsidRPr="000B41B7" w:rsidRDefault="00C91FCF" w:rsidP="00B16263">
            <w:pPr>
              <w:pStyle w:val="phtablecellleft"/>
              <w:spacing w:before="0" w:after="0"/>
              <w:jc w:val="left"/>
            </w:pPr>
            <w:r w:rsidRPr="000B41B7">
              <w:t>ОГРН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1B204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</w:p>
        </w:tc>
        <w:tc>
          <w:tcPr>
            <w:tcW w:w="2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87302D" w14:textId="77777777" w:rsidR="00C91FCF" w:rsidRPr="000B41B7" w:rsidRDefault="00C91FCF" w:rsidP="00BA4716">
            <w:pPr>
              <w:pStyle w:val="phtablecellleft"/>
              <w:spacing w:before="0" w:after="0"/>
            </w:pPr>
            <w:r w:rsidRPr="000B41B7">
              <w:t>Указ</w:t>
            </w:r>
            <w:r w:rsidR="00295873" w:rsidRPr="000B41B7">
              <w:t xml:space="preserve">ать </w:t>
            </w:r>
            <w:r w:rsidRPr="000B41B7">
              <w:t xml:space="preserve">ОГРН </w:t>
            </w:r>
            <w:r w:rsidR="000C238F" w:rsidRPr="000B41B7">
              <w:t xml:space="preserve">организации </w:t>
            </w:r>
            <w:r w:rsidRPr="000B41B7">
              <w:t xml:space="preserve">согласно выписке </w:t>
            </w:r>
            <w:r w:rsidR="000C238F" w:rsidRPr="000B41B7">
              <w:br/>
            </w:r>
            <w:r w:rsidRPr="000B41B7">
              <w:t>из ЕГРЮЛ</w:t>
            </w:r>
            <w:r w:rsidR="005375AB" w:rsidRPr="000B41B7">
              <w:t>.</w:t>
            </w:r>
            <w:r w:rsidR="00410323">
              <w:t xml:space="preserve"> </w:t>
            </w:r>
            <w:r w:rsidR="005375AB" w:rsidRPr="000B41B7">
              <w:t>Д</w:t>
            </w:r>
            <w:r w:rsidRPr="000B41B7">
              <w:t>опускается только 13-значное число.</w:t>
            </w:r>
          </w:p>
          <w:p w14:paraId="654FF753" w14:textId="77777777" w:rsidR="00C91FCF" w:rsidRPr="000B41B7" w:rsidRDefault="00C91FCF" w:rsidP="00BA4716">
            <w:pPr>
              <w:pStyle w:val="phtablecellleft"/>
              <w:spacing w:before="0" w:after="0"/>
            </w:pPr>
            <w:r w:rsidRPr="000B41B7">
              <w:t>Без пробелов, тире, точек и т.п.</w:t>
            </w:r>
          </w:p>
        </w:tc>
      </w:tr>
      <w:tr w:rsidR="000B41B7" w:rsidRPr="000B41B7" w14:paraId="0D35FBA5" w14:textId="77777777" w:rsidTr="00410323">
        <w:trPr>
          <w:trHeight w:val="30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3592A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  <w:r w:rsidRPr="000B41B7">
              <w:t>КПП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066EA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</w:p>
        </w:tc>
        <w:tc>
          <w:tcPr>
            <w:tcW w:w="2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9903DC" w14:textId="77777777" w:rsidR="00C91FCF" w:rsidRPr="000B41B7" w:rsidRDefault="00C91FCF" w:rsidP="00410323">
            <w:pPr>
              <w:pStyle w:val="phtablecellleft"/>
              <w:spacing w:before="0" w:after="0"/>
            </w:pPr>
            <w:r w:rsidRPr="000B41B7">
              <w:t>Указ</w:t>
            </w:r>
            <w:r w:rsidR="00295873" w:rsidRPr="000B41B7">
              <w:t xml:space="preserve">ать </w:t>
            </w:r>
            <w:r w:rsidRPr="000B41B7">
              <w:t xml:space="preserve">КПП </w:t>
            </w:r>
            <w:r w:rsidR="000C238F" w:rsidRPr="000B41B7">
              <w:t xml:space="preserve">организации </w:t>
            </w:r>
            <w:r w:rsidRPr="000B41B7">
              <w:t xml:space="preserve">согласно выписке </w:t>
            </w:r>
            <w:r w:rsidR="000C238F" w:rsidRPr="000B41B7">
              <w:br/>
            </w:r>
            <w:r w:rsidRPr="000B41B7">
              <w:t>из ЕГРЮЛ.</w:t>
            </w:r>
            <w:r w:rsidR="00410323">
              <w:t xml:space="preserve"> </w:t>
            </w:r>
            <w:r w:rsidR="005375AB" w:rsidRPr="000B41B7">
              <w:t>Д</w:t>
            </w:r>
            <w:r w:rsidRPr="000B41B7">
              <w:t xml:space="preserve">опускается только </w:t>
            </w:r>
            <w:r w:rsidR="00512049" w:rsidRPr="000B41B7">
              <w:t>9-</w:t>
            </w:r>
            <w:r w:rsidRPr="000B41B7">
              <w:t>значное число.</w:t>
            </w:r>
            <w:r w:rsidR="00295873" w:rsidRPr="000B41B7">
              <w:br/>
            </w:r>
            <w:r w:rsidRPr="000B41B7">
              <w:t>Без пробелов, тире, точек и т.п.</w:t>
            </w:r>
          </w:p>
        </w:tc>
      </w:tr>
      <w:tr w:rsidR="000B41B7" w:rsidRPr="000B41B7" w14:paraId="6234ABC1" w14:textId="77777777" w:rsidTr="00410323">
        <w:trPr>
          <w:trHeight w:val="30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3B1EB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  <w:r w:rsidRPr="000B41B7">
              <w:t>Субъект системы здравоохранения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D816E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  <w:r w:rsidRPr="000B41B7">
              <w:t>Медицинская организация</w:t>
            </w:r>
          </w:p>
        </w:tc>
        <w:tc>
          <w:tcPr>
            <w:tcW w:w="2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EB1294" w14:textId="77777777" w:rsidR="00C91FCF" w:rsidRPr="000B41B7" w:rsidRDefault="00C91FCF" w:rsidP="00BA4716">
            <w:pPr>
              <w:pStyle w:val="phtablecellleft"/>
              <w:spacing w:before="0" w:after="0"/>
            </w:pPr>
            <w:r w:rsidRPr="000B41B7">
              <w:t>Оставить значение «Медицинская организация»</w:t>
            </w:r>
          </w:p>
        </w:tc>
      </w:tr>
      <w:tr w:rsidR="000B41B7" w:rsidRPr="000B41B7" w14:paraId="05FA2706" w14:textId="77777777" w:rsidTr="00410323">
        <w:trPr>
          <w:trHeight w:val="30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DEBD9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  <w:r w:rsidRPr="000B41B7">
              <w:t>Учредитель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DAA6A" w14:textId="77777777" w:rsidR="00C91FCF" w:rsidRPr="00FC24E8" w:rsidRDefault="00C91FCF" w:rsidP="00295873">
            <w:pPr>
              <w:pStyle w:val="phtablecellleft"/>
              <w:spacing w:before="0" w:after="0"/>
              <w:jc w:val="left"/>
            </w:pPr>
          </w:p>
        </w:tc>
        <w:tc>
          <w:tcPr>
            <w:tcW w:w="2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BF8265" w14:textId="77777777" w:rsidR="00C91FCF" w:rsidRPr="000B41B7" w:rsidRDefault="00C91FCF" w:rsidP="00BA4716">
            <w:pPr>
              <w:pStyle w:val="phtablecellleft"/>
              <w:spacing w:before="0" w:after="0"/>
              <w:rPr>
                <w:i/>
              </w:rPr>
            </w:pPr>
            <w:r w:rsidRPr="000B41B7">
              <w:t>Указ</w:t>
            </w:r>
            <w:r w:rsidR="00295873" w:rsidRPr="000B41B7">
              <w:t xml:space="preserve">ать </w:t>
            </w:r>
            <w:r w:rsidRPr="000B41B7">
              <w:t xml:space="preserve">наименование учредителя организации </w:t>
            </w:r>
            <w:r w:rsidR="00295873" w:rsidRPr="000B41B7">
              <w:br/>
            </w:r>
            <w:r w:rsidRPr="000B41B7">
              <w:t>в соответствии с учредительными документами</w:t>
            </w:r>
          </w:p>
        </w:tc>
      </w:tr>
      <w:tr w:rsidR="000B41B7" w:rsidRPr="000B41B7" w14:paraId="267D666C" w14:textId="77777777" w:rsidTr="00410323">
        <w:trPr>
          <w:trHeight w:val="30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7CBD9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  <w:r w:rsidRPr="000B41B7">
              <w:t>Вид деятельности</w:t>
            </w:r>
          </w:p>
        </w:tc>
        <w:sdt>
          <w:sdtPr>
            <w:rPr>
              <w:rFonts w:cs="Times New Roman"/>
              <w:bCs w:val="0"/>
            </w:rPr>
            <w:id w:val="1723404484"/>
            <w:showingPlcHdr/>
            <w:dropDownList>
              <w:listItem w:value="Выберите элемент."/>
              <w:listItem w:displayText="Больница (в том числе детская)" w:value="Больница (в том числе детская)"/>
              <w:listItem w:displayText="Больница скорой медицинской помощи" w:value="Больница скорой медицинской помощи"/>
              <w:listItem w:displayText="Участковая больница" w:value="Участковая больница"/>
              <w:listItem w:displayText="Специализированная больница" w:value="Специализированная больница"/>
              <w:listItem w:displayText="Родильный дом" w:value="Родильный дом"/>
              <w:listItem w:displayText="Госпиталь" w:value="Госпиталь"/>
              <w:listItem w:displayText="Медико-санитарная часть, в том числе центральная" w:value="Медико-санитарная часть, в том числе центральная"/>
              <w:listItem w:displayText="Дом (больница) сестринского ухода" w:value="Дом (больница) сестринского ухода"/>
              <w:listItem w:displayText="Хоспис" w:value="Хоспис"/>
              <w:listItem w:displayText="Лепрозорий" w:value="Лепрозорий"/>
              <w:listItem w:displayText="Диспансер" w:value="Диспансер"/>
              <w:listItem w:displayText="Амбулатория, в том числе врачебная" w:value="Амбулатория, в том числе врачебная"/>
              <w:listItem w:displayText="Поликлиника" w:value="Поликлиника"/>
              <w:listItem w:displayText="Женская консультация" w:value="Женская консультация"/>
              <w:listItem w:displayText="Дом ребенка, в том числе специализированный" w:value="Дом ребенка, в том числе специализированный"/>
              <w:listItem w:displayText="Молочная кухня" w:value="Молочная кухня"/>
              <w:listItem w:displayText="Центр (Лечебно-профилактические медицинские организации)" w:value="Центр (Лечебно-профилактические медицинские организации)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анаторно-курортные организации" w:value="Санаторно-курортные организации"/>
              <w:listItem w:displayText="Центр (Медицинские организации особого типа)" w:value="Центр (Медицинские организации особого типа)"/>
              <w:listItem w:displayText="Бюро" w:value="Бюро"/>
              <w:listItem w:displayText="Лаборатория" w:value="Лаборатория"/>
              <w:listItem w:displayText="Медицинский отряд, в том числе специального назначения (военного округа, флота)" w:value="Медицинский отряд, в том числе специального назначения (военного округа, флота)"/>
              <w:listItem w:displayText="Центр гигиены и эпидемиологии" w:value="Центр гигиены и эпидемиологии"/>
              <w:listItem w:displayText="Противочумный центр (станция)" w:value="Противочумный центр (станция)"/>
              <w:listItem w:displayText="Дезинфекционный центр (станция)" w:value="Дезинфекционный центр (станция)"/>
              <w:listItem w:displayText="Центр гигиенического образования населения" w:value="Центр гигиенического образования населения"/>
              <w:listItem w:displayText="Центр государственного санитарно-эпидемиологического надзора" w:value="Центр государственного санитарно-эпидемиологического надзора"/>
            </w:dropDownList>
          </w:sdtPr>
          <w:sdtEndPr/>
          <w:sdtContent>
            <w:tc>
              <w:tcPr>
                <w:tcW w:w="860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6E142649" w14:textId="2B31787C" w:rsidR="00C91FCF" w:rsidRPr="00FC24E8" w:rsidRDefault="00FC24E8" w:rsidP="00295873">
                <w:pPr>
                  <w:pStyle w:val="phtablecellleft"/>
                  <w:spacing w:before="0" w:after="0"/>
                  <w:jc w:val="left"/>
                </w:pPr>
                <w:r w:rsidRPr="00FC24E8">
                  <w:rPr>
                    <w:rFonts w:cs="Times New Roman"/>
                    <w:bCs w:val="0"/>
                  </w:rPr>
                  <w:t>Выберите элемент.</w:t>
                </w:r>
              </w:p>
            </w:tc>
          </w:sdtContent>
        </w:sdt>
        <w:tc>
          <w:tcPr>
            <w:tcW w:w="2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0DB249" w14:textId="77777777" w:rsidR="00C91FCF" w:rsidRPr="000B41B7" w:rsidRDefault="00C91FCF" w:rsidP="00BA4716">
            <w:pPr>
              <w:pStyle w:val="phtablecellleft"/>
              <w:spacing w:before="0" w:after="0"/>
            </w:pPr>
            <w:r w:rsidRPr="000B41B7">
              <w:t>Указ</w:t>
            </w:r>
            <w:r w:rsidR="00295873" w:rsidRPr="000B41B7">
              <w:t xml:space="preserve">ать вид деятельности </w:t>
            </w:r>
            <w:r w:rsidR="000C238F" w:rsidRPr="000B41B7">
              <w:t xml:space="preserve">организации </w:t>
            </w:r>
            <w:r w:rsidR="000C238F" w:rsidRPr="000B41B7">
              <w:br/>
            </w:r>
            <w:r w:rsidRPr="000B41B7">
              <w:t>в соответствии</w:t>
            </w:r>
            <w:r w:rsidR="00295873" w:rsidRPr="000B41B7">
              <w:t xml:space="preserve"> </w:t>
            </w:r>
            <w:r w:rsidRPr="000B41B7">
              <w:t>с Приказом МЗ РФ от 06.08.2013 № 529н (Раздел I)</w:t>
            </w:r>
          </w:p>
        </w:tc>
      </w:tr>
      <w:tr w:rsidR="000B41B7" w:rsidRPr="000B41B7" w14:paraId="0F34D72D" w14:textId="77777777" w:rsidTr="00410323">
        <w:trPr>
          <w:trHeight w:val="30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F1726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  <w:r w:rsidRPr="000B41B7">
              <w:t>Профиль деятельности</w:t>
            </w:r>
          </w:p>
        </w:tc>
        <w:sdt>
          <w:sdtPr>
            <w:rPr>
              <w:rFonts w:cs="Times New Roman"/>
              <w:bCs w:val="0"/>
            </w:rPr>
            <w:id w:val="-2009673361"/>
            <w:showingPlcHdr/>
            <w:dropDownList>
              <w:listItem w:value="Выберите элемент."/>
              <w:listItem w:displayText="Нет профиля" w:value="Нет профиля"/>
              <w:listItem w:displayText="гинекологическая" w:value="гинекологическая"/>
              <w:listItem w:displayText="гериатрическая" w:value="гериатрическая"/>
              <w:listItem w:displayText="инфекционная, в том числе детская" w:value="инфекционная, в том числе детская"/>
              <w:listItem w:displayText="медицинской реабилитации, в том числе детская" w:value="медицинской реабилитации, в том числе детская"/>
              <w:listItem w:displayText="наркологическая" w:value="наркологическая"/>
              <w:listItem w:displayText="онкологическая" w:value="онкологическая"/>
              <w:listItem w:displayText="офтальмологическая" w:value="офтальмологическая"/>
              <w:listItem w:displayText="психиатрическая, в том числе детская" w:value="психиатрическая, в том числе детская"/>
              <w:listItem w:displayText="психиатрическая (стационар) специализированного типа" w:value="психиатрическая (стационар) специализированного типа"/>
              <w:listItem w:displayText="психиатрическая (стационар) специализированного типа с интенсивным наблюдением" w:value="психиатрическая (стационар) специализированного типа с интенсивным наблюдением"/>
              <w:listItem w:displayText="психоневрологическая, в том числе детская" w:value="психоневрологическая, в том числе детская"/>
              <w:listItem w:displayText="туберкулезная, в том числе детская" w:value="туберкулезная, в том числе детская"/>
              <w:listItem w:displayText="врачебно-физкультурный" w:value="врачебно-физкультурный"/>
              <w:listItem w:displayText="кардиологический" w:value="кардиологический"/>
              <w:listItem w:displayText="кожно-венерологический" w:value="кожно-венерологический"/>
              <w:listItem w:displayText="наркологический" w:value="наркологический"/>
              <w:listItem w:displayText="онкологический" w:value="онкологический"/>
              <w:listItem w:displayText="офтальмологический" w:value="офтальмологический"/>
              <w:listItem w:displayText="противотуберкулезный" w:value="противотуберкулезный"/>
              <w:listItem w:displayText="психоневрологический" w:value="психоневрологический"/>
              <w:listItem w:displayText="эндокринологический" w:value="эндокринологический"/>
              <w:listItem w:displayText="консультативно-диагностическая, в том числе детская" w:value="консультативно-диагностическая, в том числе детская"/>
              <w:listItem w:displayText="медицинской реабилитации" w:value="медицинской реабилитации"/>
              <w:listItem w:displayText="психотерапевтическая" w:value="психотерапевтическая"/>
              <w:listItem w:displayText="стоматологическая, в том числе детская" w:value="стоматологическая, в том числе детская"/>
              <w:listItem w:displayText="физиотерапевтическая" w:value="физиотерапевтическая"/>
              <w:listItem w:displayText="вспомогательных репродуктивных технологий" w:value="вспомогательных репродуктивных технологий"/>
              <w:listItem w:displayText="высоких медицинских технологий, в том числе по профилю медицинской помощи" w:value="высоких медицинских технологий, в том числе по профилю медицинской помощи"/>
              <w:listItem w:displayText="гериатрический" w:value="гериатрический"/>
              <w:listItem w:displayText="диабетологический" w:value="диабетологический"/>
              <w:listItem w:displayText="диагностический" w:value="диагностический"/>
              <w:listItem w:displayText="здоровья" w:value="здоровья"/>
              <w:listItem w:displayText="консультативно-диагностический, в том числе детский" w:value="консультативно-диагностический, в том числе детский"/>
              <w:listItem w:displayText="клинико-диагностический" w:value="клинико-диагностический"/>
              <w:listItem w:displayText="лечебного и профилактического питания" w:value="лечебного и профилактического питания"/>
              <w:listItem w:displayText="лечебно-реабилитационный" w:value="лечебно-реабилитационный"/>
              <w:listItem w:displayText="лечебной физкультуры и спортивной медицины" w:value="лечебной физкультуры и спортивной медицины"/>
              <w:listItem w:displayText="мануальной терапии" w:value="мануальной терапии"/>
              <w:listItem w:displayText="медицинский" w:value="медицинский"/>
              <w:listItem w:displayText="медико-генетический (консультация)" w:value="медико-генетический (консультация)"/>
              <w:listItem w:displayText="медицинской реабилитации для воинов-интернационалистов" w:value="медицинской реабилитации для воинов-интернационалистов"/>
              <w:listItem w:displayText="медицинской реабилитации, в том числе детский" w:value="медицинской реабилитации, в том числе детский"/>
              <w:listItem w:displayText="медицинской реабилитации для инвалидов и детей-инвалидов с последствиями детского церебрального паралича" w:value="медицинской реабилитации для инвалидов и детей-инвалидов с последствиями детского церебрального паралича"/>
              <w:listItem w:displayText="медико-социальной экспертизы и реабилитации инвалидов" w:value="медико-социальной экспертизы и реабилитации инвалидов"/>
              <w:listItem w:displayText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 w:value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/>
              <w:listItem w:displayText="медико-социальной реабилитации больных наркоманией" w:value="медико-социальной реабилитации больных наркоманией"/>
              <w:listItem w:displayText="медико-хирургический" w:value="медико-хирургический"/>
              <w:listItem w:displayText="многопрофильный" w:value="многопрофильный"/>
              <w:listItem w:displayText="общей врачебной практики (семейной медицины)" w:value="общей врачебной практики (семейной медицины)"/>
              <w:listItem w:displayText="охраны материнства и детства" w:value="охраны материнства и детства"/>
              <w:listItem w:displayText="охраны здоровья семьи и репродукции" w:value="охраны здоровья семьи и репродукции"/>
              <w:listItem w:displayText="охраны репродуктивного здоровья подростков" w:value="охраны репродуктивного здоровья подростков"/>
              <w:listItem w:displayText="паллиативной медицинской помощи" w:value="паллиативной медицинской помощи"/>
              <w:listItem w:displayText="патологии речи и нейрореабилитации" w:value="патологии речи и нейрореабилитации"/>
              <w:listItem w:displayText="перинатальный" w:value="перинатальный"/>
              <w:listItem w:displayText="профессиональной патологии" w:value="профессиональной патологии"/>
              <w:listItem w:displayText="профилактики и борьбы со СПИД" w:value="профилактики и борьбы со СПИД"/>
              <w:listItem w:displayText="психофизиологической диагностики" w:value="психофизиологической диагностики"/>
              <w:listItem w:displayText="реабилитации слуха" w:value="реабилитации слуха"/>
              <w:listItem w:displayText="реабилитационный" w:value="реабилитационный"/>
              <w:listItem w:displayText="специализированные (по профилям медицинской помощи)" w:value="специализированные (по профилям медицинской помощи)"/>
              <w:listItem w:displayText="специализированных видов медицинской помощи" w:value="специализированных видов медицинской помощи"/>
              <w:listItem w:displayText="сурдологический" w:value="сурдологический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танция скорой медицинской помощи" w:value="станция скорой медицинской помощи"/>
              <w:listItem w:displayText="станция переливания крови" w:value="станция переливания крови"/>
              <w:listItem w:displayText="центр крови" w:value="центр крови"/>
              <w:listItem w:displayText="бальнеологическая лечебница" w:value="бальнеологическая лечебница"/>
              <w:listItem w:displayText="грязелечебница" w:value="грязелечебница"/>
              <w:listItem w:displayText="курортная поликлиника" w:value="курортная поликлиника"/>
              <w:listItem w:displayText="санаторий" w:value="санаторий"/>
              <w:listItem w:displayText="санатории для детей, в том числе для детей с родителями" w:value="санатории для детей, в том числе для детей с родителями"/>
              <w:listItem w:displayText="санаторий-профилакторий" w:value="санаторий-профилакторий"/>
              <w:listItem w:displayText="санаторный оздоровительный лагерь круглогодичного действия" w:value="санаторный оздоровительный лагерь круглогодичного действия"/>
              <w:listItem w:displayText="медицинской профилактики" w:value="медицинской профилактики"/>
              <w:listItem w:displayText="медицины катастроф" w:value="медицины катастроф"/>
              <w:listItem w:displayText="медицинский мобилизационных резервов &quot;Резерв&quot;" w:value="медицинский мобилизационных резервов &quot;Резерв&quot;"/>
              <w:listItem w:displayText="медицинский информационно-аналитический" w:value="медицинский информационно-аналитический"/>
              <w:listItem w:displayText="медицинский биофизический" w:value="медицинский биофизический"/>
              <w:listItem w:displayText="военно-врачебной экспертизы" w:value="военно-врачебной экспертизы"/>
              <w:listItem w:displayText="судебно-медицинской экспертизы" w:value="судебно-медицинской экспертизы"/>
              <w:listItem w:displayText="медико-социальной экспертизы" w:value="медико-социальной экспертизы"/>
              <w:listItem w:displayText="медицинской статистики" w:value="медицинской статистики"/>
              <w:listItem w:displayText="патолого-анатомическое" w:value="патолого-анатомическое"/>
              <w:listItem w:displayText="клинико-диагностическая" w:value="клинико-диагностическая"/>
              <w:listItem w:displayText="бактериологическая, в том числе по диагностике туберкулеза" w:value="бактериологическая, в том числе по диагностике туберкулеза"/>
            </w:dropDownList>
          </w:sdtPr>
          <w:sdtEndPr/>
          <w:sdtContent>
            <w:tc>
              <w:tcPr>
                <w:tcW w:w="860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2AB7E572" w14:textId="20BE11FF" w:rsidR="00C91FCF" w:rsidRPr="00FC24E8" w:rsidRDefault="00FC24E8" w:rsidP="00295873">
                <w:pPr>
                  <w:pStyle w:val="phtablecellleft"/>
                  <w:spacing w:before="0" w:after="0"/>
                  <w:jc w:val="left"/>
                </w:pPr>
                <w:r w:rsidRPr="00FC24E8">
                  <w:rPr>
                    <w:rFonts w:cs="Times New Roman"/>
                    <w:bCs w:val="0"/>
                  </w:rPr>
                  <w:t>Выберите элемент.</w:t>
                </w:r>
              </w:p>
            </w:tc>
          </w:sdtContent>
        </w:sdt>
        <w:tc>
          <w:tcPr>
            <w:tcW w:w="2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EA1BAE" w14:textId="77777777" w:rsidR="00C91FCF" w:rsidRPr="000B41B7" w:rsidRDefault="00C91FCF" w:rsidP="00BA4716">
            <w:pPr>
              <w:pStyle w:val="phtablecellleft"/>
              <w:spacing w:before="0" w:after="0"/>
            </w:pPr>
            <w:r w:rsidRPr="000B41B7">
              <w:t>Указ</w:t>
            </w:r>
            <w:r w:rsidR="00295873" w:rsidRPr="000B41B7">
              <w:t xml:space="preserve">ать </w:t>
            </w:r>
            <w:r w:rsidR="000C238F" w:rsidRPr="000B41B7">
              <w:t xml:space="preserve">(при наличии) </w:t>
            </w:r>
            <w:r w:rsidR="00295873" w:rsidRPr="000B41B7">
              <w:t>профиль деятельности</w:t>
            </w:r>
            <w:r w:rsidRPr="000B41B7">
              <w:t xml:space="preserve"> </w:t>
            </w:r>
            <w:r w:rsidR="000C238F" w:rsidRPr="000B41B7">
              <w:t xml:space="preserve">организации </w:t>
            </w:r>
            <w:r w:rsidRPr="000B41B7">
              <w:t xml:space="preserve">в соответствии с Приказом МЗ РФ </w:t>
            </w:r>
            <w:r w:rsidR="000C238F" w:rsidRPr="000B41B7">
              <w:br/>
            </w:r>
            <w:r w:rsidRPr="000B41B7">
              <w:t>от 06.08.2013 № 529н (Раздел I)</w:t>
            </w:r>
          </w:p>
        </w:tc>
      </w:tr>
      <w:tr w:rsidR="00E25C53" w:rsidRPr="000B41B7" w14:paraId="2ED1A057" w14:textId="77777777" w:rsidTr="00410323">
        <w:trPr>
          <w:trHeight w:val="30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FA1A6" w14:textId="77777777" w:rsidR="00C91FCF" w:rsidRPr="000B41B7" w:rsidRDefault="00C91FCF" w:rsidP="00295873">
            <w:pPr>
              <w:pStyle w:val="phtablecellleft"/>
              <w:spacing w:before="0" w:after="0"/>
              <w:jc w:val="left"/>
            </w:pPr>
            <w:r w:rsidRPr="000B41B7">
              <w:t>Уровень организации</w:t>
            </w:r>
          </w:p>
        </w:tc>
        <w:sdt>
          <w:sdtPr>
            <w:rPr>
              <w:rFonts w:cs="Times New Roman"/>
              <w:bCs w:val="0"/>
            </w:rPr>
            <w:id w:val="-349102005"/>
            <w:showingPlcHdr/>
            <w:dropDownList>
              <w:listItem w:value="Выберите элемент."/>
              <w:listItem w:displayText="I Уровень" w:value="I Уровень"/>
              <w:listItem w:displayText="II Уровень" w:value="II Уровень"/>
              <w:listItem w:displayText="III Уровень" w:value="III Уровень"/>
              <w:listItem w:displayText="Иное" w:value="Иное"/>
            </w:dropDownList>
          </w:sdtPr>
          <w:sdtEndPr/>
          <w:sdtContent>
            <w:tc>
              <w:tcPr>
                <w:tcW w:w="860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3359685F" w14:textId="059A8B23" w:rsidR="00C91FCF" w:rsidRPr="00FC24E8" w:rsidRDefault="00FC24E8" w:rsidP="00295873">
                <w:pPr>
                  <w:pStyle w:val="phtablecellleft"/>
                  <w:spacing w:before="0" w:after="0"/>
                  <w:jc w:val="left"/>
                </w:pPr>
                <w:r w:rsidRPr="00FC24E8">
                  <w:rPr>
                    <w:rFonts w:cs="Times New Roman"/>
                    <w:bCs w:val="0"/>
                  </w:rPr>
                  <w:t>Выберите элемент.</w:t>
                </w:r>
              </w:p>
            </w:tc>
          </w:sdtContent>
        </w:sdt>
        <w:tc>
          <w:tcPr>
            <w:tcW w:w="2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05E326" w14:textId="77777777" w:rsidR="00B16263" w:rsidRPr="000B41B7" w:rsidRDefault="00B16263" w:rsidP="00BA4716">
            <w:pPr>
              <w:pStyle w:val="phtablecellleft"/>
              <w:spacing w:before="0" w:after="0"/>
            </w:pPr>
            <w:r w:rsidRPr="000B41B7">
              <w:t>Указать одно из следующих значений:</w:t>
            </w:r>
          </w:p>
          <w:p w14:paraId="64E7EC17" w14:textId="77777777" w:rsidR="00C91FCF" w:rsidRPr="000B41B7" w:rsidRDefault="00C91FCF" w:rsidP="00BA4716">
            <w:pPr>
              <w:pStyle w:val="phtableitemizedlist1"/>
              <w:spacing w:before="0" w:after="0"/>
            </w:pPr>
            <w:r w:rsidRPr="000B41B7">
              <w:t>«I уровень»;</w:t>
            </w:r>
          </w:p>
          <w:p w14:paraId="30590C8B" w14:textId="77777777" w:rsidR="00C91FCF" w:rsidRPr="000B41B7" w:rsidRDefault="00C91FCF" w:rsidP="00BA4716">
            <w:pPr>
              <w:pStyle w:val="phtableitemizedlist1"/>
              <w:spacing w:before="0" w:after="0"/>
            </w:pPr>
            <w:r w:rsidRPr="000B41B7">
              <w:t>«II уровень»;</w:t>
            </w:r>
          </w:p>
          <w:p w14:paraId="6342F055" w14:textId="77777777" w:rsidR="00C91FCF" w:rsidRPr="000B41B7" w:rsidRDefault="00C91FCF" w:rsidP="00BA4716">
            <w:pPr>
              <w:pStyle w:val="phtableitemizedlist1"/>
              <w:spacing w:before="0" w:after="0"/>
            </w:pPr>
            <w:r w:rsidRPr="000B41B7">
              <w:t>«III уровень»;</w:t>
            </w:r>
          </w:p>
          <w:p w14:paraId="1A0AE3CB" w14:textId="77777777" w:rsidR="00C91FCF" w:rsidRPr="000B41B7" w:rsidRDefault="00C91FCF" w:rsidP="00BA4716">
            <w:pPr>
              <w:pStyle w:val="phtableitemizedlist1"/>
              <w:spacing w:before="0" w:after="0"/>
            </w:pPr>
            <w:r w:rsidRPr="000B41B7">
              <w:t>«Иное»</w:t>
            </w:r>
          </w:p>
        </w:tc>
      </w:tr>
    </w:tbl>
    <w:p w14:paraId="3B00E8EC" w14:textId="77777777" w:rsidR="00F43F12" w:rsidRPr="00843EF6" w:rsidRDefault="00F43F12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{Наименование должности</w:t>
      </w:r>
    </w:p>
    <w:p w14:paraId="2CF46BDE" w14:textId="5171AC89" w:rsidR="00F43F12" w:rsidRPr="00843EF6" w:rsidRDefault="00F43F12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уполномоченного лица}</w:t>
      </w:r>
      <w:r w:rsidRPr="00843EF6">
        <w:rPr>
          <w:rStyle w:val="ae"/>
          <w:sz w:val="20"/>
          <w:szCs w:val="20"/>
        </w:rPr>
        <w:footnoteReference w:id="6"/>
      </w:r>
      <w:r w:rsidRPr="00843EF6">
        <w:rPr>
          <w:sz w:val="20"/>
          <w:szCs w:val="20"/>
        </w:rPr>
        <w:t xml:space="preserve">                                     </w:t>
      </w:r>
      <w:r w:rsidRPr="00843EF6">
        <w:rPr>
          <w:sz w:val="20"/>
          <w:szCs w:val="20"/>
        </w:rPr>
        <w:tab/>
        <w:t xml:space="preserve">   </w:t>
      </w:r>
      <w:r w:rsidRPr="00843EF6">
        <w:rPr>
          <w:sz w:val="20"/>
          <w:szCs w:val="20"/>
        </w:rPr>
        <w:tab/>
        <w:t xml:space="preserve">    ____________________/{И.О. Фамилия }/ </w:t>
      </w:r>
    </w:p>
    <w:p w14:paraId="37DAFE16" w14:textId="77777777" w:rsidR="00B90EB0" w:rsidRPr="00843EF6" w:rsidRDefault="00F43F12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МП</w:t>
      </w:r>
      <w:bookmarkStart w:id="439" w:name="_Toc65072328"/>
      <w:bookmarkStart w:id="440" w:name="_Toc65084465"/>
      <w:r w:rsidR="00707422" w:rsidRPr="00843EF6">
        <w:rPr>
          <w:rStyle w:val="ae"/>
          <w:sz w:val="20"/>
          <w:szCs w:val="20"/>
        </w:rPr>
        <w:footnoteReference w:id="7"/>
      </w:r>
    </w:p>
    <w:p w14:paraId="6752750C" w14:textId="77777777" w:rsidR="00376C46" w:rsidRPr="000B41B7" w:rsidRDefault="00376C46" w:rsidP="00376C46">
      <w:pPr>
        <w:pStyle w:val="phadditiontitle2"/>
        <w:ind w:left="710"/>
        <w:jc w:val="center"/>
      </w:pPr>
      <w:bookmarkStart w:id="441" w:name="_Toc100055267"/>
      <w:r w:rsidRPr="000B41B7">
        <w:lastRenderedPageBreak/>
        <w:t>1.4 Форма заявки на добавление филиала медицинской организации</w:t>
      </w:r>
      <w:bookmarkEnd w:id="441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563"/>
        <w:gridCol w:w="2571"/>
        <w:gridCol w:w="4210"/>
      </w:tblGrid>
      <w:tr w:rsidR="000B41B7" w:rsidRPr="000B41B7" w14:paraId="306884FB" w14:textId="77777777" w:rsidTr="00F773FD">
        <w:trPr>
          <w:trHeight w:val="600"/>
          <w:tblHeader/>
          <w:jc w:val="center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12C24" w14:textId="77777777" w:rsidR="00376C46" w:rsidRPr="000B41B7" w:rsidRDefault="00376C46" w:rsidP="00F773FD">
            <w:pPr>
              <w:pStyle w:val="phtablecolcaption"/>
              <w:spacing w:before="0" w:after="0"/>
            </w:pPr>
            <w:r w:rsidRPr="000B41B7">
              <w:t>Наименование поля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758A9" w14:textId="77777777" w:rsidR="00376C46" w:rsidRPr="000B41B7" w:rsidRDefault="00376C46" w:rsidP="00F773FD">
            <w:pPr>
              <w:pStyle w:val="phtablecolcaption"/>
              <w:spacing w:before="0" w:after="0"/>
            </w:pPr>
            <w:r w:rsidRPr="000B41B7">
              <w:t>Описание</w:t>
            </w:r>
          </w:p>
        </w:tc>
        <w:tc>
          <w:tcPr>
            <w:tcW w:w="2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4147B4" w14:textId="77777777" w:rsidR="00376C46" w:rsidRPr="000B41B7" w:rsidRDefault="00376C46" w:rsidP="00F773FD">
            <w:pPr>
              <w:pStyle w:val="phtablecolcaption"/>
              <w:spacing w:before="0" w:after="0"/>
            </w:pPr>
            <w:r w:rsidRPr="000B41B7">
              <w:t>Вид, способ ввода</w:t>
            </w:r>
          </w:p>
        </w:tc>
      </w:tr>
      <w:tr w:rsidR="000B41B7" w:rsidRPr="000B41B7" w14:paraId="3AE5B228" w14:textId="77777777" w:rsidTr="00F773FD">
        <w:trPr>
          <w:trHeight w:val="600"/>
          <w:jc w:val="center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25AB0" w14:textId="77777777" w:rsidR="00376C46" w:rsidRPr="000B41B7" w:rsidRDefault="00376C46" w:rsidP="00590F5B">
            <w:pPr>
              <w:pStyle w:val="phtablecellleft"/>
              <w:spacing w:before="0" w:after="0"/>
              <w:jc w:val="left"/>
            </w:pPr>
            <w:r w:rsidRPr="000B41B7">
              <w:t>Головная организация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DF30C" w14:textId="77777777" w:rsidR="00376C46" w:rsidRPr="000B41B7" w:rsidRDefault="00376C46" w:rsidP="00F773FD">
            <w:pPr>
              <w:pStyle w:val="phtablecellleft"/>
              <w:spacing w:before="0" w:after="0"/>
            </w:pPr>
          </w:p>
        </w:tc>
        <w:tc>
          <w:tcPr>
            <w:tcW w:w="2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01D66B" w14:textId="77777777" w:rsidR="00376C46" w:rsidRPr="000B41B7" w:rsidRDefault="00376C46" w:rsidP="00F773FD">
            <w:pPr>
              <w:pStyle w:val="phtablecellleft"/>
              <w:spacing w:before="0" w:after="0"/>
            </w:pPr>
            <w:r w:rsidRPr="000B41B7">
              <w:t xml:space="preserve">Указать полное и сокращенное наименование головной организации согласно выписке из ЕГРЮЛ. </w:t>
            </w:r>
          </w:p>
          <w:p w14:paraId="708BB683" w14:textId="77777777" w:rsidR="00376C46" w:rsidRPr="000B41B7" w:rsidRDefault="00376C46" w:rsidP="00F773FD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11CEDE57" w14:textId="77777777" w:rsidTr="00F773FD">
        <w:trPr>
          <w:trHeight w:val="600"/>
          <w:jc w:val="center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07808" w14:textId="77777777" w:rsidR="00376C46" w:rsidRPr="000B41B7" w:rsidRDefault="00376C46" w:rsidP="00590F5B">
            <w:pPr>
              <w:pStyle w:val="phtablecellleft"/>
              <w:spacing w:before="0" w:after="0"/>
              <w:jc w:val="left"/>
            </w:pPr>
            <w:r w:rsidRPr="000B41B7">
              <w:t>Полное наименование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99A07" w14:textId="77777777" w:rsidR="00376C46" w:rsidRPr="000B41B7" w:rsidRDefault="00376C46" w:rsidP="00F773FD">
            <w:pPr>
              <w:pStyle w:val="phtablecellleft"/>
              <w:spacing w:before="0" w:after="0"/>
            </w:pPr>
          </w:p>
        </w:tc>
        <w:tc>
          <w:tcPr>
            <w:tcW w:w="2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D6F78E" w14:textId="77777777" w:rsidR="00376C46" w:rsidRPr="000B41B7" w:rsidRDefault="00376C46" w:rsidP="00F773FD">
            <w:pPr>
              <w:pStyle w:val="phtablecellleft"/>
              <w:spacing w:before="0" w:after="0"/>
            </w:pPr>
            <w:r w:rsidRPr="000B41B7">
              <w:t xml:space="preserve">Указать полное наименование филиала согласно выписке из ЕГРЮЛ.  </w:t>
            </w:r>
          </w:p>
          <w:p w14:paraId="59E3C379" w14:textId="77777777" w:rsidR="00376C46" w:rsidRPr="000B41B7" w:rsidRDefault="00376C46" w:rsidP="00F773FD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3D400A12" w14:textId="77777777" w:rsidTr="00F773FD">
        <w:trPr>
          <w:trHeight w:val="300"/>
          <w:jc w:val="center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459DD" w14:textId="77777777" w:rsidR="00376C46" w:rsidRPr="000B41B7" w:rsidRDefault="00376C46" w:rsidP="00590F5B">
            <w:pPr>
              <w:pStyle w:val="phtablecellleft"/>
              <w:spacing w:before="0" w:after="0"/>
              <w:jc w:val="left"/>
            </w:pPr>
            <w:r w:rsidRPr="000B41B7">
              <w:t>Сокращенное наименование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85E36" w14:textId="77777777" w:rsidR="00376C46" w:rsidRPr="000B41B7" w:rsidRDefault="00376C46" w:rsidP="00F773FD">
            <w:pPr>
              <w:pStyle w:val="phtablecellleft"/>
              <w:spacing w:before="0" w:after="0"/>
            </w:pPr>
          </w:p>
        </w:tc>
        <w:tc>
          <w:tcPr>
            <w:tcW w:w="2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F2F8D0" w14:textId="77777777" w:rsidR="00376C46" w:rsidRPr="000B41B7" w:rsidRDefault="00376C46" w:rsidP="00F773FD">
            <w:pPr>
              <w:pStyle w:val="phtablecellleft"/>
              <w:spacing w:before="0" w:after="0"/>
            </w:pPr>
            <w:r w:rsidRPr="000B41B7">
              <w:t>Указать сокращенное наименование филиала согласно выписке из ЕГРЮЛ. Допускается только кириллица</w:t>
            </w:r>
          </w:p>
        </w:tc>
      </w:tr>
      <w:tr w:rsidR="000B41B7" w:rsidRPr="000B41B7" w14:paraId="47C7B396" w14:textId="77777777" w:rsidTr="00F773FD">
        <w:trPr>
          <w:trHeight w:val="300"/>
          <w:jc w:val="center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F2B74" w14:textId="77777777" w:rsidR="00376C46" w:rsidRPr="000B41B7" w:rsidRDefault="00376C46" w:rsidP="00590F5B">
            <w:pPr>
              <w:pStyle w:val="phtablecellleft"/>
              <w:spacing w:before="0" w:after="0"/>
              <w:jc w:val="left"/>
            </w:pPr>
            <w:r w:rsidRPr="000B41B7">
              <w:t>Субъект РФ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2F5F5" w14:textId="77777777" w:rsidR="00376C46" w:rsidRPr="000B41B7" w:rsidRDefault="00376C46" w:rsidP="00F773FD">
            <w:pPr>
              <w:pStyle w:val="phtablecellleft"/>
              <w:spacing w:before="0" w:after="0"/>
            </w:pPr>
          </w:p>
        </w:tc>
        <w:tc>
          <w:tcPr>
            <w:tcW w:w="2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62724C" w14:textId="77777777" w:rsidR="00376C46" w:rsidRPr="000B41B7" w:rsidRDefault="00376C46" w:rsidP="00F773FD">
            <w:pPr>
              <w:pStyle w:val="phtablecellleft"/>
              <w:spacing w:before="0" w:after="0"/>
            </w:pPr>
            <w:r w:rsidRPr="000B41B7">
              <w:t xml:space="preserve">Указать наименование субъекта РФ, в котором расположен филиал </w:t>
            </w:r>
          </w:p>
        </w:tc>
      </w:tr>
      <w:tr w:rsidR="000B41B7" w:rsidRPr="000B41B7" w14:paraId="440AC550" w14:textId="77777777" w:rsidTr="00F773FD">
        <w:trPr>
          <w:trHeight w:val="300"/>
          <w:jc w:val="center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1637F" w14:textId="77777777" w:rsidR="00376C46" w:rsidRPr="000B41B7" w:rsidRDefault="00376C46" w:rsidP="00590F5B">
            <w:pPr>
              <w:pStyle w:val="phtablecellleft"/>
              <w:spacing w:before="0" w:after="0"/>
              <w:jc w:val="left"/>
            </w:pPr>
            <w:r w:rsidRPr="000B41B7">
              <w:t xml:space="preserve">ИНН 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2EF75" w14:textId="77777777" w:rsidR="00376C46" w:rsidRPr="000B41B7" w:rsidRDefault="00376C46" w:rsidP="00F773FD">
            <w:pPr>
              <w:pStyle w:val="phtablecellleft"/>
              <w:spacing w:before="0" w:after="0"/>
            </w:pPr>
          </w:p>
        </w:tc>
        <w:tc>
          <w:tcPr>
            <w:tcW w:w="2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F919B2" w14:textId="77777777" w:rsidR="00376C46" w:rsidRPr="000B41B7" w:rsidRDefault="00376C46" w:rsidP="00F773FD">
            <w:pPr>
              <w:pStyle w:val="phtablecellleft"/>
              <w:spacing w:before="0" w:after="0"/>
              <w:jc w:val="left"/>
            </w:pPr>
            <w:r w:rsidRPr="000B41B7">
              <w:t>Указать ИНН головной организации согласно выписке из ЕГРЮЛ.</w:t>
            </w:r>
          </w:p>
          <w:p w14:paraId="305B925D" w14:textId="77777777" w:rsidR="00376C46" w:rsidRPr="000B41B7" w:rsidRDefault="00376C46" w:rsidP="00F773FD">
            <w:pPr>
              <w:pStyle w:val="phtablecellleft"/>
              <w:spacing w:before="0" w:after="0"/>
            </w:pPr>
            <w:r w:rsidRPr="000B41B7">
              <w:t xml:space="preserve">Допускается только 10-значное число. </w:t>
            </w:r>
            <w:r w:rsidRPr="000B41B7">
              <w:br/>
              <w:t>Без пробелов, тире, точек и т.п.</w:t>
            </w:r>
          </w:p>
        </w:tc>
      </w:tr>
      <w:tr w:rsidR="000B41B7" w:rsidRPr="000B41B7" w14:paraId="1DCF28A7" w14:textId="77777777" w:rsidTr="00F773FD">
        <w:trPr>
          <w:trHeight w:val="300"/>
          <w:jc w:val="center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06B7F" w14:textId="77777777" w:rsidR="00376C46" w:rsidRPr="000B41B7" w:rsidRDefault="00376C46" w:rsidP="00590F5B">
            <w:pPr>
              <w:pStyle w:val="phtablecellleft"/>
              <w:spacing w:before="0" w:after="0"/>
              <w:jc w:val="left"/>
            </w:pPr>
            <w:r w:rsidRPr="000B41B7">
              <w:t>КПП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8D461" w14:textId="77777777" w:rsidR="00376C46" w:rsidRPr="000B41B7" w:rsidRDefault="00376C46" w:rsidP="00F773FD">
            <w:pPr>
              <w:pStyle w:val="phtablecellleft"/>
              <w:spacing w:before="0" w:after="0"/>
            </w:pPr>
          </w:p>
        </w:tc>
        <w:tc>
          <w:tcPr>
            <w:tcW w:w="2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A88726" w14:textId="77777777" w:rsidR="00376C46" w:rsidRPr="000B41B7" w:rsidRDefault="00376C46" w:rsidP="00F773FD">
            <w:pPr>
              <w:pStyle w:val="phtablecellleft"/>
              <w:spacing w:before="0" w:after="0"/>
            </w:pPr>
            <w:r w:rsidRPr="000B41B7">
              <w:t>Указать КПП филиала согласно выписке из ЕГРЮЛ.</w:t>
            </w:r>
          </w:p>
          <w:p w14:paraId="5A5584A9" w14:textId="77777777" w:rsidR="00376C46" w:rsidRPr="000B41B7" w:rsidRDefault="00376C46" w:rsidP="00F773FD">
            <w:pPr>
              <w:pStyle w:val="phtablecellleft"/>
              <w:spacing w:before="0" w:after="0"/>
            </w:pPr>
            <w:r w:rsidRPr="000B41B7">
              <w:t xml:space="preserve">Допускается только 9-значное число. </w:t>
            </w:r>
            <w:r w:rsidRPr="000B41B7">
              <w:br/>
              <w:t>Без пробелов, тире, точек и т.п.</w:t>
            </w:r>
          </w:p>
        </w:tc>
      </w:tr>
      <w:tr w:rsidR="000B41B7" w:rsidRPr="000B41B7" w14:paraId="4280DE37" w14:textId="77777777" w:rsidTr="00F773FD">
        <w:trPr>
          <w:trHeight w:val="300"/>
          <w:jc w:val="center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75FAB" w14:textId="77777777" w:rsidR="00376C46" w:rsidRPr="000B41B7" w:rsidRDefault="00376C46" w:rsidP="00590F5B">
            <w:pPr>
              <w:pStyle w:val="phtablecellleft"/>
              <w:spacing w:before="0" w:after="0"/>
              <w:jc w:val="left"/>
            </w:pPr>
            <w:r w:rsidRPr="000B41B7">
              <w:t>Субъект системы здравоохранения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DE429" w14:textId="77777777" w:rsidR="00376C46" w:rsidRPr="000B41B7" w:rsidRDefault="00376C46" w:rsidP="00F773FD">
            <w:pPr>
              <w:pStyle w:val="phtablecellleft"/>
              <w:spacing w:before="0" w:after="0"/>
            </w:pPr>
            <w:r w:rsidRPr="000B41B7">
              <w:t>Медицинская организация</w:t>
            </w:r>
          </w:p>
        </w:tc>
        <w:tc>
          <w:tcPr>
            <w:tcW w:w="2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26C5D9" w14:textId="77777777" w:rsidR="00376C46" w:rsidRPr="000B41B7" w:rsidRDefault="00376C46" w:rsidP="00F773FD">
            <w:pPr>
              <w:pStyle w:val="phtablecellleft"/>
              <w:spacing w:before="0" w:after="0"/>
            </w:pPr>
            <w:r w:rsidRPr="000B41B7">
              <w:t>Оставить значение «Медицинская организация»</w:t>
            </w:r>
          </w:p>
        </w:tc>
      </w:tr>
      <w:tr w:rsidR="00E25C53" w:rsidRPr="000B41B7" w14:paraId="0C321930" w14:textId="77777777" w:rsidTr="00F773FD">
        <w:trPr>
          <w:trHeight w:val="300"/>
          <w:jc w:val="center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9A94A" w14:textId="77777777" w:rsidR="00376C46" w:rsidRPr="000B41B7" w:rsidRDefault="00376C46" w:rsidP="00590F5B">
            <w:pPr>
              <w:pStyle w:val="phtablecellleft"/>
              <w:spacing w:before="0" w:after="0"/>
              <w:jc w:val="left"/>
            </w:pPr>
            <w:r w:rsidRPr="000B41B7">
              <w:t>Уровень организации</w:t>
            </w:r>
          </w:p>
        </w:tc>
        <w:sdt>
          <w:sdtPr>
            <w:id w:val="1158353502"/>
            <w:showingPlcHdr/>
            <w:dropDownList>
              <w:listItem w:value="Выберите элемент."/>
              <w:listItem w:displayText="I Уровень" w:value="I Уровень"/>
              <w:listItem w:displayText="II Уровень" w:value="II Уровень"/>
              <w:listItem w:displayText="III Уровень" w:value="III Уровень"/>
              <w:listItem w:displayText="Иное" w:value="Иное"/>
            </w:dropDownList>
          </w:sdtPr>
          <w:sdtEndPr/>
          <w:sdtContent>
            <w:tc>
              <w:tcPr>
                <w:tcW w:w="1376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0D405666" w14:textId="719C95DD" w:rsidR="00376C46" w:rsidRPr="000B41B7" w:rsidRDefault="00B2287B" w:rsidP="00F773FD">
                <w:pPr>
                  <w:pStyle w:val="phtablecellleft"/>
                  <w:spacing w:before="0" w:after="0"/>
                </w:pPr>
                <w:r w:rsidRPr="000B41B7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3F4AB6" w14:textId="77777777" w:rsidR="00376C46" w:rsidRPr="000B41B7" w:rsidRDefault="00376C46" w:rsidP="00F773FD">
            <w:pPr>
              <w:pStyle w:val="phtablecellleft"/>
              <w:spacing w:before="0" w:after="0"/>
            </w:pPr>
            <w:r w:rsidRPr="000B41B7">
              <w:t>Указать одно из следующих значений:</w:t>
            </w:r>
          </w:p>
          <w:p w14:paraId="2F222925" w14:textId="77777777" w:rsidR="00376C46" w:rsidRPr="000B41B7" w:rsidRDefault="00376C46" w:rsidP="00F773FD">
            <w:pPr>
              <w:pStyle w:val="phtableitemizedlist1"/>
              <w:spacing w:before="0" w:after="0"/>
            </w:pPr>
            <w:r w:rsidRPr="000B41B7">
              <w:t>«I уровень»;</w:t>
            </w:r>
          </w:p>
          <w:p w14:paraId="4C914230" w14:textId="77777777" w:rsidR="00376C46" w:rsidRPr="000B41B7" w:rsidRDefault="00376C46" w:rsidP="00F773FD">
            <w:pPr>
              <w:pStyle w:val="phtableitemizedlist1"/>
              <w:spacing w:before="0" w:after="0"/>
            </w:pPr>
            <w:r w:rsidRPr="000B41B7">
              <w:t>«II уровень»;</w:t>
            </w:r>
          </w:p>
          <w:p w14:paraId="7BA50BCB" w14:textId="77777777" w:rsidR="00376C46" w:rsidRPr="000B41B7" w:rsidRDefault="00376C46" w:rsidP="00F773FD">
            <w:pPr>
              <w:pStyle w:val="phtableitemizedlist1"/>
              <w:spacing w:before="0" w:after="0"/>
            </w:pPr>
            <w:r w:rsidRPr="000B41B7">
              <w:t>«III уровень»;</w:t>
            </w:r>
          </w:p>
          <w:p w14:paraId="05C25B38" w14:textId="77777777" w:rsidR="00376C46" w:rsidRPr="000B41B7" w:rsidRDefault="00376C46" w:rsidP="00F773FD">
            <w:pPr>
              <w:pStyle w:val="phtableitemizedlist1"/>
              <w:spacing w:before="0" w:after="0"/>
            </w:pPr>
            <w:r w:rsidRPr="000B41B7">
              <w:t>«Иное»</w:t>
            </w:r>
          </w:p>
        </w:tc>
      </w:tr>
    </w:tbl>
    <w:p w14:paraId="405108E0" w14:textId="77777777" w:rsidR="00376C46" w:rsidRPr="00843EF6" w:rsidRDefault="00376C46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{Наименование должности</w:t>
      </w:r>
    </w:p>
    <w:p w14:paraId="7FCE40DA" w14:textId="77777777" w:rsidR="00376C46" w:rsidRPr="00843EF6" w:rsidRDefault="00376C46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уполномоченного лица}</w:t>
      </w:r>
      <w:r w:rsidRPr="00843EF6">
        <w:rPr>
          <w:rStyle w:val="ae"/>
          <w:sz w:val="20"/>
          <w:szCs w:val="20"/>
        </w:rPr>
        <w:footnoteReference w:id="8"/>
      </w:r>
      <w:r w:rsidRPr="00843EF6">
        <w:rPr>
          <w:sz w:val="20"/>
          <w:szCs w:val="20"/>
        </w:rPr>
        <w:t xml:space="preserve">                                       </w:t>
      </w:r>
      <w:r w:rsidR="008F385B" w:rsidRPr="00843EF6">
        <w:rPr>
          <w:sz w:val="20"/>
          <w:szCs w:val="20"/>
        </w:rPr>
        <w:tab/>
      </w:r>
      <w:r w:rsidR="008F385B" w:rsidRPr="00843EF6">
        <w:rPr>
          <w:sz w:val="20"/>
          <w:szCs w:val="20"/>
        </w:rPr>
        <w:tab/>
      </w:r>
      <w:r w:rsidRPr="00843EF6">
        <w:rPr>
          <w:sz w:val="20"/>
          <w:szCs w:val="20"/>
        </w:rPr>
        <w:t xml:space="preserve">             ____________________/{И.О. Фамилия }/ </w:t>
      </w:r>
    </w:p>
    <w:p w14:paraId="269AF657" w14:textId="77777777" w:rsidR="00376C46" w:rsidRPr="00843EF6" w:rsidRDefault="00376C46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МП</w:t>
      </w:r>
      <w:r w:rsidR="00707422" w:rsidRPr="00843EF6">
        <w:rPr>
          <w:rStyle w:val="ae"/>
          <w:sz w:val="20"/>
          <w:szCs w:val="20"/>
        </w:rPr>
        <w:footnoteReference w:id="9"/>
      </w:r>
    </w:p>
    <w:p w14:paraId="21E926EC" w14:textId="77777777" w:rsidR="00376C46" w:rsidRPr="000B41B7" w:rsidRDefault="00376C46" w:rsidP="00843EF6">
      <w:pPr>
        <w:rPr>
          <w:rFonts w:eastAsia="SimSun"/>
          <w:lang w:eastAsia="zh-CN"/>
        </w:rPr>
      </w:pPr>
      <w:r w:rsidRPr="000B41B7">
        <w:br w:type="page"/>
      </w:r>
    </w:p>
    <w:p w14:paraId="3BF9AC16" w14:textId="77777777" w:rsidR="00B90EB0" w:rsidRPr="000B41B7" w:rsidRDefault="00B90EB0" w:rsidP="00B90EB0">
      <w:pPr>
        <w:pStyle w:val="phadditiontitle2"/>
        <w:ind w:left="710"/>
        <w:jc w:val="center"/>
      </w:pPr>
      <w:bookmarkStart w:id="442" w:name="_Toc100055268"/>
      <w:r w:rsidRPr="000B41B7">
        <w:lastRenderedPageBreak/>
        <w:t>1.</w:t>
      </w:r>
      <w:r w:rsidR="00376C46" w:rsidRPr="000B41B7">
        <w:t>5</w:t>
      </w:r>
      <w:r w:rsidRPr="000B41B7">
        <w:t xml:space="preserve"> Форма заявки на добавление индивидуального предпринимателя</w:t>
      </w:r>
      <w:bookmarkEnd w:id="442"/>
    </w:p>
    <w:tbl>
      <w:tblPr>
        <w:tblW w:w="4859" w:type="pct"/>
        <w:tblLook w:val="04A0" w:firstRow="1" w:lastRow="0" w:firstColumn="1" w:lastColumn="0" w:noHBand="0" w:noVBand="1"/>
      </w:tblPr>
      <w:tblGrid>
        <w:gridCol w:w="2118"/>
        <w:gridCol w:w="3266"/>
        <w:gridCol w:w="3696"/>
      </w:tblGrid>
      <w:tr w:rsidR="000B41B7" w:rsidRPr="000B41B7" w14:paraId="26523593" w14:textId="77777777" w:rsidTr="00B94B65">
        <w:trPr>
          <w:trHeight w:val="600"/>
          <w:tblHeader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4BAB0B" w14:textId="77777777" w:rsidR="00B90EB0" w:rsidRPr="000B41B7" w:rsidRDefault="00B90EB0" w:rsidP="00F773FD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7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EDCA26" w14:textId="77777777" w:rsidR="00B90EB0" w:rsidRPr="000B41B7" w:rsidRDefault="00B90EB0" w:rsidP="00F773FD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2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70BEBD" w14:textId="77777777" w:rsidR="00B90EB0" w:rsidRPr="000B41B7" w:rsidRDefault="00B90EB0" w:rsidP="00F773FD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1B838767" w14:textId="77777777" w:rsidTr="00B94B65">
        <w:trPr>
          <w:trHeight w:val="600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E04DF" w14:textId="77777777" w:rsidR="00B90EB0" w:rsidRPr="000B41B7" w:rsidRDefault="00B90EB0" w:rsidP="00F773FD">
            <w:pPr>
              <w:pStyle w:val="phtablecellleft"/>
              <w:spacing w:before="0" w:after="0"/>
              <w:jc w:val="left"/>
            </w:pPr>
            <w:r w:rsidRPr="000B41B7">
              <w:t>Тип организации</w:t>
            </w:r>
          </w:p>
        </w:tc>
        <w:tc>
          <w:tcPr>
            <w:tcW w:w="17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DA8E3" w14:textId="77777777" w:rsidR="00B90EB0" w:rsidRPr="000B41B7" w:rsidRDefault="00B16263" w:rsidP="00F773FD">
            <w:pPr>
              <w:pStyle w:val="phtablecellleft"/>
              <w:spacing w:before="0" w:after="0"/>
              <w:jc w:val="left"/>
            </w:pPr>
            <w:r w:rsidRPr="000B41B7">
              <w:t>Индивидуальный предприниматель</w:t>
            </w:r>
          </w:p>
        </w:tc>
        <w:tc>
          <w:tcPr>
            <w:tcW w:w="2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F51069" w14:textId="77777777" w:rsidR="00B90EB0" w:rsidRPr="000B41B7" w:rsidRDefault="00B16263" w:rsidP="00BA4716">
            <w:pPr>
              <w:pStyle w:val="phtableitemizedlist1"/>
              <w:numPr>
                <w:ilvl w:val="0"/>
                <w:numId w:val="0"/>
              </w:numPr>
              <w:spacing w:before="0" w:after="0"/>
              <w:ind w:left="32" w:hanging="25"/>
            </w:pPr>
            <w:r w:rsidRPr="000B41B7">
              <w:t xml:space="preserve">Оставить значение </w:t>
            </w:r>
            <w:r w:rsidR="00B90EB0" w:rsidRPr="000B41B7">
              <w:t>«Индивидуальный</w:t>
            </w:r>
            <w:r w:rsidRPr="000B41B7">
              <w:t xml:space="preserve"> </w:t>
            </w:r>
            <w:r w:rsidR="00B90EB0" w:rsidRPr="000B41B7">
              <w:t>предприниматель»</w:t>
            </w:r>
          </w:p>
        </w:tc>
      </w:tr>
      <w:tr w:rsidR="000B41B7" w:rsidRPr="000B41B7" w14:paraId="4AF7D6F1" w14:textId="77777777" w:rsidTr="00B94B65">
        <w:trPr>
          <w:trHeight w:val="600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E4C9E" w14:textId="77777777" w:rsidR="00B90EB0" w:rsidRPr="000B41B7" w:rsidRDefault="00B90EB0" w:rsidP="00F773FD">
            <w:pPr>
              <w:pStyle w:val="phtablecellleft"/>
              <w:spacing w:before="0" w:after="0"/>
              <w:jc w:val="left"/>
            </w:pPr>
            <w:r w:rsidRPr="000B41B7">
              <w:t>Полное наименование</w:t>
            </w:r>
          </w:p>
        </w:tc>
        <w:tc>
          <w:tcPr>
            <w:tcW w:w="17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E06D8" w14:textId="77777777" w:rsidR="00B90EB0" w:rsidRPr="000B41B7" w:rsidRDefault="00B90EB0" w:rsidP="00F773FD">
            <w:pPr>
              <w:pStyle w:val="phtablecellleft"/>
              <w:spacing w:before="0" w:after="0"/>
              <w:jc w:val="left"/>
            </w:pPr>
          </w:p>
        </w:tc>
        <w:tc>
          <w:tcPr>
            <w:tcW w:w="2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593DD9" w14:textId="77777777" w:rsidR="00B90EB0" w:rsidRPr="000B41B7" w:rsidRDefault="00B90EB0" w:rsidP="00BA4716">
            <w:pPr>
              <w:pStyle w:val="phtablecellleft"/>
              <w:spacing w:before="0" w:after="0"/>
            </w:pPr>
            <w:r w:rsidRPr="000B41B7">
              <w:t xml:space="preserve">Указать полное наименование </w:t>
            </w:r>
            <w:r w:rsidR="00B94B65" w:rsidRPr="000B41B7">
              <w:t>ИП</w:t>
            </w:r>
            <w:r w:rsidR="00312FB7" w:rsidRPr="000B41B7">
              <w:br/>
            </w:r>
            <w:r w:rsidRPr="000B41B7">
              <w:t xml:space="preserve">в соответствии с выпиской из ЕГРИП. </w:t>
            </w:r>
          </w:p>
          <w:p w14:paraId="61A67C35" w14:textId="77777777" w:rsidR="00B90EB0" w:rsidRPr="000B41B7" w:rsidRDefault="00B90EB0" w:rsidP="00BA4716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0047306A" w14:textId="77777777" w:rsidTr="00B94B65">
        <w:trPr>
          <w:trHeight w:val="300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DC5A7" w14:textId="77777777" w:rsidR="00B90EB0" w:rsidRPr="000B41B7" w:rsidRDefault="00B90EB0" w:rsidP="00F773FD">
            <w:pPr>
              <w:pStyle w:val="phtablecellleft"/>
              <w:spacing w:before="0" w:after="0"/>
              <w:jc w:val="left"/>
            </w:pPr>
            <w:r w:rsidRPr="000B41B7">
              <w:t>Сокращенное наименование</w:t>
            </w:r>
          </w:p>
        </w:tc>
        <w:tc>
          <w:tcPr>
            <w:tcW w:w="17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452F0" w14:textId="77777777" w:rsidR="00B90EB0" w:rsidRPr="000B41B7" w:rsidRDefault="00B90EB0" w:rsidP="00F773FD">
            <w:pPr>
              <w:pStyle w:val="phtablecellleft"/>
              <w:spacing w:before="0" w:after="0"/>
              <w:jc w:val="left"/>
            </w:pPr>
          </w:p>
        </w:tc>
        <w:tc>
          <w:tcPr>
            <w:tcW w:w="2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3E8EAA" w14:textId="77777777" w:rsidR="00B90EB0" w:rsidRPr="000B41B7" w:rsidRDefault="00312FB7" w:rsidP="00BA4716">
            <w:pPr>
              <w:pStyle w:val="phtablecellleft"/>
              <w:spacing w:before="0" w:after="0"/>
            </w:pPr>
            <w:r w:rsidRPr="000B41B7">
              <w:t>У</w:t>
            </w:r>
            <w:r w:rsidR="00B90EB0" w:rsidRPr="000B41B7">
              <w:t xml:space="preserve">казать </w:t>
            </w:r>
            <w:r w:rsidR="000C238F" w:rsidRPr="000B41B7">
              <w:t xml:space="preserve">сокращенное наименование </w:t>
            </w:r>
            <w:r w:rsidR="00B94B65" w:rsidRPr="000B41B7">
              <w:t>ИП</w:t>
            </w:r>
            <w:r w:rsidR="000C238F" w:rsidRPr="000B41B7">
              <w:br/>
              <w:t xml:space="preserve">по шаблону </w:t>
            </w:r>
            <w:r w:rsidR="00B90EB0" w:rsidRPr="000B41B7">
              <w:t>«ИП Фамилия И.О.».</w:t>
            </w:r>
          </w:p>
          <w:p w14:paraId="2DF3E28E" w14:textId="77777777" w:rsidR="00B90EB0" w:rsidRPr="000B41B7" w:rsidRDefault="00B90EB0" w:rsidP="00BA4716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221F04AD" w14:textId="77777777" w:rsidTr="00B94B65">
        <w:trPr>
          <w:trHeight w:val="300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90948" w14:textId="77777777" w:rsidR="00B90EB0" w:rsidRPr="000B41B7" w:rsidRDefault="00312FB7" w:rsidP="00F773FD">
            <w:pPr>
              <w:pStyle w:val="phtablecellleft"/>
              <w:spacing w:before="0" w:after="0"/>
              <w:jc w:val="left"/>
            </w:pPr>
            <w:r w:rsidRPr="000B41B7">
              <w:t>Субъект</w:t>
            </w:r>
            <w:r w:rsidR="00B90EB0" w:rsidRPr="000B41B7">
              <w:t xml:space="preserve"> РФ</w:t>
            </w:r>
          </w:p>
        </w:tc>
        <w:tc>
          <w:tcPr>
            <w:tcW w:w="17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5E088" w14:textId="77777777" w:rsidR="00B90EB0" w:rsidRPr="000B41B7" w:rsidRDefault="00B90EB0" w:rsidP="00F773FD">
            <w:pPr>
              <w:pStyle w:val="phtablecellleft"/>
              <w:spacing w:before="0" w:after="0"/>
              <w:jc w:val="left"/>
            </w:pPr>
          </w:p>
        </w:tc>
        <w:tc>
          <w:tcPr>
            <w:tcW w:w="2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038D4F" w14:textId="77777777" w:rsidR="00312FB7" w:rsidRPr="000B41B7" w:rsidRDefault="00B90EB0" w:rsidP="00BA4716">
            <w:pPr>
              <w:pStyle w:val="phtablecellleft"/>
              <w:spacing w:before="0" w:after="0"/>
            </w:pPr>
            <w:r w:rsidRPr="000B41B7">
              <w:t xml:space="preserve">Указать наименование субъекта РФ </w:t>
            </w:r>
          </w:p>
          <w:p w14:paraId="1350E99E" w14:textId="77777777" w:rsidR="00B90EB0" w:rsidRPr="000B41B7" w:rsidRDefault="00B90EB0" w:rsidP="00BA4716">
            <w:pPr>
              <w:pStyle w:val="phtablecellleft"/>
              <w:spacing w:before="0" w:after="0"/>
            </w:pPr>
            <w:r w:rsidRPr="000B41B7">
              <w:t>(исходя из адреса местожительства ИП)</w:t>
            </w:r>
          </w:p>
        </w:tc>
      </w:tr>
      <w:tr w:rsidR="000B41B7" w:rsidRPr="000B41B7" w14:paraId="11B498A7" w14:textId="77777777" w:rsidTr="00B94B65">
        <w:trPr>
          <w:trHeight w:val="300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3361E" w14:textId="77777777" w:rsidR="00B90EB0" w:rsidRPr="000B41B7" w:rsidRDefault="00B90EB0" w:rsidP="00F773FD">
            <w:pPr>
              <w:pStyle w:val="phtablecellleft"/>
              <w:spacing w:before="0" w:after="0"/>
              <w:jc w:val="left"/>
            </w:pPr>
            <w:r w:rsidRPr="000B41B7">
              <w:t>ИНН</w:t>
            </w:r>
          </w:p>
        </w:tc>
        <w:tc>
          <w:tcPr>
            <w:tcW w:w="17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FEB7F" w14:textId="77777777" w:rsidR="00B90EB0" w:rsidRPr="000B41B7" w:rsidRDefault="00B90EB0" w:rsidP="00F773FD">
            <w:pPr>
              <w:pStyle w:val="phtablecellleft"/>
              <w:spacing w:before="0" w:after="0"/>
              <w:jc w:val="left"/>
            </w:pPr>
          </w:p>
        </w:tc>
        <w:tc>
          <w:tcPr>
            <w:tcW w:w="2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3A55BB" w14:textId="77777777" w:rsidR="00B94B65" w:rsidRPr="000B41B7" w:rsidRDefault="00B90EB0" w:rsidP="00BA4716">
            <w:pPr>
              <w:pStyle w:val="phtablecellleft"/>
              <w:spacing w:before="0" w:after="0"/>
            </w:pPr>
            <w:r w:rsidRPr="000B41B7">
              <w:t xml:space="preserve">Указать ИНН </w:t>
            </w:r>
            <w:r w:rsidR="00B94B65" w:rsidRPr="000B41B7">
              <w:t xml:space="preserve">ИП </w:t>
            </w:r>
            <w:r w:rsidRPr="000B41B7">
              <w:t>согласно выписке из ЕГРИП.</w:t>
            </w:r>
            <w:r w:rsidR="00B94B65" w:rsidRPr="000B41B7">
              <w:t xml:space="preserve"> </w:t>
            </w:r>
          </w:p>
          <w:p w14:paraId="38F7C4AB" w14:textId="77777777" w:rsidR="00B90EB0" w:rsidRPr="000B41B7" w:rsidRDefault="00312FB7" w:rsidP="00BA4716">
            <w:pPr>
              <w:pStyle w:val="phtablecellleft"/>
              <w:spacing w:before="0" w:after="0"/>
            </w:pPr>
            <w:r w:rsidRPr="000B41B7">
              <w:t>Д</w:t>
            </w:r>
            <w:r w:rsidR="00B90EB0" w:rsidRPr="000B41B7">
              <w:t>опускается только 12-значное число.</w:t>
            </w:r>
          </w:p>
          <w:p w14:paraId="1440B6E1" w14:textId="77777777" w:rsidR="00B90EB0" w:rsidRPr="000B41B7" w:rsidRDefault="00B90EB0" w:rsidP="00BA4716">
            <w:pPr>
              <w:pStyle w:val="phtablecellleft"/>
              <w:spacing w:before="0" w:after="0"/>
            </w:pPr>
            <w:r w:rsidRPr="000B41B7">
              <w:t>Без пробелов, тире, точек и т.п.</w:t>
            </w:r>
          </w:p>
        </w:tc>
      </w:tr>
      <w:tr w:rsidR="000B41B7" w:rsidRPr="000B41B7" w14:paraId="3E36BE6F" w14:textId="77777777" w:rsidTr="00B94B65">
        <w:trPr>
          <w:trHeight w:val="300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0FA03" w14:textId="77777777" w:rsidR="00B90EB0" w:rsidRPr="000B41B7" w:rsidRDefault="00B90EB0" w:rsidP="00F773FD">
            <w:pPr>
              <w:pStyle w:val="phtablecellleft"/>
              <w:spacing w:before="0" w:after="0"/>
              <w:jc w:val="left"/>
            </w:pPr>
            <w:r w:rsidRPr="000B41B7">
              <w:t>ОГРН ИП</w:t>
            </w:r>
          </w:p>
        </w:tc>
        <w:tc>
          <w:tcPr>
            <w:tcW w:w="17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41989" w14:textId="77777777" w:rsidR="00B90EB0" w:rsidRPr="000B41B7" w:rsidRDefault="00B90EB0" w:rsidP="00F773FD">
            <w:pPr>
              <w:pStyle w:val="phtablecellleft"/>
              <w:spacing w:before="0" w:after="0"/>
              <w:jc w:val="left"/>
            </w:pPr>
          </w:p>
        </w:tc>
        <w:tc>
          <w:tcPr>
            <w:tcW w:w="2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A46B73" w14:textId="77777777" w:rsidR="00B90EB0" w:rsidRPr="000B41B7" w:rsidRDefault="00B90EB0" w:rsidP="00BA4716">
            <w:pPr>
              <w:pStyle w:val="phtablecellleft"/>
              <w:spacing w:before="0" w:after="0"/>
            </w:pPr>
            <w:r w:rsidRPr="000B41B7">
              <w:t>Указать ОГРН ИП согласно выписке из ЕГРИП.</w:t>
            </w:r>
          </w:p>
          <w:p w14:paraId="77BAC39C" w14:textId="77777777" w:rsidR="00B90EB0" w:rsidRPr="000B41B7" w:rsidRDefault="00312FB7" w:rsidP="00BA4716">
            <w:pPr>
              <w:pStyle w:val="phtablecellleft"/>
              <w:spacing w:before="0" w:after="0"/>
            </w:pPr>
            <w:r w:rsidRPr="000B41B7">
              <w:t>Д</w:t>
            </w:r>
            <w:r w:rsidR="00B90EB0" w:rsidRPr="000B41B7">
              <w:t xml:space="preserve">опускается только 15-значное число. </w:t>
            </w:r>
          </w:p>
          <w:p w14:paraId="52EF37A6" w14:textId="77777777" w:rsidR="00B90EB0" w:rsidRPr="000B41B7" w:rsidRDefault="00B90EB0" w:rsidP="00BA4716">
            <w:pPr>
              <w:pStyle w:val="phtablecellleft"/>
              <w:spacing w:before="0" w:after="0"/>
            </w:pPr>
            <w:r w:rsidRPr="000B41B7">
              <w:t>Без пробелов, тире, точек и т.п.</w:t>
            </w:r>
          </w:p>
        </w:tc>
      </w:tr>
      <w:tr w:rsidR="00E25C53" w:rsidRPr="000B41B7" w14:paraId="52E866A9" w14:textId="77777777" w:rsidTr="00590F5B">
        <w:trPr>
          <w:trHeight w:val="555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48E13" w14:textId="77777777" w:rsidR="00B90EB0" w:rsidRPr="000B41B7" w:rsidRDefault="00B90EB0" w:rsidP="00F773FD">
            <w:pPr>
              <w:pStyle w:val="phtablecellleft"/>
              <w:spacing w:before="0" w:after="0"/>
              <w:jc w:val="left"/>
            </w:pPr>
            <w:r w:rsidRPr="000B41B7">
              <w:t>Субъект системы здравоохранения</w:t>
            </w:r>
          </w:p>
        </w:tc>
        <w:tc>
          <w:tcPr>
            <w:tcW w:w="17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B625E" w14:textId="77777777" w:rsidR="00B90EB0" w:rsidRPr="000B41B7" w:rsidRDefault="00B90EB0" w:rsidP="00F773FD">
            <w:pPr>
              <w:pStyle w:val="phtablecellleft"/>
              <w:spacing w:before="0" w:after="0"/>
              <w:jc w:val="left"/>
            </w:pPr>
            <w:r w:rsidRPr="000B41B7">
              <w:t>Медицинская организация</w:t>
            </w:r>
          </w:p>
        </w:tc>
        <w:tc>
          <w:tcPr>
            <w:tcW w:w="2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398677" w14:textId="77777777" w:rsidR="00B90EB0" w:rsidRPr="000B41B7" w:rsidRDefault="00B90EB0" w:rsidP="00BA4716">
            <w:pPr>
              <w:pStyle w:val="phtablecellleft"/>
              <w:spacing w:before="0" w:after="0"/>
            </w:pPr>
            <w:r w:rsidRPr="000B41B7">
              <w:t>Оставить значение «Медицинская организация»</w:t>
            </w:r>
          </w:p>
        </w:tc>
      </w:tr>
    </w:tbl>
    <w:p w14:paraId="1FB1A0CC" w14:textId="3BE100A2" w:rsidR="00B90EB0" w:rsidRPr="00843EF6" w:rsidRDefault="00B90EB0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{</w:t>
      </w:r>
      <w:r w:rsidR="00B94B65" w:rsidRPr="00843EF6">
        <w:rPr>
          <w:sz w:val="20"/>
          <w:szCs w:val="20"/>
        </w:rPr>
        <w:t>Индивидуальный предприниматель</w:t>
      </w:r>
      <w:r w:rsidRPr="00843EF6">
        <w:rPr>
          <w:sz w:val="20"/>
          <w:szCs w:val="20"/>
        </w:rPr>
        <w:t>}</w:t>
      </w:r>
      <w:r w:rsidRPr="00843EF6">
        <w:rPr>
          <w:rStyle w:val="ae"/>
          <w:sz w:val="20"/>
          <w:szCs w:val="20"/>
        </w:rPr>
        <w:footnoteReference w:id="10"/>
      </w:r>
      <w:r w:rsidRPr="00843EF6">
        <w:rPr>
          <w:sz w:val="20"/>
          <w:szCs w:val="20"/>
        </w:rPr>
        <w:t xml:space="preserve">                                              ____________________/{И.О. Фамилия }/ </w:t>
      </w:r>
    </w:p>
    <w:p w14:paraId="7C7287D3" w14:textId="77777777" w:rsidR="00B90EB0" w:rsidRPr="00843EF6" w:rsidRDefault="00B90EB0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МП</w:t>
      </w:r>
      <w:r w:rsidR="00707422" w:rsidRPr="00843EF6">
        <w:rPr>
          <w:rStyle w:val="ae"/>
          <w:sz w:val="20"/>
          <w:szCs w:val="20"/>
        </w:rPr>
        <w:footnoteReference w:id="11"/>
      </w:r>
    </w:p>
    <w:p w14:paraId="50D1A210" w14:textId="77777777" w:rsidR="00B90EB0" w:rsidRPr="00843EF6" w:rsidRDefault="00B90EB0" w:rsidP="00843EF6">
      <w:pPr>
        <w:pStyle w:val="afffb"/>
        <w:ind w:firstLine="0"/>
        <w:rPr>
          <w:sz w:val="20"/>
          <w:szCs w:val="20"/>
        </w:rPr>
      </w:pPr>
    </w:p>
    <w:p w14:paraId="154315C2" w14:textId="77777777" w:rsidR="00B90EB0" w:rsidRPr="000B41B7" w:rsidRDefault="00B90EB0" w:rsidP="00843EF6">
      <w:pPr>
        <w:pStyle w:val="afffb"/>
        <w:sectPr w:rsidR="00B90EB0" w:rsidRPr="000B41B7" w:rsidSect="004F4E37">
          <w:headerReference w:type="default" r:id="rId127"/>
          <w:endnotePr>
            <w:numFmt w:val="decimal"/>
          </w:endnotePr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9A67411" w14:textId="3E8A8D90" w:rsidR="00C91FCF" w:rsidRPr="000B41B7" w:rsidRDefault="00C91FCF" w:rsidP="00524B73">
      <w:pPr>
        <w:pStyle w:val="phadditiontitle2"/>
        <w:ind w:left="710"/>
        <w:jc w:val="center"/>
        <w:rPr>
          <w:sz w:val="2"/>
          <w:szCs w:val="2"/>
        </w:rPr>
      </w:pPr>
      <w:bookmarkStart w:id="443" w:name="_Toc65072329"/>
      <w:bookmarkStart w:id="444" w:name="_Toc65084466"/>
      <w:bookmarkStart w:id="445" w:name="_Toc100055269"/>
      <w:bookmarkEnd w:id="439"/>
      <w:bookmarkEnd w:id="440"/>
      <w:r w:rsidRPr="000B41B7">
        <w:lastRenderedPageBreak/>
        <w:t>1.</w:t>
      </w:r>
      <w:r w:rsidR="00376C46" w:rsidRPr="000B41B7">
        <w:t>6</w:t>
      </w:r>
      <w:r w:rsidRPr="000B41B7">
        <w:t xml:space="preserve"> Форма заявки на добавление организации здравоохранения</w:t>
      </w:r>
      <w:bookmarkEnd w:id="445"/>
      <w:r w:rsidRPr="000B41B7">
        <w:t xml:space="preserve"> </w:t>
      </w:r>
      <w:r w:rsidR="00524B73" w:rsidRPr="000B41B7">
        <w:br/>
      </w:r>
      <w:bookmarkEnd w:id="443"/>
      <w:bookmarkEnd w:id="444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597"/>
        <w:gridCol w:w="3317"/>
        <w:gridCol w:w="3855"/>
      </w:tblGrid>
      <w:tr w:rsidR="000B41B7" w:rsidRPr="000B41B7" w14:paraId="750DC18C" w14:textId="77777777" w:rsidTr="00E76B42">
        <w:trPr>
          <w:trHeight w:val="600"/>
          <w:tblHeader/>
          <w:jc w:val="center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BF79AF" w14:textId="77777777" w:rsidR="00C91FCF" w:rsidRPr="000B41B7" w:rsidRDefault="00C91FCF" w:rsidP="00F773FD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ABE951" w14:textId="77777777" w:rsidR="00C91FCF" w:rsidRPr="000B41B7" w:rsidRDefault="00C91FCF" w:rsidP="00F773FD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22B1D9" w14:textId="77777777" w:rsidR="00C91FCF" w:rsidRPr="000B41B7" w:rsidRDefault="00C91FCF" w:rsidP="00F773FD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081225A7" w14:textId="77777777" w:rsidTr="00E76B42">
        <w:trPr>
          <w:trHeight w:val="600"/>
          <w:jc w:val="center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71165" w14:textId="77777777" w:rsidR="00C91FCF" w:rsidRPr="000B41B7" w:rsidRDefault="00C91FCF" w:rsidP="00376C46">
            <w:pPr>
              <w:pStyle w:val="phtablecellleft"/>
              <w:spacing w:before="0" w:after="0"/>
            </w:pPr>
            <w:r w:rsidRPr="000B41B7">
              <w:t>Тип организации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31B26" w14:textId="77777777" w:rsidR="00C91FCF" w:rsidRPr="000B41B7" w:rsidRDefault="00376C46" w:rsidP="00376C46">
            <w:pPr>
              <w:pStyle w:val="phtablecellleft"/>
              <w:spacing w:before="0" w:after="0"/>
            </w:pPr>
            <w:r w:rsidRPr="000B41B7">
              <w:t>Государственное юридическое лицо</w:t>
            </w: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6530E9" w14:textId="77777777" w:rsidR="00C91FCF" w:rsidRPr="000B41B7" w:rsidRDefault="00376C46" w:rsidP="00376C46">
            <w:pPr>
              <w:pStyle w:val="phtablecellleft"/>
              <w:spacing w:before="0" w:after="0"/>
            </w:pPr>
            <w:r w:rsidRPr="000B41B7">
              <w:t>Оставить значение «</w:t>
            </w:r>
            <w:r w:rsidR="00C91FCF" w:rsidRPr="000B41B7">
              <w:t>Государственное юридическое лицо»</w:t>
            </w:r>
          </w:p>
        </w:tc>
      </w:tr>
      <w:tr w:rsidR="000B41B7" w:rsidRPr="000B41B7" w14:paraId="5DF1DC53" w14:textId="77777777" w:rsidTr="00E76B42">
        <w:trPr>
          <w:trHeight w:val="600"/>
          <w:jc w:val="center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B2453" w14:textId="77777777" w:rsidR="00C91FCF" w:rsidRPr="000B41B7" w:rsidRDefault="00C91FCF" w:rsidP="00376C46">
            <w:pPr>
              <w:pStyle w:val="phtablecellleft"/>
              <w:spacing w:before="0" w:after="0"/>
            </w:pPr>
            <w:r w:rsidRPr="000B41B7">
              <w:t>Полное наименование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67E1" w14:textId="77777777" w:rsidR="00C91FCF" w:rsidRPr="000B41B7" w:rsidRDefault="00C91FCF" w:rsidP="00376C46">
            <w:pPr>
              <w:pStyle w:val="phtablecellleft"/>
              <w:spacing w:before="0" w:after="0"/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B719E0" w14:textId="77777777" w:rsidR="00376C46" w:rsidRPr="000B41B7" w:rsidRDefault="00C91FCF" w:rsidP="00376C46">
            <w:pPr>
              <w:pStyle w:val="phtablecellleft"/>
              <w:spacing w:before="0" w:after="0"/>
            </w:pPr>
            <w:r w:rsidRPr="000B41B7">
              <w:t xml:space="preserve">Указать полное наименование организации в соответствии с выпиской </w:t>
            </w:r>
            <w:r w:rsidR="00524B73" w:rsidRPr="000B41B7">
              <w:br/>
            </w:r>
            <w:r w:rsidRPr="000B41B7">
              <w:t>из ЕГРЮЛ</w:t>
            </w:r>
            <w:r w:rsidR="00376C46" w:rsidRPr="000B41B7">
              <w:t>.</w:t>
            </w:r>
          </w:p>
          <w:p w14:paraId="576878DF" w14:textId="77777777" w:rsidR="00C91FCF" w:rsidRPr="000B41B7" w:rsidRDefault="00C91FCF" w:rsidP="00376C46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6FD5AE7A" w14:textId="77777777" w:rsidTr="00E76B42">
        <w:trPr>
          <w:trHeight w:val="300"/>
          <w:jc w:val="center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E49C6" w14:textId="77777777" w:rsidR="00C91FCF" w:rsidRPr="000B41B7" w:rsidRDefault="00C91FCF" w:rsidP="00376C46">
            <w:pPr>
              <w:pStyle w:val="phtablecellleft"/>
              <w:spacing w:before="0" w:after="0"/>
            </w:pPr>
            <w:r w:rsidRPr="000B41B7">
              <w:t>Сокращенное наименование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100CE" w14:textId="77777777" w:rsidR="00C91FCF" w:rsidRPr="000B41B7" w:rsidRDefault="00C91FCF" w:rsidP="00376C46">
            <w:pPr>
              <w:pStyle w:val="phtablecellleft"/>
              <w:spacing w:before="0" w:after="0"/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08AA70" w14:textId="77777777" w:rsidR="00376C46" w:rsidRPr="000B41B7" w:rsidRDefault="00C91FCF" w:rsidP="00376C46">
            <w:pPr>
              <w:pStyle w:val="phtablecellleft"/>
              <w:spacing w:before="0" w:after="0"/>
            </w:pPr>
            <w:r w:rsidRPr="000B41B7">
              <w:t xml:space="preserve">Указать сокращенное наименование организации в соответствии с выпиской </w:t>
            </w:r>
            <w:r w:rsidR="00524B73" w:rsidRPr="000B41B7">
              <w:br/>
            </w:r>
            <w:r w:rsidRPr="000B41B7">
              <w:t xml:space="preserve">из ЕГРЮЛ. </w:t>
            </w:r>
          </w:p>
          <w:p w14:paraId="6C7F6F17" w14:textId="77777777" w:rsidR="00C91FCF" w:rsidRPr="000B41B7" w:rsidRDefault="00C91FCF" w:rsidP="00376C46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49C99DD5" w14:textId="77777777" w:rsidTr="00E76B42">
        <w:trPr>
          <w:trHeight w:val="300"/>
          <w:jc w:val="center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37887" w14:textId="77777777" w:rsidR="00C91FCF" w:rsidRPr="000B41B7" w:rsidRDefault="00376C46" w:rsidP="00376C46">
            <w:pPr>
              <w:pStyle w:val="phtablecellleft"/>
              <w:spacing w:before="0" w:after="0"/>
            </w:pPr>
            <w:r w:rsidRPr="000B41B7">
              <w:t>С</w:t>
            </w:r>
            <w:r w:rsidR="00C91FCF" w:rsidRPr="000B41B7">
              <w:t>убъект РФ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3B6C5" w14:textId="77777777" w:rsidR="00C91FCF" w:rsidRPr="000B41B7" w:rsidRDefault="00C91FCF" w:rsidP="00376C46">
            <w:pPr>
              <w:pStyle w:val="phtablecellleft"/>
              <w:spacing w:before="0" w:after="0"/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079AC8" w14:textId="77777777" w:rsidR="00C91FCF" w:rsidRPr="000B41B7" w:rsidRDefault="00376C46" w:rsidP="00376C46">
            <w:pPr>
              <w:pStyle w:val="phtablecellleft"/>
              <w:spacing w:before="0" w:after="0"/>
            </w:pPr>
            <w:r w:rsidRPr="000B41B7">
              <w:t>Указать</w:t>
            </w:r>
            <w:r w:rsidR="00C91FCF" w:rsidRPr="000B41B7">
              <w:t xml:space="preserve"> наименование субъекта РФ (исходя из юридического адреса организации</w:t>
            </w:r>
            <w:r w:rsidRPr="000B41B7">
              <w:t>)</w:t>
            </w:r>
          </w:p>
        </w:tc>
      </w:tr>
      <w:tr w:rsidR="000B41B7" w:rsidRPr="000B41B7" w14:paraId="045618F4" w14:textId="77777777" w:rsidTr="00E76B42">
        <w:trPr>
          <w:trHeight w:val="300"/>
          <w:jc w:val="center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8D08A" w14:textId="77777777" w:rsidR="00C91FCF" w:rsidRPr="000B41B7" w:rsidRDefault="00C91FCF" w:rsidP="00376C46">
            <w:pPr>
              <w:pStyle w:val="phtablecellleft"/>
              <w:spacing w:before="0" w:after="0"/>
            </w:pPr>
            <w:r w:rsidRPr="000B41B7">
              <w:t>ИНН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52803" w14:textId="77777777" w:rsidR="00C91FCF" w:rsidRPr="000B41B7" w:rsidRDefault="00C91FCF" w:rsidP="00376C46">
            <w:pPr>
              <w:pStyle w:val="phtablecellleft"/>
              <w:spacing w:before="0" w:after="0"/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7CA174" w14:textId="77777777" w:rsidR="00C91FCF" w:rsidRPr="000B41B7" w:rsidRDefault="00376C46" w:rsidP="00376C46">
            <w:pPr>
              <w:pStyle w:val="phtablecellleft"/>
              <w:spacing w:before="0" w:after="0"/>
            </w:pPr>
            <w:r w:rsidRPr="000B41B7">
              <w:t>Указать</w:t>
            </w:r>
            <w:r w:rsidR="00C91FCF" w:rsidRPr="000B41B7">
              <w:t xml:space="preserve"> ИНН </w:t>
            </w:r>
            <w:r w:rsidRPr="000B41B7">
              <w:t xml:space="preserve">организации </w:t>
            </w:r>
            <w:r w:rsidR="00C91FCF" w:rsidRPr="000B41B7">
              <w:t>согласно выписке из ЕГРЮЛ.</w:t>
            </w:r>
          </w:p>
          <w:p w14:paraId="674AB8FA" w14:textId="77777777" w:rsidR="00C91FCF" w:rsidRPr="000B41B7" w:rsidRDefault="00376C46" w:rsidP="00376C46">
            <w:pPr>
              <w:pStyle w:val="phtablecellleft"/>
              <w:spacing w:before="0" w:after="0"/>
            </w:pPr>
            <w:r w:rsidRPr="000B41B7">
              <w:t>Д</w:t>
            </w:r>
            <w:r w:rsidR="00C91FCF" w:rsidRPr="000B41B7">
              <w:t>опускается только</w:t>
            </w:r>
            <w:r w:rsidRPr="000B41B7">
              <w:t xml:space="preserve"> </w:t>
            </w:r>
            <w:r w:rsidR="00C91FCF" w:rsidRPr="000B41B7">
              <w:t>10-значное число.</w:t>
            </w:r>
          </w:p>
          <w:p w14:paraId="38A746DB" w14:textId="77777777" w:rsidR="00C91FCF" w:rsidRPr="000B41B7" w:rsidRDefault="00C91FCF" w:rsidP="00376C46">
            <w:pPr>
              <w:pStyle w:val="phtablecellleft"/>
              <w:spacing w:before="0" w:after="0"/>
            </w:pPr>
            <w:r w:rsidRPr="000B41B7">
              <w:t>Без пробелов, тире, точек и т.п.</w:t>
            </w:r>
          </w:p>
        </w:tc>
      </w:tr>
      <w:tr w:rsidR="000B41B7" w:rsidRPr="000B41B7" w14:paraId="27AC327C" w14:textId="77777777" w:rsidTr="00E76B42">
        <w:trPr>
          <w:trHeight w:val="300"/>
          <w:jc w:val="center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7F080" w14:textId="77777777" w:rsidR="00C91FCF" w:rsidRPr="000B41B7" w:rsidRDefault="00C91FCF" w:rsidP="00376C46">
            <w:pPr>
              <w:pStyle w:val="phtablecellleft"/>
              <w:spacing w:before="0" w:after="0"/>
            </w:pPr>
            <w:r w:rsidRPr="000B41B7">
              <w:t xml:space="preserve">ОГРН 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2509E" w14:textId="77777777" w:rsidR="00C91FCF" w:rsidRPr="000B41B7" w:rsidRDefault="00C91FCF" w:rsidP="00376C46">
            <w:pPr>
              <w:pStyle w:val="phtablecellleft"/>
              <w:spacing w:before="0" w:after="0"/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FB8973" w14:textId="77777777" w:rsidR="00C91FCF" w:rsidRPr="000B41B7" w:rsidRDefault="00376C46" w:rsidP="00376C46">
            <w:pPr>
              <w:pStyle w:val="phtablecellleft"/>
              <w:spacing w:before="0" w:after="0"/>
            </w:pPr>
            <w:r w:rsidRPr="000B41B7">
              <w:t xml:space="preserve">Указать </w:t>
            </w:r>
            <w:r w:rsidR="00C91FCF" w:rsidRPr="000B41B7">
              <w:t>ОГРН</w:t>
            </w:r>
            <w:r w:rsidRPr="000B41B7">
              <w:t xml:space="preserve"> </w:t>
            </w:r>
            <w:r w:rsidR="00C91FCF" w:rsidRPr="000B41B7">
              <w:t>согласно выписке из ЕГРЮЛ.</w:t>
            </w:r>
          </w:p>
          <w:p w14:paraId="16D4E8A1" w14:textId="77777777" w:rsidR="00C91FCF" w:rsidRPr="000B41B7" w:rsidRDefault="00376C46" w:rsidP="00376C46">
            <w:pPr>
              <w:pStyle w:val="phtablecellleft"/>
              <w:spacing w:before="0" w:after="0"/>
            </w:pPr>
            <w:r w:rsidRPr="000B41B7">
              <w:t>Д</w:t>
            </w:r>
            <w:r w:rsidR="00C91FCF" w:rsidRPr="000B41B7">
              <w:t>опускается только</w:t>
            </w:r>
            <w:r w:rsidRPr="000B41B7">
              <w:t xml:space="preserve"> </w:t>
            </w:r>
            <w:r w:rsidR="00C91FCF" w:rsidRPr="000B41B7">
              <w:t>13-значное число.</w:t>
            </w:r>
          </w:p>
          <w:p w14:paraId="00ED38E4" w14:textId="77777777" w:rsidR="00C91FCF" w:rsidRPr="000B41B7" w:rsidRDefault="00C91FCF" w:rsidP="00376C46">
            <w:pPr>
              <w:pStyle w:val="phtablecellleft"/>
              <w:spacing w:before="0" w:after="0"/>
            </w:pPr>
            <w:r w:rsidRPr="000B41B7">
              <w:t>Без пробелов, тире, точек и т.п.</w:t>
            </w:r>
          </w:p>
        </w:tc>
      </w:tr>
      <w:tr w:rsidR="000B41B7" w:rsidRPr="000B41B7" w14:paraId="4A9A0110" w14:textId="77777777" w:rsidTr="00E76B42">
        <w:trPr>
          <w:trHeight w:val="300"/>
          <w:jc w:val="center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9869C" w14:textId="77777777" w:rsidR="00C91FCF" w:rsidRPr="000B41B7" w:rsidRDefault="00C91FCF" w:rsidP="00376C46">
            <w:pPr>
              <w:pStyle w:val="phtablecellleft"/>
              <w:spacing w:before="0" w:after="0"/>
            </w:pPr>
            <w:r w:rsidRPr="000B41B7">
              <w:t>КПП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DB932" w14:textId="77777777" w:rsidR="00C91FCF" w:rsidRPr="000B41B7" w:rsidRDefault="00C91FCF" w:rsidP="00376C46">
            <w:pPr>
              <w:pStyle w:val="phtablecellleft"/>
              <w:spacing w:before="0" w:after="0"/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C67CEE" w14:textId="77777777" w:rsidR="00C91FCF" w:rsidRPr="000B41B7" w:rsidRDefault="00376C46" w:rsidP="00376C46">
            <w:pPr>
              <w:pStyle w:val="phtablecellleft"/>
              <w:spacing w:before="0" w:after="0"/>
            </w:pPr>
            <w:r w:rsidRPr="000B41B7">
              <w:t xml:space="preserve">Указать </w:t>
            </w:r>
            <w:r w:rsidR="00C91FCF" w:rsidRPr="000B41B7">
              <w:t xml:space="preserve">КПП </w:t>
            </w:r>
            <w:r w:rsidRPr="000B41B7">
              <w:t xml:space="preserve">организации </w:t>
            </w:r>
            <w:r w:rsidR="00C91FCF" w:rsidRPr="000B41B7">
              <w:t>согласно выписке из ЕГРЮЛ.</w:t>
            </w:r>
          </w:p>
          <w:p w14:paraId="5BB39CC6" w14:textId="77777777" w:rsidR="00376C46" w:rsidRPr="000B41B7" w:rsidRDefault="00376C46" w:rsidP="00376C46">
            <w:pPr>
              <w:pStyle w:val="phtablecellleft"/>
              <w:spacing w:before="0" w:after="0"/>
            </w:pPr>
            <w:r w:rsidRPr="000B41B7">
              <w:t>Д</w:t>
            </w:r>
            <w:r w:rsidR="00C91FCF" w:rsidRPr="000B41B7">
              <w:t>опускается только</w:t>
            </w:r>
            <w:r w:rsidRPr="000B41B7">
              <w:t xml:space="preserve"> </w:t>
            </w:r>
            <w:r w:rsidR="00524B73" w:rsidRPr="000B41B7">
              <w:t>9-</w:t>
            </w:r>
            <w:r w:rsidR="00C91FCF" w:rsidRPr="000B41B7">
              <w:t>значное число.</w:t>
            </w:r>
          </w:p>
          <w:p w14:paraId="14924627" w14:textId="77777777" w:rsidR="00C91FCF" w:rsidRPr="000B41B7" w:rsidRDefault="00C91FCF" w:rsidP="00376C46">
            <w:pPr>
              <w:pStyle w:val="phtablecellleft"/>
              <w:spacing w:before="0" w:after="0"/>
            </w:pPr>
            <w:r w:rsidRPr="000B41B7">
              <w:t>Без пробелов, тире, точек и т.п.</w:t>
            </w:r>
          </w:p>
        </w:tc>
      </w:tr>
      <w:tr w:rsidR="000B41B7" w:rsidRPr="000B41B7" w14:paraId="0ACDCAF0" w14:textId="77777777" w:rsidTr="00590F5B">
        <w:trPr>
          <w:trHeight w:val="621"/>
          <w:jc w:val="center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793D0" w14:textId="77777777" w:rsidR="00C91FCF" w:rsidRPr="000B41B7" w:rsidRDefault="00C91FCF" w:rsidP="00590F5B">
            <w:pPr>
              <w:pStyle w:val="phtablecellleft"/>
              <w:spacing w:before="0" w:after="0"/>
              <w:jc w:val="left"/>
            </w:pPr>
            <w:r w:rsidRPr="000B41B7">
              <w:t>Субъект системы здравоохранения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E539A" w14:textId="77777777" w:rsidR="00C91FCF" w:rsidRPr="000B41B7" w:rsidRDefault="00376C46" w:rsidP="00376C46">
            <w:pPr>
              <w:pStyle w:val="phtablecellleft"/>
              <w:spacing w:before="0" w:after="0"/>
              <w:jc w:val="left"/>
            </w:pPr>
            <w:r w:rsidRPr="000B41B7">
              <w:t>Организация здравоохранения</w:t>
            </w: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BA07E5" w14:textId="77777777" w:rsidR="00C91FCF" w:rsidRPr="000B41B7" w:rsidRDefault="00376C46" w:rsidP="00376C46">
            <w:pPr>
              <w:pStyle w:val="phtablecellleft"/>
              <w:spacing w:before="0" w:after="0"/>
            </w:pPr>
            <w:r w:rsidRPr="000B41B7">
              <w:t>Оставить значение «</w:t>
            </w:r>
            <w:r w:rsidR="00C91FCF" w:rsidRPr="000B41B7">
              <w:t>Организация здравоохранения»</w:t>
            </w:r>
          </w:p>
        </w:tc>
      </w:tr>
      <w:tr w:rsidR="00E25C53" w:rsidRPr="000B41B7" w14:paraId="185E4550" w14:textId="77777777" w:rsidTr="00E76B42">
        <w:trPr>
          <w:trHeight w:val="300"/>
          <w:jc w:val="center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E80" w14:textId="77777777" w:rsidR="00C91FCF" w:rsidRPr="000B41B7" w:rsidRDefault="00C91FCF" w:rsidP="00376C46">
            <w:pPr>
              <w:pStyle w:val="phtablecellleft"/>
              <w:spacing w:before="0" w:after="0"/>
            </w:pPr>
            <w:r w:rsidRPr="000B41B7">
              <w:t>Ведомственная принадлежность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1C8A6" w14:textId="77777777" w:rsidR="00E76B42" w:rsidRPr="000B41B7" w:rsidRDefault="00E76B42" w:rsidP="00376C46">
            <w:pPr>
              <w:pStyle w:val="phtablecellleft"/>
              <w:spacing w:before="0" w:after="0"/>
              <w:jc w:val="center"/>
              <w:rPr>
                <w:rFonts w:cs="Times New Roman"/>
                <w:bCs w:val="0"/>
                <w:sz w:val="24"/>
              </w:rPr>
            </w:pPr>
          </w:p>
          <w:p w14:paraId="432B7254" w14:textId="77777777" w:rsidR="00C91FCF" w:rsidRPr="000B41B7" w:rsidRDefault="00C91FCF" w:rsidP="00376C46">
            <w:pPr>
              <w:pStyle w:val="phtablecellleft"/>
              <w:spacing w:before="0" w:after="0"/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CDDB2D" w14:textId="77777777" w:rsidR="00C91FCF" w:rsidRPr="000B41B7" w:rsidRDefault="00376C46" w:rsidP="00376C46">
            <w:pPr>
              <w:pStyle w:val="phtablecellleft"/>
              <w:spacing w:before="0" w:after="0"/>
              <w:rPr>
                <w:i/>
              </w:rPr>
            </w:pPr>
            <w:r w:rsidRPr="000B41B7">
              <w:t>Указать</w:t>
            </w:r>
            <w:r w:rsidR="00C91FCF" w:rsidRPr="000B41B7">
              <w:t xml:space="preserve"> ведомственн</w:t>
            </w:r>
            <w:r w:rsidRPr="000B41B7">
              <w:t xml:space="preserve">ую </w:t>
            </w:r>
            <w:r w:rsidR="00C91FCF" w:rsidRPr="000B41B7">
              <w:t>принадлежность организации с учредительными документами</w:t>
            </w:r>
          </w:p>
        </w:tc>
      </w:tr>
    </w:tbl>
    <w:p w14:paraId="074DDAF2" w14:textId="77777777" w:rsidR="00C91FCF" w:rsidRPr="00843EF6" w:rsidRDefault="00C91FCF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{Наименование должности</w:t>
      </w:r>
    </w:p>
    <w:p w14:paraId="50D51F6C" w14:textId="77777777" w:rsidR="00C91FCF" w:rsidRPr="00843EF6" w:rsidRDefault="00C91FCF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уполномоченного лица}</w:t>
      </w:r>
      <w:r w:rsidR="00376C46" w:rsidRPr="00843EF6">
        <w:rPr>
          <w:rStyle w:val="ae"/>
          <w:sz w:val="20"/>
          <w:szCs w:val="20"/>
        </w:rPr>
        <w:footnoteReference w:id="12"/>
      </w:r>
      <w:r w:rsidRPr="00843EF6">
        <w:rPr>
          <w:sz w:val="20"/>
          <w:szCs w:val="20"/>
        </w:rPr>
        <w:t xml:space="preserve">                                      </w:t>
      </w:r>
      <w:r w:rsidR="008F385B" w:rsidRPr="00843EF6">
        <w:rPr>
          <w:sz w:val="20"/>
          <w:szCs w:val="20"/>
        </w:rPr>
        <w:tab/>
      </w:r>
      <w:r w:rsidR="008F385B" w:rsidRPr="00843EF6">
        <w:rPr>
          <w:sz w:val="20"/>
          <w:szCs w:val="20"/>
        </w:rPr>
        <w:tab/>
      </w:r>
      <w:r w:rsidRPr="00843EF6">
        <w:rPr>
          <w:sz w:val="20"/>
          <w:szCs w:val="20"/>
        </w:rPr>
        <w:t xml:space="preserve">              ____________________/{И.О. Фамилия }/ </w:t>
      </w:r>
    </w:p>
    <w:p w14:paraId="1B236434" w14:textId="29D40D59" w:rsidR="00C91FCF" w:rsidRDefault="00C91FCF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МП</w:t>
      </w:r>
    </w:p>
    <w:p w14:paraId="4710D278" w14:textId="6B6715D7" w:rsidR="00360BA4" w:rsidRDefault="00360BA4" w:rsidP="00843EF6">
      <w:pPr>
        <w:pStyle w:val="afffb"/>
        <w:ind w:firstLine="0"/>
        <w:rPr>
          <w:sz w:val="20"/>
          <w:szCs w:val="20"/>
        </w:rPr>
      </w:pPr>
    </w:p>
    <w:p w14:paraId="6CBDC78C" w14:textId="1BD2E6C2" w:rsidR="00D56E46" w:rsidRDefault="00D56E46">
      <w:pPr>
        <w:rPr>
          <w:rFonts w:eastAsia="SimSun"/>
          <w:sz w:val="20"/>
          <w:lang w:eastAsia="zh-CN"/>
        </w:rPr>
      </w:pPr>
      <w:r>
        <w:rPr>
          <w:sz w:val="20"/>
        </w:rPr>
        <w:br w:type="page"/>
      </w:r>
    </w:p>
    <w:p w14:paraId="37C7DCEF" w14:textId="627A7ABD" w:rsidR="00376C46" w:rsidRPr="000B41B7" w:rsidRDefault="00376C46" w:rsidP="00376C46">
      <w:pPr>
        <w:pStyle w:val="phadditiontitle2"/>
        <w:ind w:left="710"/>
        <w:jc w:val="center"/>
      </w:pPr>
      <w:bookmarkStart w:id="446" w:name="_Toc100055270"/>
      <w:r w:rsidRPr="000B41B7">
        <w:lastRenderedPageBreak/>
        <w:t>1.</w:t>
      </w:r>
      <w:r w:rsidR="00955529" w:rsidRPr="000B41B7">
        <w:t>7</w:t>
      </w:r>
      <w:r w:rsidRPr="000B41B7">
        <w:t xml:space="preserve"> Форма заявки на добавление фармацевтической организации</w:t>
      </w:r>
      <w:bookmarkEnd w:id="446"/>
    </w:p>
    <w:tbl>
      <w:tblPr>
        <w:tblW w:w="4931" w:type="pct"/>
        <w:jc w:val="center"/>
        <w:tblLook w:val="04A0" w:firstRow="1" w:lastRow="0" w:firstColumn="1" w:lastColumn="0" w:noHBand="0" w:noVBand="1"/>
      </w:tblPr>
      <w:tblGrid>
        <w:gridCol w:w="2692"/>
        <w:gridCol w:w="2928"/>
        <w:gridCol w:w="4014"/>
      </w:tblGrid>
      <w:tr w:rsidR="000B41B7" w:rsidRPr="000B41B7" w14:paraId="01717E79" w14:textId="77777777" w:rsidTr="00360BA4">
        <w:trPr>
          <w:trHeight w:val="352"/>
          <w:tblHeader/>
          <w:jc w:val="center"/>
        </w:trPr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737F97" w14:textId="77777777" w:rsidR="00376C46" w:rsidRPr="000B41B7" w:rsidRDefault="00376C46" w:rsidP="00F773FD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F27143" w14:textId="77777777" w:rsidR="00376C46" w:rsidRPr="000B41B7" w:rsidRDefault="00376C46" w:rsidP="00F773FD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2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EFF407" w14:textId="77777777" w:rsidR="00376C46" w:rsidRPr="000B41B7" w:rsidRDefault="00376C46" w:rsidP="00F773FD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46463DB3" w14:textId="77777777" w:rsidTr="00360BA4">
        <w:trPr>
          <w:trHeight w:val="600"/>
          <w:jc w:val="center"/>
        </w:trPr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D97D5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>Тип организации</w:t>
            </w:r>
          </w:p>
        </w:tc>
        <w:sdt>
          <w:sdtPr>
            <w:id w:val="789791800"/>
            <w:placeholder>
              <w:docPart w:val="4FF86DFDA39E44808204058606F617D1"/>
            </w:placeholder>
            <w:showingPlcHdr/>
            <w:dropDownList>
              <w:listItem w:value="Выберите элемент."/>
              <w:listItem w:displayText="Государственное юридическое лицо" w:value="Государственное юридическое лицо"/>
              <w:listItem w:displayText="Частное юридическое лицо" w:value="Частное юридическое лицо"/>
              <w:listItem w:displayText="Индивидуальный предприниматель" w:value="Индивидуальный предприниматель"/>
            </w:dropDownList>
          </w:sdtPr>
          <w:sdtEndPr/>
          <w:sdtContent>
            <w:tc>
              <w:tcPr>
                <w:tcW w:w="1027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686C934" w14:textId="566E69A9" w:rsidR="00376C46" w:rsidRPr="000B41B7" w:rsidRDefault="00B26638" w:rsidP="00955529">
                <w:pPr>
                  <w:pStyle w:val="phtablecellleft"/>
                  <w:spacing w:before="0" w:after="0"/>
                </w:pPr>
                <w:r w:rsidRPr="000B41B7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E1BAD1" w14:textId="77777777" w:rsidR="00376C46" w:rsidRPr="000B41B7" w:rsidRDefault="00955529" w:rsidP="00955529">
            <w:pPr>
              <w:pStyle w:val="phtablecellleft"/>
              <w:spacing w:before="0" w:after="0"/>
            </w:pPr>
            <w:r w:rsidRPr="000B41B7">
              <w:t>У</w:t>
            </w:r>
            <w:r w:rsidR="00376C46" w:rsidRPr="000B41B7">
              <w:t>казать одно из значений:</w:t>
            </w:r>
          </w:p>
          <w:p w14:paraId="0DC89F33" w14:textId="77777777" w:rsidR="00376C46" w:rsidRPr="000B41B7" w:rsidRDefault="00376C46" w:rsidP="00955529">
            <w:pPr>
              <w:pStyle w:val="phtableitemizedlist1"/>
              <w:spacing w:before="0" w:after="0"/>
            </w:pPr>
            <w:r w:rsidRPr="000B41B7">
              <w:t>«Государственное юридическое лицо»;</w:t>
            </w:r>
          </w:p>
          <w:p w14:paraId="64900EA3" w14:textId="77777777" w:rsidR="00376C46" w:rsidRPr="000B41B7" w:rsidRDefault="00376C46" w:rsidP="00955529">
            <w:pPr>
              <w:pStyle w:val="phtableitemizedlist1"/>
              <w:spacing w:before="0" w:after="0"/>
            </w:pPr>
            <w:r w:rsidRPr="000B41B7">
              <w:t>«Частное юридическое лицо»;</w:t>
            </w:r>
          </w:p>
          <w:p w14:paraId="058E7C61" w14:textId="77777777" w:rsidR="00376C46" w:rsidRPr="000B41B7" w:rsidRDefault="00376C46" w:rsidP="00955529">
            <w:pPr>
              <w:pStyle w:val="phtableitemizedlist1"/>
              <w:spacing w:before="0" w:after="0"/>
            </w:pPr>
            <w:r w:rsidRPr="000B41B7">
              <w:t>«Индивидуальный предприниматель»</w:t>
            </w:r>
          </w:p>
        </w:tc>
      </w:tr>
      <w:tr w:rsidR="000B41B7" w:rsidRPr="000B41B7" w14:paraId="5A7D3F2D" w14:textId="77777777" w:rsidTr="00360BA4">
        <w:trPr>
          <w:trHeight w:val="600"/>
          <w:jc w:val="center"/>
        </w:trPr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9D92B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>Полное наименование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9D986" w14:textId="77777777" w:rsidR="00376C46" w:rsidRDefault="00376C46" w:rsidP="00955529">
            <w:pPr>
              <w:pStyle w:val="phtablecellleft"/>
              <w:spacing w:before="0" w:after="0"/>
            </w:pPr>
          </w:p>
          <w:p w14:paraId="67CCF1A1" w14:textId="5F49C790" w:rsidR="00B26638" w:rsidRPr="00B26638" w:rsidRDefault="00B26638" w:rsidP="00B26638"/>
        </w:tc>
        <w:tc>
          <w:tcPr>
            <w:tcW w:w="2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5E915E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 xml:space="preserve">Указать полное наименование организации в соответствии с выпиской </w:t>
            </w:r>
            <w:r w:rsidRPr="000B41B7">
              <w:br/>
              <w:t xml:space="preserve">из ЕГРЮЛ/ЕГРИП. </w:t>
            </w:r>
          </w:p>
          <w:p w14:paraId="12FBA1DC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61A8B6FE" w14:textId="77777777" w:rsidTr="00360BA4">
        <w:trPr>
          <w:trHeight w:val="300"/>
          <w:jc w:val="center"/>
        </w:trPr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D7B6A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>Сокращенное наименование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451B8" w14:textId="77777777" w:rsidR="00376C46" w:rsidRPr="000B41B7" w:rsidRDefault="00376C46" w:rsidP="00955529">
            <w:pPr>
              <w:pStyle w:val="phtablecellleft"/>
              <w:spacing w:before="0" w:after="0"/>
            </w:pPr>
          </w:p>
        </w:tc>
        <w:tc>
          <w:tcPr>
            <w:tcW w:w="2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DFF33B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 xml:space="preserve">Указать полное сокращенное наименование организации в соответствии с выпиской </w:t>
            </w:r>
            <w:r w:rsidRPr="000B41B7">
              <w:br/>
              <w:t xml:space="preserve">из ЕГРЮЛ. Для ИП указать </w:t>
            </w:r>
            <w:r w:rsidR="00955529" w:rsidRPr="000B41B7">
              <w:t xml:space="preserve">по шаблону </w:t>
            </w:r>
            <w:r w:rsidRPr="000B41B7">
              <w:t>«ИП Фамилия И.О.».</w:t>
            </w:r>
          </w:p>
          <w:p w14:paraId="0A831426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011C6F02" w14:textId="77777777" w:rsidTr="00360BA4">
        <w:trPr>
          <w:trHeight w:val="300"/>
          <w:jc w:val="center"/>
        </w:trPr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1092A" w14:textId="77777777" w:rsidR="00376C46" w:rsidRPr="000B41B7" w:rsidRDefault="00955529" w:rsidP="00955529">
            <w:pPr>
              <w:pStyle w:val="phtablecellleft"/>
              <w:spacing w:before="0" w:after="0"/>
            </w:pPr>
            <w:r w:rsidRPr="000B41B7">
              <w:t>С</w:t>
            </w:r>
            <w:r w:rsidR="00376C46" w:rsidRPr="000B41B7">
              <w:t>убъект РФ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95066" w14:textId="77777777" w:rsidR="00376C46" w:rsidRPr="000B41B7" w:rsidRDefault="00376C46" w:rsidP="00955529">
            <w:pPr>
              <w:pStyle w:val="phtablecellleft"/>
              <w:spacing w:before="0" w:after="0"/>
            </w:pPr>
          </w:p>
        </w:tc>
        <w:tc>
          <w:tcPr>
            <w:tcW w:w="2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9E1F1D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>Указ</w:t>
            </w:r>
            <w:r w:rsidR="00955529" w:rsidRPr="000B41B7">
              <w:t xml:space="preserve">ать </w:t>
            </w:r>
            <w:r w:rsidRPr="000B41B7">
              <w:t>наименование субъекта РФ (исходя из юридического адреса головной организации, адреса местожительства ИП)</w:t>
            </w:r>
          </w:p>
        </w:tc>
      </w:tr>
      <w:tr w:rsidR="000B41B7" w:rsidRPr="000B41B7" w14:paraId="536ABB46" w14:textId="77777777" w:rsidTr="00360BA4">
        <w:trPr>
          <w:trHeight w:val="300"/>
          <w:jc w:val="center"/>
        </w:trPr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B608A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>ИНН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36C8C" w14:textId="77777777" w:rsidR="00376C46" w:rsidRPr="000B41B7" w:rsidRDefault="00376C46" w:rsidP="00955529">
            <w:pPr>
              <w:pStyle w:val="phtablecellleft"/>
              <w:spacing w:before="0" w:after="0"/>
            </w:pPr>
          </w:p>
        </w:tc>
        <w:tc>
          <w:tcPr>
            <w:tcW w:w="2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37F0B4" w14:textId="77777777" w:rsidR="00376C46" w:rsidRPr="000B41B7" w:rsidRDefault="00955529" w:rsidP="00955529">
            <w:pPr>
              <w:pStyle w:val="phtablecellleft"/>
              <w:spacing w:before="0" w:after="0"/>
            </w:pPr>
            <w:r w:rsidRPr="000B41B7">
              <w:t>Указать</w:t>
            </w:r>
            <w:r w:rsidR="00376C46" w:rsidRPr="000B41B7">
              <w:t xml:space="preserve"> ИНН </w:t>
            </w:r>
            <w:r w:rsidRPr="000B41B7">
              <w:t xml:space="preserve">организации </w:t>
            </w:r>
            <w:r w:rsidR="00376C46" w:rsidRPr="000B41B7">
              <w:t>согласно выписке из ЕГРЮЛ/ЕГРИП.</w:t>
            </w:r>
          </w:p>
          <w:p w14:paraId="261A0BEC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 xml:space="preserve">Для типа организации «Частное юридическое лицо» допускается только </w:t>
            </w:r>
            <w:r w:rsidRPr="000B41B7">
              <w:br/>
              <w:t>10-значное число.</w:t>
            </w:r>
          </w:p>
          <w:p w14:paraId="5048311A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 xml:space="preserve">Для типа организации «Индивидуальный предприниматель» допускается только </w:t>
            </w:r>
            <w:r w:rsidRPr="000B41B7">
              <w:br/>
              <w:t>12-значное число.</w:t>
            </w:r>
          </w:p>
          <w:p w14:paraId="7C90A083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>Без пробелов, тире, точек и т.п.</w:t>
            </w:r>
          </w:p>
        </w:tc>
      </w:tr>
      <w:tr w:rsidR="000B41B7" w:rsidRPr="000B41B7" w14:paraId="09ABF3C0" w14:textId="77777777" w:rsidTr="00360BA4">
        <w:trPr>
          <w:trHeight w:val="300"/>
          <w:jc w:val="center"/>
        </w:trPr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F45AB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>ОГРН или ОГРН ИП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097C6" w14:textId="77777777" w:rsidR="00376C46" w:rsidRPr="000B41B7" w:rsidRDefault="00376C46" w:rsidP="00955529">
            <w:pPr>
              <w:pStyle w:val="phtablecellleft"/>
              <w:spacing w:before="0" w:after="0"/>
            </w:pPr>
          </w:p>
        </w:tc>
        <w:tc>
          <w:tcPr>
            <w:tcW w:w="2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0B5AEC" w14:textId="77777777" w:rsidR="00376C46" w:rsidRPr="000B41B7" w:rsidRDefault="00955529" w:rsidP="00955529">
            <w:pPr>
              <w:pStyle w:val="phtablecellleft"/>
              <w:spacing w:before="0" w:after="0"/>
            </w:pPr>
            <w:r w:rsidRPr="000B41B7">
              <w:t>Указать</w:t>
            </w:r>
            <w:r w:rsidR="00376C46" w:rsidRPr="000B41B7">
              <w:t xml:space="preserve"> ОГРН</w:t>
            </w:r>
            <w:r w:rsidR="00442CC7" w:rsidRPr="000B41B7">
              <w:t xml:space="preserve"> организации</w:t>
            </w:r>
            <w:r w:rsidR="00376C46" w:rsidRPr="000B41B7">
              <w:t>/ОГРН ИП согласно выписке из ЕГРЮЛ/ЕГРИП.</w:t>
            </w:r>
          </w:p>
          <w:p w14:paraId="14AC0154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 xml:space="preserve">Для типа организации «Частное юридическое лицо» допускается только </w:t>
            </w:r>
            <w:r w:rsidRPr="000B41B7">
              <w:br/>
              <w:t>13-значное число.</w:t>
            </w:r>
          </w:p>
          <w:p w14:paraId="25BBB514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 xml:space="preserve">Для типа организации «Индивидуальный предприниматель» допускается только </w:t>
            </w:r>
            <w:r w:rsidRPr="000B41B7">
              <w:br/>
              <w:t xml:space="preserve">15-значное число. </w:t>
            </w:r>
          </w:p>
          <w:p w14:paraId="2D1E97A2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>Без пробелов, тире, точек и т.п.</w:t>
            </w:r>
          </w:p>
        </w:tc>
      </w:tr>
      <w:tr w:rsidR="000B41B7" w:rsidRPr="000B41B7" w14:paraId="0F08AFF1" w14:textId="77777777" w:rsidTr="00360BA4">
        <w:trPr>
          <w:trHeight w:val="300"/>
          <w:jc w:val="center"/>
        </w:trPr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2D4AF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>КПП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5FF6F" w14:textId="77777777" w:rsidR="00376C46" w:rsidRPr="000B41B7" w:rsidRDefault="00376C46" w:rsidP="00955529">
            <w:pPr>
              <w:pStyle w:val="phtablecellleft"/>
              <w:spacing w:before="0" w:after="0"/>
            </w:pPr>
          </w:p>
        </w:tc>
        <w:tc>
          <w:tcPr>
            <w:tcW w:w="2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753890" w14:textId="77777777" w:rsidR="00376C46" w:rsidRPr="000B41B7" w:rsidRDefault="00955529" w:rsidP="00955529">
            <w:pPr>
              <w:pStyle w:val="phtablecellleft"/>
              <w:spacing w:before="0" w:after="0"/>
            </w:pPr>
            <w:r w:rsidRPr="000B41B7">
              <w:t>Указать</w:t>
            </w:r>
            <w:r w:rsidR="00376C46" w:rsidRPr="000B41B7">
              <w:t xml:space="preserve"> КПП </w:t>
            </w:r>
            <w:r w:rsidRPr="000B41B7">
              <w:t xml:space="preserve">организации </w:t>
            </w:r>
            <w:r w:rsidR="00376C46" w:rsidRPr="000B41B7">
              <w:t>согласно выписке из ЕГРЮЛ.</w:t>
            </w:r>
          </w:p>
          <w:p w14:paraId="6007D43D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>Для типа организации «Частное юридическое лицо» допускается только</w:t>
            </w:r>
            <w:r w:rsidRPr="000B41B7">
              <w:br/>
              <w:t>9-значное число. Без пробелов, тире, точек и т.п.</w:t>
            </w:r>
          </w:p>
          <w:p w14:paraId="2765FF87" w14:textId="77777777" w:rsidR="00376C46" w:rsidRPr="000B41B7" w:rsidRDefault="00376C46" w:rsidP="00955529">
            <w:pPr>
              <w:pStyle w:val="phtablecellleft"/>
              <w:spacing w:before="0" w:after="0"/>
            </w:pPr>
            <w:r w:rsidRPr="000B41B7">
              <w:t>Для типа организации «Индивидуальный предприниматель» значение не указывается</w:t>
            </w:r>
          </w:p>
        </w:tc>
      </w:tr>
      <w:tr w:rsidR="000B41B7" w:rsidRPr="000B41B7" w14:paraId="12BC7527" w14:textId="77777777" w:rsidTr="00360BA4">
        <w:trPr>
          <w:trHeight w:val="300"/>
          <w:jc w:val="center"/>
        </w:trPr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2787B" w14:textId="77777777" w:rsidR="00376C46" w:rsidRPr="000B41B7" w:rsidRDefault="00376C46" w:rsidP="00590F5B">
            <w:pPr>
              <w:pStyle w:val="phtablecellleft"/>
              <w:spacing w:before="0" w:after="0"/>
              <w:jc w:val="left"/>
            </w:pPr>
            <w:r w:rsidRPr="000B41B7">
              <w:t>Субъект системы здравоохранения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4EEEA" w14:textId="77777777" w:rsidR="00376C46" w:rsidRPr="000B41B7" w:rsidRDefault="00376C46" w:rsidP="00955529">
            <w:pPr>
              <w:pStyle w:val="phtablecellleft"/>
              <w:spacing w:before="0" w:after="0"/>
              <w:jc w:val="left"/>
              <w:rPr>
                <w:rFonts w:cs="Times New Roman"/>
                <w:bCs w:val="0"/>
                <w:sz w:val="24"/>
              </w:rPr>
            </w:pPr>
            <w:r w:rsidRPr="000B41B7">
              <w:br/>
            </w:r>
            <w:r w:rsidR="00955529" w:rsidRPr="000B41B7">
              <w:t>Фармацевтическая организация</w:t>
            </w:r>
          </w:p>
          <w:p w14:paraId="3AAE2D86" w14:textId="77777777" w:rsidR="00376C46" w:rsidRPr="000B41B7" w:rsidRDefault="00376C46" w:rsidP="00955529">
            <w:pPr>
              <w:pStyle w:val="phtablecellleft"/>
              <w:spacing w:before="0" w:after="0"/>
              <w:jc w:val="center"/>
            </w:pPr>
          </w:p>
        </w:tc>
        <w:tc>
          <w:tcPr>
            <w:tcW w:w="2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152F18" w14:textId="77777777" w:rsidR="00376C46" w:rsidRPr="000B41B7" w:rsidRDefault="00955529" w:rsidP="00955529">
            <w:pPr>
              <w:pStyle w:val="phtablecellleft"/>
              <w:spacing w:before="0" w:after="0"/>
            </w:pPr>
            <w:r w:rsidRPr="000B41B7">
              <w:t>Оставить з</w:t>
            </w:r>
            <w:r w:rsidR="00376C46" w:rsidRPr="000B41B7">
              <w:t>начени</w:t>
            </w:r>
            <w:r w:rsidRPr="000B41B7">
              <w:t xml:space="preserve">е </w:t>
            </w:r>
            <w:r w:rsidR="00376C46" w:rsidRPr="000B41B7">
              <w:t>«Фармацевтическая организация»</w:t>
            </w:r>
          </w:p>
        </w:tc>
      </w:tr>
      <w:tr w:rsidR="00E25C53" w:rsidRPr="000B41B7" w14:paraId="4EAF61E1" w14:textId="77777777" w:rsidTr="00360BA4">
        <w:trPr>
          <w:trHeight w:val="300"/>
          <w:jc w:val="center"/>
        </w:trPr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70CF1" w14:textId="77777777" w:rsidR="00376C46" w:rsidRPr="000B41B7" w:rsidRDefault="00376C46" w:rsidP="00590F5B">
            <w:pPr>
              <w:pStyle w:val="phtablecellleft"/>
              <w:spacing w:before="0" w:after="0"/>
              <w:jc w:val="left"/>
            </w:pPr>
            <w:r w:rsidRPr="000B41B7">
              <w:t>Ведомственная принадлежность/Учредитель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86718" w14:textId="77777777" w:rsidR="00376C46" w:rsidRPr="000B41B7" w:rsidRDefault="00376C46" w:rsidP="00955529">
            <w:pPr>
              <w:pStyle w:val="phtablecellleft"/>
              <w:spacing w:before="0" w:after="0"/>
              <w:jc w:val="center"/>
              <w:rPr>
                <w:rFonts w:cs="Times New Roman"/>
                <w:bCs w:val="0"/>
                <w:sz w:val="24"/>
              </w:rPr>
            </w:pPr>
          </w:p>
          <w:p w14:paraId="72C7F2FC" w14:textId="77777777" w:rsidR="00376C46" w:rsidRPr="000B41B7" w:rsidRDefault="00376C46" w:rsidP="00955529">
            <w:pPr>
              <w:pStyle w:val="phtablecellleft"/>
              <w:spacing w:before="0" w:after="0"/>
            </w:pPr>
          </w:p>
        </w:tc>
        <w:tc>
          <w:tcPr>
            <w:tcW w:w="2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C1A3A1" w14:textId="77777777" w:rsidR="00376C46" w:rsidRPr="000B41B7" w:rsidRDefault="00955529" w:rsidP="00955529">
            <w:pPr>
              <w:pStyle w:val="phtablecellleft"/>
              <w:spacing w:before="0" w:after="0"/>
              <w:rPr>
                <w:i/>
              </w:rPr>
            </w:pPr>
            <w:r w:rsidRPr="000B41B7">
              <w:t>Указать</w:t>
            </w:r>
            <w:r w:rsidR="00376C46" w:rsidRPr="000B41B7">
              <w:t xml:space="preserve"> </w:t>
            </w:r>
            <w:r w:rsidRPr="000B41B7">
              <w:t xml:space="preserve">(при наличии) </w:t>
            </w:r>
            <w:r w:rsidR="00376C46" w:rsidRPr="000B41B7">
              <w:t>ведомственн</w:t>
            </w:r>
            <w:r w:rsidRPr="000B41B7">
              <w:t>ую</w:t>
            </w:r>
            <w:r w:rsidR="00376C46" w:rsidRPr="000B41B7">
              <w:t xml:space="preserve"> принадлежность организации или наименование учредителя организации </w:t>
            </w:r>
            <w:r w:rsidRPr="000B41B7">
              <w:br/>
            </w:r>
            <w:r w:rsidR="00376C46" w:rsidRPr="000B41B7">
              <w:t>в соответствии с учредительными документами</w:t>
            </w:r>
          </w:p>
        </w:tc>
      </w:tr>
    </w:tbl>
    <w:p w14:paraId="775317DB" w14:textId="77777777" w:rsidR="00D56E46" w:rsidRDefault="00D56E46" w:rsidP="00843EF6">
      <w:pPr>
        <w:pStyle w:val="afffb"/>
        <w:ind w:firstLine="0"/>
        <w:rPr>
          <w:sz w:val="20"/>
          <w:szCs w:val="20"/>
        </w:rPr>
      </w:pPr>
    </w:p>
    <w:p w14:paraId="77B9D5D8" w14:textId="77777777" w:rsidR="00D56E46" w:rsidRDefault="00D56E46" w:rsidP="00843EF6">
      <w:pPr>
        <w:pStyle w:val="afffb"/>
        <w:ind w:firstLine="0"/>
        <w:rPr>
          <w:sz w:val="20"/>
          <w:szCs w:val="20"/>
        </w:rPr>
      </w:pPr>
    </w:p>
    <w:p w14:paraId="53DBE55F" w14:textId="77777777" w:rsidR="00D56E46" w:rsidRDefault="00D56E46" w:rsidP="00843EF6">
      <w:pPr>
        <w:pStyle w:val="afffb"/>
        <w:ind w:firstLine="0"/>
        <w:rPr>
          <w:sz w:val="20"/>
          <w:szCs w:val="20"/>
        </w:rPr>
      </w:pPr>
    </w:p>
    <w:p w14:paraId="06A799F2" w14:textId="77777777" w:rsidR="00D56E46" w:rsidRDefault="00D56E46" w:rsidP="00843EF6">
      <w:pPr>
        <w:pStyle w:val="afffb"/>
        <w:ind w:firstLine="0"/>
        <w:rPr>
          <w:sz w:val="20"/>
          <w:szCs w:val="20"/>
        </w:rPr>
      </w:pPr>
    </w:p>
    <w:p w14:paraId="5C7211A1" w14:textId="77777777" w:rsidR="00D56E46" w:rsidRDefault="00D56E46" w:rsidP="00843EF6">
      <w:pPr>
        <w:pStyle w:val="afffb"/>
        <w:ind w:firstLine="0"/>
        <w:rPr>
          <w:sz w:val="20"/>
          <w:szCs w:val="20"/>
        </w:rPr>
      </w:pPr>
    </w:p>
    <w:p w14:paraId="774A9B9F" w14:textId="66C987F8" w:rsidR="00376C46" w:rsidRPr="00843EF6" w:rsidRDefault="00376C46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lastRenderedPageBreak/>
        <w:t>{Наименование должности</w:t>
      </w:r>
    </w:p>
    <w:p w14:paraId="04411B2D" w14:textId="77777777" w:rsidR="00376C46" w:rsidRPr="00843EF6" w:rsidRDefault="00376C46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уполномоченного лица}</w:t>
      </w:r>
      <w:r w:rsidR="00955529" w:rsidRPr="00843EF6">
        <w:rPr>
          <w:rStyle w:val="ae"/>
          <w:sz w:val="20"/>
          <w:szCs w:val="20"/>
        </w:rPr>
        <w:footnoteReference w:id="13"/>
      </w:r>
      <w:r w:rsidR="00955529" w:rsidRPr="00843EF6">
        <w:rPr>
          <w:rStyle w:val="ae"/>
          <w:sz w:val="20"/>
          <w:szCs w:val="20"/>
        </w:rPr>
        <w:tab/>
      </w:r>
      <w:r w:rsidR="00955529" w:rsidRPr="00843EF6">
        <w:rPr>
          <w:sz w:val="20"/>
          <w:szCs w:val="20"/>
        </w:rPr>
        <w:tab/>
      </w:r>
      <w:r w:rsidR="00955529" w:rsidRPr="00843EF6">
        <w:rPr>
          <w:sz w:val="20"/>
          <w:szCs w:val="20"/>
        </w:rPr>
        <w:tab/>
      </w:r>
      <w:r w:rsidRPr="00843EF6">
        <w:rPr>
          <w:sz w:val="20"/>
          <w:szCs w:val="20"/>
        </w:rPr>
        <w:t xml:space="preserve">                                       ____________________/{И.О. Фамилия }</w:t>
      </w:r>
    </w:p>
    <w:p w14:paraId="50BC3CED" w14:textId="77777777" w:rsidR="00376C46" w:rsidRPr="00843EF6" w:rsidRDefault="00376C46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МП</w:t>
      </w:r>
      <w:r w:rsidR="00707422" w:rsidRPr="00843EF6">
        <w:rPr>
          <w:rStyle w:val="ae"/>
          <w:sz w:val="20"/>
          <w:szCs w:val="20"/>
        </w:rPr>
        <w:footnoteReference w:id="14"/>
      </w:r>
    </w:p>
    <w:p w14:paraId="607A370C" w14:textId="77777777" w:rsidR="003264F7" w:rsidRPr="00843EF6" w:rsidRDefault="00376C46" w:rsidP="00843EF6">
      <w:pPr>
        <w:rPr>
          <w:sz w:val="20"/>
        </w:rPr>
      </w:pPr>
      <w:r w:rsidRPr="00843EF6">
        <w:rPr>
          <w:sz w:val="20"/>
        </w:rPr>
        <w:br w:type="page"/>
      </w:r>
    </w:p>
    <w:p w14:paraId="4B9EB73A" w14:textId="429469B7" w:rsidR="003264F7" w:rsidRPr="000B41B7" w:rsidRDefault="003264F7" w:rsidP="00524B73">
      <w:pPr>
        <w:pStyle w:val="phadditiontitle2"/>
        <w:ind w:left="710"/>
        <w:jc w:val="center"/>
      </w:pPr>
      <w:bookmarkStart w:id="447" w:name="_Toc100055271"/>
      <w:r w:rsidRPr="000B41B7">
        <w:lastRenderedPageBreak/>
        <w:t>1.</w:t>
      </w:r>
      <w:r w:rsidR="00955529" w:rsidRPr="000B41B7">
        <w:t>8</w:t>
      </w:r>
      <w:r w:rsidRPr="000B41B7">
        <w:t xml:space="preserve"> Форма заявки на добавление филиала фармацевтической организации</w:t>
      </w:r>
      <w:bookmarkEnd w:id="447"/>
    </w:p>
    <w:tbl>
      <w:tblPr>
        <w:tblW w:w="5000" w:type="pct"/>
        <w:tblLook w:val="04A0" w:firstRow="1" w:lastRow="0" w:firstColumn="1" w:lastColumn="0" w:noHBand="0" w:noVBand="1"/>
      </w:tblPr>
      <w:tblGrid>
        <w:gridCol w:w="2460"/>
        <w:gridCol w:w="3128"/>
        <w:gridCol w:w="4181"/>
      </w:tblGrid>
      <w:tr w:rsidR="000B41B7" w:rsidRPr="000B41B7" w14:paraId="5448C4D1" w14:textId="77777777" w:rsidTr="00B10FF7">
        <w:trPr>
          <w:trHeight w:val="600"/>
          <w:tblHeader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E80D2E" w14:textId="77777777" w:rsidR="003264F7" w:rsidRPr="000B41B7" w:rsidRDefault="003264F7" w:rsidP="00F773FD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4E60C6" w14:textId="77777777" w:rsidR="003264F7" w:rsidRPr="000B41B7" w:rsidRDefault="003264F7" w:rsidP="00F773FD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E35536" w14:textId="77777777" w:rsidR="003264F7" w:rsidRPr="000B41B7" w:rsidRDefault="003264F7" w:rsidP="00F773FD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2727266D" w14:textId="77777777" w:rsidTr="00B10FF7">
        <w:trPr>
          <w:trHeight w:val="600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37BB8" w14:textId="77777777" w:rsidR="003264F7" w:rsidRPr="000B41B7" w:rsidRDefault="003264F7" w:rsidP="00955529">
            <w:pPr>
              <w:pStyle w:val="phtablecellleft"/>
              <w:spacing w:before="0" w:after="0"/>
            </w:pPr>
            <w:r w:rsidRPr="000B41B7">
              <w:t>Головная организация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DE3A3" w14:textId="77777777" w:rsidR="003264F7" w:rsidRPr="000B41B7" w:rsidRDefault="003264F7" w:rsidP="00955529">
            <w:pPr>
              <w:pStyle w:val="phtablecellleft"/>
              <w:spacing w:before="0" w:after="0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32BAFB" w14:textId="77777777" w:rsidR="00955529" w:rsidRPr="000B41B7" w:rsidRDefault="00955529" w:rsidP="00955529">
            <w:pPr>
              <w:pStyle w:val="phtablecellleft"/>
              <w:spacing w:before="0" w:after="0"/>
            </w:pPr>
            <w:r w:rsidRPr="000B41B7">
              <w:t>Указать</w:t>
            </w:r>
            <w:r w:rsidR="003264F7" w:rsidRPr="000B41B7">
              <w:t xml:space="preserve"> полное и сокращенное наименование головной организации согласно выписке </w:t>
            </w:r>
            <w:r w:rsidRPr="000B41B7">
              <w:br/>
            </w:r>
            <w:r w:rsidR="003264F7" w:rsidRPr="000B41B7">
              <w:t xml:space="preserve">из ЕГРЮЛ. </w:t>
            </w:r>
          </w:p>
          <w:p w14:paraId="073C1610" w14:textId="77777777" w:rsidR="003264F7" w:rsidRPr="000B41B7" w:rsidRDefault="003264F7" w:rsidP="00955529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10A3A79E" w14:textId="77777777" w:rsidTr="00B10FF7">
        <w:trPr>
          <w:trHeight w:val="600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9E96F" w14:textId="77777777" w:rsidR="003264F7" w:rsidRPr="000B41B7" w:rsidRDefault="003264F7" w:rsidP="00955529">
            <w:pPr>
              <w:pStyle w:val="phtablecellleft"/>
              <w:spacing w:before="0" w:after="0"/>
            </w:pPr>
            <w:r w:rsidRPr="000B41B7">
              <w:t>Полное наименование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D05E4" w14:textId="77777777" w:rsidR="003264F7" w:rsidRPr="000B41B7" w:rsidRDefault="003264F7" w:rsidP="00955529">
            <w:pPr>
              <w:pStyle w:val="phtablecellleft"/>
              <w:spacing w:before="0" w:after="0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57C901" w14:textId="77777777" w:rsidR="00841F77" w:rsidRPr="000B41B7" w:rsidRDefault="00955529" w:rsidP="00955529">
            <w:pPr>
              <w:pStyle w:val="phtablecellleft"/>
              <w:spacing w:before="0" w:after="0"/>
            </w:pPr>
            <w:r w:rsidRPr="000B41B7">
              <w:t>Указать</w:t>
            </w:r>
            <w:r w:rsidR="003264F7" w:rsidRPr="000B41B7">
              <w:t xml:space="preserve"> полное наименование </w:t>
            </w:r>
            <w:r w:rsidR="00841F77" w:rsidRPr="000B41B7">
              <w:t>филиала</w:t>
            </w:r>
            <w:r w:rsidR="003264F7" w:rsidRPr="000B41B7">
              <w:t xml:space="preserve"> согласно выписке из ЕГРЮЛ.  </w:t>
            </w:r>
          </w:p>
          <w:p w14:paraId="0AC708A7" w14:textId="77777777" w:rsidR="003264F7" w:rsidRPr="000B41B7" w:rsidRDefault="003264F7" w:rsidP="00955529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0BC82537" w14:textId="77777777" w:rsidTr="00B10FF7">
        <w:trPr>
          <w:trHeight w:val="300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20DAB" w14:textId="77777777" w:rsidR="003264F7" w:rsidRPr="000B41B7" w:rsidRDefault="003264F7" w:rsidP="00955529">
            <w:pPr>
              <w:pStyle w:val="phtablecellleft"/>
              <w:spacing w:before="0" w:after="0"/>
            </w:pPr>
            <w:r w:rsidRPr="000B41B7">
              <w:t>Сокращенное наименование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35EF1" w14:textId="77777777" w:rsidR="003264F7" w:rsidRPr="000B41B7" w:rsidRDefault="003264F7" w:rsidP="00955529">
            <w:pPr>
              <w:pStyle w:val="phtablecellleft"/>
              <w:spacing w:before="0" w:after="0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4E2D46" w14:textId="77777777" w:rsidR="00841F77" w:rsidRPr="000B41B7" w:rsidRDefault="00955529" w:rsidP="00955529">
            <w:pPr>
              <w:pStyle w:val="phtablecellleft"/>
              <w:spacing w:before="0" w:after="0"/>
            </w:pPr>
            <w:r w:rsidRPr="000B41B7">
              <w:t>Указать</w:t>
            </w:r>
            <w:r w:rsidR="003264F7" w:rsidRPr="000B41B7">
              <w:t xml:space="preserve"> сокращенное наименование </w:t>
            </w:r>
            <w:r w:rsidR="00841F77" w:rsidRPr="000B41B7">
              <w:t>филиала</w:t>
            </w:r>
            <w:r w:rsidR="003264F7" w:rsidRPr="000B41B7">
              <w:t xml:space="preserve"> согласно выписке из ЕГРЮЛ. </w:t>
            </w:r>
          </w:p>
          <w:p w14:paraId="3F2BBB95" w14:textId="77777777" w:rsidR="003264F7" w:rsidRPr="000B41B7" w:rsidRDefault="003264F7" w:rsidP="00955529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767847C1" w14:textId="77777777" w:rsidTr="00B10FF7">
        <w:trPr>
          <w:trHeight w:val="300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8598B" w14:textId="77777777" w:rsidR="003264F7" w:rsidRPr="000B41B7" w:rsidRDefault="00841F77" w:rsidP="00955529">
            <w:pPr>
              <w:pStyle w:val="phtablecellleft"/>
              <w:spacing w:before="0" w:after="0"/>
            </w:pPr>
            <w:r w:rsidRPr="000B41B7">
              <w:t>С</w:t>
            </w:r>
            <w:r w:rsidR="003264F7" w:rsidRPr="000B41B7">
              <w:t>убъект РФ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FE391" w14:textId="77777777" w:rsidR="003264F7" w:rsidRPr="000B41B7" w:rsidRDefault="003264F7" w:rsidP="00955529">
            <w:pPr>
              <w:pStyle w:val="phtablecellleft"/>
              <w:spacing w:before="0" w:after="0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EA02BF" w14:textId="77777777" w:rsidR="003264F7" w:rsidRPr="000B41B7" w:rsidRDefault="00841F77" w:rsidP="00955529">
            <w:pPr>
              <w:pStyle w:val="phtablecellleft"/>
              <w:spacing w:before="0" w:after="0"/>
            </w:pPr>
            <w:r w:rsidRPr="000B41B7">
              <w:t xml:space="preserve">Указать наименование субъекта РФ, в котором расположен филиал </w:t>
            </w:r>
          </w:p>
        </w:tc>
      </w:tr>
      <w:tr w:rsidR="000B41B7" w:rsidRPr="000B41B7" w14:paraId="476ADFD3" w14:textId="77777777" w:rsidTr="00B10FF7">
        <w:trPr>
          <w:trHeight w:val="300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5A64E" w14:textId="77777777" w:rsidR="00955529" w:rsidRPr="000B41B7" w:rsidRDefault="00955529" w:rsidP="00955529">
            <w:pPr>
              <w:pStyle w:val="phtablecellleft"/>
              <w:spacing w:before="0" w:after="0"/>
            </w:pPr>
            <w:r w:rsidRPr="000B41B7">
              <w:t>ИНН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9ED74" w14:textId="77777777" w:rsidR="00955529" w:rsidRPr="000B41B7" w:rsidRDefault="00955529" w:rsidP="00955529">
            <w:pPr>
              <w:pStyle w:val="phtablecellleft"/>
              <w:spacing w:before="0" w:after="0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07635F" w14:textId="77777777" w:rsidR="00841F77" w:rsidRPr="000B41B7" w:rsidRDefault="00841F77" w:rsidP="00841F77">
            <w:pPr>
              <w:pStyle w:val="phtablecellleft"/>
              <w:spacing w:before="0" w:after="0"/>
            </w:pPr>
            <w:r w:rsidRPr="000B41B7">
              <w:t xml:space="preserve">Указать ИНН головной организации согласно выписке из ЕГРЮЛ. </w:t>
            </w:r>
          </w:p>
          <w:p w14:paraId="417BDA1A" w14:textId="77777777" w:rsidR="00955529" w:rsidRPr="000B41B7" w:rsidRDefault="00841F77" w:rsidP="00841F77">
            <w:pPr>
              <w:pStyle w:val="phtablecellleft"/>
              <w:spacing w:before="0" w:after="0"/>
            </w:pPr>
            <w:r w:rsidRPr="000B41B7">
              <w:t>Допускается только 10-значное число</w:t>
            </w:r>
          </w:p>
        </w:tc>
      </w:tr>
      <w:tr w:rsidR="000B41B7" w:rsidRPr="000B41B7" w14:paraId="78A06E46" w14:textId="77777777" w:rsidTr="00696040">
        <w:trPr>
          <w:trHeight w:val="300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98D52" w14:textId="77777777" w:rsidR="003264F7" w:rsidRPr="000B41B7" w:rsidRDefault="003264F7" w:rsidP="00955529">
            <w:pPr>
              <w:pStyle w:val="phtablecellleft"/>
              <w:spacing w:before="0" w:after="0"/>
            </w:pPr>
            <w:r w:rsidRPr="000B41B7">
              <w:t>КПП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F83AA" w14:textId="77777777" w:rsidR="003264F7" w:rsidRPr="000B41B7" w:rsidRDefault="003264F7" w:rsidP="00955529">
            <w:pPr>
              <w:pStyle w:val="phtablecellleft"/>
              <w:spacing w:before="0" w:after="0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7AFAC9" w14:textId="77777777" w:rsidR="003264F7" w:rsidRPr="000B41B7" w:rsidRDefault="00955529" w:rsidP="00955529">
            <w:pPr>
              <w:pStyle w:val="phtablecellleft"/>
              <w:spacing w:before="0" w:after="0"/>
            </w:pPr>
            <w:r w:rsidRPr="000B41B7">
              <w:t xml:space="preserve">Указать </w:t>
            </w:r>
            <w:r w:rsidR="003264F7" w:rsidRPr="000B41B7">
              <w:t xml:space="preserve">КПП </w:t>
            </w:r>
            <w:r w:rsidR="00841F77" w:rsidRPr="000B41B7">
              <w:t xml:space="preserve">филиала </w:t>
            </w:r>
            <w:r w:rsidR="003264F7" w:rsidRPr="000B41B7">
              <w:t xml:space="preserve">согласно выписке </w:t>
            </w:r>
            <w:r w:rsidR="00841F77" w:rsidRPr="000B41B7">
              <w:br/>
            </w:r>
            <w:r w:rsidR="003264F7" w:rsidRPr="000B41B7">
              <w:t>из ЕГРЮЛ</w:t>
            </w:r>
            <w:r w:rsidR="00841F77" w:rsidRPr="000B41B7">
              <w:t>.</w:t>
            </w:r>
          </w:p>
          <w:p w14:paraId="12F3A566" w14:textId="77777777" w:rsidR="00841F77" w:rsidRPr="000B41B7" w:rsidRDefault="003264F7" w:rsidP="00955529">
            <w:pPr>
              <w:pStyle w:val="phtablecellleft"/>
              <w:spacing w:before="0" w:after="0"/>
            </w:pPr>
            <w:r w:rsidRPr="000B41B7">
              <w:t xml:space="preserve">Допускается только </w:t>
            </w:r>
            <w:r w:rsidR="00524B73" w:rsidRPr="000B41B7">
              <w:t>9-</w:t>
            </w:r>
            <w:r w:rsidRPr="000B41B7">
              <w:t xml:space="preserve">значное число. </w:t>
            </w:r>
          </w:p>
          <w:p w14:paraId="281CEC42" w14:textId="77777777" w:rsidR="003264F7" w:rsidRPr="000B41B7" w:rsidRDefault="003264F7" w:rsidP="00955529">
            <w:pPr>
              <w:pStyle w:val="phtablecellleft"/>
              <w:spacing w:before="0" w:after="0"/>
            </w:pPr>
            <w:r w:rsidRPr="000B41B7">
              <w:t>Без пробелов, тире, точек и т.п.</w:t>
            </w:r>
          </w:p>
        </w:tc>
      </w:tr>
      <w:tr w:rsidR="00E25C53" w:rsidRPr="000B41B7" w14:paraId="6A394A80" w14:textId="77777777" w:rsidTr="00590F5B">
        <w:trPr>
          <w:trHeight w:val="551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36C84" w14:textId="77777777" w:rsidR="003264F7" w:rsidRPr="000B41B7" w:rsidRDefault="003264F7" w:rsidP="00590F5B">
            <w:pPr>
              <w:pStyle w:val="phtablecellleft"/>
              <w:spacing w:before="0" w:after="0"/>
              <w:jc w:val="left"/>
            </w:pPr>
            <w:r w:rsidRPr="000B41B7">
              <w:t>Субъект системы здравоохранения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6CBD0" w14:textId="77777777" w:rsidR="003264F7" w:rsidRPr="000B41B7" w:rsidRDefault="003264F7" w:rsidP="00955529">
            <w:pPr>
              <w:pStyle w:val="phtablecellleft"/>
              <w:spacing w:before="0" w:after="0"/>
            </w:pPr>
            <w:r w:rsidRPr="000B41B7">
              <w:t>Фармацевтическая организация</w:t>
            </w: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D5A575" w14:textId="77777777" w:rsidR="003264F7" w:rsidRPr="000B41B7" w:rsidRDefault="003264F7" w:rsidP="00955529">
            <w:pPr>
              <w:pStyle w:val="phtablecellleft"/>
              <w:spacing w:before="0" w:after="0"/>
            </w:pPr>
            <w:r w:rsidRPr="000B41B7">
              <w:t>Оставить значение «Фармацевтическая организация»</w:t>
            </w:r>
          </w:p>
        </w:tc>
      </w:tr>
    </w:tbl>
    <w:p w14:paraId="32867C00" w14:textId="77777777" w:rsidR="003264F7" w:rsidRPr="00843EF6" w:rsidRDefault="003264F7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{Наименование должности</w:t>
      </w:r>
    </w:p>
    <w:p w14:paraId="6C4FE696" w14:textId="77777777" w:rsidR="003264F7" w:rsidRPr="00843EF6" w:rsidRDefault="003264F7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уполномоченного лица}</w:t>
      </w:r>
      <w:r w:rsidR="00955529" w:rsidRPr="00843EF6">
        <w:rPr>
          <w:rStyle w:val="ae"/>
          <w:sz w:val="20"/>
          <w:szCs w:val="20"/>
        </w:rPr>
        <w:footnoteReference w:id="15"/>
      </w:r>
      <w:r w:rsidRPr="00843EF6">
        <w:rPr>
          <w:sz w:val="20"/>
          <w:szCs w:val="20"/>
        </w:rPr>
        <w:t xml:space="preserve">                   </w:t>
      </w:r>
      <w:r w:rsidR="00841F77" w:rsidRPr="00843EF6">
        <w:rPr>
          <w:sz w:val="20"/>
          <w:szCs w:val="20"/>
        </w:rPr>
        <w:tab/>
      </w:r>
      <w:r w:rsidR="00841F77" w:rsidRPr="00843EF6">
        <w:rPr>
          <w:sz w:val="20"/>
          <w:szCs w:val="20"/>
        </w:rPr>
        <w:tab/>
      </w:r>
      <w:r w:rsidRPr="00843EF6">
        <w:rPr>
          <w:sz w:val="20"/>
          <w:szCs w:val="20"/>
        </w:rPr>
        <w:t xml:space="preserve">                                 ____________________/{И.О. Фамилия }/ </w:t>
      </w:r>
    </w:p>
    <w:p w14:paraId="504DF97C" w14:textId="77777777" w:rsidR="003264F7" w:rsidRPr="00843EF6" w:rsidRDefault="003264F7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МП</w:t>
      </w:r>
      <w:r w:rsidR="00707422" w:rsidRPr="00843EF6">
        <w:rPr>
          <w:rStyle w:val="ae"/>
          <w:sz w:val="20"/>
          <w:szCs w:val="20"/>
        </w:rPr>
        <w:footnoteReference w:id="16"/>
      </w:r>
    </w:p>
    <w:p w14:paraId="5A68E096" w14:textId="77777777" w:rsidR="003264F7" w:rsidRPr="000B41B7" w:rsidRDefault="003264F7" w:rsidP="00843EF6">
      <w:pPr>
        <w:rPr>
          <w:rFonts w:eastAsia="SimSun"/>
          <w:lang w:eastAsia="zh-CN"/>
        </w:rPr>
      </w:pPr>
      <w:r w:rsidRPr="000B41B7">
        <w:br w:type="page"/>
      </w:r>
    </w:p>
    <w:p w14:paraId="047CD2D5" w14:textId="1952055E" w:rsidR="00C91FCF" w:rsidRPr="000B41B7" w:rsidRDefault="00C91FCF" w:rsidP="0068042D">
      <w:pPr>
        <w:pStyle w:val="2"/>
        <w:numPr>
          <w:ilvl w:val="0"/>
          <w:numId w:val="0"/>
        </w:numPr>
        <w:tabs>
          <w:tab w:val="left" w:pos="567"/>
        </w:tabs>
        <w:jc w:val="center"/>
      </w:pPr>
      <w:bookmarkStart w:id="448" w:name="_Toc65072330"/>
      <w:bookmarkStart w:id="449" w:name="_Toc65084467"/>
      <w:bookmarkStart w:id="450" w:name="_Toc100055272"/>
      <w:r w:rsidRPr="000B41B7">
        <w:lastRenderedPageBreak/>
        <w:t>1.</w:t>
      </w:r>
      <w:r w:rsidR="00724A93" w:rsidRPr="000B41B7">
        <w:t>9</w:t>
      </w:r>
      <w:r w:rsidRPr="000B41B7">
        <w:t xml:space="preserve"> Форма заявки на добавление образовательной организации или НИИ</w:t>
      </w:r>
      <w:bookmarkEnd w:id="448"/>
      <w:bookmarkEnd w:id="449"/>
      <w:bookmarkEnd w:id="450"/>
    </w:p>
    <w:tbl>
      <w:tblPr>
        <w:tblW w:w="4931" w:type="pct"/>
        <w:tblLook w:val="04A0" w:firstRow="1" w:lastRow="0" w:firstColumn="1" w:lastColumn="0" w:noHBand="0" w:noVBand="1"/>
      </w:tblPr>
      <w:tblGrid>
        <w:gridCol w:w="2692"/>
        <w:gridCol w:w="2777"/>
        <w:gridCol w:w="4165"/>
      </w:tblGrid>
      <w:tr w:rsidR="000B41B7" w:rsidRPr="000B41B7" w14:paraId="2D88225A" w14:textId="77777777" w:rsidTr="00F43F12">
        <w:trPr>
          <w:trHeight w:val="600"/>
          <w:tblHeader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B0DDEA" w14:textId="77777777" w:rsidR="00C91FCF" w:rsidRPr="000B41B7" w:rsidRDefault="00C91FCF" w:rsidP="00F773FD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3E3E1C" w14:textId="77777777" w:rsidR="00C91FCF" w:rsidRPr="000B41B7" w:rsidRDefault="00C91FCF" w:rsidP="00F773FD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E1ABCA" w14:textId="77777777" w:rsidR="00C91FCF" w:rsidRPr="000B41B7" w:rsidRDefault="00C91FCF" w:rsidP="00F773FD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4C0997B0" w14:textId="77777777" w:rsidTr="00F43F12">
        <w:trPr>
          <w:trHeight w:val="6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A927D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Тип организации</w:t>
            </w:r>
          </w:p>
        </w:tc>
        <w:sdt>
          <w:sdtPr>
            <w:rPr>
              <w:rFonts w:cs="Times New Roman"/>
              <w:bCs w:val="0"/>
              <w:sz w:val="24"/>
            </w:rPr>
            <w:id w:val="14975121"/>
            <w:placeholder>
              <w:docPart w:val="1F6594CCF9BE4B12A8F276B95AEB1BDF"/>
            </w:placeholder>
            <w:showingPlcHdr/>
            <w:dropDownList>
              <w:listItem w:value="Выберите элемент."/>
              <w:listItem w:displayText="Государственное юридическое лицо" w:value="Государственное юридическое лицо"/>
              <w:listItem w:displayText="Частное юридическое лицо" w:value="Частное юридическое лицо"/>
              <w:listItem w:displayText="Индивидуальный предприниматель" w:value="Индивидуальный предприниматель"/>
            </w:dropDownList>
          </w:sdtPr>
          <w:sdtEndPr/>
          <w:sdtContent>
            <w:tc>
              <w:tcPr>
                <w:tcW w:w="1102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6F29D4C" w14:textId="6994E9E2" w:rsidR="00C91FCF" w:rsidRPr="000B41B7" w:rsidRDefault="00696040" w:rsidP="00841F77">
                <w:pPr>
                  <w:pStyle w:val="phtablecellleft"/>
                  <w:spacing w:before="0" w:after="0"/>
                </w:pPr>
                <w:r w:rsidRPr="00696040">
                  <w:rPr>
                    <w:rFonts w:cs="Times New Roman"/>
                    <w:bCs w:val="0"/>
                  </w:rPr>
                  <w:t>Выберите элемент.</w:t>
                </w:r>
              </w:p>
            </w:tc>
          </w:sdtContent>
        </w:sdt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896F49" w14:textId="77777777" w:rsidR="00C91FCF" w:rsidRPr="000B41B7" w:rsidRDefault="00442CC7" w:rsidP="00841F77">
            <w:pPr>
              <w:pStyle w:val="phtablecellleft"/>
              <w:spacing w:before="0" w:after="0"/>
            </w:pPr>
            <w:r w:rsidRPr="000B41B7">
              <w:t>У</w:t>
            </w:r>
            <w:r w:rsidR="00C91FCF" w:rsidRPr="000B41B7">
              <w:t>казать одно из значений:</w:t>
            </w:r>
          </w:p>
          <w:p w14:paraId="377F14F8" w14:textId="77777777" w:rsidR="00C91FCF" w:rsidRPr="000B41B7" w:rsidRDefault="00C91FCF" w:rsidP="00841F77">
            <w:pPr>
              <w:pStyle w:val="phtableitemizedlist1"/>
              <w:spacing w:before="0" w:after="0"/>
            </w:pPr>
            <w:r w:rsidRPr="000B41B7">
              <w:t>«Государственное юридическое лицо»;</w:t>
            </w:r>
          </w:p>
          <w:p w14:paraId="21543295" w14:textId="77777777" w:rsidR="00C91FCF" w:rsidRPr="000B41B7" w:rsidRDefault="00C91FCF" w:rsidP="00841F77">
            <w:pPr>
              <w:pStyle w:val="phtableitemizedlist1"/>
              <w:spacing w:before="0" w:after="0"/>
            </w:pPr>
            <w:r w:rsidRPr="000B41B7">
              <w:t>«Частное юридическое лицо»;</w:t>
            </w:r>
          </w:p>
          <w:p w14:paraId="3625325B" w14:textId="77777777" w:rsidR="00C91FCF" w:rsidRPr="000B41B7" w:rsidRDefault="00C91FCF" w:rsidP="00841F77">
            <w:pPr>
              <w:pStyle w:val="phtableitemizedlist1"/>
              <w:spacing w:before="0" w:after="0"/>
            </w:pPr>
            <w:r w:rsidRPr="000B41B7">
              <w:t>«Индивидуальный предприниматель»</w:t>
            </w:r>
          </w:p>
        </w:tc>
      </w:tr>
      <w:tr w:rsidR="000B41B7" w:rsidRPr="000B41B7" w14:paraId="461951ED" w14:textId="77777777" w:rsidTr="00F43F12">
        <w:trPr>
          <w:trHeight w:val="6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D117B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Полное наименование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46DA8" w14:textId="77777777" w:rsidR="00C91FCF" w:rsidRPr="000B41B7" w:rsidRDefault="00C91FCF" w:rsidP="00841F77">
            <w:pPr>
              <w:pStyle w:val="phtablecellleft"/>
              <w:spacing w:before="0" w:after="0"/>
            </w:pP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CF94EF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 xml:space="preserve">Указать полное наименование организации </w:t>
            </w:r>
            <w:r w:rsidR="00464D1D" w:rsidRPr="000B41B7">
              <w:br/>
            </w:r>
            <w:r w:rsidRPr="000B41B7">
              <w:t xml:space="preserve">в соответствии с выпиской из ЕГРЮЛ/ЕГРИП. </w:t>
            </w:r>
          </w:p>
          <w:p w14:paraId="34915291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22DD7D01" w14:textId="77777777" w:rsidTr="00F43F12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8D55A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Сокращенное наименование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DB8E2" w14:textId="77777777" w:rsidR="00C91FCF" w:rsidRPr="000B41B7" w:rsidRDefault="00C91FCF" w:rsidP="00841F77">
            <w:pPr>
              <w:pStyle w:val="phtablecellleft"/>
              <w:spacing w:before="0" w:after="0"/>
            </w:pP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3A921C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 xml:space="preserve">Указать сокращенное наименование организации в соответствии с выпиской </w:t>
            </w:r>
            <w:r w:rsidR="00C004E4" w:rsidRPr="000B41B7">
              <w:br/>
            </w:r>
            <w:r w:rsidRPr="000B41B7">
              <w:t xml:space="preserve">из ЕГРЮЛ. Для ИП указать </w:t>
            </w:r>
            <w:r w:rsidR="00442CC7" w:rsidRPr="000B41B7">
              <w:t xml:space="preserve">по шаблону </w:t>
            </w:r>
            <w:r w:rsidR="00442CC7" w:rsidRPr="000B41B7">
              <w:br/>
            </w:r>
            <w:r w:rsidRPr="000B41B7">
              <w:t>«ИП Фамилия И.О.».</w:t>
            </w:r>
          </w:p>
          <w:p w14:paraId="29043E79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4DAE82A1" w14:textId="77777777" w:rsidTr="00F43F12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1490F" w14:textId="77777777" w:rsidR="00C91FCF" w:rsidRPr="000B41B7" w:rsidRDefault="00442CC7" w:rsidP="00841F77">
            <w:pPr>
              <w:pStyle w:val="phtablecellleft"/>
              <w:spacing w:before="0" w:after="0"/>
            </w:pPr>
            <w:r w:rsidRPr="000B41B7">
              <w:t>С</w:t>
            </w:r>
            <w:r w:rsidR="00C91FCF" w:rsidRPr="000B41B7">
              <w:t>убъект РФ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C990C" w14:textId="77777777" w:rsidR="00C91FCF" w:rsidRPr="000B41B7" w:rsidRDefault="00C91FCF" w:rsidP="00841F77">
            <w:pPr>
              <w:pStyle w:val="phtablecellleft"/>
              <w:spacing w:before="0" w:after="0"/>
            </w:pP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F8179B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Указ</w:t>
            </w:r>
            <w:r w:rsidR="00442CC7" w:rsidRPr="000B41B7">
              <w:t xml:space="preserve">ать </w:t>
            </w:r>
            <w:r w:rsidRPr="000B41B7">
              <w:t>наименование субъекта РФ (исходя из юридического адреса головной организации, адрес мест</w:t>
            </w:r>
            <w:r w:rsidR="00E4195D" w:rsidRPr="000B41B7">
              <w:t>о</w:t>
            </w:r>
            <w:r w:rsidRPr="000B41B7">
              <w:t>жительства ИП)</w:t>
            </w:r>
          </w:p>
        </w:tc>
      </w:tr>
      <w:tr w:rsidR="000B41B7" w:rsidRPr="000B41B7" w14:paraId="420D82ED" w14:textId="77777777" w:rsidTr="00F43F12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6433D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ИНН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E5274" w14:textId="77777777" w:rsidR="00C91FCF" w:rsidRPr="000B41B7" w:rsidRDefault="00C91FCF" w:rsidP="00841F77">
            <w:pPr>
              <w:pStyle w:val="phtablecellleft"/>
              <w:spacing w:before="0" w:after="0"/>
            </w:pP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0DF712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Указ</w:t>
            </w:r>
            <w:r w:rsidR="00442CC7" w:rsidRPr="000B41B7">
              <w:t xml:space="preserve">ать </w:t>
            </w:r>
            <w:r w:rsidRPr="000B41B7">
              <w:t>ИНН</w:t>
            </w:r>
            <w:r w:rsidR="00442CC7" w:rsidRPr="000B41B7">
              <w:t xml:space="preserve"> организации</w:t>
            </w:r>
            <w:r w:rsidRPr="000B41B7">
              <w:t xml:space="preserve"> согласно выписке из ЕГРЮЛ/ЕГРИП.</w:t>
            </w:r>
          </w:p>
          <w:p w14:paraId="76CC3997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Для типа организации «Частное юридическое лицо» допускается только 10-значное число.</w:t>
            </w:r>
          </w:p>
          <w:p w14:paraId="13CA3DB6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 xml:space="preserve">Для типа организации «Индивидуальный предприниматель» допускается только </w:t>
            </w:r>
            <w:r w:rsidR="00C004E4" w:rsidRPr="000B41B7">
              <w:br/>
            </w:r>
            <w:r w:rsidRPr="000B41B7">
              <w:t>12-значное число.</w:t>
            </w:r>
          </w:p>
          <w:p w14:paraId="50AE194D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Без пробелов, тире, точек и т.п.</w:t>
            </w:r>
          </w:p>
        </w:tc>
      </w:tr>
      <w:tr w:rsidR="000B41B7" w:rsidRPr="000B41B7" w14:paraId="3DE98708" w14:textId="77777777" w:rsidTr="00F43F12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4A3C7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ОГРН или ОГРН ИП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BCF6C" w14:textId="77777777" w:rsidR="00C91FCF" w:rsidRPr="000B41B7" w:rsidRDefault="00C91FCF" w:rsidP="00841F77">
            <w:pPr>
              <w:pStyle w:val="phtablecellleft"/>
              <w:spacing w:before="0" w:after="0"/>
            </w:pP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816309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Указ</w:t>
            </w:r>
            <w:r w:rsidR="00442CC7" w:rsidRPr="000B41B7">
              <w:t xml:space="preserve">ать </w:t>
            </w:r>
            <w:r w:rsidRPr="000B41B7">
              <w:t>ОГРН</w:t>
            </w:r>
            <w:r w:rsidR="00442CC7" w:rsidRPr="000B41B7">
              <w:t xml:space="preserve"> организации</w:t>
            </w:r>
            <w:r w:rsidRPr="000B41B7">
              <w:t>/ОГРН ИП согласно выписке из ЕГРЮЛ/ЕГРИП.</w:t>
            </w:r>
          </w:p>
          <w:p w14:paraId="79C13365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Для типа организации «Частное юридическое лицо» допускается только 13-значное число.</w:t>
            </w:r>
          </w:p>
          <w:p w14:paraId="03DDB5D0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 xml:space="preserve">Для типа организации «Индивидуальный предприниматель» допускается только </w:t>
            </w:r>
            <w:r w:rsidR="00C004E4" w:rsidRPr="000B41B7">
              <w:br/>
            </w:r>
            <w:r w:rsidRPr="000B41B7">
              <w:t xml:space="preserve">15-значное число. </w:t>
            </w:r>
          </w:p>
          <w:p w14:paraId="6B949373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Без пробелов, тире, точек и т.п.</w:t>
            </w:r>
          </w:p>
        </w:tc>
      </w:tr>
      <w:tr w:rsidR="000B41B7" w:rsidRPr="000B41B7" w14:paraId="78076F08" w14:textId="77777777" w:rsidTr="00F43F12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E193E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КПП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B4979" w14:textId="77777777" w:rsidR="00C91FCF" w:rsidRPr="000B41B7" w:rsidRDefault="00C91FCF" w:rsidP="00841F77">
            <w:pPr>
              <w:pStyle w:val="phtablecellleft"/>
              <w:spacing w:before="0" w:after="0"/>
            </w:pP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4E7AA7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Указ</w:t>
            </w:r>
            <w:r w:rsidR="00442CC7" w:rsidRPr="000B41B7">
              <w:t xml:space="preserve">ать </w:t>
            </w:r>
            <w:r w:rsidRPr="000B41B7">
              <w:t>КПП</w:t>
            </w:r>
            <w:r w:rsidR="00442CC7" w:rsidRPr="000B41B7">
              <w:t xml:space="preserve"> организации</w:t>
            </w:r>
            <w:r w:rsidRPr="000B41B7">
              <w:t xml:space="preserve"> согласно выписке из ЕГРЮЛ.</w:t>
            </w:r>
          </w:p>
          <w:p w14:paraId="6FC42E62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 xml:space="preserve">Для типа организации «Частное юридическое лицо» допускается только </w:t>
            </w:r>
            <w:r w:rsidR="00C004E4" w:rsidRPr="000B41B7">
              <w:t>9-</w:t>
            </w:r>
            <w:r w:rsidRPr="000B41B7">
              <w:t>значное число. Без пробелов, тире, точек и т.п.</w:t>
            </w:r>
          </w:p>
          <w:p w14:paraId="54345E03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Для типа организации «Индивидуальный предприниматель» значение не указывается</w:t>
            </w:r>
          </w:p>
        </w:tc>
      </w:tr>
      <w:tr w:rsidR="000B41B7" w:rsidRPr="000B41B7" w14:paraId="4647F999" w14:textId="77777777" w:rsidTr="00F43F12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B6CDB" w14:textId="77777777" w:rsidR="00C91FCF" w:rsidRPr="000B41B7" w:rsidRDefault="00C91FCF" w:rsidP="00590F5B">
            <w:pPr>
              <w:pStyle w:val="phtablecellleft"/>
              <w:spacing w:before="0" w:after="0"/>
              <w:jc w:val="left"/>
            </w:pPr>
            <w:r w:rsidRPr="000B41B7">
              <w:t>Субъект системы здравоохранения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BFD94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Образовательная организация</w:t>
            </w: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CBDF72" w14:textId="77777777" w:rsidR="00C91FCF" w:rsidRPr="000B41B7" w:rsidRDefault="00C91FCF" w:rsidP="00841F77">
            <w:pPr>
              <w:pStyle w:val="phtablecellleft"/>
              <w:spacing w:before="0" w:after="0"/>
            </w:pPr>
            <w:r w:rsidRPr="000B41B7">
              <w:t>Оставить значение «Образовательная организация»</w:t>
            </w:r>
          </w:p>
        </w:tc>
      </w:tr>
      <w:tr w:rsidR="000B41B7" w:rsidRPr="000B41B7" w14:paraId="03C57D02" w14:textId="77777777" w:rsidTr="00F43F12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F2C9C" w14:textId="77777777" w:rsidR="00C91FCF" w:rsidRPr="000B41B7" w:rsidRDefault="00C91FCF" w:rsidP="00590F5B">
            <w:pPr>
              <w:pStyle w:val="phtablecellleft"/>
              <w:spacing w:before="0" w:after="0"/>
              <w:jc w:val="left"/>
            </w:pPr>
            <w:r w:rsidRPr="000B41B7">
              <w:t>Тип образовательной организации</w:t>
            </w:r>
          </w:p>
        </w:tc>
        <w:sdt>
          <w:sdtPr>
            <w:rPr>
              <w:rFonts w:cs="Times New Roman"/>
              <w:bCs w:val="0"/>
              <w:sz w:val="24"/>
            </w:rPr>
            <w:id w:val="2063519318"/>
            <w:showingPlcHdr/>
            <w:dropDownList>
              <w:listItem w:value="Выберите элемент."/>
              <w:listItem w:displayText="Профессиональная образовательная организация" w:value="Профессиональная образовательная организация"/>
              <w:listItem w:displayText="Образовательная организация высшего образования" w:value="Образовательная организация высшего образования"/>
              <w:listItem w:displayText="Организация дополнительного профессионального образования" w:value="Организация дополнительного профессионального образования"/>
              <w:listItem w:displayText="Научная организация" w:value="Научная организация"/>
              <w:listItem w:displayText="Медицинская организация" w:value="Медицинская организация"/>
            </w:dropDownList>
          </w:sdtPr>
          <w:sdtEndPr/>
          <w:sdtContent>
            <w:tc>
              <w:tcPr>
                <w:tcW w:w="1102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5C9F4831" w14:textId="4A875A9F" w:rsidR="00C91FCF" w:rsidRPr="000B41B7" w:rsidRDefault="00696040" w:rsidP="00841F77">
                <w:pPr>
                  <w:pStyle w:val="phtablecellleft"/>
                  <w:spacing w:before="0" w:after="0"/>
                  <w:jc w:val="left"/>
                </w:pPr>
                <w:r w:rsidRPr="00696040">
                  <w:rPr>
                    <w:rFonts w:cs="Times New Roman"/>
                    <w:bCs w:val="0"/>
                    <w:szCs w:val="16"/>
                  </w:rPr>
                  <w:t>Выберите элемент.</w:t>
                </w:r>
              </w:p>
            </w:tc>
          </w:sdtContent>
        </w:sdt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A172BD" w14:textId="77777777" w:rsidR="00C004E4" w:rsidRPr="000B41B7" w:rsidRDefault="00442CC7" w:rsidP="00841F77">
            <w:pPr>
              <w:pStyle w:val="phtablecellleft"/>
              <w:spacing w:before="0" w:after="0"/>
            </w:pPr>
            <w:r w:rsidRPr="000B41B7">
              <w:t>У</w:t>
            </w:r>
            <w:r w:rsidR="00C004E4" w:rsidRPr="000B41B7">
              <w:t xml:space="preserve">казать одно из </w:t>
            </w:r>
            <w:r w:rsidR="0065718B" w:rsidRPr="000B41B7">
              <w:t xml:space="preserve">следующих </w:t>
            </w:r>
            <w:r w:rsidR="00C004E4" w:rsidRPr="000B41B7">
              <w:t>значений:</w:t>
            </w:r>
          </w:p>
          <w:p w14:paraId="7DBBAEEC" w14:textId="77777777" w:rsidR="00C91FCF" w:rsidRPr="000B41B7" w:rsidRDefault="00C91FCF" w:rsidP="00841F77">
            <w:pPr>
              <w:pStyle w:val="phtableitemizedlist1"/>
              <w:spacing w:before="0" w:after="0"/>
            </w:pPr>
            <w:r w:rsidRPr="000B41B7">
              <w:t>Профессиональная образовательная организация;</w:t>
            </w:r>
          </w:p>
          <w:p w14:paraId="24329403" w14:textId="77777777" w:rsidR="00C91FCF" w:rsidRPr="000B41B7" w:rsidRDefault="00C91FCF" w:rsidP="00841F77">
            <w:pPr>
              <w:pStyle w:val="phtableitemizedlist1"/>
              <w:spacing w:before="0" w:after="0"/>
            </w:pPr>
            <w:r w:rsidRPr="000B41B7">
              <w:t>Образовательная организация высшего образования;</w:t>
            </w:r>
          </w:p>
          <w:p w14:paraId="43650FBB" w14:textId="77777777" w:rsidR="00C91FCF" w:rsidRPr="000B41B7" w:rsidRDefault="00C91FCF" w:rsidP="00841F77">
            <w:pPr>
              <w:pStyle w:val="phtableitemizedlist1"/>
              <w:spacing w:before="0" w:after="0"/>
            </w:pPr>
            <w:r w:rsidRPr="000B41B7">
              <w:t>Организация дополнительного профессионального образования;</w:t>
            </w:r>
          </w:p>
          <w:p w14:paraId="17194E34" w14:textId="77777777" w:rsidR="00C91FCF" w:rsidRPr="000B41B7" w:rsidRDefault="00C91FCF" w:rsidP="00841F77">
            <w:pPr>
              <w:pStyle w:val="phtableitemizedlist1"/>
              <w:spacing w:before="0" w:after="0"/>
            </w:pPr>
            <w:r w:rsidRPr="000B41B7">
              <w:t>Научная организация;</w:t>
            </w:r>
          </w:p>
          <w:p w14:paraId="40D9EF7E" w14:textId="77777777" w:rsidR="00C91FCF" w:rsidRPr="000B41B7" w:rsidRDefault="00C91FCF" w:rsidP="00841F77">
            <w:pPr>
              <w:pStyle w:val="phtableitemizedlist1"/>
              <w:spacing w:before="0" w:after="0"/>
            </w:pPr>
            <w:r w:rsidRPr="000B41B7">
              <w:t>Медицинская организация</w:t>
            </w:r>
          </w:p>
        </w:tc>
      </w:tr>
      <w:tr w:rsidR="00E25C53" w:rsidRPr="000B41B7" w14:paraId="75793428" w14:textId="77777777" w:rsidTr="00F43F12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96D19" w14:textId="77777777" w:rsidR="00C91FCF" w:rsidRPr="000B41B7" w:rsidRDefault="00C91FCF" w:rsidP="00590F5B">
            <w:pPr>
              <w:pStyle w:val="phtablecellleft"/>
              <w:spacing w:before="0" w:after="0"/>
              <w:jc w:val="left"/>
            </w:pPr>
            <w:r w:rsidRPr="000B41B7">
              <w:t>Ведомственная принадлежность/Учредитель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B3AD6" w14:textId="77777777" w:rsidR="00C91FCF" w:rsidRPr="000B41B7" w:rsidRDefault="00C91FCF" w:rsidP="00841F77">
            <w:pPr>
              <w:pStyle w:val="phtablecellleft"/>
              <w:spacing w:before="0" w:after="0"/>
            </w:pP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CD0D05" w14:textId="77777777" w:rsidR="00C91FCF" w:rsidRPr="000B41B7" w:rsidRDefault="00C91FCF" w:rsidP="00841F77">
            <w:pPr>
              <w:pStyle w:val="phtablecellleft"/>
              <w:spacing w:before="0" w:after="0"/>
              <w:rPr>
                <w:i/>
              </w:rPr>
            </w:pPr>
            <w:r w:rsidRPr="000B41B7">
              <w:t>Указ</w:t>
            </w:r>
            <w:r w:rsidR="00442CC7" w:rsidRPr="000B41B7">
              <w:t xml:space="preserve">ать (при наличии) </w:t>
            </w:r>
            <w:r w:rsidRPr="000B41B7">
              <w:t>ведомственн</w:t>
            </w:r>
            <w:r w:rsidR="00442CC7" w:rsidRPr="000B41B7">
              <w:t>ую</w:t>
            </w:r>
            <w:r w:rsidRPr="000B41B7">
              <w:t xml:space="preserve"> принадлежность организации или </w:t>
            </w:r>
            <w:r w:rsidR="00442CC7" w:rsidRPr="000B41B7">
              <w:t>н</w:t>
            </w:r>
            <w:r w:rsidRPr="000B41B7">
              <w:t xml:space="preserve">аименование учредителя организации </w:t>
            </w:r>
            <w:r w:rsidR="00442CC7" w:rsidRPr="000B41B7">
              <w:br/>
            </w:r>
            <w:r w:rsidRPr="000B41B7">
              <w:t>в</w:t>
            </w:r>
            <w:r w:rsidR="00442CC7" w:rsidRPr="000B41B7">
              <w:t xml:space="preserve"> </w:t>
            </w:r>
            <w:r w:rsidRPr="000B41B7">
              <w:t>соответствии с учредительными документами</w:t>
            </w:r>
          </w:p>
        </w:tc>
      </w:tr>
    </w:tbl>
    <w:p w14:paraId="45D2DD57" w14:textId="77777777" w:rsidR="00C91FCF" w:rsidRPr="000B41B7" w:rsidRDefault="00C91FCF" w:rsidP="00843EF6">
      <w:pPr>
        <w:pStyle w:val="afffb"/>
      </w:pPr>
    </w:p>
    <w:p w14:paraId="4582215B" w14:textId="77777777" w:rsidR="00C91FCF" w:rsidRPr="00843EF6" w:rsidRDefault="00C91FCF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lastRenderedPageBreak/>
        <w:t>{Наименование должности</w:t>
      </w:r>
    </w:p>
    <w:p w14:paraId="2C46763A" w14:textId="77777777" w:rsidR="00C91FCF" w:rsidRPr="00843EF6" w:rsidRDefault="00C91FCF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уполномоченного лица}</w:t>
      </w:r>
      <w:r w:rsidR="00442CC7" w:rsidRPr="00843EF6">
        <w:rPr>
          <w:rStyle w:val="ae"/>
          <w:sz w:val="20"/>
          <w:szCs w:val="20"/>
        </w:rPr>
        <w:footnoteReference w:id="17"/>
      </w:r>
      <w:r w:rsidRPr="00843EF6">
        <w:rPr>
          <w:sz w:val="20"/>
          <w:szCs w:val="20"/>
        </w:rPr>
        <w:t xml:space="preserve">                                    </w:t>
      </w:r>
      <w:r w:rsidR="00442CC7" w:rsidRPr="00843EF6">
        <w:rPr>
          <w:sz w:val="20"/>
          <w:szCs w:val="20"/>
        </w:rPr>
        <w:tab/>
      </w:r>
      <w:r w:rsidR="00442CC7" w:rsidRPr="00843EF6">
        <w:rPr>
          <w:sz w:val="20"/>
          <w:szCs w:val="20"/>
        </w:rPr>
        <w:tab/>
      </w:r>
      <w:r w:rsidRPr="00843EF6">
        <w:rPr>
          <w:sz w:val="20"/>
          <w:szCs w:val="20"/>
        </w:rPr>
        <w:t xml:space="preserve">                ____________________/{И.О. Фамилия }/ </w:t>
      </w:r>
    </w:p>
    <w:p w14:paraId="26326491" w14:textId="45B9544C" w:rsidR="00C91FCF" w:rsidRDefault="00C91FCF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МП</w:t>
      </w:r>
      <w:r w:rsidR="00707422" w:rsidRPr="00843EF6">
        <w:rPr>
          <w:rStyle w:val="ae"/>
          <w:sz w:val="20"/>
          <w:szCs w:val="20"/>
        </w:rPr>
        <w:footnoteReference w:id="18"/>
      </w:r>
    </w:p>
    <w:p w14:paraId="7648CBD0" w14:textId="4705E708" w:rsidR="00F4114F" w:rsidRPr="00843EF6" w:rsidRDefault="00F4114F" w:rsidP="00843EF6">
      <w:pPr>
        <w:rPr>
          <w:sz w:val="20"/>
        </w:rPr>
        <w:sectPr w:rsidR="00F4114F" w:rsidRPr="00843EF6" w:rsidSect="006D0667">
          <w:endnotePr>
            <w:numFmt w:val="decimal"/>
          </w:endnotePr>
          <w:pgSz w:w="11906" w:h="16838"/>
          <w:pgMar w:top="1276" w:right="851" w:bottom="851" w:left="1276" w:header="709" w:footer="709" w:gutter="0"/>
          <w:cols w:space="708"/>
          <w:docGrid w:linePitch="360"/>
        </w:sectPr>
      </w:pPr>
    </w:p>
    <w:p w14:paraId="61BFF328" w14:textId="33F07564" w:rsidR="00F4114F" w:rsidRPr="000B41B7" w:rsidRDefault="00F4114F" w:rsidP="00724A93">
      <w:pPr>
        <w:pStyle w:val="phadditiontitle2"/>
        <w:jc w:val="center"/>
      </w:pPr>
      <w:bookmarkStart w:id="451" w:name="_Toc100055273"/>
      <w:r w:rsidRPr="000B41B7">
        <w:lastRenderedPageBreak/>
        <w:t>1.</w:t>
      </w:r>
      <w:r w:rsidR="00724A93" w:rsidRPr="000B41B7">
        <w:t>10</w:t>
      </w:r>
      <w:r w:rsidRPr="000B41B7">
        <w:t xml:space="preserve"> Форма заявки на добавление филиала образовательной организации или НИИ</w:t>
      </w:r>
      <w:bookmarkEnd w:id="451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353"/>
        <w:gridCol w:w="2992"/>
        <w:gridCol w:w="3999"/>
      </w:tblGrid>
      <w:tr w:rsidR="000B41B7" w:rsidRPr="000B41B7" w14:paraId="29A25E3F" w14:textId="77777777" w:rsidTr="0065718B">
        <w:trPr>
          <w:trHeight w:val="600"/>
          <w:tblHeader/>
          <w:jc w:val="center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E02478" w14:textId="77777777" w:rsidR="00F4114F" w:rsidRPr="000B41B7" w:rsidRDefault="00F4114F" w:rsidP="00F773FD">
            <w:pPr>
              <w:pStyle w:val="phtablecolcaption"/>
            </w:pPr>
            <w:r w:rsidRPr="000B41B7">
              <w:t>Наименование поля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E3C865" w14:textId="77777777" w:rsidR="00F4114F" w:rsidRPr="000B41B7" w:rsidRDefault="00F4114F" w:rsidP="00F773FD">
            <w:pPr>
              <w:pStyle w:val="phtablecolcaption"/>
            </w:pPr>
            <w:r w:rsidRPr="000B41B7">
              <w:t>Описание</w:t>
            </w: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8B7207" w14:textId="77777777" w:rsidR="00F4114F" w:rsidRPr="000B41B7" w:rsidRDefault="00F4114F" w:rsidP="00F773FD">
            <w:pPr>
              <w:pStyle w:val="phtablecolcaption"/>
            </w:pPr>
            <w:r w:rsidRPr="000B41B7">
              <w:t>Вид, способ ввода</w:t>
            </w:r>
          </w:p>
        </w:tc>
      </w:tr>
      <w:tr w:rsidR="000B41B7" w:rsidRPr="000B41B7" w14:paraId="6851289E" w14:textId="77777777" w:rsidTr="0065718B">
        <w:trPr>
          <w:trHeight w:val="600"/>
          <w:jc w:val="center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664D0" w14:textId="77777777" w:rsidR="00F4114F" w:rsidRPr="000B41B7" w:rsidRDefault="00F4114F" w:rsidP="00724A93">
            <w:pPr>
              <w:pStyle w:val="phtablecellleft"/>
              <w:spacing w:before="0" w:after="0"/>
            </w:pPr>
            <w:r w:rsidRPr="000B41B7">
              <w:t>Головная организация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655CD" w14:textId="77777777" w:rsidR="00F4114F" w:rsidRPr="000B41B7" w:rsidRDefault="00F4114F" w:rsidP="00724A93">
            <w:pPr>
              <w:pStyle w:val="phtablecellleft"/>
              <w:spacing w:before="0" w:after="0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269C4D" w14:textId="77777777" w:rsidR="00724A93" w:rsidRPr="000B41B7" w:rsidRDefault="00F4114F" w:rsidP="00724A93">
            <w:pPr>
              <w:pStyle w:val="phtablecellleft"/>
              <w:spacing w:before="0" w:after="0"/>
            </w:pPr>
            <w:r w:rsidRPr="000B41B7">
              <w:t>Указ</w:t>
            </w:r>
            <w:r w:rsidR="00053D00" w:rsidRPr="000B41B7">
              <w:t xml:space="preserve">ать </w:t>
            </w:r>
            <w:r w:rsidRPr="000B41B7">
              <w:t xml:space="preserve">полное и сокращенное наименование головной организации согласно выписке </w:t>
            </w:r>
            <w:r w:rsidR="00724A93" w:rsidRPr="000B41B7">
              <w:br/>
            </w:r>
            <w:r w:rsidRPr="000B41B7">
              <w:t>из ЕГРЮЛ.</w:t>
            </w:r>
          </w:p>
          <w:p w14:paraId="1C46EF25" w14:textId="77777777" w:rsidR="00F4114F" w:rsidRPr="000B41B7" w:rsidRDefault="00F4114F" w:rsidP="00724A93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03555038" w14:textId="77777777" w:rsidTr="0065718B">
        <w:trPr>
          <w:trHeight w:val="600"/>
          <w:jc w:val="center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02EDC" w14:textId="77777777" w:rsidR="00F4114F" w:rsidRPr="000B41B7" w:rsidRDefault="00F4114F" w:rsidP="00724A93">
            <w:pPr>
              <w:pStyle w:val="phtablecellleft"/>
              <w:spacing w:before="0" w:after="0"/>
            </w:pPr>
            <w:r w:rsidRPr="000B41B7">
              <w:t>Полное наименование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27242" w14:textId="77777777" w:rsidR="00F4114F" w:rsidRPr="000B41B7" w:rsidRDefault="00F4114F" w:rsidP="00724A93">
            <w:pPr>
              <w:pStyle w:val="phtablecellleft"/>
              <w:spacing w:before="0" w:after="0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C61AA0" w14:textId="77777777" w:rsidR="00724A93" w:rsidRPr="000B41B7" w:rsidRDefault="00053D00" w:rsidP="00724A93">
            <w:pPr>
              <w:pStyle w:val="phtablecellleft"/>
              <w:spacing w:before="0" w:after="0"/>
            </w:pPr>
            <w:r w:rsidRPr="000B41B7">
              <w:t>Указать</w:t>
            </w:r>
            <w:r w:rsidR="00F4114F" w:rsidRPr="000B41B7">
              <w:t xml:space="preserve"> полное наименование </w:t>
            </w:r>
            <w:r w:rsidR="00724A93" w:rsidRPr="000B41B7">
              <w:t>филиала</w:t>
            </w:r>
            <w:r w:rsidR="00F4114F" w:rsidRPr="000B41B7">
              <w:t xml:space="preserve"> согласно выписке из ЕГРЮЛ.  </w:t>
            </w:r>
          </w:p>
          <w:p w14:paraId="7BF8655B" w14:textId="77777777" w:rsidR="00F4114F" w:rsidRPr="000B41B7" w:rsidRDefault="00F4114F" w:rsidP="00724A93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538C4BC7" w14:textId="77777777" w:rsidTr="0065718B">
        <w:trPr>
          <w:trHeight w:val="300"/>
          <w:jc w:val="center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32711" w14:textId="77777777" w:rsidR="00F4114F" w:rsidRPr="000B41B7" w:rsidRDefault="00F4114F" w:rsidP="00724A93">
            <w:pPr>
              <w:pStyle w:val="phtablecellleft"/>
              <w:spacing w:before="0" w:after="0"/>
            </w:pPr>
            <w:r w:rsidRPr="000B41B7">
              <w:t>Сокращенное наименование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EB641" w14:textId="77777777" w:rsidR="00F4114F" w:rsidRPr="000B41B7" w:rsidRDefault="00F4114F" w:rsidP="00724A93">
            <w:pPr>
              <w:pStyle w:val="phtablecellleft"/>
              <w:spacing w:before="0" w:after="0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12CEED" w14:textId="77777777" w:rsidR="00724A93" w:rsidRPr="000B41B7" w:rsidRDefault="00053D00" w:rsidP="00724A93">
            <w:pPr>
              <w:pStyle w:val="phtablecellleft"/>
              <w:spacing w:before="0" w:after="0"/>
            </w:pPr>
            <w:r w:rsidRPr="000B41B7">
              <w:t>Указать</w:t>
            </w:r>
            <w:r w:rsidR="00F4114F" w:rsidRPr="000B41B7">
              <w:t xml:space="preserve"> сокращенное наименование </w:t>
            </w:r>
            <w:r w:rsidR="00724A93" w:rsidRPr="000B41B7">
              <w:t>филиала</w:t>
            </w:r>
            <w:r w:rsidR="00F4114F" w:rsidRPr="000B41B7">
              <w:t xml:space="preserve"> согласно выписке из ЕГРЮЛ. </w:t>
            </w:r>
          </w:p>
          <w:p w14:paraId="409948D8" w14:textId="77777777" w:rsidR="00F4114F" w:rsidRPr="000B41B7" w:rsidRDefault="00F4114F" w:rsidP="00724A93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51E8353D" w14:textId="77777777" w:rsidTr="0065718B">
        <w:trPr>
          <w:trHeight w:val="300"/>
          <w:jc w:val="center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3EBCE" w14:textId="77777777" w:rsidR="00F4114F" w:rsidRPr="000B41B7" w:rsidRDefault="00724A93" w:rsidP="00724A93">
            <w:pPr>
              <w:pStyle w:val="phtablecellleft"/>
              <w:spacing w:before="0" w:after="0"/>
            </w:pPr>
            <w:r w:rsidRPr="000B41B7">
              <w:t>Субъект</w:t>
            </w:r>
            <w:r w:rsidR="00F4114F" w:rsidRPr="000B41B7">
              <w:t xml:space="preserve"> РФ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A27DB" w14:textId="77777777" w:rsidR="00F4114F" w:rsidRPr="000B41B7" w:rsidRDefault="00F4114F" w:rsidP="00724A93">
            <w:pPr>
              <w:pStyle w:val="phtablecellleft"/>
              <w:spacing w:before="0" w:after="0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97FD96" w14:textId="77777777" w:rsidR="00F4114F" w:rsidRPr="000B41B7" w:rsidRDefault="00724A93" w:rsidP="00724A93">
            <w:pPr>
              <w:pStyle w:val="phtablecellleft"/>
              <w:spacing w:before="0" w:after="0"/>
            </w:pPr>
            <w:r w:rsidRPr="000B41B7">
              <w:t xml:space="preserve">Указать наименование субъекта РФ, в котором расположен филиал </w:t>
            </w:r>
          </w:p>
        </w:tc>
      </w:tr>
      <w:tr w:rsidR="000B41B7" w:rsidRPr="000B41B7" w14:paraId="7808FD2B" w14:textId="77777777" w:rsidTr="0065718B">
        <w:trPr>
          <w:trHeight w:val="300"/>
          <w:jc w:val="center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F4584" w14:textId="77777777" w:rsidR="00724A93" w:rsidRPr="000B41B7" w:rsidRDefault="00724A93" w:rsidP="00724A93">
            <w:pPr>
              <w:pStyle w:val="phtablecellleft"/>
              <w:spacing w:before="0" w:after="0"/>
            </w:pPr>
            <w:r w:rsidRPr="000B41B7">
              <w:t>ИНН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AC96D" w14:textId="77777777" w:rsidR="00724A93" w:rsidRPr="000B41B7" w:rsidRDefault="00724A93" w:rsidP="00724A93">
            <w:pPr>
              <w:pStyle w:val="phtablecellleft"/>
              <w:spacing w:before="0" w:after="0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7E005E" w14:textId="77777777" w:rsidR="00724A93" w:rsidRPr="000B41B7" w:rsidRDefault="00724A93" w:rsidP="00724A93">
            <w:pPr>
              <w:pStyle w:val="phtablecellleft"/>
              <w:spacing w:before="0" w:after="0"/>
            </w:pPr>
            <w:r w:rsidRPr="000B41B7">
              <w:t xml:space="preserve">Указать ИНН головной организации согласно выписке из ЕГРЮЛ. </w:t>
            </w:r>
          </w:p>
          <w:p w14:paraId="70E0B83D" w14:textId="77777777" w:rsidR="00724A93" w:rsidRPr="000B41B7" w:rsidRDefault="00724A93" w:rsidP="00724A93">
            <w:pPr>
              <w:pStyle w:val="phtablecellleft"/>
              <w:spacing w:before="0" w:after="0"/>
            </w:pPr>
            <w:r w:rsidRPr="000B41B7">
              <w:t>Допускается только 10-значное число</w:t>
            </w:r>
          </w:p>
        </w:tc>
      </w:tr>
      <w:tr w:rsidR="000B41B7" w:rsidRPr="000B41B7" w14:paraId="36DD1C53" w14:textId="77777777" w:rsidTr="0065718B">
        <w:trPr>
          <w:trHeight w:val="300"/>
          <w:jc w:val="center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5622B" w14:textId="77777777" w:rsidR="00F4114F" w:rsidRPr="000B41B7" w:rsidRDefault="00F4114F" w:rsidP="00724A93">
            <w:pPr>
              <w:pStyle w:val="phtablecellleft"/>
              <w:spacing w:before="0" w:after="0"/>
            </w:pPr>
            <w:r w:rsidRPr="000B41B7">
              <w:t>КПП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3D5B9" w14:textId="77777777" w:rsidR="00F4114F" w:rsidRPr="000B41B7" w:rsidRDefault="00F4114F" w:rsidP="00724A93">
            <w:pPr>
              <w:pStyle w:val="phtablecellleft"/>
              <w:spacing w:before="0" w:after="0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5B0CB3" w14:textId="77777777" w:rsidR="00F4114F" w:rsidRPr="000B41B7" w:rsidRDefault="00053D00" w:rsidP="00724A93">
            <w:pPr>
              <w:pStyle w:val="phtablecellleft"/>
              <w:spacing w:before="0" w:after="0"/>
            </w:pPr>
            <w:r w:rsidRPr="000B41B7">
              <w:t>Указать</w:t>
            </w:r>
            <w:r w:rsidR="00F4114F" w:rsidRPr="000B41B7">
              <w:t xml:space="preserve"> КПП </w:t>
            </w:r>
            <w:r w:rsidR="00724A93" w:rsidRPr="000B41B7">
              <w:t xml:space="preserve">филиала </w:t>
            </w:r>
            <w:r w:rsidR="00F4114F" w:rsidRPr="000B41B7">
              <w:t xml:space="preserve">согласно выписке </w:t>
            </w:r>
            <w:r w:rsidR="00C004E4" w:rsidRPr="000B41B7">
              <w:br/>
            </w:r>
            <w:r w:rsidR="00F4114F" w:rsidRPr="000B41B7">
              <w:t>из ЕГРЮЛ</w:t>
            </w:r>
            <w:r w:rsidR="00724A93" w:rsidRPr="000B41B7">
              <w:t>.</w:t>
            </w:r>
          </w:p>
          <w:p w14:paraId="3202F77C" w14:textId="77777777" w:rsidR="00F4114F" w:rsidRPr="000B41B7" w:rsidRDefault="00F4114F" w:rsidP="00724A93">
            <w:pPr>
              <w:pStyle w:val="phtablecellleft"/>
              <w:spacing w:before="0" w:after="0"/>
            </w:pPr>
            <w:r w:rsidRPr="000B41B7">
              <w:t xml:space="preserve">Допускается только </w:t>
            </w:r>
            <w:r w:rsidR="00C004E4" w:rsidRPr="000B41B7">
              <w:t>9-</w:t>
            </w:r>
            <w:r w:rsidRPr="000B41B7">
              <w:t xml:space="preserve">значное число. </w:t>
            </w:r>
            <w:r w:rsidR="00C004E4" w:rsidRPr="000B41B7">
              <w:br/>
            </w:r>
            <w:r w:rsidRPr="000B41B7">
              <w:t>Без пробелов, тире, точек и т.п.</w:t>
            </w:r>
          </w:p>
        </w:tc>
      </w:tr>
      <w:tr w:rsidR="000B41B7" w:rsidRPr="000B41B7" w14:paraId="2CE5903C" w14:textId="77777777" w:rsidTr="0065718B">
        <w:trPr>
          <w:trHeight w:val="300"/>
          <w:jc w:val="center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4728B" w14:textId="77777777" w:rsidR="00BC2F87" w:rsidRPr="000B41B7" w:rsidRDefault="00BC2F87" w:rsidP="00590F5B">
            <w:pPr>
              <w:pStyle w:val="phtablecellleft"/>
              <w:spacing w:before="0" w:after="0"/>
              <w:jc w:val="left"/>
            </w:pPr>
            <w:r w:rsidRPr="000B41B7">
              <w:t>Субъект системы здравоохранения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B28E4" w14:textId="77777777" w:rsidR="00BC2F87" w:rsidRPr="000B41B7" w:rsidRDefault="00BC2F87" w:rsidP="00724A93">
            <w:pPr>
              <w:pStyle w:val="phtablecellleft"/>
              <w:spacing w:before="0" w:after="0"/>
            </w:pPr>
            <w:r w:rsidRPr="000B41B7">
              <w:t>Образовательная организация</w:t>
            </w: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5CB056" w14:textId="77777777" w:rsidR="00BC2F87" w:rsidRPr="000B41B7" w:rsidRDefault="00BC2F87" w:rsidP="00724A93">
            <w:pPr>
              <w:pStyle w:val="phtablecellleft"/>
              <w:spacing w:before="0" w:after="0"/>
            </w:pPr>
            <w:r w:rsidRPr="000B41B7">
              <w:t>Оставить значение «Образовательная организация»</w:t>
            </w:r>
          </w:p>
        </w:tc>
      </w:tr>
      <w:tr w:rsidR="000B41B7" w:rsidRPr="000B41B7" w14:paraId="7820CD0B" w14:textId="77777777" w:rsidTr="0065718B">
        <w:trPr>
          <w:trHeight w:val="300"/>
          <w:jc w:val="center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B2216" w14:textId="77777777" w:rsidR="00C46FA7" w:rsidRPr="000B41B7" w:rsidRDefault="00C46FA7" w:rsidP="00590F5B">
            <w:pPr>
              <w:pStyle w:val="phtablecellleft"/>
              <w:spacing w:before="0" w:after="0"/>
              <w:jc w:val="left"/>
            </w:pPr>
            <w:r w:rsidRPr="000B41B7">
              <w:t>Тип образовательной организации</w:t>
            </w:r>
          </w:p>
        </w:tc>
        <w:sdt>
          <w:sdtPr>
            <w:id w:val="836033740"/>
            <w:showingPlcHdr/>
            <w:dropDownList>
              <w:listItem w:value="Выберите элемент."/>
              <w:listItem w:displayText="Профессиональная образовательная организация" w:value="Профессиональная образовательная организация"/>
              <w:listItem w:displayText="Образовательная организация высшего образования" w:value="Образовательная организация высшего образования"/>
              <w:listItem w:displayText="Организация дополнительного профессионального образования" w:value="Организация дополнительного профессионального образования"/>
              <w:listItem w:displayText="Научная организация" w:value="Научная организация"/>
              <w:listItem w:displayText="Медицинская организация" w:value="Медицинская организация"/>
            </w:dropDownList>
          </w:sdtPr>
          <w:sdtEndPr/>
          <w:sdtContent>
            <w:tc>
              <w:tcPr>
                <w:tcW w:w="1601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5AB7B375" w14:textId="77CF911C" w:rsidR="00C46FA7" w:rsidRPr="000B41B7" w:rsidRDefault="00696040" w:rsidP="00724A93">
                <w:pPr>
                  <w:pStyle w:val="phtablecellleft"/>
                  <w:spacing w:before="0" w:after="0"/>
                  <w:jc w:val="left"/>
                </w:pPr>
                <w:r w:rsidRPr="000B41B7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6C66F2" w14:textId="77777777" w:rsidR="0065718B" w:rsidRPr="000B41B7" w:rsidRDefault="00053D00" w:rsidP="00724A93">
            <w:pPr>
              <w:pStyle w:val="phtablecellleft"/>
              <w:spacing w:before="0" w:after="0"/>
            </w:pPr>
            <w:r w:rsidRPr="000B41B7">
              <w:t xml:space="preserve">Указать </w:t>
            </w:r>
            <w:r w:rsidR="0065718B" w:rsidRPr="000B41B7">
              <w:t>одно из следующих значений:</w:t>
            </w:r>
          </w:p>
          <w:p w14:paraId="5DB62AC7" w14:textId="77777777" w:rsidR="0065718B" w:rsidRPr="000B41B7" w:rsidRDefault="0065718B" w:rsidP="00724A93">
            <w:pPr>
              <w:pStyle w:val="phtableitemizedlist1"/>
              <w:spacing w:before="0" w:after="0"/>
            </w:pPr>
            <w:r w:rsidRPr="000B41B7">
              <w:t>Профессиональная образовательная организация;</w:t>
            </w:r>
          </w:p>
          <w:p w14:paraId="3093FE78" w14:textId="77777777" w:rsidR="0065718B" w:rsidRPr="000B41B7" w:rsidRDefault="0065718B" w:rsidP="00724A93">
            <w:pPr>
              <w:pStyle w:val="phtableitemizedlist1"/>
              <w:spacing w:before="0" w:after="0"/>
            </w:pPr>
            <w:r w:rsidRPr="000B41B7">
              <w:t>Образовательная организация высшего образования;</w:t>
            </w:r>
          </w:p>
          <w:p w14:paraId="389603D5" w14:textId="77777777" w:rsidR="0065718B" w:rsidRPr="000B41B7" w:rsidRDefault="0065718B" w:rsidP="00724A93">
            <w:pPr>
              <w:pStyle w:val="phtableitemizedlist1"/>
              <w:spacing w:before="0" w:after="0"/>
            </w:pPr>
            <w:r w:rsidRPr="000B41B7">
              <w:t>Организация дополнительного профессионального образования;</w:t>
            </w:r>
          </w:p>
          <w:p w14:paraId="6E1DCBBB" w14:textId="77777777" w:rsidR="0065718B" w:rsidRPr="000B41B7" w:rsidRDefault="0065718B" w:rsidP="00724A93">
            <w:pPr>
              <w:pStyle w:val="phtableitemizedlist1"/>
              <w:spacing w:before="0" w:after="0"/>
            </w:pPr>
            <w:r w:rsidRPr="000B41B7">
              <w:t>Научная организация;</w:t>
            </w:r>
          </w:p>
          <w:p w14:paraId="081DBE79" w14:textId="77777777" w:rsidR="00C46FA7" w:rsidRPr="000B41B7" w:rsidRDefault="0065718B" w:rsidP="00724A93">
            <w:pPr>
              <w:pStyle w:val="phtableitemizedlist1"/>
              <w:spacing w:before="0" w:after="0"/>
            </w:pPr>
            <w:r w:rsidRPr="000B41B7">
              <w:t>Медицинская организация</w:t>
            </w:r>
          </w:p>
        </w:tc>
      </w:tr>
    </w:tbl>
    <w:p w14:paraId="7186D593" w14:textId="77777777" w:rsidR="00F4114F" w:rsidRPr="00843EF6" w:rsidRDefault="00F4114F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{Наименование должности</w:t>
      </w:r>
    </w:p>
    <w:p w14:paraId="5CBC6A40" w14:textId="26315B57" w:rsidR="00F4114F" w:rsidRPr="00843EF6" w:rsidRDefault="00F4114F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уполномоченного лица</w:t>
      </w:r>
      <w:r w:rsidR="00724A93" w:rsidRPr="00843EF6">
        <w:rPr>
          <w:rStyle w:val="ae"/>
          <w:sz w:val="20"/>
          <w:szCs w:val="20"/>
        </w:rPr>
        <w:footnoteReference w:id="19"/>
      </w:r>
      <w:r w:rsidRPr="00843EF6">
        <w:rPr>
          <w:sz w:val="20"/>
          <w:szCs w:val="20"/>
        </w:rPr>
        <w:t xml:space="preserve">}                                      </w:t>
      </w:r>
      <w:r w:rsidR="00724A93" w:rsidRPr="00843EF6">
        <w:rPr>
          <w:sz w:val="20"/>
          <w:szCs w:val="20"/>
        </w:rPr>
        <w:tab/>
      </w:r>
      <w:r w:rsidR="00724A93" w:rsidRPr="00843EF6">
        <w:rPr>
          <w:sz w:val="20"/>
          <w:szCs w:val="20"/>
        </w:rPr>
        <w:tab/>
      </w:r>
      <w:r w:rsidRPr="00843EF6">
        <w:rPr>
          <w:sz w:val="20"/>
          <w:szCs w:val="20"/>
        </w:rPr>
        <w:t xml:space="preserve">         ____________________/{И.О. Фамилия }/ </w:t>
      </w:r>
    </w:p>
    <w:p w14:paraId="43451136" w14:textId="77777777" w:rsidR="00F4114F" w:rsidRPr="00843EF6" w:rsidRDefault="00F4114F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МП</w:t>
      </w:r>
      <w:r w:rsidR="00707422" w:rsidRPr="00843EF6">
        <w:rPr>
          <w:rStyle w:val="ae"/>
          <w:sz w:val="20"/>
          <w:szCs w:val="20"/>
        </w:rPr>
        <w:footnoteReference w:id="20"/>
      </w:r>
    </w:p>
    <w:p w14:paraId="4BB2170A" w14:textId="77777777" w:rsidR="00C91FCF" w:rsidRPr="000B41B7" w:rsidRDefault="00C91FCF" w:rsidP="00843EF6">
      <w:pPr>
        <w:rPr>
          <w:rFonts w:eastAsia="SimSun"/>
          <w:lang w:eastAsia="zh-CN"/>
        </w:rPr>
      </w:pPr>
    </w:p>
    <w:p w14:paraId="0A2AACFC" w14:textId="77473DA0" w:rsidR="00C91FCF" w:rsidRPr="000B41B7" w:rsidRDefault="00C91FCF" w:rsidP="00C91FCF">
      <w:pPr>
        <w:pStyle w:val="11"/>
        <w:numPr>
          <w:ilvl w:val="0"/>
          <w:numId w:val="0"/>
        </w:numPr>
        <w:rPr>
          <w:rStyle w:val="afffc"/>
          <w:b/>
          <w:bCs w:val="0"/>
        </w:rPr>
      </w:pPr>
      <w:bookmarkStart w:id="452" w:name="_Toc65072331"/>
      <w:bookmarkStart w:id="453" w:name="_Toc65084468"/>
      <w:bookmarkStart w:id="454" w:name="_Toc100055274"/>
      <w:r w:rsidRPr="000B41B7">
        <w:rPr>
          <w:rStyle w:val="afffc"/>
          <w:b/>
          <w:bCs w:val="0"/>
        </w:rPr>
        <w:lastRenderedPageBreak/>
        <w:t>ПРИЛОЖЕНИЕ 2. Форма заявки на перевод организации в архив ФРМО</w:t>
      </w:r>
      <w:bookmarkEnd w:id="452"/>
      <w:bookmarkEnd w:id="453"/>
      <w:bookmarkEnd w:id="454"/>
    </w:p>
    <w:p w14:paraId="223AE490" w14:textId="77777777" w:rsidR="00C91FCF" w:rsidRPr="000B41B7" w:rsidRDefault="00C91FCF" w:rsidP="00C91FCF">
      <w:pPr>
        <w:pStyle w:val="phadditiontitle2"/>
      </w:pPr>
      <w:bookmarkStart w:id="455" w:name="_Toc65072332"/>
      <w:bookmarkStart w:id="456" w:name="_Toc65084469"/>
      <w:bookmarkStart w:id="457" w:name="_Toc100055275"/>
      <w:r w:rsidRPr="000B41B7">
        <w:t>1.1 Общее описание содержания заявки на перевод организации в архив ФРМО</w:t>
      </w:r>
      <w:bookmarkEnd w:id="455"/>
      <w:bookmarkEnd w:id="456"/>
      <w:bookmarkEnd w:id="457"/>
    </w:p>
    <w:p w14:paraId="485F37D0" w14:textId="77777777" w:rsidR="004C373E" w:rsidRPr="000B41B7" w:rsidRDefault="004C373E" w:rsidP="00C91FCF">
      <w:pPr>
        <w:pStyle w:val="phnormal"/>
        <w:rPr>
          <w:rStyle w:val="phnormal1"/>
        </w:rPr>
      </w:pPr>
      <w:r w:rsidRPr="000B41B7">
        <w:rPr>
          <w:rStyle w:val="phnormal1"/>
        </w:rPr>
        <w:t>До направления заявки на перевод организации в архив ФРМО необходимо осуществить действия, описанные в п.4.2.</w:t>
      </w:r>
      <w:r w:rsidR="00C1107B">
        <w:rPr>
          <w:rStyle w:val="phnormal1"/>
        </w:rPr>
        <w:t>5 настоящего</w:t>
      </w:r>
      <w:r w:rsidRPr="000B41B7">
        <w:rPr>
          <w:rStyle w:val="phnormal1"/>
        </w:rPr>
        <w:t xml:space="preserve"> руководства пользователя. </w:t>
      </w:r>
    </w:p>
    <w:p w14:paraId="7762E89D" w14:textId="1906B90D" w:rsidR="00C91FCF" w:rsidRPr="000B41B7" w:rsidRDefault="00C91FCF" w:rsidP="00C91FCF">
      <w:pPr>
        <w:pStyle w:val="phnormal"/>
        <w:rPr>
          <w:rStyle w:val="phnormal1"/>
        </w:rPr>
      </w:pPr>
      <w:r w:rsidRPr="000B41B7">
        <w:rPr>
          <w:rStyle w:val="phnormal1"/>
        </w:rPr>
        <w:t>Заявка на перевод организации в архив ФРМО представляет собой таблицу установленного образца. В первом столбце таблицы «</w:t>
      </w:r>
      <w:r w:rsidRPr="00E25C53">
        <w:rPr>
          <w:rStyle w:val="phnormal1"/>
          <w:i/>
          <w:iCs/>
        </w:rPr>
        <w:t>Наименование поля</w:t>
      </w:r>
      <w:r w:rsidRPr="000B41B7">
        <w:rPr>
          <w:rStyle w:val="phnormal1"/>
        </w:rPr>
        <w:t>» указываются сведения, которые необходимо предоставить для перевода организации в архив Подсистемы. Во втором столбце таблицы «</w:t>
      </w:r>
      <w:r w:rsidRPr="00E25C53">
        <w:rPr>
          <w:rStyle w:val="phnormal1"/>
          <w:i/>
          <w:iCs/>
        </w:rPr>
        <w:t>Описание</w:t>
      </w:r>
      <w:r w:rsidRPr="000B41B7">
        <w:rPr>
          <w:rStyle w:val="phnormal1"/>
        </w:rPr>
        <w:t xml:space="preserve">» </w:t>
      </w:r>
      <w:r w:rsidRPr="000B41B7">
        <w:t>необходимо</w:t>
      </w:r>
      <w:r w:rsidRPr="000B41B7">
        <w:rPr>
          <w:rStyle w:val="phnormal1"/>
        </w:rPr>
        <w:t xml:space="preserve"> указать информацию </w:t>
      </w:r>
      <w:r w:rsidR="00DC33BC" w:rsidRPr="000B41B7">
        <w:rPr>
          <w:rStyle w:val="phnormal1"/>
        </w:rPr>
        <w:br/>
      </w:r>
      <w:r w:rsidRPr="000B41B7">
        <w:rPr>
          <w:rStyle w:val="phnormal1"/>
        </w:rPr>
        <w:t>об организации. Заполнение всех строк в данном столбце является обязательным. Третий столбец таблицы</w:t>
      </w:r>
      <w:r w:rsidR="000B37FF" w:rsidRPr="000B41B7">
        <w:rPr>
          <w:rStyle w:val="phnormal1"/>
        </w:rPr>
        <w:t xml:space="preserve"> </w:t>
      </w:r>
      <w:r w:rsidRPr="000B41B7">
        <w:rPr>
          <w:rStyle w:val="phnormal1"/>
        </w:rPr>
        <w:t>«</w:t>
      </w:r>
      <w:r w:rsidRPr="00E25C53">
        <w:rPr>
          <w:rStyle w:val="phnormal1"/>
          <w:i/>
          <w:iCs/>
        </w:rPr>
        <w:t>Вид, способ ввода</w:t>
      </w:r>
      <w:r w:rsidRPr="000B41B7">
        <w:rPr>
          <w:rStyle w:val="phnormal1"/>
        </w:rPr>
        <w:t>» носит справочный характер, содержит комментарии для заполнения полей формы и может быть удален.</w:t>
      </w:r>
    </w:p>
    <w:p w14:paraId="2882C606" w14:textId="77777777" w:rsidR="005E324C" w:rsidRPr="000B41B7" w:rsidRDefault="005E324C" w:rsidP="005E324C">
      <w:pPr>
        <w:pStyle w:val="phnormal"/>
        <w:rPr>
          <w:rStyle w:val="phnormal1"/>
        </w:rPr>
      </w:pPr>
      <w:r w:rsidRPr="000B41B7">
        <w:rPr>
          <w:rStyle w:val="phnormal1"/>
        </w:rPr>
        <w:t>Заявка от ОУЗ/ФОИВ может содержать просьбу о переводе в архив нескольких организаций; в этом случае форма заявки корректируется путем добавления необходимых строк.</w:t>
      </w:r>
    </w:p>
    <w:p w14:paraId="1FA75E8F" w14:textId="77777777" w:rsidR="00895169" w:rsidRDefault="00C91FCF" w:rsidP="00C91FCF">
      <w:pPr>
        <w:pStyle w:val="phnormal"/>
        <w:rPr>
          <w:rStyle w:val="phnormal1"/>
        </w:rPr>
      </w:pPr>
      <w:r w:rsidRPr="000B41B7">
        <w:rPr>
          <w:rStyle w:val="phnormal1"/>
        </w:rPr>
        <w:t xml:space="preserve">Заявка подписывается руководителем </w:t>
      </w:r>
      <w:r w:rsidR="00C07F1D" w:rsidRPr="000B41B7">
        <w:rPr>
          <w:rStyle w:val="phnormal1"/>
        </w:rPr>
        <w:t>ОУЗ/</w:t>
      </w:r>
      <w:r w:rsidR="005E324C" w:rsidRPr="000B41B7">
        <w:rPr>
          <w:rStyle w:val="phnormal1"/>
        </w:rPr>
        <w:t>ФОИВ/</w:t>
      </w:r>
      <w:r w:rsidRPr="000B41B7">
        <w:rPr>
          <w:rStyle w:val="phnormal1"/>
        </w:rPr>
        <w:t xml:space="preserve">организации (лицом, </w:t>
      </w:r>
      <w:r w:rsidR="009F1444">
        <w:rPr>
          <w:rStyle w:val="phnormal1"/>
        </w:rPr>
        <w:br/>
      </w:r>
      <w:r w:rsidRPr="000B41B7">
        <w:rPr>
          <w:rStyle w:val="phnormal1"/>
        </w:rPr>
        <w:t xml:space="preserve">его замещающим)/индивидуальным предпринимателем либо уполномоченным лицом, действующим на основании доверенности, оформленной в соответствии с требованиями действующего законодательства РФ. </w:t>
      </w:r>
      <w:r w:rsidR="009F1444">
        <w:rPr>
          <w:rStyle w:val="phnormal1"/>
        </w:rPr>
        <w:t>Н</w:t>
      </w:r>
      <w:r w:rsidRPr="000B41B7">
        <w:rPr>
          <w:rStyle w:val="phnormal1"/>
        </w:rPr>
        <w:t>а заявке должен быть проставлен оттиск печати организации/</w:t>
      </w:r>
      <w:r w:rsidR="00DC33BC" w:rsidRPr="000B41B7">
        <w:rPr>
          <w:rStyle w:val="phnormal1"/>
        </w:rPr>
        <w:t>ИП</w:t>
      </w:r>
      <w:r w:rsidRPr="000B41B7">
        <w:rPr>
          <w:rStyle w:val="phnormal1"/>
        </w:rPr>
        <w:t xml:space="preserve"> (при наличии печати</w:t>
      </w:r>
      <w:r w:rsidR="00DC33BC" w:rsidRPr="000B41B7">
        <w:rPr>
          <w:rStyle w:val="phnormal1"/>
        </w:rPr>
        <w:t xml:space="preserve"> у организации/ИП</w:t>
      </w:r>
      <w:r w:rsidRPr="000B41B7">
        <w:rPr>
          <w:rStyle w:val="phnormal1"/>
        </w:rPr>
        <w:t>).</w:t>
      </w:r>
      <w:r w:rsidR="00724A93" w:rsidRPr="000B41B7">
        <w:rPr>
          <w:rStyle w:val="phnormal1"/>
        </w:rPr>
        <w:t xml:space="preserve"> </w:t>
      </w:r>
      <w:r w:rsidR="00072E9E" w:rsidRPr="00194EBD">
        <w:rPr>
          <w:szCs w:val="24"/>
        </w:rPr>
        <w:t xml:space="preserve">Если в соответствии с Уставом организация отказалась от использования печати или </w:t>
      </w:r>
      <w:r w:rsidR="00072E9E">
        <w:rPr>
          <w:szCs w:val="24"/>
        </w:rPr>
        <w:t>если ИП</w:t>
      </w:r>
      <w:r w:rsidR="00072E9E" w:rsidRPr="00194EBD">
        <w:rPr>
          <w:szCs w:val="24"/>
        </w:rPr>
        <w:t xml:space="preserve"> осуществляет деятельность без печати, в заявке</w:t>
      </w:r>
      <w:r w:rsidR="00072E9E">
        <w:rPr>
          <w:szCs w:val="24"/>
        </w:rPr>
        <w:t xml:space="preserve"> </w:t>
      </w:r>
      <w:r w:rsidR="00072E9E" w:rsidRPr="00194EBD">
        <w:rPr>
          <w:szCs w:val="24"/>
        </w:rPr>
        <w:t xml:space="preserve">на месте, предназначенном для оттиска печати, следует </w:t>
      </w:r>
      <w:r w:rsidR="00072E9E">
        <w:rPr>
          <w:szCs w:val="24"/>
        </w:rPr>
        <w:t>написать</w:t>
      </w:r>
      <w:r w:rsidR="00072E9E" w:rsidRPr="00194EBD">
        <w:rPr>
          <w:szCs w:val="24"/>
        </w:rPr>
        <w:t xml:space="preserve"> </w:t>
      </w:r>
      <w:r w:rsidR="00072E9E">
        <w:rPr>
          <w:szCs w:val="24"/>
        </w:rPr>
        <w:br/>
      </w:r>
      <w:r w:rsidR="00072E9E" w:rsidRPr="00194EBD">
        <w:rPr>
          <w:szCs w:val="24"/>
        </w:rPr>
        <w:t>«</w:t>
      </w:r>
      <w:r w:rsidR="00072E9E" w:rsidRPr="002B5801">
        <w:rPr>
          <w:i/>
          <w:iCs/>
          <w:szCs w:val="24"/>
        </w:rPr>
        <w:t>Печать не предусмотрена</w:t>
      </w:r>
      <w:r w:rsidR="00072E9E" w:rsidRPr="00194EBD">
        <w:rPr>
          <w:szCs w:val="24"/>
        </w:rPr>
        <w:t>»</w:t>
      </w:r>
      <w:r w:rsidR="00072E9E">
        <w:rPr>
          <w:szCs w:val="24"/>
        </w:rPr>
        <w:t xml:space="preserve"> (допускается рукописный текст)</w:t>
      </w:r>
      <w:r w:rsidR="00072E9E" w:rsidRPr="00194EBD">
        <w:rPr>
          <w:szCs w:val="24"/>
        </w:rPr>
        <w:t xml:space="preserve">. </w:t>
      </w:r>
      <w:r w:rsidR="00895169" w:rsidRPr="008F5AAA">
        <w:rPr>
          <w:szCs w:val="24"/>
        </w:rPr>
        <w:t xml:space="preserve">Оттиск печати необходимо ставить так, </w:t>
      </w:r>
      <w:r w:rsidR="00895169">
        <w:rPr>
          <w:szCs w:val="24"/>
        </w:rPr>
        <w:t xml:space="preserve">чтобы </w:t>
      </w:r>
      <w:r w:rsidR="00895169" w:rsidRPr="008F5AAA">
        <w:rPr>
          <w:szCs w:val="24"/>
        </w:rPr>
        <w:t>подпись уполномоченного лица и вся информация на оттиске печати</w:t>
      </w:r>
      <w:r w:rsidR="00895169">
        <w:rPr>
          <w:szCs w:val="24"/>
        </w:rPr>
        <w:t xml:space="preserve"> были четко видны</w:t>
      </w:r>
      <w:r w:rsidR="00895169" w:rsidRPr="009F1444">
        <w:rPr>
          <w:rStyle w:val="phnormal1"/>
        </w:rPr>
        <w:t xml:space="preserve"> </w:t>
      </w:r>
    </w:p>
    <w:p w14:paraId="3BF398BD" w14:textId="44C0486D" w:rsidR="005C3B8D" w:rsidRDefault="009F1444" w:rsidP="00C91FCF">
      <w:pPr>
        <w:pStyle w:val="phnormal"/>
        <w:rPr>
          <w:rStyle w:val="phnormal1"/>
        </w:rPr>
      </w:pPr>
      <w:r w:rsidRPr="009F1444">
        <w:rPr>
          <w:rStyle w:val="phnormal1"/>
        </w:rPr>
        <w:t>В случае, если заявка подписана лицом на основании доверенности, сканированная копия доверенности направляется вместе с заявкой, а проставление</w:t>
      </w:r>
      <w:r w:rsidR="00B70AD7">
        <w:rPr>
          <w:rStyle w:val="phnormal1"/>
        </w:rPr>
        <w:t xml:space="preserve"> </w:t>
      </w:r>
      <w:r w:rsidRPr="009F1444">
        <w:rPr>
          <w:rStyle w:val="phnormal1"/>
        </w:rPr>
        <w:t>оттиска печати является необязательным.</w:t>
      </w:r>
      <w:r>
        <w:rPr>
          <w:rStyle w:val="phnormal1"/>
        </w:rPr>
        <w:t xml:space="preserve"> </w:t>
      </w:r>
    </w:p>
    <w:p w14:paraId="0B376C38" w14:textId="5F96E23A" w:rsidR="002A2771" w:rsidRPr="000B41B7" w:rsidRDefault="00C91FCF" w:rsidP="00C91FCF">
      <w:pPr>
        <w:pStyle w:val="phnormal"/>
        <w:rPr>
          <w:rStyle w:val="phnormal1"/>
        </w:rPr>
      </w:pPr>
      <w:r w:rsidRPr="000B41B7">
        <w:rPr>
          <w:rStyle w:val="phnormal1"/>
        </w:rPr>
        <w:t xml:space="preserve">Заявка на перевод организации в архив ФРМО является приложением </w:t>
      </w:r>
      <w:r w:rsidR="00F8087B">
        <w:rPr>
          <w:rStyle w:val="phnormal1"/>
        </w:rPr>
        <w:br/>
      </w:r>
      <w:r w:rsidRPr="000B41B7">
        <w:rPr>
          <w:rStyle w:val="phnormal1"/>
        </w:rPr>
        <w:t>к обращению пользователя в СТП ЕГИСЗ, направляемому по электронной почте</w:t>
      </w:r>
      <w:r w:rsidR="00B70AD7">
        <w:rPr>
          <w:rStyle w:val="phnormal1"/>
        </w:rPr>
        <w:br/>
      </w:r>
      <w:r w:rsidR="009F1444">
        <w:rPr>
          <w:rStyle w:val="phnormal1"/>
        </w:rPr>
        <w:t xml:space="preserve"> </w:t>
      </w:r>
      <w:r w:rsidR="002A2771" w:rsidRPr="000B41B7">
        <w:rPr>
          <w:rStyle w:val="phnormal1"/>
          <w:b/>
          <w:bCs/>
        </w:rPr>
        <w:t>egisz@rt-eu.ru</w:t>
      </w:r>
      <w:r w:rsidRPr="000B41B7">
        <w:rPr>
          <w:rStyle w:val="phnormal1"/>
        </w:rPr>
        <w:t xml:space="preserve"> или через сайт Центра поддержки ЕГИСЗ</w:t>
      </w:r>
      <w:r w:rsidR="002A2771" w:rsidRPr="000B41B7">
        <w:rPr>
          <w:rStyle w:val="phnormal1"/>
        </w:rPr>
        <w:t xml:space="preserve"> </w:t>
      </w:r>
      <w:hyperlink r:id="rId128" w:history="1">
        <w:r w:rsidR="002A2771" w:rsidRPr="000B41B7">
          <w:rPr>
            <w:rStyle w:val="a9"/>
            <w:color w:val="auto"/>
          </w:rPr>
          <w:t>https://support.egisz.rosminzdrav.ru/</w:t>
        </w:r>
      </w:hyperlink>
    </w:p>
    <w:p w14:paraId="4F993F7B" w14:textId="77777777" w:rsidR="00072E9E" w:rsidRDefault="00072E9E" w:rsidP="00C91FCF">
      <w:pPr>
        <w:pStyle w:val="phnormal"/>
        <w:rPr>
          <w:rStyle w:val="phnormal1"/>
        </w:rPr>
      </w:pPr>
    </w:p>
    <w:p w14:paraId="3F79348A" w14:textId="77777777" w:rsidR="00072E9E" w:rsidRDefault="00072E9E" w:rsidP="00C91FCF">
      <w:pPr>
        <w:pStyle w:val="phnormal"/>
        <w:rPr>
          <w:rStyle w:val="phnormal1"/>
        </w:rPr>
      </w:pPr>
    </w:p>
    <w:p w14:paraId="683F66D9" w14:textId="45253543" w:rsidR="00C91FCF" w:rsidRDefault="00C91FCF" w:rsidP="00C91FCF">
      <w:pPr>
        <w:pStyle w:val="phnormal"/>
        <w:rPr>
          <w:rStyle w:val="phnormal1"/>
        </w:rPr>
      </w:pPr>
      <w:r w:rsidRPr="000B41B7">
        <w:rPr>
          <w:rStyle w:val="phnormal1"/>
        </w:rPr>
        <w:lastRenderedPageBreak/>
        <w:t>Рекомендуемый текст обращения:</w:t>
      </w:r>
    </w:p>
    <w:p w14:paraId="6359901C" w14:textId="5D6B2189" w:rsidR="00C91FCF" w:rsidRPr="00CD6BAE" w:rsidRDefault="00C91FCF" w:rsidP="00C91FCF">
      <w:pPr>
        <w:pStyle w:val="phnormal"/>
        <w:rPr>
          <w:b/>
          <w:bCs/>
          <w:iCs/>
        </w:rPr>
      </w:pPr>
      <w:r w:rsidRPr="00CD6BAE">
        <w:rPr>
          <w:b/>
          <w:bCs/>
        </w:rPr>
        <w:t xml:space="preserve">«Прошу перевести {Сокращенное наименование организации} в архив ФРМО на основании {Основание перевода организации в архив. Наименование </w:t>
      </w:r>
      <w:r w:rsidR="00827556">
        <w:rPr>
          <w:b/>
          <w:bCs/>
        </w:rPr>
        <w:br/>
      </w:r>
      <w:r w:rsidRPr="00CD6BAE">
        <w:rPr>
          <w:b/>
          <w:bCs/>
        </w:rPr>
        <w:t>и реквизиты документа о реорганизации/ликвидации либо документа о прекращении осуществления медицинской</w:t>
      </w:r>
      <w:r w:rsidR="009260B7">
        <w:rPr>
          <w:b/>
          <w:bCs/>
        </w:rPr>
        <w:t>/фармацевтической/образовательной</w:t>
      </w:r>
      <w:r w:rsidRPr="00CD6BAE">
        <w:rPr>
          <w:b/>
          <w:bCs/>
        </w:rPr>
        <w:t xml:space="preserve"> деятельности</w:t>
      </w:r>
      <w:r w:rsidRPr="000B41B7">
        <w:rPr>
          <w:b/>
          <w:bCs/>
          <w:szCs w:val="24"/>
        </w:rPr>
        <w:t>}.</w:t>
      </w:r>
    </w:p>
    <w:p w14:paraId="7DFA76FB" w14:textId="77777777" w:rsidR="00C91FCF" w:rsidRPr="000B41B7" w:rsidRDefault="00C91FCF" w:rsidP="00C91FCF">
      <w:pPr>
        <w:pStyle w:val="phnormal"/>
        <w:tabs>
          <w:tab w:val="right" w:pos="1276"/>
          <w:tab w:val="right" w:pos="1560"/>
          <w:tab w:val="right" w:pos="1985"/>
        </w:tabs>
        <w:ind w:firstLine="0"/>
        <w:rPr>
          <w:rStyle w:val="phnormal1"/>
          <w:b/>
          <w:bCs/>
        </w:rPr>
      </w:pPr>
      <w:r w:rsidRPr="000B41B7">
        <w:rPr>
          <w:rStyle w:val="phnormal1"/>
          <w:b/>
          <w:bCs/>
        </w:rPr>
        <w:t xml:space="preserve">Приложение: </w:t>
      </w:r>
    </w:p>
    <w:p w14:paraId="0CB38235" w14:textId="39F4BD07" w:rsidR="00C91FCF" w:rsidRPr="000B41B7" w:rsidRDefault="00C91FCF" w:rsidP="00C91FCF">
      <w:pPr>
        <w:pStyle w:val="phnormal"/>
        <w:numPr>
          <w:ilvl w:val="3"/>
          <w:numId w:val="29"/>
        </w:numPr>
        <w:tabs>
          <w:tab w:val="clear" w:pos="3780"/>
          <w:tab w:val="right" w:pos="1276"/>
          <w:tab w:val="right" w:pos="1560"/>
          <w:tab w:val="right" w:pos="1985"/>
        </w:tabs>
        <w:ind w:left="1134" w:hanging="283"/>
        <w:rPr>
          <w:b/>
          <w:bCs/>
        </w:rPr>
      </w:pPr>
      <w:r w:rsidRPr="000B41B7">
        <w:rPr>
          <w:b/>
          <w:bCs/>
        </w:rPr>
        <w:t xml:space="preserve">Сканированная копия заявки в формате </w:t>
      </w:r>
      <w:r w:rsidR="00C0790B" w:rsidRPr="00976E0C">
        <w:rPr>
          <w:b/>
          <w:bCs/>
        </w:rPr>
        <w:t>файл</w:t>
      </w:r>
      <w:r w:rsidR="00AE6707">
        <w:rPr>
          <w:b/>
          <w:bCs/>
        </w:rPr>
        <w:t>а</w:t>
      </w:r>
      <w:r w:rsidR="00C0790B" w:rsidRPr="00976E0C">
        <w:rPr>
          <w:b/>
          <w:bCs/>
        </w:rPr>
        <w:t xml:space="preserve"> PDF</w:t>
      </w:r>
      <w:r w:rsidR="00C0790B">
        <w:t xml:space="preserve"> </w:t>
      </w:r>
      <w:r w:rsidRPr="000B41B7">
        <w:rPr>
          <w:b/>
          <w:bCs/>
        </w:rPr>
        <w:t xml:space="preserve">или </w:t>
      </w:r>
      <w:r w:rsidR="00976E0C">
        <w:rPr>
          <w:b/>
          <w:bCs/>
          <w:lang w:val="en-US"/>
        </w:rPr>
        <w:t>JPG</w:t>
      </w:r>
      <w:r w:rsidRPr="000B41B7">
        <w:rPr>
          <w:b/>
          <w:bCs/>
        </w:rPr>
        <w:t>;</w:t>
      </w:r>
    </w:p>
    <w:p w14:paraId="5D96EB04" w14:textId="022A4D59" w:rsidR="00C91FCF" w:rsidRPr="000B41B7" w:rsidRDefault="00C91FCF" w:rsidP="00C91FCF">
      <w:pPr>
        <w:pStyle w:val="phnormal"/>
        <w:numPr>
          <w:ilvl w:val="3"/>
          <w:numId w:val="5"/>
        </w:numPr>
        <w:tabs>
          <w:tab w:val="clear" w:pos="3780"/>
          <w:tab w:val="right" w:pos="1276"/>
          <w:tab w:val="right" w:pos="1560"/>
          <w:tab w:val="right" w:pos="1985"/>
          <w:tab w:val="num" w:pos="3420"/>
        </w:tabs>
        <w:ind w:left="1134" w:hanging="283"/>
        <w:rPr>
          <w:b/>
          <w:bCs/>
          <w:szCs w:val="24"/>
        </w:rPr>
      </w:pPr>
      <w:r w:rsidRPr="000B41B7">
        <w:rPr>
          <w:b/>
          <w:bCs/>
        </w:rPr>
        <w:t xml:space="preserve">Заявка в формате </w:t>
      </w:r>
      <w:r w:rsidR="009F35FA">
        <w:rPr>
          <w:b/>
          <w:bCs/>
        </w:rPr>
        <w:t xml:space="preserve">файла </w:t>
      </w:r>
      <w:r w:rsidR="009F35FA" w:rsidRPr="009F35FA">
        <w:rPr>
          <w:b/>
          <w:bCs/>
          <w:lang w:val="en-US"/>
        </w:rPr>
        <w:t>Microsoft</w:t>
      </w:r>
      <w:r w:rsidR="009F35FA" w:rsidRPr="009F35FA">
        <w:rPr>
          <w:b/>
          <w:bCs/>
        </w:rPr>
        <w:t xml:space="preserve"> </w:t>
      </w:r>
      <w:r w:rsidR="009F35FA" w:rsidRPr="009F35FA">
        <w:rPr>
          <w:b/>
          <w:bCs/>
          <w:lang w:val="en-US"/>
        </w:rPr>
        <w:t>Word</w:t>
      </w:r>
      <w:r w:rsidR="009F35FA">
        <w:rPr>
          <w:b/>
          <w:bCs/>
        </w:rPr>
        <w:t xml:space="preserve"> или</w:t>
      </w:r>
      <w:r w:rsidR="009F35FA" w:rsidRPr="009F35FA">
        <w:rPr>
          <w:b/>
          <w:bCs/>
        </w:rPr>
        <w:t xml:space="preserve"> </w:t>
      </w:r>
      <w:r w:rsidR="009F35FA" w:rsidRPr="009F35FA">
        <w:rPr>
          <w:b/>
          <w:bCs/>
          <w:lang w:val="en-US"/>
        </w:rPr>
        <w:t>Excel</w:t>
      </w:r>
      <w:r w:rsidR="000B37FF" w:rsidRPr="000B41B7">
        <w:rPr>
          <w:b/>
          <w:bCs/>
        </w:rPr>
        <w:t xml:space="preserve"> (редактируемая)</w:t>
      </w:r>
      <w:r w:rsidR="009F35FA">
        <w:rPr>
          <w:b/>
          <w:bCs/>
        </w:rPr>
        <w:t>;</w:t>
      </w:r>
    </w:p>
    <w:p w14:paraId="01C2E866" w14:textId="156B18F4" w:rsidR="00C91FCF" w:rsidRPr="000B41B7" w:rsidRDefault="00C91FCF" w:rsidP="00C91FCF">
      <w:pPr>
        <w:pStyle w:val="phnormal"/>
        <w:numPr>
          <w:ilvl w:val="3"/>
          <w:numId w:val="5"/>
        </w:numPr>
        <w:tabs>
          <w:tab w:val="clear" w:pos="3780"/>
          <w:tab w:val="right" w:pos="1276"/>
          <w:tab w:val="right" w:pos="1560"/>
          <w:tab w:val="right" w:pos="1985"/>
          <w:tab w:val="num" w:pos="3420"/>
        </w:tabs>
        <w:ind w:left="1134" w:hanging="283"/>
        <w:rPr>
          <w:b/>
          <w:bCs/>
          <w:szCs w:val="24"/>
        </w:rPr>
      </w:pPr>
      <w:r w:rsidRPr="000B41B7">
        <w:rPr>
          <w:b/>
          <w:bCs/>
          <w:szCs w:val="24"/>
        </w:rPr>
        <w:t xml:space="preserve">Сканированная копия документа о реорганизации/ликвидации организации </w:t>
      </w:r>
      <w:r w:rsidRPr="00CD6BAE">
        <w:rPr>
          <w:b/>
          <w:bCs/>
        </w:rPr>
        <w:t>либо документа о прекращении осуществления медицинской</w:t>
      </w:r>
      <w:r w:rsidR="00322D4D">
        <w:rPr>
          <w:b/>
          <w:bCs/>
        </w:rPr>
        <w:t>/фармацевтической/образовательной</w:t>
      </w:r>
      <w:r w:rsidRPr="00CD6BAE">
        <w:rPr>
          <w:b/>
          <w:bCs/>
        </w:rPr>
        <w:t xml:space="preserve"> деятельности</w:t>
      </w:r>
      <w:r w:rsidR="009F35FA">
        <w:rPr>
          <w:b/>
          <w:bCs/>
          <w:szCs w:val="24"/>
        </w:rPr>
        <w:t>;</w:t>
      </w:r>
    </w:p>
    <w:p w14:paraId="2D5A52C5" w14:textId="0B6F5559" w:rsidR="00C91FCF" w:rsidRPr="000B41B7" w:rsidRDefault="00C91FCF" w:rsidP="00C91FCF">
      <w:pPr>
        <w:pStyle w:val="phnormal"/>
        <w:numPr>
          <w:ilvl w:val="3"/>
          <w:numId w:val="5"/>
        </w:numPr>
        <w:tabs>
          <w:tab w:val="clear" w:pos="3780"/>
          <w:tab w:val="right" w:pos="1276"/>
          <w:tab w:val="right" w:pos="1560"/>
          <w:tab w:val="right" w:pos="1985"/>
          <w:tab w:val="num" w:pos="3420"/>
        </w:tabs>
        <w:ind w:left="1134" w:hanging="283"/>
        <w:rPr>
          <w:b/>
          <w:bCs/>
          <w:szCs w:val="24"/>
        </w:rPr>
      </w:pPr>
      <w:r w:rsidRPr="000B41B7">
        <w:rPr>
          <w:b/>
          <w:bCs/>
          <w:szCs w:val="24"/>
        </w:rPr>
        <w:t xml:space="preserve">Сканированная копия доверенности </w:t>
      </w:r>
      <w:r w:rsidR="00AE6707" w:rsidRPr="000B41B7">
        <w:rPr>
          <w:b/>
          <w:bCs/>
        </w:rPr>
        <w:t xml:space="preserve">в формате </w:t>
      </w:r>
      <w:r w:rsidR="00AE6707" w:rsidRPr="00976E0C">
        <w:rPr>
          <w:b/>
          <w:bCs/>
        </w:rPr>
        <w:t>файл</w:t>
      </w:r>
      <w:r w:rsidR="00AE6707">
        <w:rPr>
          <w:b/>
          <w:bCs/>
        </w:rPr>
        <w:t>а</w:t>
      </w:r>
      <w:r w:rsidR="00AE6707" w:rsidRPr="00976E0C">
        <w:rPr>
          <w:b/>
          <w:bCs/>
        </w:rPr>
        <w:t xml:space="preserve"> PDF</w:t>
      </w:r>
      <w:r w:rsidR="00AE6707">
        <w:t xml:space="preserve"> </w:t>
      </w:r>
      <w:r w:rsidR="00AE6707" w:rsidRPr="000B41B7">
        <w:rPr>
          <w:b/>
          <w:bCs/>
        </w:rPr>
        <w:t xml:space="preserve">или </w:t>
      </w:r>
      <w:r w:rsidR="00AE6707">
        <w:rPr>
          <w:b/>
          <w:bCs/>
          <w:lang w:val="en-US"/>
        </w:rPr>
        <w:t>JPG</w:t>
      </w:r>
      <w:r w:rsidR="00AE6707">
        <w:rPr>
          <w:b/>
          <w:bCs/>
        </w:rPr>
        <w:t xml:space="preserve"> </w:t>
      </w:r>
      <w:r w:rsidRPr="000B41B7">
        <w:rPr>
          <w:b/>
          <w:bCs/>
          <w:szCs w:val="24"/>
        </w:rPr>
        <w:t>(если подписант действует</w:t>
      </w:r>
      <w:r w:rsidR="00AE6707">
        <w:rPr>
          <w:b/>
          <w:bCs/>
          <w:szCs w:val="24"/>
        </w:rPr>
        <w:t xml:space="preserve"> </w:t>
      </w:r>
      <w:r w:rsidRPr="000B41B7">
        <w:rPr>
          <w:b/>
          <w:bCs/>
          <w:szCs w:val="24"/>
        </w:rPr>
        <w:t>на основании доверенности).</w:t>
      </w:r>
    </w:p>
    <w:p w14:paraId="7B229E4B" w14:textId="77777777" w:rsidR="004A3E57" w:rsidRDefault="00C91FCF" w:rsidP="00C91FCF">
      <w:pPr>
        <w:pStyle w:val="phnormal"/>
        <w:tabs>
          <w:tab w:val="right" w:pos="1276"/>
          <w:tab w:val="right" w:pos="1560"/>
          <w:tab w:val="right" w:pos="1985"/>
        </w:tabs>
        <w:ind w:firstLine="0"/>
        <w:rPr>
          <w:b/>
          <w:bCs/>
          <w:szCs w:val="24"/>
        </w:rPr>
      </w:pPr>
      <w:r w:rsidRPr="000B41B7">
        <w:rPr>
          <w:b/>
          <w:bCs/>
          <w:szCs w:val="24"/>
        </w:rPr>
        <w:t>{Наименование должности</w:t>
      </w:r>
      <w:r w:rsidR="00BC5366" w:rsidRPr="000B41B7">
        <w:rPr>
          <w:b/>
          <w:bCs/>
          <w:szCs w:val="24"/>
        </w:rPr>
        <w:t xml:space="preserve"> и</w:t>
      </w:r>
      <w:r w:rsidRPr="000B41B7">
        <w:rPr>
          <w:b/>
          <w:bCs/>
          <w:szCs w:val="24"/>
        </w:rPr>
        <w:t xml:space="preserve"> ФИО уполномоченного лица}».   </w:t>
      </w:r>
    </w:p>
    <w:p w14:paraId="7D260E81" w14:textId="16D168B1" w:rsidR="00DC33BC" w:rsidRPr="000B41B7" w:rsidRDefault="004A3E57" w:rsidP="00C91FCF">
      <w:pPr>
        <w:pStyle w:val="phnormal"/>
        <w:tabs>
          <w:tab w:val="right" w:pos="1276"/>
          <w:tab w:val="right" w:pos="1560"/>
          <w:tab w:val="right" w:pos="1985"/>
        </w:tabs>
        <w:ind w:firstLine="0"/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14:paraId="380771E3" w14:textId="77777777" w:rsidR="00C91FCF" w:rsidRPr="000B41B7" w:rsidRDefault="00C91FCF" w:rsidP="00844DC4">
      <w:pPr>
        <w:pStyle w:val="phadditiontitle2"/>
        <w:jc w:val="left"/>
      </w:pPr>
      <w:bookmarkStart w:id="458" w:name="_Toc65072333"/>
      <w:bookmarkStart w:id="459" w:name="_Toc65084470"/>
      <w:bookmarkStart w:id="460" w:name="_Toc100055276"/>
      <w:r w:rsidRPr="000B41B7">
        <w:lastRenderedPageBreak/>
        <w:t>1.2 Форма заявки на перевод организации в архив ФРМО</w:t>
      </w:r>
      <w:r w:rsidRPr="000B41B7">
        <w:rPr>
          <w:rStyle w:val="ae"/>
        </w:rPr>
        <w:footnoteReference w:id="21"/>
      </w:r>
      <w:bookmarkEnd w:id="458"/>
      <w:bookmarkEnd w:id="459"/>
      <w:bookmarkEnd w:id="460"/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18"/>
        <w:gridCol w:w="1887"/>
        <w:gridCol w:w="1843"/>
        <w:gridCol w:w="5096"/>
      </w:tblGrid>
      <w:tr w:rsidR="000B41B7" w:rsidRPr="000B41B7" w14:paraId="0F0406F8" w14:textId="77777777" w:rsidTr="009B7A04">
        <w:trPr>
          <w:trHeight w:val="600"/>
        </w:trPr>
        <w:tc>
          <w:tcPr>
            <w:tcW w:w="2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0A8D13B" w14:textId="77777777" w:rsidR="00C07F1D" w:rsidRPr="000B41B7" w:rsidRDefault="00C07F1D" w:rsidP="00F773FD">
            <w:pPr>
              <w:pStyle w:val="phtablecolcaption"/>
              <w:spacing w:before="0" w:after="0"/>
            </w:pPr>
            <w:r w:rsidRPr="000B41B7">
              <w:t>№ п/п</w:t>
            </w:r>
          </w:p>
        </w:tc>
        <w:tc>
          <w:tcPr>
            <w:tcW w:w="10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76F8E04" w14:textId="77777777" w:rsidR="00C07F1D" w:rsidRPr="000B41B7" w:rsidRDefault="00C07F1D" w:rsidP="00F773FD">
            <w:pPr>
              <w:pStyle w:val="phtablecolcaption"/>
              <w:spacing w:before="0" w:after="0"/>
            </w:pPr>
            <w:r w:rsidRPr="000B41B7">
              <w:t>Наименование поля</w:t>
            </w:r>
          </w:p>
        </w:tc>
        <w:tc>
          <w:tcPr>
            <w:tcW w:w="9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DA7F12A" w14:textId="77777777" w:rsidR="00C07F1D" w:rsidRPr="000B41B7" w:rsidRDefault="00C07F1D" w:rsidP="00F773FD">
            <w:pPr>
              <w:pStyle w:val="phtablecellleft"/>
              <w:spacing w:before="0" w:after="0"/>
              <w:jc w:val="center"/>
              <w:rPr>
                <w:b/>
              </w:rPr>
            </w:pPr>
            <w:r w:rsidRPr="000B41B7">
              <w:rPr>
                <w:b/>
              </w:rPr>
              <w:t>Описание</w:t>
            </w:r>
          </w:p>
        </w:tc>
        <w:tc>
          <w:tcPr>
            <w:tcW w:w="272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EDBBD90" w14:textId="77777777" w:rsidR="00C07F1D" w:rsidRPr="000B41B7" w:rsidRDefault="00C07F1D" w:rsidP="00F773FD">
            <w:pPr>
              <w:pStyle w:val="phtablecellleft"/>
              <w:spacing w:before="0" w:after="0"/>
              <w:jc w:val="center"/>
              <w:rPr>
                <w:b/>
              </w:rPr>
            </w:pPr>
            <w:r w:rsidRPr="000B41B7">
              <w:rPr>
                <w:b/>
              </w:rPr>
              <w:t>Вид, способ ввода</w:t>
            </w:r>
          </w:p>
        </w:tc>
      </w:tr>
      <w:tr w:rsidR="000B41B7" w:rsidRPr="000B41B7" w14:paraId="525F9465" w14:textId="77777777" w:rsidTr="009B7A04">
        <w:trPr>
          <w:trHeight w:val="600"/>
        </w:trPr>
        <w:tc>
          <w:tcPr>
            <w:tcW w:w="277" w:type="pct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14:paraId="288C20C7" w14:textId="77777777" w:rsidR="00C07F1D" w:rsidRPr="000B41B7" w:rsidRDefault="00C07F1D" w:rsidP="00C07F1D">
            <w:pPr>
              <w:pStyle w:val="phtablecolcaption"/>
              <w:spacing w:before="0" w:after="0"/>
              <w:rPr>
                <w:b w:val="0"/>
                <w:bCs w:val="0"/>
              </w:rPr>
            </w:pPr>
            <w:r w:rsidRPr="000B41B7">
              <w:rPr>
                <w:b w:val="0"/>
                <w:bCs w:val="0"/>
              </w:rPr>
              <w:t>1</w:t>
            </w:r>
          </w:p>
        </w:tc>
        <w:tc>
          <w:tcPr>
            <w:tcW w:w="10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2D22D1D" w14:textId="77777777" w:rsidR="00C07F1D" w:rsidRPr="000B41B7" w:rsidRDefault="00C07F1D" w:rsidP="00FC6D97">
            <w:pPr>
              <w:pStyle w:val="phtablecolcaption"/>
              <w:spacing w:before="0" w:after="0"/>
              <w:jc w:val="left"/>
              <w:rPr>
                <w:b w:val="0"/>
                <w:bCs w:val="0"/>
                <w:lang w:val="en-US"/>
              </w:rPr>
            </w:pPr>
            <w:r w:rsidRPr="000B41B7">
              <w:rPr>
                <w:b w:val="0"/>
                <w:bCs w:val="0"/>
                <w:lang w:val="en-US"/>
              </w:rPr>
              <w:t>OID</w:t>
            </w:r>
          </w:p>
        </w:tc>
        <w:tc>
          <w:tcPr>
            <w:tcW w:w="986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4197B90" w14:textId="77777777" w:rsidR="00C07F1D" w:rsidRPr="000B41B7" w:rsidRDefault="00C07F1D" w:rsidP="00724A93">
            <w:pPr>
              <w:pStyle w:val="phtablecellleft"/>
              <w:spacing w:before="0" w:after="0"/>
            </w:pPr>
          </w:p>
        </w:tc>
        <w:tc>
          <w:tcPr>
            <w:tcW w:w="2727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0A62ED6" w14:textId="27260D52" w:rsidR="00C07F1D" w:rsidRPr="009B7A04" w:rsidRDefault="00C07F1D" w:rsidP="00724A93">
            <w:pPr>
              <w:pStyle w:val="phtablecellleft"/>
              <w:spacing w:before="0" w:after="0"/>
            </w:pPr>
            <w:r w:rsidRPr="000B41B7">
              <w:t xml:space="preserve">Указать уникальный идентификатор организации </w:t>
            </w:r>
            <w:r w:rsidR="009B7A04">
              <w:br/>
            </w:r>
            <w:r w:rsidRPr="000B41B7">
              <w:t>в ФРМО</w:t>
            </w:r>
          </w:p>
        </w:tc>
      </w:tr>
      <w:tr w:rsidR="000B41B7" w:rsidRPr="000B41B7" w14:paraId="7A97C49C" w14:textId="77777777" w:rsidTr="009B7A04">
        <w:trPr>
          <w:trHeight w:val="600"/>
        </w:trPr>
        <w:tc>
          <w:tcPr>
            <w:tcW w:w="277" w:type="pct"/>
            <w:vMerge/>
            <w:tcBorders>
              <w:left w:val="single" w:sz="4" w:space="0" w:color="00000A"/>
              <w:right w:val="single" w:sz="4" w:space="0" w:color="00000A"/>
            </w:tcBorders>
          </w:tcPr>
          <w:p w14:paraId="37CCB990" w14:textId="77777777" w:rsidR="00C07F1D" w:rsidRPr="000B41B7" w:rsidRDefault="00C07F1D" w:rsidP="00FC6D97">
            <w:pPr>
              <w:pStyle w:val="phtablecolcaption"/>
              <w:spacing w:before="0" w:after="0"/>
              <w:jc w:val="left"/>
              <w:rPr>
                <w:b w:val="0"/>
                <w:bCs w:val="0"/>
              </w:rPr>
            </w:pPr>
          </w:p>
        </w:tc>
        <w:tc>
          <w:tcPr>
            <w:tcW w:w="10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3F79F1B" w14:textId="77777777" w:rsidR="00C07F1D" w:rsidRPr="000B41B7" w:rsidRDefault="00C07F1D" w:rsidP="00FC6D97">
            <w:pPr>
              <w:pStyle w:val="phtablecolcaption"/>
              <w:spacing w:before="0" w:after="0"/>
              <w:jc w:val="left"/>
              <w:rPr>
                <w:b w:val="0"/>
                <w:bCs w:val="0"/>
              </w:rPr>
            </w:pPr>
            <w:r w:rsidRPr="000B41B7">
              <w:rPr>
                <w:b w:val="0"/>
                <w:bCs w:val="0"/>
              </w:rPr>
              <w:t>Полное наименование</w:t>
            </w:r>
          </w:p>
        </w:tc>
        <w:tc>
          <w:tcPr>
            <w:tcW w:w="986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D9FA7D4" w14:textId="77777777" w:rsidR="00C07F1D" w:rsidRPr="000B41B7" w:rsidRDefault="00C07F1D" w:rsidP="00724A93">
            <w:pPr>
              <w:pStyle w:val="phtablecellleft"/>
              <w:spacing w:before="0" w:after="0"/>
            </w:pPr>
          </w:p>
        </w:tc>
        <w:tc>
          <w:tcPr>
            <w:tcW w:w="2727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411F3AC" w14:textId="77777777" w:rsidR="009B7A04" w:rsidRDefault="00C07F1D" w:rsidP="009B7A04">
            <w:pPr>
              <w:pStyle w:val="phtablecellleft"/>
              <w:spacing w:before="0" w:after="0"/>
            </w:pPr>
            <w:r w:rsidRPr="000B41B7">
              <w:t xml:space="preserve">Указать полное наименование организации согласно выписке из ЕГРЮЛ/ЕГРИП. </w:t>
            </w:r>
          </w:p>
          <w:p w14:paraId="3C85F86A" w14:textId="31181608" w:rsidR="00C07F1D" w:rsidRPr="000B41B7" w:rsidRDefault="00C07F1D" w:rsidP="009B7A04">
            <w:pPr>
              <w:pStyle w:val="phtablecellleft"/>
              <w:spacing w:before="0" w:after="0"/>
            </w:pPr>
            <w:r w:rsidRPr="000B41B7">
              <w:t>Допускается только кириллица</w:t>
            </w:r>
          </w:p>
        </w:tc>
      </w:tr>
      <w:tr w:rsidR="000B41B7" w:rsidRPr="000B41B7" w14:paraId="6578050B" w14:textId="77777777" w:rsidTr="009B7A04">
        <w:trPr>
          <w:trHeight w:val="300"/>
        </w:trPr>
        <w:tc>
          <w:tcPr>
            <w:tcW w:w="277" w:type="pct"/>
            <w:vMerge/>
            <w:tcBorders>
              <w:left w:val="single" w:sz="4" w:space="0" w:color="00000A"/>
              <w:right w:val="single" w:sz="4" w:space="0" w:color="00000A"/>
            </w:tcBorders>
          </w:tcPr>
          <w:p w14:paraId="2B5E872A" w14:textId="77777777" w:rsidR="00C07F1D" w:rsidRPr="000B41B7" w:rsidRDefault="00C07F1D" w:rsidP="00FC6D97">
            <w:pPr>
              <w:pStyle w:val="phtablecolcaption"/>
              <w:spacing w:before="0" w:after="0"/>
              <w:jc w:val="left"/>
              <w:rPr>
                <w:b w:val="0"/>
                <w:bCs w:val="0"/>
              </w:rPr>
            </w:pPr>
          </w:p>
        </w:tc>
        <w:tc>
          <w:tcPr>
            <w:tcW w:w="10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4741EB6" w14:textId="77777777" w:rsidR="00C07F1D" w:rsidRPr="000B41B7" w:rsidRDefault="00C07F1D" w:rsidP="00FC6D97">
            <w:pPr>
              <w:pStyle w:val="phtablecolcaption"/>
              <w:spacing w:before="0" w:after="0"/>
              <w:jc w:val="left"/>
              <w:rPr>
                <w:b w:val="0"/>
                <w:bCs w:val="0"/>
              </w:rPr>
            </w:pPr>
            <w:r w:rsidRPr="000B41B7">
              <w:rPr>
                <w:b w:val="0"/>
                <w:bCs w:val="0"/>
              </w:rPr>
              <w:t>Субъект РФ</w:t>
            </w:r>
          </w:p>
        </w:tc>
        <w:tc>
          <w:tcPr>
            <w:tcW w:w="986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5CB1EC2" w14:textId="77777777" w:rsidR="00C07F1D" w:rsidRPr="000B41B7" w:rsidRDefault="00C07F1D" w:rsidP="00724A93">
            <w:pPr>
              <w:pStyle w:val="phtablecellleft"/>
              <w:spacing w:before="0" w:after="0"/>
            </w:pPr>
          </w:p>
        </w:tc>
        <w:tc>
          <w:tcPr>
            <w:tcW w:w="2727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C67CEDE" w14:textId="77777777" w:rsidR="00C07F1D" w:rsidRPr="000B41B7" w:rsidRDefault="00C07F1D" w:rsidP="00724A93">
            <w:pPr>
              <w:pStyle w:val="phtablecellleft"/>
              <w:spacing w:before="0" w:after="0"/>
            </w:pPr>
            <w:r w:rsidRPr="000B41B7">
              <w:t xml:space="preserve">Указать наименование субъекта РФ </w:t>
            </w:r>
            <w:r w:rsidRPr="000B41B7">
              <w:br/>
              <w:t>(в соответствии с юридическим адресом организации/филиала/адреса местожительства ИП)</w:t>
            </w:r>
          </w:p>
        </w:tc>
      </w:tr>
      <w:tr w:rsidR="000B41B7" w:rsidRPr="000B41B7" w14:paraId="17A2BA9E" w14:textId="77777777" w:rsidTr="009B7A04">
        <w:trPr>
          <w:trHeight w:val="300"/>
        </w:trPr>
        <w:tc>
          <w:tcPr>
            <w:tcW w:w="277" w:type="pct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8667480" w14:textId="77777777" w:rsidR="00C07F1D" w:rsidRPr="000B41B7" w:rsidRDefault="00C07F1D" w:rsidP="00FC6D97">
            <w:pPr>
              <w:pStyle w:val="phtablecolcaption"/>
              <w:spacing w:before="0" w:after="0"/>
              <w:jc w:val="left"/>
              <w:rPr>
                <w:b w:val="0"/>
                <w:bCs w:val="0"/>
              </w:rPr>
            </w:pPr>
          </w:p>
        </w:tc>
        <w:tc>
          <w:tcPr>
            <w:tcW w:w="10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D9035DB" w14:textId="77777777" w:rsidR="00DC33BC" w:rsidRPr="000B41B7" w:rsidRDefault="00C07F1D" w:rsidP="00FC6D97">
            <w:pPr>
              <w:pStyle w:val="phtablecolcaption"/>
              <w:spacing w:before="0" w:after="0"/>
              <w:jc w:val="left"/>
              <w:rPr>
                <w:b w:val="0"/>
                <w:bCs w:val="0"/>
              </w:rPr>
            </w:pPr>
            <w:r w:rsidRPr="000B41B7">
              <w:rPr>
                <w:b w:val="0"/>
                <w:bCs w:val="0"/>
              </w:rPr>
              <w:t>Причина перевода</w:t>
            </w:r>
          </w:p>
          <w:p w14:paraId="406EE6DA" w14:textId="77777777" w:rsidR="00C07F1D" w:rsidRPr="000B41B7" w:rsidRDefault="00C07F1D" w:rsidP="00FC6D97">
            <w:pPr>
              <w:pStyle w:val="phtablecolcaption"/>
              <w:spacing w:before="0" w:after="0"/>
              <w:jc w:val="left"/>
              <w:rPr>
                <w:b w:val="0"/>
                <w:bCs w:val="0"/>
              </w:rPr>
            </w:pPr>
            <w:r w:rsidRPr="000B41B7">
              <w:rPr>
                <w:b w:val="0"/>
                <w:bCs w:val="0"/>
              </w:rPr>
              <w:t>в архив</w:t>
            </w:r>
          </w:p>
        </w:tc>
        <w:sdt>
          <w:sdtPr>
            <w:alias w:val="Причины"/>
            <w:tag w:val="Причины"/>
            <w:id w:val="-528031425"/>
            <w:placeholder>
              <w:docPart w:val="DefaultPlaceholder_-1854013438"/>
            </w:placeholder>
            <w:showingPlcHdr/>
            <w:dropDownList>
              <w:listItem w:value="Выберите элемент."/>
              <w:listItem w:displayText="Реорганизация организации " w:value="Реорганизация организации "/>
              <w:listItem w:displayText="Дубль карточки " w:value="Дубль карточки "/>
              <w:listItem w:displayText="Некорректное внесение сведений " w:value="Некорректное внесение сведений "/>
              <w:listItem w:displayText="Прекращение медицинской/фармацевтической/образовательной деятельности" w:value="Прекращение медицинской/фармацевтической/образовательной деятельности"/>
            </w:dropDownList>
          </w:sdtPr>
          <w:sdtEndPr/>
          <w:sdtContent>
            <w:tc>
              <w:tcPr>
                <w:tcW w:w="986" w:type="pct"/>
                <w:tcBorders>
                  <w:top w:val="single" w:sz="4" w:space="0" w:color="00000A"/>
                  <w:bottom w:val="single" w:sz="4" w:space="0" w:color="00000A"/>
                  <w:right w:val="single" w:sz="4" w:space="0" w:color="00000A"/>
                </w:tcBorders>
                <w:shd w:val="clear" w:color="auto" w:fill="auto"/>
                <w:vAlign w:val="center"/>
              </w:tcPr>
              <w:p w14:paraId="799B204B" w14:textId="1F0C69C5" w:rsidR="00C07F1D" w:rsidRPr="000B41B7" w:rsidRDefault="009C2BA5" w:rsidP="00724A93">
                <w:pPr>
                  <w:pStyle w:val="phtablecellleft"/>
                  <w:spacing w:before="0" w:after="0"/>
                </w:pPr>
                <w:r w:rsidRPr="00696040">
                  <w:rPr>
                    <w:rStyle w:val="aff5"/>
                    <w:rFonts w:eastAsia="Calibri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727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F32DB0D" w14:textId="77777777" w:rsidR="00C07F1D" w:rsidRPr="009C2BA5" w:rsidRDefault="00C07F1D" w:rsidP="00724A93">
            <w:pPr>
              <w:pStyle w:val="phtablecellleft"/>
              <w:spacing w:before="0" w:after="0"/>
            </w:pPr>
            <w:r w:rsidRPr="009C2BA5">
              <w:t>Указать одно из следующих значений:</w:t>
            </w:r>
          </w:p>
          <w:p w14:paraId="6D0A5AA9" w14:textId="3EBB74A6" w:rsidR="00C07F1D" w:rsidRPr="009C2BA5" w:rsidRDefault="00082A4D" w:rsidP="00724A93">
            <w:pPr>
              <w:pStyle w:val="phtableitemizedlist1"/>
              <w:spacing w:before="0" w:after="0"/>
              <w:ind w:left="334"/>
            </w:pPr>
            <w:r w:rsidRPr="009C2BA5">
              <w:t>Реорганизация организации</w:t>
            </w:r>
            <w:r w:rsidR="00C07F1D" w:rsidRPr="009C2BA5">
              <w:t xml:space="preserve">; </w:t>
            </w:r>
            <w:r w:rsidR="00C07F1D" w:rsidRPr="009C2BA5">
              <w:tab/>
            </w:r>
          </w:p>
          <w:p w14:paraId="4144F689" w14:textId="1322631D" w:rsidR="00C07F1D" w:rsidRPr="009C2BA5" w:rsidRDefault="00C07F1D" w:rsidP="00724A93">
            <w:pPr>
              <w:pStyle w:val="phtableitemizedlist1"/>
              <w:spacing w:before="0" w:after="0"/>
              <w:ind w:left="334"/>
            </w:pPr>
            <w:r w:rsidRPr="009C2BA5">
              <w:t xml:space="preserve">Дубль </w:t>
            </w:r>
            <w:r w:rsidR="00082A4D" w:rsidRPr="009C2BA5">
              <w:t>карточки</w:t>
            </w:r>
            <w:r w:rsidRPr="009C2BA5">
              <w:t xml:space="preserve">; </w:t>
            </w:r>
            <w:r w:rsidRPr="009C2BA5">
              <w:tab/>
            </w:r>
          </w:p>
          <w:p w14:paraId="0DB2CA67" w14:textId="2D74F441" w:rsidR="00C07F1D" w:rsidRPr="009C2BA5" w:rsidRDefault="00082A4D" w:rsidP="00724A93">
            <w:pPr>
              <w:pStyle w:val="phtableitemizedlist1"/>
              <w:spacing w:before="0" w:after="0"/>
              <w:ind w:left="334"/>
            </w:pPr>
            <w:r w:rsidRPr="009C2BA5">
              <w:t>Некорректное внесение сведений</w:t>
            </w:r>
            <w:r w:rsidR="00C07F1D" w:rsidRPr="009C2BA5">
              <w:t xml:space="preserve">; </w:t>
            </w:r>
            <w:r w:rsidR="00C07F1D" w:rsidRPr="009C2BA5">
              <w:tab/>
            </w:r>
          </w:p>
          <w:p w14:paraId="1F0B82B9" w14:textId="1FA2AFDD" w:rsidR="00C07F1D" w:rsidRPr="000B41B7" w:rsidRDefault="00082A4D" w:rsidP="00082A4D">
            <w:pPr>
              <w:pStyle w:val="phtableitemizedlist1"/>
              <w:spacing w:before="0" w:after="0"/>
              <w:ind w:left="334"/>
              <w:jc w:val="left"/>
            </w:pPr>
            <w:r w:rsidRPr="009C2BA5">
              <w:t>П</w:t>
            </w:r>
            <w:r w:rsidR="00C07F1D" w:rsidRPr="009C2BA5">
              <w:t>рекращение осуществления медицинской</w:t>
            </w:r>
            <w:r w:rsidRPr="009C2BA5">
              <w:t>/фармацевтической/образовательной</w:t>
            </w:r>
            <w:r w:rsidR="00C07F1D" w:rsidRPr="009C2BA5">
              <w:t xml:space="preserve"> деятельности</w:t>
            </w:r>
            <w:r w:rsidR="00C07F1D" w:rsidRPr="000B41B7">
              <w:t xml:space="preserve"> </w:t>
            </w:r>
          </w:p>
        </w:tc>
      </w:tr>
    </w:tbl>
    <w:p w14:paraId="5653A631" w14:textId="77777777" w:rsidR="00C91FCF" w:rsidRPr="00843EF6" w:rsidRDefault="00C91FCF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{Наименование должности</w:t>
      </w:r>
    </w:p>
    <w:p w14:paraId="621B8AF4" w14:textId="77777777" w:rsidR="00C91FCF" w:rsidRPr="00843EF6" w:rsidRDefault="00C91FCF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уполномоченного лица}</w:t>
      </w:r>
      <w:r w:rsidR="00724A93" w:rsidRPr="00843EF6">
        <w:rPr>
          <w:rStyle w:val="ae"/>
          <w:sz w:val="20"/>
          <w:szCs w:val="20"/>
        </w:rPr>
        <w:footnoteReference w:id="22"/>
      </w:r>
      <w:r w:rsidRPr="00843EF6">
        <w:rPr>
          <w:sz w:val="20"/>
          <w:szCs w:val="20"/>
        </w:rPr>
        <w:t xml:space="preserve">                  </w:t>
      </w:r>
      <w:r w:rsidR="00724A93" w:rsidRPr="00843EF6">
        <w:rPr>
          <w:sz w:val="20"/>
          <w:szCs w:val="20"/>
        </w:rPr>
        <w:tab/>
      </w:r>
      <w:r w:rsidRPr="00843EF6">
        <w:rPr>
          <w:sz w:val="20"/>
          <w:szCs w:val="20"/>
        </w:rPr>
        <w:t xml:space="preserve">                       </w:t>
      </w:r>
      <w:r w:rsidR="00724A93" w:rsidRPr="00843EF6">
        <w:rPr>
          <w:sz w:val="20"/>
          <w:szCs w:val="20"/>
        </w:rPr>
        <w:t xml:space="preserve">        </w:t>
      </w:r>
      <w:r w:rsidRPr="00843EF6">
        <w:rPr>
          <w:sz w:val="20"/>
          <w:szCs w:val="20"/>
        </w:rPr>
        <w:t xml:space="preserve">           ____________________/{И.О. Фамилия }/ </w:t>
      </w:r>
    </w:p>
    <w:p w14:paraId="55AE94B9" w14:textId="2F68FB6D" w:rsidR="00C91FCF" w:rsidRDefault="00C91FCF" w:rsidP="00843EF6">
      <w:pPr>
        <w:pStyle w:val="afffb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МП</w:t>
      </w:r>
      <w:r w:rsidR="00DC33BC" w:rsidRPr="00843EF6">
        <w:rPr>
          <w:rStyle w:val="ae"/>
          <w:sz w:val="20"/>
          <w:szCs w:val="20"/>
        </w:rPr>
        <w:footnoteReference w:id="23"/>
      </w:r>
    </w:p>
    <w:p w14:paraId="02EB807A" w14:textId="77777777" w:rsidR="00915491" w:rsidRDefault="00915491" w:rsidP="00843EF6">
      <w:pPr>
        <w:pStyle w:val="afffb"/>
        <w:ind w:firstLine="0"/>
        <w:rPr>
          <w:sz w:val="20"/>
          <w:szCs w:val="20"/>
        </w:rPr>
        <w:sectPr w:rsidR="00915491" w:rsidSect="00827556">
          <w:endnotePr>
            <w:numFmt w:val="decimal"/>
          </w:endnotePr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258C4E22" w14:textId="0C81D43E" w:rsidR="00650EFD" w:rsidRPr="000B41B7" w:rsidRDefault="00650EFD" w:rsidP="00650EFD">
      <w:pPr>
        <w:pStyle w:val="11"/>
        <w:numPr>
          <w:ilvl w:val="0"/>
          <w:numId w:val="0"/>
        </w:numPr>
      </w:pPr>
      <w:bookmarkStart w:id="461" w:name="_Toc35515959"/>
      <w:bookmarkStart w:id="462" w:name="_Toc75367482"/>
      <w:bookmarkStart w:id="463" w:name="_Toc100055277"/>
      <w:r w:rsidRPr="000B41B7">
        <w:lastRenderedPageBreak/>
        <w:t>ПРИЛОЖЕНИЕ 3</w:t>
      </w:r>
      <w:bookmarkStart w:id="464" w:name="_Toc522097561"/>
      <w:bookmarkStart w:id="465" w:name="_Toc527729065"/>
      <w:bookmarkStart w:id="466" w:name="_Toc522097562"/>
      <w:bookmarkStart w:id="467" w:name="_Toc527729066"/>
      <w:bookmarkStart w:id="468" w:name="_Toc522097563"/>
      <w:bookmarkStart w:id="469" w:name="_Toc527729067"/>
      <w:bookmarkStart w:id="470" w:name="_Toc522097564"/>
      <w:bookmarkStart w:id="471" w:name="_Toc527729068"/>
      <w:bookmarkStart w:id="472" w:name="_Toc522097565"/>
      <w:bookmarkStart w:id="473" w:name="_Toc527729069"/>
      <w:bookmarkStart w:id="474" w:name="_Toc522097566"/>
      <w:bookmarkStart w:id="475" w:name="_Toc527729070"/>
      <w:bookmarkEnd w:id="461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r w:rsidRPr="000B41B7">
        <w:t>. Матрица прав и ролей пользователей ФРМО</w:t>
      </w:r>
      <w:bookmarkEnd w:id="462"/>
      <w:bookmarkEnd w:id="463"/>
    </w:p>
    <w:p w14:paraId="129E286D" w14:textId="77777777" w:rsidR="00650EFD" w:rsidRDefault="00650EFD" w:rsidP="009D0433">
      <w:pPr>
        <w:spacing w:after="120"/>
      </w:pPr>
      <w:bookmarkStart w:id="476" w:name="_Ref507086864"/>
      <w:r w:rsidRPr="000B41B7">
        <w:t xml:space="preserve">Таблица </w:t>
      </w:r>
      <w:bookmarkEnd w:id="476"/>
      <w:r w:rsidRPr="000B41B7">
        <w:t>1 – Матрица прав и ролей пользователей ФРМО</w:t>
      </w:r>
    </w:p>
    <w:tbl>
      <w:tblPr>
        <w:tblStyle w:val="1b"/>
        <w:tblW w:w="4890" w:type="pct"/>
        <w:tblInd w:w="-5" w:type="dxa"/>
        <w:tblLook w:val="04A0" w:firstRow="1" w:lastRow="0" w:firstColumn="1" w:lastColumn="0" w:noHBand="0" w:noVBand="1"/>
      </w:tblPr>
      <w:tblGrid>
        <w:gridCol w:w="6879"/>
        <w:gridCol w:w="1225"/>
        <w:gridCol w:w="1225"/>
        <w:gridCol w:w="1227"/>
        <w:gridCol w:w="1227"/>
        <w:gridCol w:w="1227"/>
        <w:gridCol w:w="1230"/>
      </w:tblGrid>
      <w:tr w:rsidR="00915491" w:rsidRPr="00856A61" w14:paraId="47789228" w14:textId="77777777" w:rsidTr="00915491">
        <w:trPr>
          <w:trHeight w:val="576"/>
          <w:tblHeader/>
        </w:trPr>
        <w:tc>
          <w:tcPr>
            <w:tcW w:w="2415" w:type="pct"/>
            <w:shd w:val="clear" w:color="auto" w:fill="D9D9D9" w:themeFill="background1" w:themeFillShade="D9"/>
            <w:vAlign w:val="center"/>
          </w:tcPr>
          <w:p w14:paraId="69825DB3" w14:textId="77777777" w:rsidR="00915491" w:rsidRPr="00D10ADB" w:rsidRDefault="00915491" w:rsidP="006C752C">
            <w:pPr>
              <w:keepNext/>
              <w:keepLines/>
              <w:jc w:val="center"/>
              <w:rPr>
                <w:b/>
                <w:sz w:val="22"/>
              </w:rPr>
            </w:pPr>
            <w:bookmarkStart w:id="477" w:name="_Toc65072323"/>
            <w:bookmarkStart w:id="478" w:name="_Toc65084460"/>
            <w:r w:rsidRPr="00D10ADB">
              <w:rPr>
                <w:b/>
                <w:sz w:val="22"/>
              </w:rPr>
              <w:t>Права/роли пользователей ФРМО</w:t>
            </w:r>
          </w:p>
        </w:tc>
        <w:tc>
          <w:tcPr>
            <w:tcW w:w="430" w:type="pct"/>
            <w:shd w:val="clear" w:color="auto" w:fill="D9D9D9" w:themeFill="background1" w:themeFillShade="D9"/>
            <w:vAlign w:val="center"/>
          </w:tcPr>
          <w:p w14:paraId="495188E6" w14:textId="77777777" w:rsidR="00915491" w:rsidRPr="00D10ADB" w:rsidRDefault="00915491" w:rsidP="006C752C">
            <w:pPr>
              <w:keepNext/>
              <w:keepLines/>
              <w:jc w:val="center"/>
              <w:rPr>
                <w:b/>
                <w:sz w:val="22"/>
              </w:rPr>
            </w:pPr>
            <w:r w:rsidRPr="00D10ADB">
              <w:rPr>
                <w:b/>
                <w:sz w:val="22"/>
              </w:rPr>
              <w:t>Работник МЗ (ФРМО)</w:t>
            </w:r>
          </w:p>
        </w:tc>
        <w:tc>
          <w:tcPr>
            <w:tcW w:w="430" w:type="pct"/>
            <w:shd w:val="clear" w:color="auto" w:fill="D9D9D9" w:themeFill="background1" w:themeFillShade="D9"/>
            <w:vAlign w:val="center"/>
          </w:tcPr>
          <w:p w14:paraId="57FDB678" w14:textId="77777777" w:rsidR="00915491" w:rsidRPr="00D10ADB" w:rsidRDefault="00915491" w:rsidP="006C752C">
            <w:pPr>
              <w:keepNext/>
              <w:keepLines/>
              <w:jc w:val="center"/>
              <w:rPr>
                <w:b/>
                <w:sz w:val="22"/>
              </w:rPr>
            </w:pPr>
            <w:r w:rsidRPr="00D10ADB">
              <w:rPr>
                <w:b/>
                <w:sz w:val="22"/>
              </w:rPr>
              <w:t>Работник ОУЗ (ФРМО)</w:t>
            </w:r>
          </w:p>
        </w:tc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3B4E0E68" w14:textId="77777777" w:rsidR="00915491" w:rsidRPr="00D10ADB" w:rsidRDefault="00915491" w:rsidP="006C752C">
            <w:pPr>
              <w:keepNext/>
              <w:keepLines/>
              <w:jc w:val="center"/>
              <w:rPr>
                <w:b/>
                <w:sz w:val="22"/>
              </w:rPr>
            </w:pPr>
            <w:r w:rsidRPr="00D10ADB">
              <w:rPr>
                <w:b/>
                <w:sz w:val="22"/>
              </w:rPr>
              <w:t>Работник ФОИВ (ФРМО)</w:t>
            </w:r>
          </w:p>
        </w:tc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3C8B8C70" w14:textId="77777777" w:rsidR="00915491" w:rsidRPr="00D10ADB" w:rsidRDefault="00915491" w:rsidP="006C752C">
            <w:pPr>
              <w:keepNext/>
              <w:keepLines/>
              <w:jc w:val="center"/>
              <w:rPr>
                <w:b/>
                <w:sz w:val="22"/>
              </w:rPr>
            </w:pPr>
            <w:r w:rsidRPr="00D10ADB">
              <w:rPr>
                <w:b/>
                <w:sz w:val="22"/>
              </w:rPr>
              <w:t>Работник МО (ФРМО)</w:t>
            </w:r>
          </w:p>
        </w:tc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50978AAA" w14:textId="77777777" w:rsidR="00915491" w:rsidRPr="00D10ADB" w:rsidRDefault="00915491" w:rsidP="006C752C">
            <w:pPr>
              <w:keepNext/>
              <w:keepLines/>
              <w:jc w:val="center"/>
              <w:rPr>
                <w:b/>
                <w:sz w:val="22"/>
              </w:rPr>
            </w:pPr>
            <w:r w:rsidRPr="00D10ADB">
              <w:rPr>
                <w:b/>
                <w:sz w:val="22"/>
              </w:rPr>
              <w:t>Работник ФО (ФРМО)</w:t>
            </w:r>
          </w:p>
        </w:tc>
        <w:tc>
          <w:tcPr>
            <w:tcW w:w="432" w:type="pct"/>
            <w:shd w:val="clear" w:color="auto" w:fill="D9D9D9" w:themeFill="background1" w:themeFillShade="D9"/>
            <w:vAlign w:val="center"/>
          </w:tcPr>
          <w:p w14:paraId="60AF7DC3" w14:textId="77777777" w:rsidR="00915491" w:rsidRPr="00D10ADB" w:rsidRDefault="00915491" w:rsidP="006C752C">
            <w:pPr>
              <w:keepNext/>
              <w:keepLines/>
              <w:jc w:val="center"/>
              <w:rPr>
                <w:b/>
                <w:sz w:val="22"/>
              </w:rPr>
            </w:pPr>
            <w:r w:rsidRPr="00D10ADB">
              <w:rPr>
                <w:b/>
                <w:sz w:val="22"/>
              </w:rPr>
              <w:t>Работник ОО (ФРМО)</w:t>
            </w:r>
          </w:p>
        </w:tc>
      </w:tr>
      <w:tr w:rsidR="00915491" w:rsidRPr="00856A61" w14:paraId="6FECEB1B" w14:textId="77777777" w:rsidTr="00BE7B48">
        <w:trPr>
          <w:trHeight w:hRule="exact" w:val="397"/>
        </w:trPr>
        <w:tc>
          <w:tcPr>
            <w:tcW w:w="2415" w:type="pct"/>
            <w:vAlign w:val="center"/>
          </w:tcPr>
          <w:p w14:paraId="778BED15" w14:textId="77777777" w:rsidR="00915491" w:rsidRPr="00D10ADB" w:rsidRDefault="00915491" w:rsidP="006C752C">
            <w:pPr>
              <w:rPr>
                <w:sz w:val="22"/>
              </w:rPr>
            </w:pPr>
            <w:r w:rsidRPr="00D10ADB">
              <w:rPr>
                <w:sz w:val="22"/>
              </w:rPr>
              <w:t>Создание карточки организации</w:t>
            </w:r>
          </w:p>
        </w:tc>
        <w:tc>
          <w:tcPr>
            <w:tcW w:w="430" w:type="pct"/>
            <w:vAlign w:val="center"/>
          </w:tcPr>
          <w:p w14:paraId="4E1335B0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  <w:tc>
          <w:tcPr>
            <w:tcW w:w="430" w:type="pct"/>
            <w:vAlign w:val="center"/>
          </w:tcPr>
          <w:p w14:paraId="51FF92E7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  <w:tc>
          <w:tcPr>
            <w:tcW w:w="431" w:type="pct"/>
            <w:vAlign w:val="center"/>
          </w:tcPr>
          <w:p w14:paraId="54B38C52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  <w:tc>
          <w:tcPr>
            <w:tcW w:w="431" w:type="pct"/>
            <w:vAlign w:val="center"/>
          </w:tcPr>
          <w:p w14:paraId="071B0EEB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  <w:tc>
          <w:tcPr>
            <w:tcW w:w="431" w:type="pct"/>
            <w:vAlign w:val="center"/>
          </w:tcPr>
          <w:p w14:paraId="3417FAC7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  <w:tc>
          <w:tcPr>
            <w:tcW w:w="432" w:type="pct"/>
            <w:vAlign w:val="center"/>
          </w:tcPr>
          <w:p w14:paraId="16FC80FB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</w:tr>
      <w:tr w:rsidR="00915491" w:rsidRPr="00856A61" w14:paraId="05F618D0" w14:textId="77777777" w:rsidTr="00BE7B48">
        <w:trPr>
          <w:trHeight w:hRule="exact" w:val="397"/>
        </w:trPr>
        <w:tc>
          <w:tcPr>
            <w:tcW w:w="2415" w:type="pct"/>
            <w:vAlign w:val="center"/>
          </w:tcPr>
          <w:p w14:paraId="6F046769" w14:textId="77777777" w:rsidR="00915491" w:rsidRPr="00D10ADB" w:rsidRDefault="00915491" w:rsidP="006C752C">
            <w:pPr>
              <w:rPr>
                <w:sz w:val="22"/>
              </w:rPr>
            </w:pPr>
            <w:r w:rsidRPr="00D10ADB">
              <w:rPr>
                <w:sz w:val="22"/>
              </w:rPr>
              <w:t xml:space="preserve">Просмотр карточки организации </w:t>
            </w:r>
          </w:p>
        </w:tc>
        <w:tc>
          <w:tcPr>
            <w:tcW w:w="430" w:type="pct"/>
            <w:vAlign w:val="center"/>
          </w:tcPr>
          <w:p w14:paraId="17002A0C" w14:textId="77777777" w:rsidR="00915491" w:rsidRPr="00D10ADB" w:rsidRDefault="00915491" w:rsidP="006C752C">
            <w:pPr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430" w:type="pct"/>
            <w:vAlign w:val="center"/>
          </w:tcPr>
          <w:p w14:paraId="7C59CE6B" w14:textId="77777777" w:rsidR="00915491" w:rsidRPr="00D10ADB" w:rsidRDefault="00915491" w:rsidP="006C752C">
            <w:pPr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431" w:type="pct"/>
            <w:vAlign w:val="center"/>
          </w:tcPr>
          <w:p w14:paraId="1C50EAB1" w14:textId="77777777" w:rsidR="00915491" w:rsidRPr="00D10ADB" w:rsidRDefault="00915491" w:rsidP="006C752C">
            <w:pPr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431" w:type="pct"/>
            <w:vAlign w:val="center"/>
          </w:tcPr>
          <w:p w14:paraId="674839AD" w14:textId="77777777" w:rsidR="00915491" w:rsidRPr="00D10ADB" w:rsidRDefault="00915491" w:rsidP="006C752C">
            <w:pPr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431" w:type="pct"/>
            <w:vAlign w:val="center"/>
          </w:tcPr>
          <w:p w14:paraId="58D99696" w14:textId="77777777" w:rsidR="00915491" w:rsidRPr="00D10ADB" w:rsidRDefault="00915491" w:rsidP="006C752C">
            <w:pPr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432" w:type="pct"/>
            <w:vAlign w:val="center"/>
          </w:tcPr>
          <w:p w14:paraId="2E72D22F" w14:textId="77777777" w:rsidR="00915491" w:rsidRPr="00D10ADB" w:rsidRDefault="00915491" w:rsidP="006C752C">
            <w:pPr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</w:tr>
      <w:tr w:rsidR="00915491" w:rsidRPr="00856A61" w14:paraId="3E738CB0" w14:textId="77777777" w:rsidTr="00915491">
        <w:trPr>
          <w:trHeight w:val="567"/>
        </w:trPr>
        <w:tc>
          <w:tcPr>
            <w:tcW w:w="2415" w:type="pct"/>
            <w:vAlign w:val="center"/>
          </w:tcPr>
          <w:p w14:paraId="4D229ED5" w14:textId="77777777" w:rsidR="00915491" w:rsidRDefault="00915491" w:rsidP="006C752C">
            <w:pPr>
              <w:rPr>
                <w:sz w:val="22"/>
              </w:rPr>
            </w:pPr>
            <w:r w:rsidRPr="00D10ADB">
              <w:rPr>
                <w:sz w:val="22"/>
              </w:rPr>
              <w:t xml:space="preserve">Создание записей в блоках карточки организации </w:t>
            </w:r>
          </w:p>
          <w:p w14:paraId="44341EDB" w14:textId="77777777" w:rsidR="00915491" w:rsidRPr="00D10ADB" w:rsidRDefault="00915491" w:rsidP="006C752C">
            <w:pPr>
              <w:rPr>
                <w:sz w:val="22"/>
              </w:rPr>
            </w:pPr>
            <w:r w:rsidRPr="00D10ADB">
              <w:rPr>
                <w:sz w:val="22"/>
              </w:rPr>
              <w:t>(кроме внесения сведений о лицензиях)</w:t>
            </w:r>
          </w:p>
        </w:tc>
        <w:tc>
          <w:tcPr>
            <w:tcW w:w="430" w:type="pct"/>
            <w:vAlign w:val="center"/>
          </w:tcPr>
          <w:p w14:paraId="1E908A5B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  <w:tc>
          <w:tcPr>
            <w:tcW w:w="430" w:type="pct"/>
            <w:vAlign w:val="center"/>
          </w:tcPr>
          <w:p w14:paraId="2A1893E3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  <w:tc>
          <w:tcPr>
            <w:tcW w:w="431" w:type="pct"/>
            <w:vAlign w:val="center"/>
          </w:tcPr>
          <w:p w14:paraId="0BEE223E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  <w:tc>
          <w:tcPr>
            <w:tcW w:w="431" w:type="pct"/>
            <w:vAlign w:val="center"/>
          </w:tcPr>
          <w:p w14:paraId="49A44F88" w14:textId="77777777" w:rsidR="00915491" w:rsidRPr="00D10ADB" w:rsidRDefault="00915491" w:rsidP="006C752C">
            <w:pPr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431" w:type="pct"/>
            <w:vAlign w:val="center"/>
          </w:tcPr>
          <w:p w14:paraId="3F8BF849" w14:textId="77777777" w:rsidR="00915491" w:rsidRPr="00D10ADB" w:rsidRDefault="00915491" w:rsidP="006C752C">
            <w:pPr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432" w:type="pct"/>
            <w:vAlign w:val="center"/>
          </w:tcPr>
          <w:p w14:paraId="77C0E73A" w14:textId="77777777" w:rsidR="00915491" w:rsidRPr="00D10ADB" w:rsidRDefault="00915491" w:rsidP="006C752C">
            <w:pPr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</w:tr>
      <w:tr w:rsidR="00915491" w:rsidRPr="00856A61" w14:paraId="71D881F5" w14:textId="77777777" w:rsidTr="00915491">
        <w:trPr>
          <w:trHeight w:val="567"/>
        </w:trPr>
        <w:tc>
          <w:tcPr>
            <w:tcW w:w="2415" w:type="pct"/>
            <w:vAlign w:val="center"/>
          </w:tcPr>
          <w:p w14:paraId="71E91613" w14:textId="77777777" w:rsidR="00915491" w:rsidRDefault="00915491" w:rsidP="006C752C">
            <w:pPr>
              <w:rPr>
                <w:sz w:val="22"/>
              </w:rPr>
            </w:pPr>
            <w:r w:rsidRPr="00D10ADB">
              <w:rPr>
                <w:sz w:val="22"/>
              </w:rPr>
              <w:t xml:space="preserve">Редактирование записей в блоках карточки организации </w:t>
            </w:r>
          </w:p>
          <w:p w14:paraId="1600C473" w14:textId="77777777" w:rsidR="00915491" w:rsidRDefault="00915491" w:rsidP="006C752C">
            <w:pPr>
              <w:rPr>
                <w:sz w:val="22"/>
              </w:rPr>
            </w:pPr>
            <w:r w:rsidRPr="00D10ADB">
              <w:rPr>
                <w:sz w:val="22"/>
              </w:rPr>
              <w:t xml:space="preserve">(кроме </w:t>
            </w:r>
            <w:r>
              <w:rPr>
                <w:sz w:val="22"/>
              </w:rPr>
              <w:t>изменения данных в полях «O</w:t>
            </w:r>
            <w:r>
              <w:rPr>
                <w:sz w:val="22"/>
                <w:lang w:val="en-US"/>
              </w:rPr>
              <w:t>ID</w:t>
            </w:r>
            <w:r>
              <w:rPr>
                <w:sz w:val="22"/>
              </w:rPr>
              <w:t>», «</w:t>
            </w:r>
            <w:r>
              <w:rPr>
                <w:sz w:val="22"/>
                <w:lang w:val="en-US"/>
              </w:rPr>
              <w:t>OID</w:t>
            </w:r>
            <w:r w:rsidRPr="00E74AD8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(неактивный)», </w:t>
            </w:r>
          </w:p>
          <w:p w14:paraId="367D38D5" w14:textId="77777777" w:rsidR="00915491" w:rsidRPr="00D10ADB" w:rsidRDefault="00915491" w:rsidP="006C752C">
            <w:pPr>
              <w:rPr>
                <w:sz w:val="22"/>
              </w:rPr>
            </w:pPr>
            <w:r>
              <w:rPr>
                <w:sz w:val="22"/>
              </w:rPr>
              <w:t xml:space="preserve">«Тип организации», «Субъект РФ», «Субъект системы здравоохранения», «Ведомственная принадлежность» в блоке основных сведений, а также </w:t>
            </w:r>
            <w:r w:rsidRPr="00D10ADB">
              <w:rPr>
                <w:sz w:val="22"/>
              </w:rPr>
              <w:t>сведений о лицензиях)</w:t>
            </w:r>
          </w:p>
        </w:tc>
        <w:tc>
          <w:tcPr>
            <w:tcW w:w="430" w:type="pct"/>
            <w:vAlign w:val="center"/>
          </w:tcPr>
          <w:p w14:paraId="7CFA2109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  <w:tc>
          <w:tcPr>
            <w:tcW w:w="430" w:type="pct"/>
            <w:vAlign w:val="center"/>
          </w:tcPr>
          <w:p w14:paraId="22D2586C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  <w:tc>
          <w:tcPr>
            <w:tcW w:w="431" w:type="pct"/>
            <w:vAlign w:val="center"/>
          </w:tcPr>
          <w:p w14:paraId="7A96EE57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  <w:tc>
          <w:tcPr>
            <w:tcW w:w="431" w:type="pct"/>
            <w:vAlign w:val="center"/>
          </w:tcPr>
          <w:p w14:paraId="0B4267E9" w14:textId="77777777" w:rsidR="00915491" w:rsidRPr="00D10ADB" w:rsidRDefault="00915491" w:rsidP="006C752C">
            <w:pPr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431" w:type="pct"/>
            <w:vAlign w:val="center"/>
          </w:tcPr>
          <w:p w14:paraId="0D990321" w14:textId="77777777" w:rsidR="00915491" w:rsidRPr="00D10ADB" w:rsidRDefault="00915491" w:rsidP="006C752C">
            <w:pPr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432" w:type="pct"/>
            <w:vAlign w:val="center"/>
          </w:tcPr>
          <w:p w14:paraId="4219C648" w14:textId="77777777" w:rsidR="00915491" w:rsidRPr="00D10ADB" w:rsidRDefault="00915491" w:rsidP="006C752C">
            <w:pPr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</w:tr>
      <w:tr w:rsidR="00915491" w:rsidRPr="00856A61" w14:paraId="6E051872" w14:textId="77777777" w:rsidTr="00915491">
        <w:trPr>
          <w:trHeight w:val="567"/>
        </w:trPr>
        <w:tc>
          <w:tcPr>
            <w:tcW w:w="2415" w:type="pct"/>
            <w:vAlign w:val="center"/>
          </w:tcPr>
          <w:p w14:paraId="19FE90FD" w14:textId="77777777" w:rsidR="00915491" w:rsidRDefault="00915491" w:rsidP="006C752C">
            <w:pPr>
              <w:rPr>
                <w:sz w:val="22"/>
              </w:rPr>
            </w:pPr>
            <w:r w:rsidRPr="00D10ADB">
              <w:rPr>
                <w:sz w:val="22"/>
              </w:rPr>
              <w:t xml:space="preserve">Удаление записей в блоках карточки организации </w:t>
            </w:r>
          </w:p>
          <w:p w14:paraId="560CEC7C" w14:textId="77777777" w:rsidR="00915491" w:rsidRPr="00D10ADB" w:rsidRDefault="00915491" w:rsidP="006C752C">
            <w:pPr>
              <w:rPr>
                <w:sz w:val="22"/>
              </w:rPr>
            </w:pPr>
            <w:r w:rsidRPr="00D10ADB">
              <w:rPr>
                <w:sz w:val="22"/>
              </w:rPr>
              <w:t>(кроме удаления основных сведений</w:t>
            </w:r>
            <w:r>
              <w:rPr>
                <w:sz w:val="22"/>
              </w:rPr>
              <w:t xml:space="preserve"> со знаком «звездочка»</w:t>
            </w:r>
            <w:r w:rsidRPr="00D10ADB">
              <w:rPr>
                <w:sz w:val="22"/>
              </w:rPr>
              <w:t xml:space="preserve">, данных </w:t>
            </w:r>
            <w:r>
              <w:rPr>
                <w:sz w:val="22"/>
              </w:rPr>
              <w:br/>
            </w:r>
            <w:r w:rsidRPr="00D10ADB">
              <w:rPr>
                <w:sz w:val="22"/>
              </w:rPr>
              <w:t>об адресе организации и сведений о лицензиях)</w:t>
            </w:r>
          </w:p>
        </w:tc>
        <w:tc>
          <w:tcPr>
            <w:tcW w:w="430" w:type="pct"/>
            <w:vAlign w:val="center"/>
          </w:tcPr>
          <w:p w14:paraId="48D94230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  <w:tc>
          <w:tcPr>
            <w:tcW w:w="430" w:type="pct"/>
            <w:vAlign w:val="center"/>
          </w:tcPr>
          <w:p w14:paraId="51CD0FEA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  <w:tc>
          <w:tcPr>
            <w:tcW w:w="431" w:type="pct"/>
            <w:vAlign w:val="center"/>
          </w:tcPr>
          <w:p w14:paraId="42E8741A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  <w:tc>
          <w:tcPr>
            <w:tcW w:w="431" w:type="pct"/>
            <w:vAlign w:val="center"/>
          </w:tcPr>
          <w:p w14:paraId="6ABAD918" w14:textId="77777777" w:rsidR="00915491" w:rsidRPr="00D10ADB" w:rsidRDefault="00915491" w:rsidP="006C752C">
            <w:pPr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431" w:type="pct"/>
            <w:vAlign w:val="center"/>
          </w:tcPr>
          <w:p w14:paraId="1D274AC8" w14:textId="77777777" w:rsidR="00915491" w:rsidRPr="00D10ADB" w:rsidRDefault="00915491" w:rsidP="006C752C">
            <w:pPr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432" w:type="pct"/>
            <w:vAlign w:val="center"/>
          </w:tcPr>
          <w:p w14:paraId="076CA510" w14:textId="77777777" w:rsidR="00915491" w:rsidRPr="00D10ADB" w:rsidRDefault="00915491" w:rsidP="006C752C">
            <w:pPr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</w:tr>
      <w:tr w:rsidR="00915491" w:rsidRPr="00856A61" w14:paraId="6E8AC3A5" w14:textId="77777777" w:rsidTr="00915491">
        <w:trPr>
          <w:trHeight w:val="567"/>
        </w:trPr>
        <w:tc>
          <w:tcPr>
            <w:tcW w:w="2415" w:type="pct"/>
            <w:vAlign w:val="center"/>
          </w:tcPr>
          <w:p w14:paraId="5487D21C" w14:textId="77777777" w:rsidR="00915491" w:rsidRPr="00D10ADB" w:rsidRDefault="00915491" w:rsidP="006C752C">
            <w:pPr>
              <w:rPr>
                <w:sz w:val="22"/>
              </w:rPr>
            </w:pPr>
            <w:r w:rsidRPr="00D10ADB">
              <w:rPr>
                <w:sz w:val="22"/>
              </w:rPr>
              <w:t>Формирование отчетов (объем данных в отчете зависит от роли пользователя)</w:t>
            </w:r>
          </w:p>
        </w:tc>
        <w:tc>
          <w:tcPr>
            <w:tcW w:w="430" w:type="pct"/>
            <w:vAlign w:val="center"/>
          </w:tcPr>
          <w:p w14:paraId="79947062" w14:textId="77777777" w:rsidR="00915491" w:rsidRPr="00D10ADB" w:rsidRDefault="00915491" w:rsidP="006C752C">
            <w:pPr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430" w:type="pct"/>
            <w:vAlign w:val="center"/>
          </w:tcPr>
          <w:p w14:paraId="4EA8553D" w14:textId="77777777" w:rsidR="00915491" w:rsidRPr="00D10ADB" w:rsidRDefault="00915491" w:rsidP="006C752C">
            <w:pPr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431" w:type="pct"/>
            <w:vAlign w:val="center"/>
          </w:tcPr>
          <w:p w14:paraId="2ADAE5E5" w14:textId="77777777" w:rsidR="00915491" w:rsidRPr="00D10ADB" w:rsidRDefault="00915491" w:rsidP="006C752C">
            <w:pPr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431" w:type="pct"/>
            <w:vAlign w:val="center"/>
          </w:tcPr>
          <w:p w14:paraId="2AB248C7" w14:textId="77777777" w:rsidR="00915491" w:rsidRPr="00D10ADB" w:rsidRDefault="00915491" w:rsidP="006C752C">
            <w:pPr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431" w:type="pct"/>
            <w:vAlign w:val="center"/>
          </w:tcPr>
          <w:p w14:paraId="149EB1D1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  <w:tc>
          <w:tcPr>
            <w:tcW w:w="432" w:type="pct"/>
            <w:vAlign w:val="center"/>
          </w:tcPr>
          <w:p w14:paraId="27186942" w14:textId="77777777" w:rsidR="00915491" w:rsidRPr="00D10ADB" w:rsidRDefault="00915491" w:rsidP="006C752C">
            <w:pPr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</w:tr>
      <w:tr w:rsidR="00915491" w:rsidRPr="00856A61" w14:paraId="2BA0D648" w14:textId="77777777" w:rsidTr="00BE7B48">
        <w:trPr>
          <w:trHeight w:val="397"/>
        </w:trPr>
        <w:tc>
          <w:tcPr>
            <w:tcW w:w="2415" w:type="pct"/>
            <w:vAlign w:val="center"/>
          </w:tcPr>
          <w:p w14:paraId="5C807365" w14:textId="77777777" w:rsidR="00915491" w:rsidRPr="00D10ADB" w:rsidRDefault="00915491" w:rsidP="006C752C">
            <w:pPr>
              <w:rPr>
                <w:sz w:val="22"/>
              </w:rPr>
            </w:pPr>
            <w:r w:rsidRPr="00D10ADB">
              <w:rPr>
                <w:sz w:val="22"/>
              </w:rPr>
              <w:t>Перевод карточки организации в архив</w:t>
            </w:r>
          </w:p>
        </w:tc>
        <w:tc>
          <w:tcPr>
            <w:tcW w:w="430" w:type="pct"/>
            <w:vAlign w:val="center"/>
          </w:tcPr>
          <w:p w14:paraId="46D7DD9B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  <w:tc>
          <w:tcPr>
            <w:tcW w:w="430" w:type="pct"/>
            <w:vAlign w:val="center"/>
          </w:tcPr>
          <w:p w14:paraId="625D5D12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  <w:tc>
          <w:tcPr>
            <w:tcW w:w="431" w:type="pct"/>
            <w:vAlign w:val="center"/>
          </w:tcPr>
          <w:p w14:paraId="32C86C9B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  <w:tc>
          <w:tcPr>
            <w:tcW w:w="431" w:type="pct"/>
            <w:vAlign w:val="center"/>
          </w:tcPr>
          <w:p w14:paraId="4DFB53D2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  <w:tc>
          <w:tcPr>
            <w:tcW w:w="431" w:type="pct"/>
            <w:vAlign w:val="center"/>
          </w:tcPr>
          <w:p w14:paraId="3DCB6D24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  <w:tc>
          <w:tcPr>
            <w:tcW w:w="432" w:type="pct"/>
            <w:vAlign w:val="center"/>
          </w:tcPr>
          <w:p w14:paraId="4026CD5A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</w:tr>
      <w:tr w:rsidR="00915491" w:rsidRPr="00856A61" w14:paraId="1947DE9A" w14:textId="77777777" w:rsidTr="006C752C">
        <w:trPr>
          <w:trHeight w:hRule="exact" w:val="397"/>
        </w:trPr>
        <w:tc>
          <w:tcPr>
            <w:tcW w:w="5000" w:type="pct"/>
            <w:gridSpan w:val="7"/>
            <w:vAlign w:val="center"/>
          </w:tcPr>
          <w:p w14:paraId="544940CD" w14:textId="77777777" w:rsidR="00915491" w:rsidRPr="00D10ADB" w:rsidRDefault="00915491" w:rsidP="006C752C">
            <w:pPr>
              <w:jc w:val="center"/>
              <w:rPr>
                <w:b/>
                <w:bCs/>
                <w:sz w:val="22"/>
              </w:rPr>
            </w:pPr>
            <w:r w:rsidRPr="00D10ADB">
              <w:rPr>
                <w:b/>
                <w:sz w:val="22"/>
              </w:rPr>
              <w:t>Общие привилегии</w:t>
            </w:r>
          </w:p>
        </w:tc>
      </w:tr>
      <w:tr w:rsidR="00915491" w:rsidRPr="00856A61" w14:paraId="1F63027D" w14:textId="77777777" w:rsidTr="00915491">
        <w:trPr>
          <w:trHeight w:hRule="exact" w:val="397"/>
        </w:trPr>
        <w:tc>
          <w:tcPr>
            <w:tcW w:w="2415" w:type="pct"/>
            <w:vAlign w:val="center"/>
          </w:tcPr>
          <w:p w14:paraId="75338386" w14:textId="77777777" w:rsidR="00915491" w:rsidRPr="00D10ADB" w:rsidRDefault="00915491" w:rsidP="006C752C">
            <w:pPr>
              <w:rPr>
                <w:sz w:val="22"/>
              </w:rPr>
            </w:pPr>
            <w:r w:rsidRPr="00D10ADB">
              <w:rPr>
                <w:sz w:val="22"/>
              </w:rPr>
              <w:t>Просмотр НСИ</w:t>
            </w:r>
          </w:p>
        </w:tc>
        <w:tc>
          <w:tcPr>
            <w:tcW w:w="430" w:type="pct"/>
            <w:vAlign w:val="center"/>
          </w:tcPr>
          <w:p w14:paraId="544993C1" w14:textId="77777777" w:rsidR="00915491" w:rsidRPr="00D10ADB" w:rsidRDefault="00915491" w:rsidP="006C752C">
            <w:pPr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430" w:type="pct"/>
            <w:vAlign w:val="center"/>
          </w:tcPr>
          <w:p w14:paraId="25B6387E" w14:textId="77777777" w:rsidR="00915491" w:rsidRPr="00D10ADB" w:rsidRDefault="00915491" w:rsidP="006C752C">
            <w:pPr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431" w:type="pct"/>
            <w:vAlign w:val="center"/>
          </w:tcPr>
          <w:p w14:paraId="5AA20A65" w14:textId="77777777" w:rsidR="00915491" w:rsidRPr="00D10ADB" w:rsidRDefault="00915491" w:rsidP="006C752C">
            <w:pPr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431" w:type="pct"/>
            <w:vAlign w:val="center"/>
          </w:tcPr>
          <w:p w14:paraId="1575AF9E" w14:textId="77777777" w:rsidR="00915491" w:rsidRPr="00D10ADB" w:rsidRDefault="00915491" w:rsidP="006C752C">
            <w:pPr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431" w:type="pct"/>
            <w:vAlign w:val="center"/>
          </w:tcPr>
          <w:p w14:paraId="5EDEFB97" w14:textId="77777777" w:rsidR="00915491" w:rsidRPr="00D10ADB" w:rsidRDefault="00915491" w:rsidP="006C752C">
            <w:pPr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432" w:type="pct"/>
            <w:vAlign w:val="center"/>
          </w:tcPr>
          <w:p w14:paraId="2B66BCBA" w14:textId="77777777" w:rsidR="00915491" w:rsidRPr="00D10ADB" w:rsidRDefault="00915491" w:rsidP="006C752C">
            <w:pPr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</w:tr>
      <w:tr w:rsidR="00915491" w:rsidRPr="00856A61" w14:paraId="1A41812A" w14:textId="77777777" w:rsidTr="00915491">
        <w:trPr>
          <w:trHeight w:hRule="exact" w:val="397"/>
        </w:trPr>
        <w:tc>
          <w:tcPr>
            <w:tcW w:w="2415" w:type="pct"/>
            <w:vAlign w:val="center"/>
          </w:tcPr>
          <w:p w14:paraId="346343DC" w14:textId="77777777" w:rsidR="00915491" w:rsidRPr="00D10ADB" w:rsidRDefault="00915491" w:rsidP="006C752C">
            <w:pPr>
              <w:rPr>
                <w:sz w:val="22"/>
              </w:rPr>
            </w:pPr>
            <w:r w:rsidRPr="00D10ADB">
              <w:rPr>
                <w:sz w:val="22"/>
              </w:rPr>
              <w:t>Доступ уровня федерации</w:t>
            </w:r>
          </w:p>
        </w:tc>
        <w:tc>
          <w:tcPr>
            <w:tcW w:w="430" w:type="pct"/>
            <w:vAlign w:val="center"/>
          </w:tcPr>
          <w:p w14:paraId="5F2F2F94" w14:textId="77777777" w:rsidR="00915491" w:rsidRPr="00D10ADB" w:rsidRDefault="00915491" w:rsidP="006C752C">
            <w:pPr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430" w:type="pct"/>
            <w:vAlign w:val="center"/>
          </w:tcPr>
          <w:p w14:paraId="304126BF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  <w:tc>
          <w:tcPr>
            <w:tcW w:w="431" w:type="pct"/>
            <w:vAlign w:val="center"/>
          </w:tcPr>
          <w:p w14:paraId="4E782907" w14:textId="77777777" w:rsidR="00915491" w:rsidRPr="00D10ADB" w:rsidRDefault="00915491" w:rsidP="006C752C">
            <w:pPr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431" w:type="pct"/>
            <w:vAlign w:val="center"/>
          </w:tcPr>
          <w:p w14:paraId="72CAE1DC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  <w:tc>
          <w:tcPr>
            <w:tcW w:w="431" w:type="pct"/>
            <w:vAlign w:val="center"/>
          </w:tcPr>
          <w:p w14:paraId="6C479979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  <w:tc>
          <w:tcPr>
            <w:tcW w:w="432" w:type="pct"/>
            <w:vAlign w:val="center"/>
          </w:tcPr>
          <w:p w14:paraId="11D7AE2C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</w:tr>
      <w:tr w:rsidR="00915491" w:rsidRPr="00856A61" w14:paraId="210B2872" w14:textId="77777777" w:rsidTr="00915491">
        <w:trPr>
          <w:trHeight w:hRule="exact" w:val="397"/>
        </w:trPr>
        <w:tc>
          <w:tcPr>
            <w:tcW w:w="2415" w:type="pct"/>
            <w:vAlign w:val="center"/>
          </w:tcPr>
          <w:p w14:paraId="5E04DE0E" w14:textId="77777777" w:rsidR="00915491" w:rsidRPr="00D10ADB" w:rsidRDefault="00915491" w:rsidP="006C752C">
            <w:pPr>
              <w:rPr>
                <w:sz w:val="22"/>
              </w:rPr>
            </w:pPr>
            <w:r w:rsidRPr="00D10ADB">
              <w:rPr>
                <w:sz w:val="22"/>
              </w:rPr>
              <w:t>Доступ уровня региона</w:t>
            </w:r>
          </w:p>
        </w:tc>
        <w:tc>
          <w:tcPr>
            <w:tcW w:w="430" w:type="pct"/>
            <w:vAlign w:val="center"/>
          </w:tcPr>
          <w:p w14:paraId="7BC7A8F5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  <w:tc>
          <w:tcPr>
            <w:tcW w:w="430" w:type="pct"/>
            <w:vAlign w:val="center"/>
          </w:tcPr>
          <w:p w14:paraId="35A9B218" w14:textId="77777777" w:rsidR="00915491" w:rsidRPr="00D10ADB" w:rsidRDefault="00915491" w:rsidP="006C752C">
            <w:pPr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431" w:type="pct"/>
            <w:vAlign w:val="center"/>
          </w:tcPr>
          <w:p w14:paraId="4A221C8F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  <w:tc>
          <w:tcPr>
            <w:tcW w:w="431" w:type="pct"/>
            <w:vAlign w:val="center"/>
          </w:tcPr>
          <w:p w14:paraId="19AE6BA0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  <w:tc>
          <w:tcPr>
            <w:tcW w:w="431" w:type="pct"/>
            <w:vAlign w:val="center"/>
          </w:tcPr>
          <w:p w14:paraId="53638C26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  <w:tc>
          <w:tcPr>
            <w:tcW w:w="432" w:type="pct"/>
            <w:vAlign w:val="center"/>
          </w:tcPr>
          <w:p w14:paraId="2D048265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</w:tr>
      <w:tr w:rsidR="00915491" w:rsidRPr="00856A61" w14:paraId="352A0DF7" w14:textId="77777777" w:rsidTr="00915491">
        <w:trPr>
          <w:trHeight w:hRule="exact" w:val="397"/>
        </w:trPr>
        <w:tc>
          <w:tcPr>
            <w:tcW w:w="2415" w:type="pct"/>
            <w:vAlign w:val="center"/>
          </w:tcPr>
          <w:p w14:paraId="441B6964" w14:textId="77777777" w:rsidR="00915491" w:rsidRPr="00D10ADB" w:rsidRDefault="00915491" w:rsidP="006C752C">
            <w:pPr>
              <w:rPr>
                <w:sz w:val="22"/>
              </w:rPr>
            </w:pPr>
            <w:r w:rsidRPr="00D10ADB">
              <w:rPr>
                <w:sz w:val="22"/>
              </w:rPr>
              <w:t>Доступ уровня ведомства</w:t>
            </w:r>
          </w:p>
        </w:tc>
        <w:tc>
          <w:tcPr>
            <w:tcW w:w="430" w:type="pct"/>
            <w:vAlign w:val="center"/>
          </w:tcPr>
          <w:p w14:paraId="6AA70235" w14:textId="77777777" w:rsidR="00915491" w:rsidRPr="00D10ADB" w:rsidRDefault="00915491" w:rsidP="006C752C">
            <w:pPr>
              <w:jc w:val="center"/>
              <w:rPr>
                <w:sz w:val="22"/>
                <w:lang w:val="en-US"/>
              </w:rPr>
            </w:pPr>
          </w:p>
        </w:tc>
        <w:tc>
          <w:tcPr>
            <w:tcW w:w="430" w:type="pct"/>
            <w:vAlign w:val="center"/>
          </w:tcPr>
          <w:p w14:paraId="240CA623" w14:textId="77777777" w:rsidR="00915491" w:rsidRPr="00D10ADB" w:rsidRDefault="00915491" w:rsidP="006C752C">
            <w:pPr>
              <w:jc w:val="center"/>
              <w:rPr>
                <w:sz w:val="22"/>
                <w:lang w:val="en-US"/>
              </w:rPr>
            </w:pPr>
          </w:p>
        </w:tc>
        <w:tc>
          <w:tcPr>
            <w:tcW w:w="431" w:type="pct"/>
            <w:vAlign w:val="center"/>
          </w:tcPr>
          <w:p w14:paraId="144E625C" w14:textId="77777777" w:rsidR="00915491" w:rsidRPr="00D10ADB" w:rsidRDefault="00915491" w:rsidP="006C752C">
            <w:pPr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431" w:type="pct"/>
            <w:vAlign w:val="center"/>
          </w:tcPr>
          <w:p w14:paraId="1E202E81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  <w:tc>
          <w:tcPr>
            <w:tcW w:w="431" w:type="pct"/>
            <w:vAlign w:val="center"/>
          </w:tcPr>
          <w:p w14:paraId="53A4BE7D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  <w:tc>
          <w:tcPr>
            <w:tcW w:w="432" w:type="pct"/>
            <w:vAlign w:val="center"/>
          </w:tcPr>
          <w:p w14:paraId="722CA104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</w:tr>
      <w:tr w:rsidR="00915491" w:rsidRPr="00856A61" w14:paraId="5A005074" w14:textId="77777777" w:rsidTr="00915491">
        <w:trPr>
          <w:trHeight w:hRule="exact" w:val="397"/>
        </w:trPr>
        <w:tc>
          <w:tcPr>
            <w:tcW w:w="2415" w:type="pct"/>
            <w:vAlign w:val="center"/>
          </w:tcPr>
          <w:p w14:paraId="29668BC8" w14:textId="77777777" w:rsidR="00915491" w:rsidRPr="00D10ADB" w:rsidRDefault="00915491" w:rsidP="006C752C">
            <w:pPr>
              <w:rPr>
                <w:sz w:val="22"/>
              </w:rPr>
            </w:pPr>
            <w:r w:rsidRPr="00D10ADB">
              <w:rPr>
                <w:sz w:val="22"/>
              </w:rPr>
              <w:t>Доступ уровня организации</w:t>
            </w:r>
          </w:p>
        </w:tc>
        <w:tc>
          <w:tcPr>
            <w:tcW w:w="430" w:type="pct"/>
            <w:vAlign w:val="center"/>
          </w:tcPr>
          <w:p w14:paraId="5E0D4355" w14:textId="77777777" w:rsidR="00915491" w:rsidRPr="00D10ADB" w:rsidRDefault="00915491" w:rsidP="006C752C">
            <w:pPr>
              <w:jc w:val="center"/>
              <w:rPr>
                <w:sz w:val="22"/>
                <w:lang w:val="en-US"/>
              </w:rPr>
            </w:pPr>
          </w:p>
        </w:tc>
        <w:tc>
          <w:tcPr>
            <w:tcW w:w="430" w:type="pct"/>
            <w:vAlign w:val="center"/>
          </w:tcPr>
          <w:p w14:paraId="3DDCFF40" w14:textId="77777777" w:rsidR="00915491" w:rsidRPr="00D10ADB" w:rsidRDefault="00915491" w:rsidP="006C752C">
            <w:pPr>
              <w:jc w:val="center"/>
              <w:rPr>
                <w:sz w:val="22"/>
                <w:lang w:val="en-US"/>
              </w:rPr>
            </w:pPr>
          </w:p>
        </w:tc>
        <w:tc>
          <w:tcPr>
            <w:tcW w:w="431" w:type="pct"/>
            <w:vAlign w:val="center"/>
          </w:tcPr>
          <w:p w14:paraId="62391F40" w14:textId="77777777" w:rsidR="00915491" w:rsidRPr="00D10ADB" w:rsidRDefault="00915491" w:rsidP="006C752C">
            <w:pPr>
              <w:jc w:val="center"/>
              <w:rPr>
                <w:sz w:val="22"/>
              </w:rPr>
            </w:pPr>
          </w:p>
        </w:tc>
        <w:tc>
          <w:tcPr>
            <w:tcW w:w="431" w:type="pct"/>
            <w:vAlign w:val="center"/>
          </w:tcPr>
          <w:p w14:paraId="4470D4C2" w14:textId="77777777" w:rsidR="00915491" w:rsidRPr="00D10ADB" w:rsidRDefault="00915491" w:rsidP="006C752C">
            <w:pPr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431" w:type="pct"/>
            <w:vAlign w:val="center"/>
          </w:tcPr>
          <w:p w14:paraId="379EEFA4" w14:textId="77777777" w:rsidR="00915491" w:rsidRPr="00D10ADB" w:rsidRDefault="00915491" w:rsidP="006C752C">
            <w:pPr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432" w:type="pct"/>
            <w:vAlign w:val="center"/>
          </w:tcPr>
          <w:p w14:paraId="675C4642" w14:textId="77777777" w:rsidR="00915491" w:rsidRPr="00D10ADB" w:rsidRDefault="00915491" w:rsidP="006C752C">
            <w:pPr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</w:tr>
    </w:tbl>
    <w:p w14:paraId="2D3EF8B8" w14:textId="257F9511" w:rsidR="00843EF6" w:rsidRDefault="00843EF6" w:rsidP="00360BA4">
      <w:pPr>
        <w:spacing w:after="200" w:line="276" w:lineRule="auto"/>
        <w:sectPr w:rsidR="00843EF6" w:rsidSect="00915491">
          <w:endnotePr>
            <w:numFmt w:val="decimal"/>
          </w:endnotePr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63D880A3" w14:textId="4EF24DA5" w:rsidR="00650EFD" w:rsidRPr="000B41B7" w:rsidRDefault="00650EFD" w:rsidP="00650EFD">
      <w:pPr>
        <w:pStyle w:val="11"/>
        <w:numPr>
          <w:ilvl w:val="0"/>
          <w:numId w:val="0"/>
        </w:numPr>
      </w:pPr>
      <w:bookmarkStart w:id="479" w:name="_Toc100055278"/>
      <w:r w:rsidRPr="000B41B7">
        <w:lastRenderedPageBreak/>
        <w:t>ПРИЛОЖЕНИЕ 4. История изменений документа</w:t>
      </w:r>
      <w:bookmarkEnd w:id="477"/>
      <w:bookmarkEnd w:id="478"/>
      <w:bookmarkEnd w:id="479"/>
      <w:r w:rsidRPr="000B41B7">
        <w:t xml:space="preserve"> </w:t>
      </w:r>
    </w:p>
    <w:tbl>
      <w:tblPr>
        <w:tblW w:w="4999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2124"/>
        <w:gridCol w:w="5665"/>
      </w:tblGrid>
      <w:tr w:rsidR="000B41B7" w:rsidRPr="000B41B7" w14:paraId="30ED9CA5" w14:textId="77777777" w:rsidTr="00F8087B">
        <w:trPr>
          <w:tblHeader/>
        </w:trPr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BC63C" w14:textId="77777777" w:rsidR="00650EFD" w:rsidRPr="00843EF6" w:rsidRDefault="00650EFD" w:rsidP="00843EF6">
            <w:pPr>
              <w:jc w:val="center"/>
              <w:rPr>
                <w:b/>
                <w:bCs/>
              </w:rPr>
            </w:pPr>
            <w:bookmarkStart w:id="480" w:name="_Hlk62642163"/>
            <w:r w:rsidRPr="00843EF6">
              <w:rPr>
                <w:b/>
                <w:bCs/>
              </w:rPr>
              <w:t>Дата изменения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0972E" w14:textId="77777777" w:rsidR="00650EFD" w:rsidRPr="00843EF6" w:rsidRDefault="00650EFD" w:rsidP="00843EF6">
            <w:pPr>
              <w:jc w:val="center"/>
              <w:rPr>
                <w:b/>
                <w:bCs/>
              </w:rPr>
            </w:pPr>
            <w:r w:rsidRPr="00843EF6">
              <w:rPr>
                <w:b/>
                <w:bCs/>
              </w:rPr>
              <w:t>Место изменения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4A011" w14:textId="77777777" w:rsidR="00650EFD" w:rsidRPr="00843EF6" w:rsidRDefault="00650EFD" w:rsidP="00843EF6">
            <w:pPr>
              <w:jc w:val="center"/>
              <w:rPr>
                <w:b/>
                <w:bCs/>
              </w:rPr>
            </w:pPr>
            <w:r w:rsidRPr="00843EF6">
              <w:rPr>
                <w:b/>
                <w:bCs/>
              </w:rPr>
              <w:t>Описание изменения</w:t>
            </w:r>
          </w:p>
        </w:tc>
      </w:tr>
      <w:tr w:rsidR="000B41B7" w:rsidRPr="000B41B7" w14:paraId="17686567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F3212" w14:textId="77777777" w:rsidR="00650EFD" w:rsidRPr="000B41B7" w:rsidRDefault="00650EFD" w:rsidP="00843EF6">
            <w:r w:rsidRPr="000B41B7">
              <w:t>23.07.2021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0A4FF" w14:textId="77777777" w:rsidR="00650EFD" w:rsidRPr="000B41B7" w:rsidRDefault="00650EFD" w:rsidP="00843EF6">
            <w:r w:rsidRPr="000B41B7">
              <w:t>Пункт 3.2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696E9" w14:textId="77777777" w:rsidR="00650EFD" w:rsidRPr="000B41B7" w:rsidRDefault="00650EFD" w:rsidP="00843EF6">
            <w:r w:rsidRPr="000B41B7">
              <w:t>Внесены коррективы в формулировки</w:t>
            </w:r>
          </w:p>
        </w:tc>
      </w:tr>
      <w:tr w:rsidR="000B41B7" w:rsidRPr="000B41B7" w14:paraId="10281BF3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6E475" w14:textId="77777777" w:rsidR="00650EFD" w:rsidRPr="000B41B7" w:rsidRDefault="00650EFD" w:rsidP="00843EF6">
            <w:r w:rsidRPr="000B41B7">
              <w:t>23.07.2021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70D48" w14:textId="77777777" w:rsidR="00650EFD" w:rsidRPr="000B41B7" w:rsidRDefault="00650EFD" w:rsidP="00843EF6">
            <w:r w:rsidRPr="000B41B7">
              <w:t>Пункт 4.2.1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56683" w14:textId="77777777" w:rsidR="00650EFD" w:rsidRPr="000B41B7" w:rsidRDefault="00650EFD" w:rsidP="00843EF6">
            <w:r w:rsidRPr="000B41B7">
              <w:t>Изменено название пункта (с «</w:t>
            </w:r>
            <w:bookmarkStart w:id="481" w:name="_Toc59703858"/>
            <w:r w:rsidRPr="000B41B7">
              <w:t>Добавление медицинской организации в Подсистему</w:t>
            </w:r>
            <w:bookmarkEnd w:id="481"/>
            <w:r w:rsidRPr="000B41B7">
              <w:t xml:space="preserve">» </w:t>
            </w:r>
            <w:r w:rsidRPr="000B41B7">
              <w:br/>
              <w:t>на «Добавление организаций в Подсистему»). Добавлено описание условий, при которых организация вносится в ФРМО.</w:t>
            </w:r>
          </w:p>
          <w:p w14:paraId="6D7A8408" w14:textId="77777777" w:rsidR="00650EFD" w:rsidRPr="000B41B7" w:rsidRDefault="00650EFD" w:rsidP="00843EF6">
            <w:r w:rsidRPr="000B41B7">
              <w:t xml:space="preserve">Добавлено уточнение о возможности подачи в СТП ЕГИСЗ заявок без проставления оттиска печати </w:t>
            </w:r>
            <w:r w:rsidRPr="000B41B7">
              <w:br/>
              <w:t xml:space="preserve">организации/ИП в случае, если использование печати при осуществлении деятельности организации/ИП </w:t>
            </w:r>
            <w:r w:rsidRPr="000B41B7">
              <w:br/>
              <w:t>не предусмотрено</w:t>
            </w:r>
          </w:p>
        </w:tc>
      </w:tr>
      <w:tr w:rsidR="000B41B7" w:rsidRPr="000B41B7" w14:paraId="7563002F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4E243" w14:textId="77777777" w:rsidR="00650EFD" w:rsidRPr="000B41B7" w:rsidRDefault="00650EFD" w:rsidP="00843EF6">
            <w:r w:rsidRPr="000B41B7">
              <w:t>23.07.2021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90BE4" w14:textId="77777777" w:rsidR="00650EFD" w:rsidRPr="000B41B7" w:rsidRDefault="00650EFD" w:rsidP="00843EF6">
            <w:r w:rsidRPr="000B41B7">
              <w:t xml:space="preserve">Пункт 4.2.2 </w:t>
            </w:r>
          </w:p>
          <w:p w14:paraId="02BA04DF" w14:textId="77777777" w:rsidR="00650EFD" w:rsidRPr="000B41B7" w:rsidRDefault="00650EFD" w:rsidP="00843EF6">
            <w:r w:rsidRPr="000B41B7">
              <w:t xml:space="preserve">(подпункт 8.1 </w:t>
            </w:r>
          </w:p>
          <w:p w14:paraId="355986BA" w14:textId="77777777" w:rsidR="00650EFD" w:rsidRPr="000B41B7" w:rsidRDefault="00650EFD" w:rsidP="00843EF6">
            <w:r w:rsidRPr="000B41B7">
              <w:t>таблицы 1)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24B63" w14:textId="77777777" w:rsidR="00650EFD" w:rsidRPr="000B41B7" w:rsidRDefault="00650EFD" w:rsidP="00843EF6">
            <w:r w:rsidRPr="000B41B7">
              <w:t xml:space="preserve">Добавлено описание порядка действий пользователя </w:t>
            </w:r>
            <w:r w:rsidR="00590F5B">
              <w:br/>
            </w:r>
            <w:r w:rsidRPr="000B41B7">
              <w:t xml:space="preserve">в случае необходимости изменения сведений </w:t>
            </w:r>
            <w:r w:rsidRPr="000B41B7">
              <w:br/>
              <w:t>о ведомственной принадлежности медицинской организации</w:t>
            </w:r>
          </w:p>
        </w:tc>
      </w:tr>
      <w:tr w:rsidR="000B41B7" w:rsidRPr="000B41B7" w14:paraId="33410823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B0880" w14:textId="77777777" w:rsidR="00650EFD" w:rsidRPr="000B41B7" w:rsidRDefault="00650EFD" w:rsidP="00843EF6">
            <w:r w:rsidRPr="000B41B7">
              <w:t>23.07.2021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21967" w14:textId="77777777" w:rsidR="00650EFD" w:rsidRPr="000B41B7" w:rsidRDefault="00650EFD" w:rsidP="00843EF6">
            <w:r w:rsidRPr="000B41B7">
              <w:t>Пункт 4.2.3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5447B" w14:textId="77777777" w:rsidR="00650EFD" w:rsidRPr="000B41B7" w:rsidRDefault="00650EFD" w:rsidP="00843EF6">
            <w:r w:rsidRPr="000B41B7">
              <w:t xml:space="preserve">Расширен перечень федеральных регистров, содержащих карты пациентов, в которые требуется вносить изменения перед переводом медицинской организации в архив ФРМО.  Добавлено уточнение </w:t>
            </w:r>
            <w:r w:rsidRPr="000B41B7">
              <w:br/>
              <w:t xml:space="preserve">в части сохранения/получения доступов к ФРМО </w:t>
            </w:r>
            <w:r w:rsidRPr="000B41B7">
              <w:br/>
              <w:t xml:space="preserve">и ФРМР после перевода МО в архив ФРМО </w:t>
            </w:r>
          </w:p>
        </w:tc>
      </w:tr>
      <w:tr w:rsidR="000B41B7" w:rsidRPr="000B41B7" w14:paraId="7986E945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1FE4E" w14:textId="77777777" w:rsidR="00650EFD" w:rsidRPr="000B41B7" w:rsidRDefault="00650EFD" w:rsidP="00843EF6">
            <w:r w:rsidRPr="000B41B7">
              <w:t>23.07.2021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5DD23" w14:textId="77777777" w:rsidR="00650EFD" w:rsidRPr="000B41B7" w:rsidRDefault="00650EFD" w:rsidP="00843EF6">
            <w:r w:rsidRPr="000B41B7">
              <w:t xml:space="preserve">Пункт 4.2.4.1 </w:t>
            </w:r>
          </w:p>
          <w:p w14:paraId="056169A6" w14:textId="77777777" w:rsidR="00650EFD" w:rsidRPr="000B41B7" w:rsidRDefault="00650EFD" w:rsidP="00843EF6">
            <w:r w:rsidRPr="000B41B7">
              <w:t xml:space="preserve">(подпункт 7.1 </w:t>
            </w:r>
          </w:p>
          <w:p w14:paraId="051EC84B" w14:textId="77777777" w:rsidR="00650EFD" w:rsidRPr="000B41B7" w:rsidRDefault="00650EFD" w:rsidP="00843EF6">
            <w:r w:rsidRPr="000B41B7">
              <w:t>таблицы 18)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6A790" w14:textId="77777777" w:rsidR="00650EFD" w:rsidRPr="000B41B7" w:rsidRDefault="00650EFD" w:rsidP="00843EF6">
            <w:r w:rsidRPr="000B41B7">
              <w:t xml:space="preserve">Добавлено описание порядка действий пользователя </w:t>
            </w:r>
            <w:r w:rsidR="00590F5B">
              <w:br/>
            </w:r>
            <w:r w:rsidRPr="000B41B7">
              <w:t xml:space="preserve">в случае необходимости изменения сведений </w:t>
            </w:r>
            <w:r w:rsidRPr="000B41B7">
              <w:br/>
              <w:t>о ведомственной принадлежности образовательной организации или НИИ</w:t>
            </w:r>
          </w:p>
        </w:tc>
      </w:tr>
      <w:tr w:rsidR="000B41B7" w:rsidRPr="000B41B7" w14:paraId="75EB5DA3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FF17B" w14:textId="77777777" w:rsidR="00650EFD" w:rsidRPr="000B41B7" w:rsidRDefault="00650EFD" w:rsidP="00843EF6">
            <w:r w:rsidRPr="000B41B7">
              <w:t>23.07.2021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FC770" w14:textId="77777777" w:rsidR="00650EFD" w:rsidRPr="000B41B7" w:rsidRDefault="00650EFD" w:rsidP="00843EF6">
            <w:r w:rsidRPr="000B41B7">
              <w:t>Раздел 7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2DFAB" w14:textId="77777777" w:rsidR="00650EFD" w:rsidRPr="000B41B7" w:rsidRDefault="00650EFD" w:rsidP="00843EF6">
            <w:r w:rsidRPr="000B41B7">
              <w:t>Добавлен раздел 7 «История изменений документа»</w:t>
            </w:r>
          </w:p>
        </w:tc>
      </w:tr>
      <w:tr w:rsidR="000B41B7" w:rsidRPr="000B41B7" w14:paraId="0338FDBB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43118" w14:textId="77777777" w:rsidR="00650EFD" w:rsidRPr="000B41B7" w:rsidRDefault="00650EFD" w:rsidP="00843EF6">
            <w:r w:rsidRPr="000B41B7">
              <w:t>23.07.2021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C61BA" w14:textId="77777777" w:rsidR="00650EFD" w:rsidRPr="000B41B7" w:rsidRDefault="00650EFD" w:rsidP="00843EF6">
            <w:r w:rsidRPr="000B41B7">
              <w:t>Приложения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DE7A6" w14:textId="77777777" w:rsidR="00650EFD" w:rsidRPr="000B41B7" w:rsidRDefault="00650EFD" w:rsidP="00843EF6">
            <w:r w:rsidRPr="000B41B7">
              <w:t xml:space="preserve">1. Исключено Приложение А «Заявка </w:t>
            </w:r>
            <w:r w:rsidRPr="000B41B7">
              <w:br/>
              <w:t>на предоставление доступа в Федеральный реестр медицинских организаций».</w:t>
            </w:r>
          </w:p>
          <w:p w14:paraId="7BFCA54A" w14:textId="77777777" w:rsidR="00650EFD" w:rsidRPr="000B41B7" w:rsidRDefault="00650EFD" w:rsidP="00843EF6">
            <w:r w:rsidRPr="000B41B7">
              <w:t xml:space="preserve">2. Приложение Б «Матрица прав и ролей пользователей ФРМО» переименовано </w:t>
            </w:r>
            <w:r w:rsidRPr="000B41B7">
              <w:br/>
              <w:t>в Приложение 3.</w:t>
            </w:r>
          </w:p>
          <w:p w14:paraId="265E0DDB" w14:textId="77777777" w:rsidR="00650EFD" w:rsidRPr="000B41B7" w:rsidRDefault="00650EFD" w:rsidP="00843EF6">
            <w:r w:rsidRPr="000B41B7">
              <w:t>3. Приложение В «Формы заявок на добавление медицинских организаций» изложено в новой редакции и переименовано в Приложение 1.</w:t>
            </w:r>
          </w:p>
          <w:p w14:paraId="01465BB6" w14:textId="77777777" w:rsidR="00650EFD" w:rsidRPr="000B41B7" w:rsidRDefault="00650EFD" w:rsidP="00843EF6">
            <w:r w:rsidRPr="000B41B7">
              <w:t xml:space="preserve">4. Приложение В.7 «Заявка на перевод медицинский организации в архив» изложено в новой редакции </w:t>
            </w:r>
            <w:r w:rsidRPr="000B41B7">
              <w:br/>
              <w:t>и переименовано в Приложение 2</w:t>
            </w:r>
          </w:p>
        </w:tc>
      </w:tr>
      <w:tr w:rsidR="00B924FE" w:rsidRPr="000B41B7" w14:paraId="5BD0F3ED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AB3A5" w14:textId="77777777" w:rsidR="00650EFD" w:rsidRPr="000B41B7" w:rsidRDefault="00650EFD" w:rsidP="00843EF6">
            <w:r w:rsidRPr="000B41B7">
              <w:t>2</w:t>
            </w:r>
            <w:r w:rsidR="004057D1">
              <w:t>7</w:t>
            </w:r>
            <w:r w:rsidRPr="000B41B7">
              <w:t>.08.2021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A9592" w14:textId="77777777" w:rsidR="007F4E29" w:rsidRDefault="00E25C53" w:rsidP="00843EF6">
            <w:r>
              <w:t>А</w:t>
            </w:r>
            <w:r w:rsidR="007F4E29">
              <w:t xml:space="preserve">ннотация </w:t>
            </w:r>
          </w:p>
          <w:p w14:paraId="4DC8DE5A" w14:textId="77777777" w:rsidR="00650EFD" w:rsidRPr="000B41B7" w:rsidRDefault="007F4E29" w:rsidP="00843EF6">
            <w:r>
              <w:t>(а</w:t>
            </w:r>
            <w:r w:rsidR="00E25C53">
              <w:t>бзац 2</w:t>
            </w:r>
            <w:r>
              <w:t>)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6F425" w14:textId="77777777" w:rsidR="00650EFD" w:rsidRPr="000B41B7" w:rsidRDefault="00E25C53" w:rsidP="00843EF6">
            <w:r>
              <w:t xml:space="preserve">Исключено перечисление групп сведений, содержащихся в ФРМО. Добавлена информация </w:t>
            </w:r>
            <w:r>
              <w:br/>
              <w:t>о внесении в реестр сведений о соискателях лицензии на осуществление медицинской деятельности</w:t>
            </w:r>
          </w:p>
        </w:tc>
      </w:tr>
      <w:tr w:rsidR="00B924FE" w:rsidRPr="000B41B7" w14:paraId="5CA91650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AA5AF" w14:textId="77777777" w:rsidR="00650EFD" w:rsidRPr="000B41B7" w:rsidRDefault="00650EFD" w:rsidP="00843EF6">
            <w:r w:rsidRPr="000B41B7">
              <w:t>2</w:t>
            </w:r>
            <w:r w:rsidR="004057D1">
              <w:t>7</w:t>
            </w:r>
            <w:r w:rsidRPr="000B41B7">
              <w:t>.08.2021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31B91" w14:textId="77777777" w:rsidR="00650EFD" w:rsidRPr="000B41B7" w:rsidRDefault="00E25C53" w:rsidP="00843EF6">
            <w:r>
              <w:t>Пункт 1.2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56038" w14:textId="77777777" w:rsidR="00650EFD" w:rsidRPr="000B41B7" w:rsidRDefault="007F4E29" w:rsidP="00843EF6">
            <w:r>
              <w:t xml:space="preserve">В краткое описание возможностей ФРМО добавлена информация о возможности внесения в реестр </w:t>
            </w:r>
            <w:r>
              <w:lastRenderedPageBreak/>
              <w:t>сведений о соискателях лицензии на осуществление медицинской деятельности</w:t>
            </w:r>
          </w:p>
        </w:tc>
      </w:tr>
      <w:tr w:rsidR="00E25C53" w:rsidRPr="000B41B7" w14:paraId="5EF28653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9F053" w14:textId="77777777" w:rsidR="00650EFD" w:rsidRPr="000B41B7" w:rsidRDefault="00650EFD" w:rsidP="00843EF6">
            <w:r w:rsidRPr="000B41B7">
              <w:lastRenderedPageBreak/>
              <w:t>2</w:t>
            </w:r>
            <w:r w:rsidR="004057D1">
              <w:t>7</w:t>
            </w:r>
            <w:r w:rsidRPr="000B41B7">
              <w:t>.08.2021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58442" w14:textId="77777777" w:rsidR="00650EFD" w:rsidRPr="000B41B7" w:rsidRDefault="007F4E29" w:rsidP="00843EF6">
            <w:r>
              <w:t>Пункт 2.1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FA539" w14:textId="77777777" w:rsidR="00650EFD" w:rsidRPr="000B41B7" w:rsidRDefault="00683CAE" w:rsidP="00843EF6">
            <w:r>
              <w:t>П</w:t>
            </w:r>
            <w:r w:rsidR="00C250D1">
              <w:t>еречень функций</w:t>
            </w:r>
            <w:r w:rsidR="007F4E29">
              <w:t xml:space="preserve">, для автоматизации которых предназначена Подсистема, </w:t>
            </w:r>
            <w:r>
              <w:t xml:space="preserve">дополнен </w:t>
            </w:r>
            <w:r w:rsidR="007F4E29">
              <w:t>функци</w:t>
            </w:r>
            <w:r w:rsidR="00C250D1">
              <w:t>ей</w:t>
            </w:r>
            <w:r w:rsidR="007F4E29">
              <w:t xml:space="preserve"> сбора информации о соискателях лицензии на осуществление медицинской деятельности</w:t>
            </w:r>
          </w:p>
        </w:tc>
      </w:tr>
      <w:tr w:rsidR="00B924FE" w:rsidRPr="000B41B7" w14:paraId="1DB3C79E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7F97E" w14:textId="77777777" w:rsidR="00650EFD" w:rsidRPr="000B41B7" w:rsidRDefault="00650EFD" w:rsidP="00843EF6">
            <w:r w:rsidRPr="000B41B7">
              <w:t>2</w:t>
            </w:r>
            <w:r w:rsidR="004057D1">
              <w:t>7</w:t>
            </w:r>
            <w:r w:rsidRPr="000B41B7">
              <w:t>.08.2021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B1A5C" w14:textId="77777777" w:rsidR="00650EFD" w:rsidRPr="000B41B7" w:rsidRDefault="008D06C1" w:rsidP="00843EF6">
            <w:r w:rsidRPr="008D06C1">
              <w:t>Пункт 4.</w:t>
            </w:r>
            <w:r>
              <w:t>2.</w:t>
            </w:r>
            <w:r w:rsidRPr="008D06C1">
              <w:t>1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F0F1E" w14:textId="35F26712" w:rsidR="00650EFD" w:rsidRPr="000B41B7" w:rsidRDefault="008D06C1" w:rsidP="00843EF6">
            <w:r>
              <w:t xml:space="preserve">В перечень организаций, сведения о которых подлежат внесению в ФРМО, добавлены </w:t>
            </w:r>
            <w:r w:rsidRPr="008D06C1">
              <w:t>соискатели лицензии на осуществление медицинской деятельности</w:t>
            </w:r>
          </w:p>
        </w:tc>
      </w:tr>
      <w:tr w:rsidR="00B924FE" w:rsidRPr="000B41B7" w14:paraId="2BA73536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DCA73" w14:textId="77777777" w:rsidR="00650EFD" w:rsidRPr="000B41B7" w:rsidRDefault="008D06C1" w:rsidP="00843EF6">
            <w:r w:rsidRPr="000B41B7">
              <w:t>2</w:t>
            </w:r>
            <w:r w:rsidR="004057D1">
              <w:t>7</w:t>
            </w:r>
            <w:r w:rsidRPr="000B41B7">
              <w:t>.08.2021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C4D48" w14:textId="77777777" w:rsidR="00650EFD" w:rsidRDefault="008D06C1" w:rsidP="00843EF6">
            <w:r>
              <w:t xml:space="preserve">Приложение 1 </w:t>
            </w:r>
          </w:p>
          <w:p w14:paraId="753DA323" w14:textId="77777777" w:rsidR="008D06C1" w:rsidRPr="000B41B7" w:rsidRDefault="008D06C1" w:rsidP="00843EF6">
            <w:r>
              <w:t>(пункт 1.1)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869B4" w14:textId="77777777" w:rsidR="00B80F38" w:rsidRDefault="00991892" w:rsidP="00843EF6">
            <w:r>
              <w:t>Добавлено</w:t>
            </w:r>
            <w:r w:rsidR="008D06C1">
              <w:t xml:space="preserve"> </w:t>
            </w:r>
            <w:r>
              <w:t xml:space="preserve">требование об обязательном приложении </w:t>
            </w:r>
          </w:p>
          <w:p w14:paraId="4FEBFF1F" w14:textId="77777777" w:rsidR="00650EFD" w:rsidRPr="000B41B7" w:rsidRDefault="00991892" w:rsidP="00843EF6">
            <w:r>
              <w:t xml:space="preserve">к </w:t>
            </w:r>
            <w:r w:rsidR="008D06C1" w:rsidRPr="008D06C1">
              <w:t>заяв</w:t>
            </w:r>
            <w:r>
              <w:t>ке</w:t>
            </w:r>
            <w:r w:rsidR="008D06C1" w:rsidRPr="008D06C1">
              <w:t xml:space="preserve"> на </w:t>
            </w:r>
            <w:r w:rsidR="00B924FE">
              <w:t>внесение</w:t>
            </w:r>
            <w:r w:rsidR="008D06C1" w:rsidRPr="008D06C1">
              <w:t xml:space="preserve"> в ФРМО</w:t>
            </w:r>
            <w:r w:rsidR="008D06C1">
              <w:t xml:space="preserve"> </w:t>
            </w:r>
            <w:r>
              <w:t>организации-</w:t>
            </w:r>
            <w:r w:rsidRPr="00991892">
              <w:t>соискател</w:t>
            </w:r>
            <w:r>
              <w:t xml:space="preserve">я </w:t>
            </w:r>
            <w:r w:rsidRPr="00991892">
              <w:t>лицензии на осуществление медицинской деятельности сканированн</w:t>
            </w:r>
            <w:r>
              <w:t xml:space="preserve">ой </w:t>
            </w:r>
            <w:r w:rsidRPr="00991892">
              <w:t>копи</w:t>
            </w:r>
            <w:r>
              <w:t>и</w:t>
            </w:r>
            <w:r w:rsidRPr="00991892">
              <w:t xml:space="preserve"> проекта заявления о предоставлении лицензии</w:t>
            </w:r>
            <w:r>
              <w:t xml:space="preserve"> (без приложений)</w:t>
            </w:r>
            <w:r w:rsidR="00B924FE">
              <w:t>. Описаны требования по заверению указанного заявления подписью уполномоченного лица и печатью организации</w:t>
            </w:r>
            <w:r w:rsidR="00F43F12">
              <w:t>. Добавлены рекомендации по одновременному направлению заявки на предоставление доступа к ФРМО/ФРМР</w:t>
            </w:r>
            <w:r>
              <w:t xml:space="preserve"> </w:t>
            </w:r>
          </w:p>
        </w:tc>
      </w:tr>
      <w:tr w:rsidR="004057D1" w:rsidRPr="000B41B7" w14:paraId="69AA4437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11024" w14:textId="77777777" w:rsidR="004057D1" w:rsidRPr="000B41B7" w:rsidRDefault="004057D1" w:rsidP="004057D1">
            <w:r w:rsidRPr="005E7E50">
              <w:t>2</w:t>
            </w:r>
            <w:r>
              <w:t>7</w:t>
            </w:r>
            <w:r w:rsidRPr="005E7E50">
              <w:t>.08.2021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4FF68" w14:textId="77777777" w:rsidR="004057D1" w:rsidRPr="000B41B7" w:rsidRDefault="004057D1" w:rsidP="004057D1">
            <w:r>
              <w:rPr>
                <w:szCs w:val="24"/>
              </w:rPr>
              <w:t>Приложение 3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62304" w14:textId="769006BC" w:rsidR="004057D1" w:rsidRPr="000B41B7" w:rsidRDefault="004057D1" w:rsidP="00915491">
            <w:r>
              <w:rPr>
                <w:szCs w:val="24"/>
              </w:rPr>
              <w:t xml:space="preserve">Скорректирована матрица прав и ролей пользователей </w:t>
            </w:r>
            <w:r>
              <w:t>ФРМО</w:t>
            </w:r>
          </w:p>
        </w:tc>
      </w:tr>
      <w:bookmarkEnd w:id="480"/>
      <w:tr w:rsidR="00AA0ECE" w:rsidRPr="000B41B7" w14:paraId="478818C0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7E42C" w14:textId="77777777" w:rsidR="00AA0ECE" w:rsidRPr="000B41B7" w:rsidRDefault="00AA0ECE" w:rsidP="00843EF6">
            <w:r w:rsidRPr="000B41B7">
              <w:t>2</w:t>
            </w:r>
            <w:r w:rsidR="004057D1">
              <w:t>7</w:t>
            </w:r>
            <w:r w:rsidRPr="000B41B7">
              <w:t>.08.2021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93EED" w14:textId="77777777" w:rsidR="00AA0ECE" w:rsidRPr="000B41B7" w:rsidRDefault="00AA0ECE" w:rsidP="00843EF6">
            <w:r w:rsidRPr="000B41B7">
              <w:t>Раздел 7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00D39" w14:textId="77777777" w:rsidR="00AA0ECE" w:rsidRPr="000B41B7" w:rsidRDefault="00AA0ECE" w:rsidP="00843EF6">
            <w:r w:rsidRPr="000B41B7">
              <w:t xml:space="preserve">Раздел 7 «История изменений документа» </w:t>
            </w:r>
            <w:r w:rsidR="00590F5B">
              <w:t>п</w:t>
            </w:r>
            <w:r>
              <w:t xml:space="preserve">реобразован в Приложение 4 </w:t>
            </w:r>
            <w:r w:rsidRPr="000B41B7">
              <w:t xml:space="preserve"> </w:t>
            </w:r>
          </w:p>
        </w:tc>
      </w:tr>
      <w:tr w:rsidR="00BD5F1F" w:rsidRPr="000B41B7" w14:paraId="13A9659B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A5DCF" w14:textId="77777777" w:rsidR="00BD5F1F" w:rsidRPr="000B41B7" w:rsidRDefault="00BD5F1F" w:rsidP="00BD5F1F">
            <w:r w:rsidRPr="00807A3B">
              <w:t>01.10.2021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DA2CB" w14:textId="77777777" w:rsidR="00BD5F1F" w:rsidRDefault="00BD5F1F" w:rsidP="00BD5F1F">
            <w:r>
              <w:t>Аннотация</w:t>
            </w:r>
          </w:p>
          <w:p w14:paraId="2A3B225C" w14:textId="77777777" w:rsidR="00BD5F1F" w:rsidRPr="000B41B7" w:rsidRDefault="00BD5F1F" w:rsidP="00BD5F1F">
            <w:r>
              <w:t>(абзац 2)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1EA61" w14:textId="77777777" w:rsidR="00BD5F1F" w:rsidRPr="000B41B7" w:rsidRDefault="00BD5F1F" w:rsidP="00BD5F1F">
            <w:r>
              <w:t>Добавлена информация о внесении в ФРМО сведений о фармацевтических организациях и соискателях лицензии на осуществление фармацевтической деятельности</w:t>
            </w:r>
          </w:p>
        </w:tc>
      </w:tr>
      <w:tr w:rsidR="00BD5F1F" w:rsidRPr="000B41B7" w14:paraId="1030C39D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BA108" w14:textId="77777777" w:rsidR="00BD5F1F" w:rsidRPr="000B41B7" w:rsidRDefault="00BD5F1F" w:rsidP="00BD5F1F">
            <w:r w:rsidRPr="00807A3B">
              <w:t>01.10.2021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D92D0" w14:textId="77777777" w:rsidR="00BD5F1F" w:rsidRPr="000B41B7" w:rsidRDefault="00BD5F1F" w:rsidP="00BD5F1F">
            <w:r>
              <w:t>Перечень терминов и сокращений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60668" w14:textId="77777777" w:rsidR="00BD5F1F" w:rsidRPr="000B41B7" w:rsidRDefault="00BD5F1F" w:rsidP="00BD5F1F">
            <w:r>
              <w:t>Добавлена расшифровка аббревиатуры «ФО» (фармацевтическая организация)</w:t>
            </w:r>
          </w:p>
        </w:tc>
      </w:tr>
      <w:tr w:rsidR="00BD5F1F" w:rsidRPr="000B41B7" w14:paraId="735A7E96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D0CDE" w14:textId="77777777" w:rsidR="00BD5F1F" w:rsidRPr="000B41B7" w:rsidRDefault="00BD5F1F" w:rsidP="00BD5F1F">
            <w:r w:rsidRPr="00807A3B">
              <w:t>01.10.2021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36849" w14:textId="77777777" w:rsidR="00BD5F1F" w:rsidRPr="000B41B7" w:rsidRDefault="00BD5F1F" w:rsidP="00BD5F1F">
            <w:r>
              <w:t>Пункт 1.2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45E83" w14:textId="229512D8" w:rsidR="00BD5F1F" w:rsidRPr="000B41B7" w:rsidRDefault="00BA486D" w:rsidP="00BD5F1F">
            <w:r>
              <w:t>Д</w:t>
            </w:r>
            <w:r w:rsidR="00BD5F1F">
              <w:t xml:space="preserve">обавлена информация о внесении в ФРМО сведений о соискателях лицензии </w:t>
            </w:r>
          </w:p>
        </w:tc>
      </w:tr>
      <w:tr w:rsidR="00BD5F1F" w:rsidRPr="000B41B7" w14:paraId="5D2772AE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726C4" w14:textId="77777777" w:rsidR="00BD5F1F" w:rsidRPr="000B41B7" w:rsidRDefault="00BD5F1F" w:rsidP="00BD5F1F">
            <w:r w:rsidRPr="00807A3B">
              <w:t>01.10.2021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72B29" w14:textId="77777777" w:rsidR="00BD5F1F" w:rsidRPr="000B41B7" w:rsidRDefault="00BD5F1F" w:rsidP="00BD5F1F">
            <w:r>
              <w:t>Пункт 2.1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F8469" w14:textId="794D155A" w:rsidR="00BD5F1F" w:rsidRPr="000B41B7" w:rsidRDefault="00BA486D" w:rsidP="00BD5F1F">
            <w:r>
              <w:t>Дополнен п</w:t>
            </w:r>
            <w:r w:rsidR="00ED74F1">
              <w:t>еречень функций, для автоматизации которых предназначена Подсистема</w:t>
            </w:r>
          </w:p>
        </w:tc>
      </w:tr>
      <w:tr w:rsidR="00DD5AA5" w:rsidRPr="000B41B7" w14:paraId="5BB83024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76270" w14:textId="77777777" w:rsidR="00DD5AA5" w:rsidRPr="000B41B7" w:rsidRDefault="00DD5AA5" w:rsidP="00F773FD">
            <w:r w:rsidRPr="00807A3B">
              <w:t>01.10.2021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84BBD" w14:textId="77777777" w:rsidR="00DD5AA5" w:rsidRPr="000B41B7" w:rsidRDefault="00DD5AA5" w:rsidP="00F773FD">
            <w:r>
              <w:t xml:space="preserve">Раздел 4 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E5E77" w14:textId="77777777" w:rsidR="00DD5AA5" w:rsidRPr="00991FBC" w:rsidRDefault="00DD5AA5" w:rsidP="00F773FD">
            <w:pPr>
              <w:numPr>
                <w:ilvl w:val="0"/>
                <w:numId w:val="46"/>
              </w:numPr>
              <w:tabs>
                <w:tab w:val="left" w:pos="296"/>
              </w:tabs>
              <w:ind w:left="11" w:firstLine="0"/>
            </w:pPr>
            <w:r w:rsidRPr="00991FBC">
              <w:t>Изменены иерархия и нумерация пунктов раздела</w:t>
            </w:r>
            <w:r>
              <w:t>.</w:t>
            </w:r>
          </w:p>
          <w:p w14:paraId="663AB5AC" w14:textId="77777777" w:rsidR="00DD5AA5" w:rsidRDefault="00DD5AA5" w:rsidP="00F773FD">
            <w:pPr>
              <w:numPr>
                <w:ilvl w:val="0"/>
                <w:numId w:val="46"/>
              </w:numPr>
              <w:tabs>
                <w:tab w:val="left" w:pos="296"/>
                <w:tab w:val="left" w:pos="356"/>
              </w:tabs>
              <w:ind w:left="11" w:firstLine="0"/>
            </w:pPr>
            <w:r w:rsidRPr="00991FBC">
              <w:t>Пункт 4.2.3 «Перевод организации в архив ФРМО» стал пунктом 4.2.5</w:t>
            </w:r>
            <w:r>
              <w:t>.</w:t>
            </w:r>
          </w:p>
          <w:p w14:paraId="75587B65" w14:textId="77777777" w:rsidR="00DD5AA5" w:rsidRDefault="00DD5AA5" w:rsidP="00F773FD">
            <w:pPr>
              <w:numPr>
                <w:ilvl w:val="0"/>
                <w:numId w:val="46"/>
              </w:numPr>
              <w:tabs>
                <w:tab w:val="left" w:pos="296"/>
                <w:tab w:val="left" w:pos="356"/>
              </w:tabs>
              <w:ind w:left="11" w:firstLine="0"/>
            </w:pPr>
            <w:r>
              <w:t xml:space="preserve">Добавлен пункт 4.2.3 «Внесение сведений </w:t>
            </w:r>
            <w:r>
              <w:br/>
              <w:t>о</w:t>
            </w:r>
            <w:r w:rsidRPr="00F11F8B">
              <w:t xml:space="preserve"> фармацевтическ</w:t>
            </w:r>
            <w:r>
              <w:t xml:space="preserve">их </w:t>
            </w:r>
            <w:r w:rsidRPr="00F11F8B">
              <w:t>организаци</w:t>
            </w:r>
            <w:r>
              <w:t xml:space="preserve">ях». </w:t>
            </w:r>
          </w:p>
          <w:p w14:paraId="5E82D1D1" w14:textId="77777777" w:rsidR="00DD5AA5" w:rsidRPr="000B41B7" w:rsidRDefault="00DD5AA5" w:rsidP="00F773FD">
            <w:pPr>
              <w:tabs>
                <w:tab w:val="left" w:pos="296"/>
              </w:tabs>
              <w:ind w:left="11"/>
            </w:pPr>
            <w:r>
              <w:t>4. Добавлен пункт 4.2.4 «Изменение и удаление сведений в карточке организации»</w:t>
            </w:r>
          </w:p>
        </w:tc>
      </w:tr>
      <w:tr w:rsidR="00BD5F1F" w:rsidRPr="000B41B7" w14:paraId="021DDDD8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BC086" w14:textId="77777777" w:rsidR="00BD5F1F" w:rsidRPr="000B41B7" w:rsidRDefault="00BD5F1F" w:rsidP="00BD5F1F">
            <w:r w:rsidRPr="00807A3B">
              <w:t>01.10.2021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5C0A6" w14:textId="77777777" w:rsidR="00BD5F1F" w:rsidRPr="000B41B7" w:rsidRDefault="00BD5F1F" w:rsidP="00BD5F1F">
            <w:r>
              <w:t>Пункт 4.1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C96B2" w14:textId="77777777" w:rsidR="00BD5F1F" w:rsidRPr="000B41B7" w:rsidRDefault="00BD5F1F" w:rsidP="00BD5F1F">
            <w:r>
              <w:t xml:space="preserve">В описание </w:t>
            </w:r>
            <w:r w:rsidRPr="000B41B7">
              <w:t xml:space="preserve">выполняемых </w:t>
            </w:r>
            <w:r>
              <w:t xml:space="preserve">ФРМО </w:t>
            </w:r>
            <w:r w:rsidRPr="000B41B7">
              <w:t>функций, задач, процедур</w:t>
            </w:r>
            <w:r>
              <w:t xml:space="preserve"> добавлена информация о внесении в реестр сведений о фармацевтических организациях </w:t>
            </w:r>
            <w:r w:rsidR="00ED74F1">
              <w:br/>
            </w:r>
            <w:r>
              <w:t xml:space="preserve">и соискателях лицензии на осуществление фармацевтической деятельности, </w:t>
            </w:r>
            <w:r w:rsidR="00ED74F1">
              <w:t xml:space="preserve">об </w:t>
            </w:r>
            <w:r>
              <w:t>образовательных организациях</w:t>
            </w:r>
            <w:r w:rsidR="00ED74F1">
              <w:t xml:space="preserve"> и </w:t>
            </w:r>
            <w:r>
              <w:t>организациях здравоохранения</w:t>
            </w:r>
          </w:p>
        </w:tc>
      </w:tr>
      <w:tr w:rsidR="00BD5F1F" w:rsidRPr="000B41B7" w14:paraId="7E8640E8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45D44" w14:textId="77777777" w:rsidR="00BD5F1F" w:rsidRPr="000B41B7" w:rsidRDefault="00BD5F1F" w:rsidP="00BD5F1F">
            <w:r w:rsidRPr="00807A3B">
              <w:lastRenderedPageBreak/>
              <w:t>01.10.2021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AE394" w14:textId="77777777" w:rsidR="00BD5F1F" w:rsidRPr="000B41B7" w:rsidRDefault="00BD5F1F" w:rsidP="00BD5F1F">
            <w:r>
              <w:t>Пункт 4.2.1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9887E" w14:textId="1C4CAC94" w:rsidR="00BD5F1F" w:rsidRPr="000B41B7" w:rsidRDefault="00BD5F1F" w:rsidP="00BD5F1F">
            <w:r>
              <w:t xml:space="preserve">Изменено название пункта с </w:t>
            </w:r>
            <w:r w:rsidRPr="000B41B7">
              <w:t>«Добавление организаций в Подсистему»</w:t>
            </w:r>
            <w:r>
              <w:t xml:space="preserve"> на «Внесение сведений о</w:t>
            </w:r>
            <w:r w:rsidRPr="00F11F8B">
              <w:t xml:space="preserve"> медицинских организаци</w:t>
            </w:r>
            <w:r>
              <w:t>ях</w:t>
            </w:r>
            <w:r w:rsidRPr="00F11F8B">
              <w:t xml:space="preserve"> и соискател</w:t>
            </w:r>
            <w:r>
              <w:t>ях</w:t>
            </w:r>
            <w:r w:rsidRPr="00F11F8B">
              <w:t xml:space="preserve"> лицензии на осуществление медицинской деятельности</w:t>
            </w:r>
            <w:r>
              <w:t>»</w:t>
            </w:r>
          </w:p>
        </w:tc>
      </w:tr>
      <w:tr w:rsidR="00BD5F1F" w:rsidRPr="000B41B7" w14:paraId="266CD29B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4FD49" w14:textId="77777777" w:rsidR="00BD5F1F" w:rsidRPr="000B41B7" w:rsidRDefault="00BD5F1F" w:rsidP="00BD5F1F">
            <w:r w:rsidRPr="00807A3B">
              <w:t>01.10.2021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5E735" w14:textId="77777777" w:rsidR="00BD5F1F" w:rsidRPr="000B41B7" w:rsidRDefault="00BD5F1F" w:rsidP="00BD5F1F">
            <w:r>
              <w:t>Пункт 4.2.2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3C8AD" w14:textId="77777777" w:rsidR="00BD5F1F" w:rsidRDefault="00ED74F1" w:rsidP="00BD5F1F">
            <w:r>
              <w:t xml:space="preserve">1. </w:t>
            </w:r>
            <w:r w:rsidR="00BD5F1F" w:rsidRPr="00AE7748">
              <w:t>Изменено название пункта</w:t>
            </w:r>
            <w:r w:rsidR="00BD5F1F">
              <w:t xml:space="preserve"> </w:t>
            </w:r>
            <w:r w:rsidR="00BD5F1F" w:rsidRPr="00AE7748">
              <w:t xml:space="preserve">с </w:t>
            </w:r>
            <w:r w:rsidR="00BD5F1F">
              <w:t>«</w:t>
            </w:r>
            <w:r w:rsidR="00BD5F1F" w:rsidRPr="00AE7748">
              <w:t>Добавление образовательн</w:t>
            </w:r>
            <w:r w:rsidR="00BD5F1F">
              <w:t>ой</w:t>
            </w:r>
            <w:r w:rsidR="00BD5F1F" w:rsidRPr="00AE7748">
              <w:t xml:space="preserve"> организаци</w:t>
            </w:r>
            <w:r w:rsidR="00BD5F1F">
              <w:t>и</w:t>
            </w:r>
            <w:r w:rsidR="00BD5F1F" w:rsidRPr="00AE7748">
              <w:t xml:space="preserve"> или НИИ</w:t>
            </w:r>
            <w:r w:rsidR="00BD5F1F">
              <w:t>» на «Внесение сведений об</w:t>
            </w:r>
            <w:r w:rsidR="00BD5F1F" w:rsidRPr="00F11F8B">
              <w:t xml:space="preserve"> </w:t>
            </w:r>
            <w:r w:rsidR="00BD5F1F" w:rsidRPr="00AE7748">
              <w:t>образовательных организаци</w:t>
            </w:r>
            <w:r w:rsidR="00BD5F1F">
              <w:t>ях</w:t>
            </w:r>
            <w:r w:rsidR="00BD5F1F" w:rsidRPr="00AE7748">
              <w:t xml:space="preserve"> или НИИ</w:t>
            </w:r>
            <w:r w:rsidR="00BD5F1F">
              <w:t>»</w:t>
            </w:r>
            <w:r>
              <w:t>.</w:t>
            </w:r>
          </w:p>
          <w:p w14:paraId="72D66851" w14:textId="77777777" w:rsidR="00ED74F1" w:rsidRPr="000B41B7" w:rsidRDefault="00ED74F1" w:rsidP="00BD5F1F">
            <w:r>
              <w:t xml:space="preserve">2. Добавлен пункт 4.2.2.4 «Ввод сведений </w:t>
            </w:r>
            <w:r>
              <w:br/>
              <w:t>о структурных подразделениях образовательной организации или НИИ»</w:t>
            </w:r>
          </w:p>
        </w:tc>
      </w:tr>
      <w:tr w:rsidR="00BD5F1F" w:rsidRPr="000B41B7" w14:paraId="4427D42D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83C6E" w14:textId="77777777" w:rsidR="00BD5F1F" w:rsidRPr="000B41B7" w:rsidRDefault="00BD5F1F" w:rsidP="00BD5F1F">
            <w:r w:rsidRPr="00807A3B">
              <w:t>01.10.2021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323AB" w14:textId="77777777" w:rsidR="00BD5F1F" w:rsidRPr="000B41B7" w:rsidRDefault="00BD5F1F" w:rsidP="00BD5F1F">
            <w:r w:rsidRPr="00794A64">
              <w:t xml:space="preserve">Приложение </w:t>
            </w:r>
            <w:r>
              <w:t xml:space="preserve">1 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C63EA" w14:textId="77777777" w:rsidR="008F5AAA" w:rsidRDefault="00ED74F1" w:rsidP="00F773FD">
            <w:pPr>
              <w:numPr>
                <w:ilvl w:val="0"/>
                <w:numId w:val="47"/>
              </w:numPr>
              <w:tabs>
                <w:tab w:val="left" w:pos="296"/>
              </w:tabs>
              <w:ind w:left="11" w:firstLine="0"/>
            </w:pPr>
            <w:r>
              <w:t xml:space="preserve">В пункт 1.1 добавлено требование об обязательном приложении к заявке на внесение в ФРМО организации-соискателя лицензии на осуществление фармацевтической деятельности сканированной копии проекта заявления о предоставлении лицензии (без приложений). </w:t>
            </w:r>
          </w:p>
          <w:p w14:paraId="0C21C72D" w14:textId="77777777" w:rsidR="008F5AAA" w:rsidRDefault="008F5AAA" w:rsidP="008F5AAA">
            <w:pPr>
              <w:numPr>
                <w:ilvl w:val="0"/>
                <w:numId w:val="47"/>
              </w:numPr>
              <w:tabs>
                <w:tab w:val="left" w:pos="296"/>
              </w:tabs>
              <w:ind w:left="11" w:firstLine="0"/>
              <w:rPr>
                <w:rStyle w:val="phnormal1"/>
              </w:rPr>
            </w:pPr>
            <w:r w:rsidRPr="008F5AAA">
              <w:rPr>
                <w:rStyle w:val="phnormal1"/>
              </w:rPr>
              <w:t>В пункт 1.1</w:t>
            </w:r>
            <w:r>
              <w:rPr>
                <w:rStyle w:val="phnormal1"/>
              </w:rPr>
              <w:t xml:space="preserve"> </w:t>
            </w:r>
            <w:r w:rsidRPr="008F5AAA">
              <w:rPr>
                <w:rStyle w:val="phnormal1"/>
              </w:rPr>
              <w:t xml:space="preserve">добавлено уточнение о том, что </w:t>
            </w:r>
            <w:r>
              <w:rPr>
                <w:rStyle w:val="phnormal1"/>
              </w:rPr>
              <w:t>о</w:t>
            </w:r>
            <w:r w:rsidRPr="008F5AAA">
              <w:rPr>
                <w:rStyle w:val="phnormal1"/>
              </w:rPr>
              <w:t>ттиск печати необходимо ставить так, чтобы была четко видна подпись уполномоченного лица и вся информация на оттиске печати.</w:t>
            </w:r>
          </w:p>
          <w:p w14:paraId="06E2C18C" w14:textId="77777777" w:rsidR="00BD5F1F" w:rsidRPr="000B41B7" w:rsidRDefault="00F8087B" w:rsidP="008F5AAA">
            <w:pPr>
              <w:numPr>
                <w:ilvl w:val="0"/>
                <w:numId w:val="47"/>
              </w:numPr>
              <w:tabs>
                <w:tab w:val="left" w:pos="296"/>
              </w:tabs>
              <w:ind w:left="11" w:firstLine="0"/>
            </w:pPr>
            <w:r>
              <w:rPr>
                <w:rStyle w:val="phnormal1"/>
                <w:szCs w:val="24"/>
              </w:rPr>
              <w:t xml:space="preserve"> </w:t>
            </w:r>
            <w:r w:rsidR="00BD5F1F">
              <w:rPr>
                <w:rStyle w:val="phnormal1"/>
                <w:szCs w:val="24"/>
              </w:rPr>
              <w:t>В пункт 1.1</w:t>
            </w:r>
            <w:r>
              <w:rPr>
                <w:rStyle w:val="phnormal1"/>
                <w:szCs w:val="24"/>
              </w:rPr>
              <w:t xml:space="preserve"> и </w:t>
            </w:r>
            <w:r w:rsidR="00BD5F1F">
              <w:rPr>
                <w:rStyle w:val="phnormal1"/>
                <w:szCs w:val="24"/>
              </w:rPr>
              <w:t>в примечания к</w:t>
            </w:r>
            <w:r w:rsidR="008F5AAA">
              <w:rPr>
                <w:rStyle w:val="phnormal1"/>
                <w:szCs w:val="24"/>
              </w:rPr>
              <w:t xml:space="preserve">о всем </w:t>
            </w:r>
            <w:r w:rsidR="00BD5F1F">
              <w:rPr>
                <w:rStyle w:val="phnormal1"/>
                <w:szCs w:val="24"/>
              </w:rPr>
              <w:t>формам заявок д</w:t>
            </w:r>
            <w:r w:rsidR="00BD5F1F">
              <w:rPr>
                <w:rStyle w:val="phnormal1"/>
              </w:rPr>
              <w:t>обавлено уточнение о том, что в</w:t>
            </w:r>
            <w:r w:rsidR="00BD5F1F" w:rsidRPr="00925C43">
              <w:rPr>
                <w:rStyle w:val="phnormal1"/>
                <w:szCs w:val="24"/>
              </w:rPr>
              <w:t xml:space="preserve"> случае</w:t>
            </w:r>
            <w:r w:rsidR="00ED74F1">
              <w:rPr>
                <w:rStyle w:val="phnormal1"/>
                <w:szCs w:val="24"/>
              </w:rPr>
              <w:t>,</w:t>
            </w:r>
            <w:r w:rsidR="00BD5F1F" w:rsidRPr="00925C43">
              <w:rPr>
                <w:rStyle w:val="phnormal1"/>
                <w:szCs w:val="24"/>
              </w:rPr>
              <w:t xml:space="preserve"> если заявка подписана лицом на основании доверенности, </w:t>
            </w:r>
            <w:r w:rsidR="00BD5F1F">
              <w:rPr>
                <w:rStyle w:val="phnormal1"/>
                <w:szCs w:val="24"/>
              </w:rPr>
              <w:t>проставление оттиска печати является необязательным</w:t>
            </w:r>
            <w:r w:rsidR="00ED74F1">
              <w:t xml:space="preserve"> </w:t>
            </w:r>
          </w:p>
        </w:tc>
      </w:tr>
      <w:tr w:rsidR="00F8087B" w:rsidRPr="0048048E" w14:paraId="6CB729CC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3A4A7" w14:textId="77777777" w:rsidR="00F8087B" w:rsidRPr="0048048E" w:rsidRDefault="00F8087B" w:rsidP="00F8087B">
            <w:pPr>
              <w:rPr>
                <w:szCs w:val="24"/>
              </w:rPr>
            </w:pPr>
            <w:r w:rsidRPr="0048048E">
              <w:rPr>
                <w:szCs w:val="24"/>
              </w:rPr>
              <w:t>01.10.2021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0807E" w14:textId="77777777" w:rsidR="00F8087B" w:rsidRPr="0048048E" w:rsidRDefault="00F8087B" w:rsidP="00F8087B">
            <w:pPr>
              <w:rPr>
                <w:szCs w:val="24"/>
              </w:rPr>
            </w:pPr>
            <w:r w:rsidRPr="0048048E">
              <w:rPr>
                <w:szCs w:val="24"/>
              </w:rPr>
              <w:t xml:space="preserve">Приложение 2 </w:t>
            </w:r>
          </w:p>
          <w:p w14:paraId="66DE5C34" w14:textId="77777777" w:rsidR="00F8087B" w:rsidRPr="0048048E" w:rsidRDefault="00F8087B" w:rsidP="00F8087B">
            <w:pPr>
              <w:rPr>
                <w:szCs w:val="24"/>
              </w:rPr>
            </w:pPr>
            <w:r w:rsidRPr="0048048E">
              <w:rPr>
                <w:szCs w:val="24"/>
              </w:rPr>
              <w:t>(пункт 1.1)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42F99" w14:textId="77777777" w:rsidR="00F8087B" w:rsidRPr="0048048E" w:rsidRDefault="00F8087B" w:rsidP="00F8087B">
            <w:pPr>
              <w:rPr>
                <w:szCs w:val="24"/>
              </w:rPr>
            </w:pPr>
            <w:r w:rsidRPr="0048048E">
              <w:rPr>
                <w:szCs w:val="24"/>
              </w:rPr>
              <w:t xml:space="preserve">1. Добавлено уточнение о том, что оттиск печати необходимо ставить так, чтобы была четко видна подпись уполномоченного лица и вся информация </w:t>
            </w:r>
            <w:r w:rsidR="00A1305D" w:rsidRPr="0048048E">
              <w:rPr>
                <w:szCs w:val="24"/>
              </w:rPr>
              <w:br/>
            </w:r>
            <w:r w:rsidRPr="0048048E">
              <w:rPr>
                <w:szCs w:val="24"/>
              </w:rPr>
              <w:t>на оттиске печати.</w:t>
            </w:r>
          </w:p>
          <w:p w14:paraId="1922F253" w14:textId="77777777" w:rsidR="00F8087B" w:rsidRPr="0048048E" w:rsidRDefault="00F8087B" w:rsidP="00F8087B">
            <w:pPr>
              <w:rPr>
                <w:szCs w:val="24"/>
              </w:rPr>
            </w:pPr>
            <w:r w:rsidRPr="0048048E">
              <w:rPr>
                <w:szCs w:val="24"/>
              </w:rPr>
              <w:t xml:space="preserve">2. Добавлено уточнение о том, что в случае, если заявка подписана лицом на основании доверенности, проставление оттиска печати является необязательным </w:t>
            </w:r>
          </w:p>
        </w:tc>
      </w:tr>
      <w:tr w:rsidR="00BD5F1F" w:rsidRPr="0048048E" w14:paraId="3DAB5CAA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B7A89" w14:textId="77777777" w:rsidR="00BD5F1F" w:rsidRPr="0048048E" w:rsidRDefault="00BD5F1F" w:rsidP="00BD5F1F">
            <w:pPr>
              <w:rPr>
                <w:szCs w:val="24"/>
              </w:rPr>
            </w:pPr>
            <w:r w:rsidRPr="0048048E">
              <w:rPr>
                <w:szCs w:val="24"/>
              </w:rPr>
              <w:t>01.10.2021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8A453" w14:textId="77777777" w:rsidR="00BD5F1F" w:rsidRPr="0048048E" w:rsidRDefault="00BD5F1F" w:rsidP="00BD5F1F">
            <w:pPr>
              <w:rPr>
                <w:szCs w:val="24"/>
              </w:rPr>
            </w:pPr>
            <w:r w:rsidRPr="0048048E">
              <w:rPr>
                <w:szCs w:val="24"/>
              </w:rPr>
              <w:t>Приложение 3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4D3BB" w14:textId="77777777" w:rsidR="00BD5F1F" w:rsidRPr="0048048E" w:rsidRDefault="00BD5F1F" w:rsidP="00BD5F1F">
            <w:pPr>
              <w:rPr>
                <w:szCs w:val="24"/>
              </w:rPr>
            </w:pPr>
            <w:r w:rsidRPr="0048048E">
              <w:rPr>
                <w:szCs w:val="24"/>
              </w:rPr>
              <w:t>В матрицу прав и ролей пользователей ФРМО добавлено описание роли «Работник ФО (ФРМО)»</w:t>
            </w:r>
          </w:p>
        </w:tc>
      </w:tr>
      <w:tr w:rsidR="00923042" w:rsidRPr="0048048E" w14:paraId="6152500E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B1D40" w14:textId="6AA9AC69" w:rsidR="00923042" w:rsidRPr="0048048E" w:rsidRDefault="005C51BD" w:rsidP="00BD5F1F">
            <w:pPr>
              <w:rPr>
                <w:szCs w:val="24"/>
              </w:rPr>
            </w:pPr>
            <w:r>
              <w:rPr>
                <w:szCs w:val="24"/>
              </w:rPr>
              <w:t>01.</w:t>
            </w:r>
            <w:r w:rsidR="00C73042">
              <w:rPr>
                <w:szCs w:val="24"/>
              </w:rPr>
              <w:t>0</w:t>
            </w:r>
            <w:r>
              <w:rPr>
                <w:szCs w:val="24"/>
              </w:rPr>
              <w:t>4</w:t>
            </w:r>
            <w:r w:rsidR="00C73042">
              <w:rPr>
                <w:szCs w:val="24"/>
              </w:rPr>
              <w:t>.2022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E16CA" w14:textId="526DFF44" w:rsidR="00923042" w:rsidRPr="0048048E" w:rsidRDefault="00923042" w:rsidP="00BD5F1F">
            <w:pPr>
              <w:rPr>
                <w:szCs w:val="24"/>
              </w:rPr>
            </w:pPr>
            <w:r w:rsidRPr="0048048E">
              <w:rPr>
                <w:szCs w:val="24"/>
              </w:rPr>
              <w:t>По тексту</w:t>
            </w:r>
            <w:r w:rsidR="003F5C83">
              <w:rPr>
                <w:szCs w:val="24"/>
              </w:rPr>
              <w:t xml:space="preserve"> документа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D047F" w14:textId="0F96E421" w:rsidR="00923042" w:rsidRPr="0048048E" w:rsidRDefault="00923042" w:rsidP="00BD5F1F">
            <w:pPr>
              <w:rPr>
                <w:szCs w:val="24"/>
              </w:rPr>
            </w:pPr>
            <w:r w:rsidRPr="0048048E">
              <w:rPr>
                <w:szCs w:val="24"/>
              </w:rPr>
              <w:t xml:space="preserve">Исключено упоминание о соискателях лицензии </w:t>
            </w:r>
            <w:r w:rsidRPr="0048048E">
              <w:rPr>
                <w:szCs w:val="24"/>
              </w:rPr>
              <w:br/>
              <w:t>на осуществление фармацевтической деятельности</w:t>
            </w:r>
          </w:p>
        </w:tc>
      </w:tr>
      <w:tr w:rsidR="00923042" w:rsidRPr="0048048E" w14:paraId="1B6303FE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19FA6" w14:textId="6E3A6BDC" w:rsidR="00923042" w:rsidRPr="0048048E" w:rsidRDefault="005C51BD" w:rsidP="00BD5F1F">
            <w:pPr>
              <w:rPr>
                <w:szCs w:val="24"/>
              </w:rPr>
            </w:pPr>
            <w:r>
              <w:rPr>
                <w:szCs w:val="24"/>
              </w:rPr>
              <w:t>01.04.2022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67FD8" w14:textId="4F3359F9" w:rsidR="00923042" w:rsidRPr="0048048E" w:rsidRDefault="00923042" w:rsidP="00BD5F1F">
            <w:pPr>
              <w:rPr>
                <w:szCs w:val="24"/>
              </w:rPr>
            </w:pPr>
            <w:r w:rsidRPr="0048048E">
              <w:rPr>
                <w:szCs w:val="24"/>
              </w:rPr>
              <w:t>Пункт 2.1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34174" w14:textId="4D8A3877" w:rsidR="00923042" w:rsidRPr="0048048E" w:rsidRDefault="003F5C83" w:rsidP="00BD5F1F">
            <w:pPr>
              <w:rPr>
                <w:szCs w:val="24"/>
              </w:rPr>
            </w:pPr>
            <w:r>
              <w:rPr>
                <w:szCs w:val="24"/>
              </w:rPr>
              <w:t>Скорректирован</w:t>
            </w:r>
            <w:r w:rsidR="00923042" w:rsidRPr="0048048E">
              <w:rPr>
                <w:szCs w:val="24"/>
              </w:rPr>
              <w:t xml:space="preserve"> перечень функций, для автоматизации которых предназначена Подсистема</w:t>
            </w:r>
          </w:p>
        </w:tc>
      </w:tr>
      <w:tr w:rsidR="00923042" w:rsidRPr="0048048E" w14:paraId="137C8520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4AB87" w14:textId="4F9FB64D" w:rsidR="00923042" w:rsidRPr="0048048E" w:rsidRDefault="005C51BD" w:rsidP="00BD5F1F">
            <w:pPr>
              <w:rPr>
                <w:szCs w:val="24"/>
              </w:rPr>
            </w:pPr>
            <w:r>
              <w:rPr>
                <w:szCs w:val="24"/>
              </w:rPr>
              <w:t>01.04.2022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52234" w14:textId="03D99E65" w:rsidR="00923042" w:rsidRPr="0048048E" w:rsidRDefault="00BA486D" w:rsidP="00BD5F1F">
            <w:pPr>
              <w:rPr>
                <w:szCs w:val="24"/>
              </w:rPr>
            </w:pPr>
            <w:r w:rsidRPr="0048048E">
              <w:rPr>
                <w:szCs w:val="24"/>
              </w:rPr>
              <w:t>Пункт 4.1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DD54C" w14:textId="69A27A41" w:rsidR="00923042" w:rsidRPr="0048048E" w:rsidRDefault="003F5C83" w:rsidP="00BD5F1F">
            <w:pPr>
              <w:rPr>
                <w:szCs w:val="24"/>
              </w:rPr>
            </w:pPr>
            <w:r>
              <w:rPr>
                <w:szCs w:val="24"/>
              </w:rPr>
              <w:t>Скорректирован</w:t>
            </w:r>
            <w:r w:rsidR="00334E10" w:rsidRPr="0048048E">
              <w:rPr>
                <w:szCs w:val="24"/>
              </w:rPr>
              <w:t xml:space="preserve"> перечень выполняемых ФРМО функций, задач, процедур </w:t>
            </w:r>
          </w:p>
        </w:tc>
      </w:tr>
      <w:tr w:rsidR="00923042" w:rsidRPr="0048048E" w14:paraId="5690F528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D6587" w14:textId="4C15DC5C" w:rsidR="00923042" w:rsidRPr="0048048E" w:rsidRDefault="005C51BD" w:rsidP="00BD5F1F">
            <w:pPr>
              <w:rPr>
                <w:szCs w:val="24"/>
              </w:rPr>
            </w:pPr>
            <w:r>
              <w:rPr>
                <w:szCs w:val="24"/>
              </w:rPr>
              <w:t>01.04.2022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C9E3F" w14:textId="4472F593" w:rsidR="00923042" w:rsidRPr="0048048E" w:rsidRDefault="00334E10" w:rsidP="00BD5F1F">
            <w:pPr>
              <w:rPr>
                <w:szCs w:val="24"/>
              </w:rPr>
            </w:pPr>
            <w:r w:rsidRPr="0048048E">
              <w:rPr>
                <w:szCs w:val="24"/>
              </w:rPr>
              <w:t>Пункт 4.2.3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7681C" w14:textId="7DA76F71" w:rsidR="00106C26" w:rsidRDefault="003F5C83" w:rsidP="00BD5F1F">
            <w:pPr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r w:rsidR="00106C26">
              <w:rPr>
                <w:szCs w:val="24"/>
              </w:rPr>
              <w:t>В пункты 4.2.3.2, 4.2.3.5 д</w:t>
            </w:r>
            <w:r w:rsidR="00106C26" w:rsidRPr="00106C26">
              <w:rPr>
                <w:szCs w:val="24"/>
              </w:rPr>
              <w:t>обавлено описание кнопки для перехода в ФРМР</w:t>
            </w:r>
            <w:r w:rsidR="00106C26">
              <w:rPr>
                <w:szCs w:val="24"/>
              </w:rPr>
              <w:t>.</w:t>
            </w:r>
          </w:p>
          <w:p w14:paraId="4D0CC065" w14:textId="3FEBBD44" w:rsidR="00923042" w:rsidRDefault="00106C26" w:rsidP="00BD5F1F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  <w:r w:rsidR="003F5C83">
              <w:rPr>
                <w:szCs w:val="24"/>
              </w:rPr>
              <w:t xml:space="preserve">. </w:t>
            </w:r>
            <w:r w:rsidR="00334E10" w:rsidRPr="0048048E">
              <w:rPr>
                <w:szCs w:val="24"/>
              </w:rPr>
              <w:t xml:space="preserve">Добавлен пункт </w:t>
            </w:r>
            <w:r w:rsidR="003F5C83">
              <w:rPr>
                <w:szCs w:val="24"/>
              </w:rPr>
              <w:t xml:space="preserve">4.2.3.6 </w:t>
            </w:r>
            <w:r w:rsidR="00334E10" w:rsidRPr="0048048E">
              <w:rPr>
                <w:szCs w:val="24"/>
              </w:rPr>
              <w:t xml:space="preserve">«Внесение сведений </w:t>
            </w:r>
            <w:r w:rsidR="00C71E86">
              <w:rPr>
                <w:szCs w:val="24"/>
              </w:rPr>
              <w:br/>
            </w:r>
            <w:r w:rsidR="008660A3" w:rsidRPr="0048048E">
              <w:rPr>
                <w:szCs w:val="24"/>
              </w:rPr>
              <w:t>о штатном расписании фармацевтической организации</w:t>
            </w:r>
            <w:r w:rsidR="003F5C83">
              <w:rPr>
                <w:szCs w:val="24"/>
              </w:rPr>
              <w:t>».</w:t>
            </w:r>
          </w:p>
          <w:p w14:paraId="0B72E318" w14:textId="51C8B663" w:rsidR="003F5C83" w:rsidRDefault="00106C26" w:rsidP="00BD5F1F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3</w:t>
            </w:r>
            <w:r w:rsidR="003F5C83">
              <w:rPr>
                <w:szCs w:val="24"/>
              </w:rPr>
              <w:t>.</w:t>
            </w:r>
            <w:r>
              <w:rPr>
                <w:szCs w:val="24"/>
              </w:rPr>
              <w:t xml:space="preserve"> </w:t>
            </w:r>
            <w:r w:rsidR="003F5C83" w:rsidRPr="003F5C83">
              <w:rPr>
                <w:szCs w:val="24"/>
              </w:rPr>
              <w:t xml:space="preserve">Добавлен пункт </w:t>
            </w:r>
            <w:r w:rsidR="003F5C83">
              <w:rPr>
                <w:szCs w:val="24"/>
              </w:rPr>
              <w:t xml:space="preserve">4.2.3.7 </w:t>
            </w:r>
            <w:r w:rsidR="003F5C83" w:rsidRPr="003F5C83">
              <w:rPr>
                <w:szCs w:val="24"/>
              </w:rPr>
              <w:t xml:space="preserve">«Внесение сведений </w:t>
            </w:r>
            <w:r w:rsidR="00C71E86">
              <w:rPr>
                <w:szCs w:val="24"/>
              </w:rPr>
              <w:br/>
            </w:r>
            <w:r w:rsidR="003F5C83" w:rsidRPr="003F5C83">
              <w:rPr>
                <w:szCs w:val="24"/>
              </w:rPr>
              <w:t>о доходах и расходах фармацевтической организации»</w:t>
            </w:r>
            <w:r>
              <w:rPr>
                <w:szCs w:val="24"/>
              </w:rPr>
              <w:t>.</w:t>
            </w:r>
          </w:p>
          <w:p w14:paraId="1B9FA530" w14:textId="1EB45F1F" w:rsidR="00106C26" w:rsidRPr="0048048E" w:rsidRDefault="00106C26" w:rsidP="00BD5F1F">
            <w:pPr>
              <w:rPr>
                <w:szCs w:val="24"/>
              </w:rPr>
            </w:pPr>
            <w:r>
              <w:rPr>
                <w:szCs w:val="24"/>
              </w:rPr>
              <w:t>4</w:t>
            </w:r>
            <w:r w:rsidRPr="00106C26">
              <w:rPr>
                <w:szCs w:val="24"/>
              </w:rPr>
              <w:t>. Пункт 4.2.3.6 «Просмотр сведений о лицензиях фармацевтической организации» стал пунктом 4.2.3.8</w:t>
            </w:r>
          </w:p>
        </w:tc>
      </w:tr>
      <w:tr w:rsidR="00923042" w:rsidRPr="0048048E" w14:paraId="16C169AC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F508F" w14:textId="6D8BA380" w:rsidR="00923042" w:rsidRPr="0048048E" w:rsidRDefault="005C51BD" w:rsidP="00BD5F1F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01.04.2022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743EB" w14:textId="77777777" w:rsidR="00923042" w:rsidRPr="0048048E" w:rsidRDefault="00334E10" w:rsidP="00BD5F1F">
            <w:pPr>
              <w:rPr>
                <w:szCs w:val="24"/>
              </w:rPr>
            </w:pPr>
            <w:r w:rsidRPr="0048048E">
              <w:rPr>
                <w:szCs w:val="24"/>
              </w:rPr>
              <w:t>Приложение 2</w:t>
            </w:r>
          </w:p>
          <w:p w14:paraId="33F26A12" w14:textId="64100ABD" w:rsidR="00334E10" w:rsidRPr="0048048E" w:rsidRDefault="00334E10" w:rsidP="00BD5F1F">
            <w:pPr>
              <w:rPr>
                <w:szCs w:val="24"/>
              </w:rPr>
            </w:pPr>
            <w:r w:rsidRPr="0048048E">
              <w:rPr>
                <w:szCs w:val="24"/>
              </w:rPr>
              <w:t>(пункт 1.2)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C1292" w14:textId="2F6F1E88" w:rsidR="00923042" w:rsidRPr="003F5C83" w:rsidRDefault="00334E10" w:rsidP="00BD5F1F">
            <w:pPr>
              <w:rPr>
                <w:szCs w:val="24"/>
              </w:rPr>
            </w:pPr>
            <w:r w:rsidRPr="0048048E">
              <w:rPr>
                <w:szCs w:val="24"/>
              </w:rPr>
              <w:t xml:space="preserve">В форме заявки </w:t>
            </w:r>
            <w:r w:rsidR="00AF5397" w:rsidRPr="00AF5397">
              <w:rPr>
                <w:szCs w:val="24"/>
              </w:rPr>
              <w:t xml:space="preserve">список причин перевода </w:t>
            </w:r>
            <w:r w:rsidR="00AF5397">
              <w:rPr>
                <w:szCs w:val="24"/>
              </w:rPr>
              <w:t xml:space="preserve">карточки </w:t>
            </w:r>
            <w:r w:rsidR="00AF5397" w:rsidRPr="00AF5397">
              <w:rPr>
                <w:szCs w:val="24"/>
              </w:rPr>
              <w:t xml:space="preserve">организации в архив ФРМО </w:t>
            </w:r>
            <w:r w:rsidR="00106C26" w:rsidRPr="00106C26">
              <w:rPr>
                <w:szCs w:val="24"/>
              </w:rPr>
              <w:t xml:space="preserve">приведен в соответствии со справочником НСИ «ФРМО. Причины удаления учреждения» </w:t>
            </w:r>
            <w:r w:rsidR="00AF5397">
              <w:rPr>
                <w:szCs w:val="24"/>
              </w:rPr>
              <w:br/>
            </w:r>
            <w:r w:rsidR="00106C26" w:rsidRPr="00106C26">
              <w:rPr>
                <w:szCs w:val="24"/>
              </w:rPr>
              <w:t>(OID 1.2.643.5.1.13.13.99.2.301)</w:t>
            </w:r>
            <w:r w:rsidR="00106C26">
              <w:rPr>
                <w:szCs w:val="24"/>
              </w:rPr>
              <w:t xml:space="preserve"> </w:t>
            </w:r>
          </w:p>
        </w:tc>
      </w:tr>
      <w:tr w:rsidR="00923042" w:rsidRPr="0048048E" w14:paraId="42C66C6A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9C3F8" w14:textId="705F21E6" w:rsidR="00923042" w:rsidRPr="0048048E" w:rsidRDefault="005C51BD" w:rsidP="00BD5F1F">
            <w:pPr>
              <w:rPr>
                <w:szCs w:val="24"/>
              </w:rPr>
            </w:pPr>
            <w:r>
              <w:rPr>
                <w:szCs w:val="24"/>
              </w:rPr>
              <w:t>01.04.2022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FF71B" w14:textId="1ADA4E89" w:rsidR="00923042" w:rsidRPr="0048048E" w:rsidRDefault="00334E10" w:rsidP="00BD5F1F">
            <w:pPr>
              <w:rPr>
                <w:szCs w:val="24"/>
              </w:rPr>
            </w:pPr>
            <w:r w:rsidRPr="0048048E">
              <w:rPr>
                <w:szCs w:val="24"/>
              </w:rPr>
              <w:t>Приложение 3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7A3DF" w14:textId="398C1ECD" w:rsidR="00923042" w:rsidRPr="0048048E" w:rsidRDefault="00BA486D" w:rsidP="00BD5F1F">
            <w:pPr>
              <w:rPr>
                <w:szCs w:val="24"/>
              </w:rPr>
            </w:pPr>
            <w:r w:rsidRPr="0048048E">
              <w:rPr>
                <w:szCs w:val="24"/>
              </w:rPr>
              <w:t>Скорректирована матрица прав и ролей пользователей ФРМО, в том числе добавлено описание роли «Работник ФО (ФРМР)»</w:t>
            </w:r>
          </w:p>
        </w:tc>
      </w:tr>
    </w:tbl>
    <w:p w14:paraId="720EB448" w14:textId="77777777" w:rsidR="00B924FE" w:rsidRPr="0048048E" w:rsidRDefault="00B924FE" w:rsidP="00843EF6">
      <w:pPr>
        <w:rPr>
          <w:szCs w:val="24"/>
        </w:rPr>
      </w:pPr>
    </w:p>
    <w:sectPr w:rsidR="00B924FE" w:rsidRPr="0048048E" w:rsidSect="00915491">
      <w:endnotePr>
        <w:numFmt w:val="decimal"/>
      </w:endnotePr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45207" w14:textId="77777777" w:rsidR="00575D2A" w:rsidRDefault="00575D2A" w:rsidP="00843EF6">
      <w:r>
        <w:separator/>
      </w:r>
    </w:p>
    <w:p w14:paraId="163BCC7C" w14:textId="77777777" w:rsidR="00575D2A" w:rsidRDefault="00575D2A" w:rsidP="00843EF6"/>
    <w:p w14:paraId="0F2060EE" w14:textId="77777777" w:rsidR="00575D2A" w:rsidRDefault="00575D2A" w:rsidP="00843EF6"/>
    <w:p w14:paraId="6833408F" w14:textId="77777777" w:rsidR="00575D2A" w:rsidRDefault="00575D2A" w:rsidP="00843EF6"/>
    <w:p w14:paraId="11408D56" w14:textId="77777777" w:rsidR="00575D2A" w:rsidRDefault="00575D2A" w:rsidP="00843EF6"/>
    <w:p w14:paraId="747AD87B" w14:textId="77777777" w:rsidR="00575D2A" w:rsidRDefault="00575D2A"/>
    <w:p w14:paraId="27CFE863" w14:textId="77777777" w:rsidR="00575D2A" w:rsidRDefault="00575D2A"/>
    <w:p w14:paraId="6E12E19F" w14:textId="77777777" w:rsidR="00575D2A" w:rsidRDefault="00575D2A"/>
    <w:p w14:paraId="656691C9" w14:textId="77777777" w:rsidR="00575D2A" w:rsidRDefault="00575D2A"/>
    <w:p w14:paraId="2AF3C422" w14:textId="77777777" w:rsidR="00575D2A" w:rsidRDefault="00575D2A" w:rsidP="006B599A"/>
    <w:p w14:paraId="64B80658" w14:textId="77777777" w:rsidR="00575D2A" w:rsidRDefault="00575D2A" w:rsidP="00F343C6"/>
    <w:p w14:paraId="02D84E71" w14:textId="77777777" w:rsidR="00575D2A" w:rsidRDefault="00575D2A" w:rsidP="00F343C6"/>
    <w:p w14:paraId="3F45EAD1" w14:textId="77777777" w:rsidR="00575D2A" w:rsidRDefault="00575D2A" w:rsidP="00F343C6"/>
    <w:p w14:paraId="784E1C61" w14:textId="77777777" w:rsidR="00575D2A" w:rsidRDefault="00575D2A" w:rsidP="00F343C6"/>
    <w:p w14:paraId="67A3BEE1" w14:textId="77777777" w:rsidR="00575D2A" w:rsidRDefault="00575D2A" w:rsidP="00341D9C"/>
    <w:p w14:paraId="0FDEB181" w14:textId="77777777" w:rsidR="00575D2A" w:rsidRDefault="00575D2A" w:rsidP="005B6017"/>
    <w:p w14:paraId="6D4C6DB0" w14:textId="77777777" w:rsidR="00575D2A" w:rsidRDefault="00575D2A" w:rsidP="005B6017"/>
    <w:p w14:paraId="2818F240" w14:textId="77777777" w:rsidR="00575D2A" w:rsidRDefault="00575D2A" w:rsidP="005B6017"/>
  </w:endnote>
  <w:endnote w:type="continuationSeparator" w:id="0">
    <w:p w14:paraId="35F09012" w14:textId="77777777" w:rsidR="00575D2A" w:rsidRDefault="00575D2A" w:rsidP="00843EF6">
      <w:r>
        <w:continuationSeparator/>
      </w:r>
    </w:p>
    <w:p w14:paraId="68D3D08A" w14:textId="77777777" w:rsidR="00575D2A" w:rsidRDefault="00575D2A" w:rsidP="00843EF6"/>
    <w:p w14:paraId="20F41B59" w14:textId="77777777" w:rsidR="00575D2A" w:rsidRDefault="00575D2A" w:rsidP="00843EF6"/>
    <w:p w14:paraId="4FC9D74F" w14:textId="77777777" w:rsidR="00575D2A" w:rsidRDefault="00575D2A" w:rsidP="00843EF6"/>
    <w:p w14:paraId="0D55D176" w14:textId="77777777" w:rsidR="00575D2A" w:rsidRDefault="00575D2A" w:rsidP="00843EF6"/>
    <w:p w14:paraId="30515497" w14:textId="77777777" w:rsidR="00575D2A" w:rsidRDefault="00575D2A"/>
    <w:p w14:paraId="3B26EB97" w14:textId="77777777" w:rsidR="00575D2A" w:rsidRDefault="00575D2A"/>
    <w:p w14:paraId="5F28C550" w14:textId="77777777" w:rsidR="00575D2A" w:rsidRDefault="00575D2A"/>
    <w:p w14:paraId="3A267683" w14:textId="77777777" w:rsidR="00575D2A" w:rsidRDefault="00575D2A"/>
    <w:p w14:paraId="709D615E" w14:textId="77777777" w:rsidR="00575D2A" w:rsidRDefault="00575D2A" w:rsidP="006B599A"/>
    <w:p w14:paraId="60AD54EC" w14:textId="77777777" w:rsidR="00575D2A" w:rsidRDefault="00575D2A" w:rsidP="00F343C6"/>
    <w:p w14:paraId="749FD2A6" w14:textId="77777777" w:rsidR="00575D2A" w:rsidRDefault="00575D2A" w:rsidP="00F343C6"/>
    <w:p w14:paraId="3261203E" w14:textId="77777777" w:rsidR="00575D2A" w:rsidRDefault="00575D2A" w:rsidP="00F343C6"/>
    <w:p w14:paraId="531EC0C4" w14:textId="77777777" w:rsidR="00575D2A" w:rsidRDefault="00575D2A" w:rsidP="00F343C6"/>
    <w:p w14:paraId="5DD5FBAA" w14:textId="77777777" w:rsidR="00575D2A" w:rsidRDefault="00575D2A" w:rsidP="00341D9C"/>
    <w:p w14:paraId="75248823" w14:textId="77777777" w:rsidR="00575D2A" w:rsidRDefault="00575D2A" w:rsidP="005B6017"/>
    <w:p w14:paraId="1587AFB0" w14:textId="77777777" w:rsidR="00575D2A" w:rsidRDefault="00575D2A" w:rsidP="005B6017"/>
    <w:p w14:paraId="116BA7EA" w14:textId="77777777" w:rsidR="00575D2A" w:rsidRDefault="00575D2A" w:rsidP="005B60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416EB" w14:textId="77777777" w:rsidR="00575D2A" w:rsidRDefault="00575D2A" w:rsidP="005B6017">
      <w:r>
        <w:separator/>
      </w:r>
    </w:p>
  </w:footnote>
  <w:footnote w:type="continuationSeparator" w:id="0">
    <w:p w14:paraId="411B2FBF" w14:textId="77777777" w:rsidR="00575D2A" w:rsidRDefault="00575D2A">
      <w:r>
        <w:continuationSeparator/>
      </w:r>
    </w:p>
    <w:p w14:paraId="4B037BAB" w14:textId="77777777" w:rsidR="00575D2A" w:rsidRDefault="00575D2A"/>
    <w:p w14:paraId="5FAC1B52" w14:textId="77777777" w:rsidR="00575D2A" w:rsidRDefault="00575D2A"/>
    <w:p w14:paraId="68A10E93" w14:textId="77777777" w:rsidR="00575D2A" w:rsidRDefault="00575D2A" w:rsidP="006B599A"/>
    <w:p w14:paraId="05B90BED" w14:textId="77777777" w:rsidR="00575D2A" w:rsidRDefault="00575D2A" w:rsidP="00F343C6"/>
    <w:p w14:paraId="270B3381" w14:textId="77777777" w:rsidR="00575D2A" w:rsidRDefault="00575D2A" w:rsidP="00F343C6"/>
    <w:p w14:paraId="73C39C60" w14:textId="77777777" w:rsidR="00575D2A" w:rsidRDefault="00575D2A" w:rsidP="00F343C6"/>
    <w:p w14:paraId="3252F7C7" w14:textId="77777777" w:rsidR="00575D2A" w:rsidRDefault="00575D2A" w:rsidP="00F343C6"/>
    <w:p w14:paraId="33F84C29" w14:textId="77777777" w:rsidR="00575D2A" w:rsidRDefault="00575D2A" w:rsidP="00341D9C"/>
    <w:p w14:paraId="578E8394" w14:textId="77777777" w:rsidR="00575D2A" w:rsidRDefault="00575D2A" w:rsidP="005B6017"/>
    <w:p w14:paraId="115AB7EF" w14:textId="77777777" w:rsidR="00575D2A" w:rsidRDefault="00575D2A" w:rsidP="005B6017"/>
    <w:p w14:paraId="604F0644" w14:textId="77777777" w:rsidR="00575D2A" w:rsidRDefault="00575D2A" w:rsidP="005B6017"/>
  </w:footnote>
  <w:footnote w:type="continuationNotice" w:id="1">
    <w:p w14:paraId="515E5129" w14:textId="77777777" w:rsidR="00575D2A" w:rsidRDefault="00575D2A"/>
    <w:p w14:paraId="2A5C82F7" w14:textId="77777777" w:rsidR="00575D2A" w:rsidRDefault="00575D2A"/>
    <w:p w14:paraId="3A18F4E1" w14:textId="77777777" w:rsidR="00575D2A" w:rsidRDefault="00575D2A" w:rsidP="006B599A"/>
    <w:p w14:paraId="6A772996" w14:textId="77777777" w:rsidR="00575D2A" w:rsidRDefault="00575D2A" w:rsidP="00F343C6"/>
    <w:p w14:paraId="78835520" w14:textId="77777777" w:rsidR="00575D2A" w:rsidRDefault="00575D2A" w:rsidP="00F343C6"/>
    <w:p w14:paraId="6165B392" w14:textId="77777777" w:rsidR="00575D2A" w:rsidRDefault="00575D2A" w:rsidP="00F343C6"/>
    <w:p w14:paraId="15A6C720" w14:textId="77777777" w:rsidR="00575D2A" w:rsidRDefault="00575D2A" w:rsidP="00F343C6"/>
    <w:p w14:paraId="3A31DD5C" w14:textId="77777777" w:rsidR="00575D2A" w:rsidRDefault="00575D2A" w:rsidP="00341D9C"/>
    <w:p w14:paraId="2605D7E2" w14:textId="77777777" w:rsidR="00575D2A" w:rsidRDefault="00575D2A" w:rsidP="005B6017"/>
    <w:p w14:paraId="4937BB30" w14:textId="77777777" w:rsidR="00575D2A" w:rsidRDefault="00575D2A" w:rsidP="005B6017"/>
    <w:p w14:paraId="7A150237" w14:textId="77777777" w:rsidR="00575D2A" w:rsidRDefault="00575D2A" w:rsidP="005B6017"/>
  </w:footnote>
  <w:footnote w:id="2">
    <w:p w14:paraId="32F65A90" w14:textId="77777777" w:rsidR="00E10E0C" w:rsidRDefault="00E10E0C" w:rsidP="00F62601">
      <w:pPr>
        <w:pStyle w:val="ac"/>
        <w:contextualSpacing/>
        <w:jc w:val="both"/>
      </w:pPr>
      <w:r>
        <w:rPr>
          <w:rStyle w:val="ae"/>
        </w:rPr>
        <w:footnoteRef/>
      </w:r>
      <w:r>
        <w:t xml:space="preserve"> </w:t>
      </w:r>
      <w:r w:rsidRPr="00E10E0C">
        <w:t>Для изменения сведений</w:t>
      </w:r>
      <w:r>
        <w:t xml:space="preserve"> о ведомственной принадлежности организации необходимо направить заявку </w:t>
      </w:r>
      <w:r w:rsidR="00D05327">
        <w:br/>
      </w:r>
      <w:r w:rsidR="00E57C32" w:rsidRPr="00E57C32">
        <w:t xml:space="preserve">с обоснованием причины требующихся изменений </w:t>
      </w:r>
      <w:r>
        <w:t xml:space="preserve">в СТП ЕГИСЗ </w:t>
      </w:r>
      <w:r w:rsidR="00E57C32">
        <w:t xml:space="preserve">по адресу egisz@rt-eu.ru </w:t>
      </w:r>
      <w:r>
        <w:t xml:space="preserve">в порядке, предусмотренном п.6.3 данного руководства пользователя. Заявка составляется </w:t>
      </w:r>
      <w:r w:rsidRPr="00E10E0C">
        <w:t>в свободной форме</w:t>
      </w:r>
      <w:r>
        <w:t xml:space="preserve">, подписывается руководителем организации (лицом, его замещающим) либо уполномоченным лицом, действующим на основании доверенности, оформленной в соответствии с требованиями действующего законодательства РФ. В случае, если заявка подписана лицом на основании доверенности, сканированная копия доверенности направляется вместе с заявкой. На заявке должен быть проставлен оттиск печати организации (при наличии печати). Обязательным приложением к заявке является </w:t>
      </w:r>
      <w:r w:rsidR="003608A9" w:rsidRPr="003608A9">
        <w:t xml:space="preserve">сканированная </w:t>
      </w:r>
      <w:r>
        <w:t xml:space="preserve">копия документа, подтверждающего изменение ведомственной принадлежности организации. </w:t>
      </w:r>
      <w:r w:rsidR="00BC2F87" w:rsidRPr="00BC2F87">
        <w:t xml:space="preserve">Заявка </w:t>
      </w:r>
      <w:r w:rsidR="003941B3">
        <w:br/>
      </w:r>
      <w:r w:rsidR="00BC2F87" w:rsidRPr="00BC2F87">
        <w:t>об изменении ведомственной принадлежности организации(-ий) может быть подана от имени соответствующего ведомства (предшественника или преемника).</w:t>
      </w:r>
    </w:p>
  </w:footnote>
  <w:footnote w:id="3">
    <w:p w14:paraId="2FFD1F1B" w14:textId="77777777" w:rsidR="00D63109" w:rsidRDefault="00D63109" w:rsidP="00F62601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E10E0C">
        <w:t>Для изменения сведений</w:t>
      </w:r>
      <w:r>
        <w:t xml:space="preserve"> о ведомственной принадлежности организации необходимо направить заявку </w:t>
      </w:r>
      <w:r>
        <w:br/>
      </w:r>
      <w:r w:rsidRPr="00E57C32">
        <w:t xml:space="preserve">с обоснованием причины требующихся изменений </w:t>
      </w:r>
      <w:r>
        <w:t xml:space="preserve">в СТП ЕГИСЗ по адресу egisz@rt-eu.ru в порядке, предусмотренном п.6.3 данного руководства пользователя. Заявка составляется </w:t>
      </w:r>
      <w:r w:rsidRPr="00E10E0C">
        <w:t>в свободной форме</w:t>
      </w:r>
      <w:r>
        <w:t xml:space="preserve">, подписывается руководителем организации (лицом, его замещающим) либо уполномоченным лицом, действующим на основании доверенности, оформленной в соответствии с требованиями действующего законодательства РФ. В случае, если заявка подписана лицом на основании доверенности, сканированная копия доверенности направляется вместе с заявкой. На заявке должен быть проставлен оттиск печати организации (при наличии печати). Обязательным приложением к заявке является </w:t>
      </w:r>
      <w:r w:rsidRPr="003608A9">
        <w:t xml:space="preserve">сканированная </w:t>
      </w:r>
      <w:r>
        <w:t xml:space="preserve">копия документа, подтверждающего изменение ведомственной принадлежности организации. </w:t>
      </w:r>
      <w:r w:rsidRPr="00BC2F87">
        <w:t>Заявка об изменении ведомственной принадлежности организации(-ий) может быть подана от имени соответствующего ведомства (предшественника или преемника).</w:t>
      </w:r>
    </w:p>
  </w:footnote>
  <w:footnote w:id="4">
    <w:p w14:paraId="1C9F0BA7" w14:textId="77777777" w:rsidR="008D06C1" w:rsidRDefault="008D06C1" w:rsidP="00F62601">
      <w:pPr>
        <w:pStyle w:val="ac"/>
        <w:jc w:val="both"/>
      </w:pPr>
      <w:r>
        <w:rPr>
          <w:rStyle w:val="ae"/>
        </w:rPr>
        <w:footnoteRef/>
      </w:r>
      <w:r>
        <w:t xml:space="preserve"> Только в случае, если заявка направляется </w:t>
      </w:r>
      <w:r w:rsidRPr="000B41B7">
        <w:t>соискател</w:t>
      </w:r>
      <w:r w:rsidR="00F43F12">
        <w:t>ем</w:t>
      </w:r>
      <w:r w:rsidRPr="000B41B7">
        <w:t xml:space="preserve"> лицензии</w:t>
      </w:r>
      <w:r>
        <w:t>.</w:t>
      </w:r>
    </w:p>
  </w:footnote>
  <w:footnote w:id="5">
    <w:p w14:paraId="1C8ECC07" w14:textId="77777777" w:rsidR="00B90EB0" w:rsidRDefault="00B90EB0" w:rsidP="00F62601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bookmarkStart w:id="435" w:name="_Hlk76642644"/>
      <w:r w:rsidRPr="00B90EB0">
        <w:t>Заявка подписывается руководителем организации (лицом, его замещающим) либо уполномоченным лицом, действующим на основании доверенности, оформленной в соответствии с требованиями действующего законодательства РФ. В случае, если заявка подписана лицом на основании доверенности, сканированная копия доверенности направляется вместе с заявко</w:t>
      </w:r>
      <w:bookmarkEnd w:id="435"/>
      <w:r w:rsidR="00925C43">
        <w:t xml:space="preserve">й, а </w:t>
      </w:r>
      <w:r w:rsidR="00925C43" w:rsidRPr="00925C43">
        <w:t>проставление оттиска печати является необязательным.</w:t>
      </w:r>
    </w:p>
  </w:footnote>
  <w:footnote w:id="6">
    <w:p w14:paraId="2D35F186" w14:textId="77777777" w:rsidR="00F43F12" w:rsidRDefault="00F43F12" w:rsidP="00F62601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B90EB0">
        <w:t xml:space="preserve">Заявка подписывается руководителем организации (лицом, его замещающим) либо уполномоченным лицом, действующим на основании доверенности, оформленной в соответствии с требованиями действующего законодательства РФ. </w:t>
      </w:r>
      <w:r w:rsidR="00925C43" w:rsidRPr="00B90EB0">
        <w:t>В случае, если заявка подписана лицом на основании доверенности, сканированная копия доверенности направляется вместе с заявко</w:t>
      </w:r>
      <w:r w:rsidR="00925C43">
        <w:t xml:space="preserve">й, а </w:t>
      </w:r>
      <w:r w:rsidR="00925C43" w:rsidRPr="00925C43">
        <w:t>проставление оттиска печати является необязательным.</w:t>
      </w:r>
    </w:p>
  </w:footnote>
  <w:footnote w:id="7">
    <w:p w14:paraId="097F7860" w14:textId="77777777" w:rsidR="00707422" w:rsidRDefault="00707422" w:rsidP="00F62601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707422">
        <w:t xml:space="preserve">В случае, если организация осуществляет деятельность без использования печати, в нижней части заявки </w:t>
      </w:r>
      <w:r>
        <w:br/>
      </w:r>
      <w:r w:rsidRPr="00707422">
        <w:t xml:space="preserve">рядом с местом для проставления оттиска печати уполномоченным лицом собственноручно указывается: </w:t>
      </w:r>
      <w:r>
        <w:br/>
      </w:r>
      <w:r w:rsidRPr="00707422">
        <w:t>«Печать не предусмотрена».</w:t>
      </w:r>
    </w:p>
  </w:footnote>
  <w:footnote w:id="8">
    <w:p w14:paraId="7A39B46B" w14:textId="77777777" w:rsidR="00376C46" w:rsidRDefault="00376C46" w:rsidP="00F62601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376C46">
        <w:t xml:space="preserve">Заявка подписывается руководителем </w:t>
      </w:r>
      <w:r>
        <w:t xml:space="preserve">головной </w:t>
      </w:r>
      <w:r w:rsidRPr="00376C46">
        <w:t>организации</w:t>
      </w:r>
      <w:r>
        <w:t>/филиала</w:t>
      </w:r>
      <w:r w:rsidRPr="00376C46">
        <w:t xml:space="preserve"> (лицом, его замещающим) </w:t>
      </w:r>
      <w:r w:rsidR="00925C43">
        <w:br/>
      </w:r>
      <w:r w:rsidRPr="00376C46">
        <w:t xml:space="preserve">либо уполномоченным лицом, действующим на основании доверенности, оформленной в соответствии </w:t>
      </w:r>
      <w:r w:rsidR="00925C43">
        <w:br/>
      </w:r>
      <w:r w:rsidRPr="00376C46">
        <w:t xml:space="preserve">с требованиями действующего законодательства РФ. </w:t>
      </w:r>
      <w:r w:rsidR="00925C43" w:rsidRPr="00925C43">
        <w:t>В случае, если заявка подписана лицом на основании доверенности, сканированная копия доверенности направляется вместе с заявкой, а проставление оттиска печати является необязательным.</w:t>
      </w:r>
    </w:p>
  </w:footnote>
  <w:footnote w:id="9">
    <w:p w14:paraId="12CB59E5" w14:textId="77777777" w:rsidR="00707422" w:rsidRDefault="00707422" w:rsidP="00F62601">
      <w:pPr>
        <w:pStyle w:val="ac"/>
        <w:jc w:val="both"/>
      </w:pPr>
      <w:r>
        <w:rPr>
          <w:rStyle w:val="ae"/>
        </w:rPr>
        <w:footnoteRef/>
      </w:r>
      <w:r>
        <w:t xml:space="preserve"> В случае, если организация осуществляет деятельность без использования печати, в нижней части заявки </w:t>
      </w:r>
      <w:r>
        <w:br/>
        <w:t xml:space="preserve">рядом с местом для проставления оттиска печати уполномоченным лицом собственноручно указывается: </w:t>
      </w:r>
      <w:r>
        <w:br/>
        <w:t>«Печать не предусмотрена».</w:t>
      </w:r>
    </w:p>
    <w:p w14:paraId="1E4464C2" w14:textId="77777777" w:rsidR="00707422" w:rsidRDefault="00707422" w:rsidP="00F62601">
      <w:pPr>
        <w:pStyle w:val="ac"/>
        <w:jc w:val="both"/>
      </w:pPr>
    </w:p>
  </w:footnote>
  <w:footnote w:id="10">
    <w:p w14:paraId="40DA33A7" w14:textId="2E8768F9" w:rsidR="00B90EB0" w:rsidRDefault="00B90EB0" w:rsidP="00F62601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B90EB0">
        <w:t xml:space="preserve">Заявка подписывается индивидуальным предпринимателем либо уполномоченным лицом, действующим </w:t>
      </w:r>
      <w:r w:rsidR="00B94B65">
        <w:br/>
      </w:r>
      <w:r w:rsidRPr="00B90EB0">
        <w:t xml:space="preserve">на основании доверенности, оформленной в соответствии с требованиями действующего законодательства РФ. </w:t>
      </w:r>
      <w:r w:rsidR="00925C43" w:rsidRPr="00925C43">
        <w:t>В случае, если заявка подписана лицом на основании доверенности, сканированная копия доверенности направляется вместе с заявкой, а проставление оттиска печати является необязательным</w:t>
      </w:r>
      <w:r w:rsidRPr="00B90EB0">
        <w:t>.</w:t>
      </w:r>
    </w:p>
  </w:footnote>
  <w:footnote w:id="11">
    <w:p w14:paraId="0DFC6AF5" w14:textId="77777777" w:rsidR="00707422" w:rsidRDefault="00707422" w:rsidP="00F62601">
      <w:pPr>
        <w:pStyle w:val="ac"/>
        <w:jc w:val="both"/>
      </w:pPr>
      <w:r>
        <w:rPr>
          <w:rStyle w:val="ae"/>
        </w:rPr>
        <w:footnoteRef/>
      </w:r>
      <w:r>
        <w:t xml:space="preserve"> В случае, если </w:t>
      </w:r>
      <w:r w:rsidRPr="00B90EB0">
        <w:t>индивидуальны</w:t>
      </w:r>
      <w:r>
        <w:t>й</w:t>
      </w:r>
      <w:r w:rsidRPr="00B90EB0">
        <w:t xml:space="preserve"> предпринимател</w:t>
      </w:r>
      <w:r>
        <w:t xml:space="preserve">ь осуществляет деятельность без использования печати, </w:t>
      </w:r>
      <w:r>
        <w:br/>
        <w:t>в нижней части заявки рядом с местом для проставления оттиска печати уполномоченным лицом собственноручно указывается: «Печать не предусмотрена».</w:t>
      </w:r>
    </w:p>
  </w:footnote>
  <w:footnote w:id="12">
    <w:p w14:paraId="279FF1F4" w14:textId="77777777" w:rsidR="00376C46" w:rsidRDefault="00376C46" w:rsidP="00F62601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376C46">
        <w:t xml:space="preserve">Заявка подписывается руководителем организации (лицом, его замещающим) либо уполномоченным лицом, действующим на основании доверенности, оформленной в соответствии с требованиями действующего законодательства РФ. </w:t>
      </w:r>
      <w:r w:rsidR="00925C43" w:rsidRPr="00B90EB0">
        <w:t>В случае, если заявка подписана лицом на основании доверенности, сканированная копия доверенности направляется вместе с заявко</w:t>
      </w:r>
      <w:r w:rsidR="00925C43">
        <w:t xml:space="preserve">й, а </w:t>
      </w:r>
      <w:r w:rsidR="00925C43" w:rsidRPr="00925C43">
        <w:t>проставление оттиска печати является необязательным.</w:t>
      </w:r>
    </w:p>
  </w:footnote>
  <w:footnote w:id="13">
    <w:p w14:paraId="3E11D2EA" w14:textId="77777777" w:rsidR="00955529" w:rsidRPr="00955529" w:rsidRDefault="00955529" w:rsidP="00F62601">
      <w:pPr>
        <w:pStyle w:val="ac"/>
        <w:jc w:val="both"/>
        <w:rPr>
          <w:sz w:val="16"/>
        </w:rPr>
      </w:pPr>
      <w:r>
        <w:rPr>
          <w:rStyle w:val="ae"/>
        </w:rPr>
        <w:footnoteRef/>
      </w:r>
      <w:r>
        <w:t xml:space="preserve"> </w:t>
      </w:r>
      <w:r w:rsidRPr="00955529">
        <w:rPr>
          <w:rStyle w:val="phnormal1"/>
          <w:sz w:val="20"/>
          <w:szCs w:val="16"/>
        </w:rPr>
        <w:t xml:space="preserve">Заявка подписывается руководителем организации (лицом, его замещающим)/индивидуальным предпринимателем либо уполномоченным лицом, действующим на основании доверенности, оформленной </w:t>
      </w:r>
      <w:r w:rsidR="000B37FF">
        <w:rPr>
          <w:rStyle w:val="phnormal1"/>
          <w:sz w:val="20"/>
          <w:szCs w:val="16"/>
        </w:rPr>
        <w:br/>
      </w:r>
      <w:r w:rsidRPr="00955529">
        <w:rPr>
          <w:rStyle w:val="phnormal1"/>
          <w:sz w:val="20"/>
          <w:szCs w:val="16"/>
        </w:rPr>
        <w:t xml:space="preserve">в соответствии с требованиями действующего законодательства РФ. </w:t>
      </w:r>
      <w:r w:rsidR="009F1444" w:rsidRPr="00B90EB0">
        <w:t xml:space="preserve">В случае, если заявка подписана лицом </w:t>
      </w:r>
      <w:r w:rsidR="009F1444">
        <w:br/>
      </w:r>
      <w:r w:rsidR="009F1444" w:rsidRPr="00B90EB0">
        <w:t>на основании доверенности, сканированная копия доверенности направляется вместе с заявко</w:t>
      </w:r>
      <w:r w:rsidR="009F1444">
        <w:t xml:space="preserve">й, а </w:t>
      </w:r>
      <w:r w:rsidR="009F1444" w:rsidRPr="00925C43">
        <w:t>проставление оттиска печати является необязательным.</w:t>
      </w:r>
    </w:p>
  </w:footnote>
  <w:footnote w:id="14">
    <w:p w14:paraId="4CD53A77" w14:textId="77777777" w:rsidR="00707422" w:rsidRDefault="00707422" w:rsidP="00F62601">
      <w:pPr>
        <w:pStyle w:val="ac"/>
        <w:jc w:val="both"/>
      </w:pPr>
      <w:r>
        <w:rPr>
          <w:rStyle w:val="ae"/>
        </w:rPr>
        <w:footnoteRef/>
      </w:r>
      <w:r>
        <w:t xml:space="preserve"> В случае, если организация/</w:t>
      </w:r>
      <w:r w:rsidRPr="00707422">
        <w:t>индивидуальны</w:t>
      </w:r>
      <w:r>
        <w:t>й</w:t>
      </w:r>
      <w:r w:rsidRPr="00707422">
        <w:t xml:space="preserve"> предпринимател</w:t>
      </w:r>
      <w:r>
        <w:t>ь осуществляет деятельность без использования печати, в нижней части заявки рядом с местом для проставления оттиска печати уполномоченным лицом собственноручно указывается: «Печать не предусмотрена».</w:t>
      </w:r>
    </w:p>
  </w:footnote>
  <w:footnote w:id="15">
    <w:p w14:paraId="2B30D0CE" w14:textId="77777777" w:rsidR="00955529" w:rsidRDefault="00955529" w:rsidP="00F62601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376C46">
        <w:t xml:space="preserve">Заявка подписывается руководителем </w:t>
      </w:r>
      <w:r>
        <w:t xml:space="preserve">головной </w:t>
      </w:r>
      <w:r w:rsidRPr="00376C46">
        <w:t>организации</w:t>
      </w:r>
      <w:r>
        <w:t>/филиала</w:t>
      </w:r>
      <w:r w:rsidRPr="00376C46">
        <w:t xml:space="preserve"> (лицом, его замещающим) </w:t>
      </w:r>
      <w:r w:rsidR="001224D3">
        <w:br/>
      </w:r>
      <w:r w:rsidRPr="00376C46">
        <w:t>либо уполномоченным лицом, действующим на основании доверенности, оформленной в соответствии</w:t>
      </w:r>
      <w:r w:rsidR="001224D3">
        <w:br/>
      </w:r>
      <w:r w:rsidRPr="00376C46">
        <w:t xml:space="preserve">с требованиями действующего законодательства РФ. </w:t>
      </w:r>
      <w:r w:rsidR="009F1444" w:rsidRPr="00B90EB0">
        <w:t>В случае, если заявка подписана лицом на основании доверенности, сканированная копия доверенности направляется вместе с заявко</w:t>
      </w:r>
      <w:r w:rsidR="009F1444">
        <w:t xml:space="preserve">й, а </w:t>
      </w:r>
      <w:r w:rsidR="009F1444" w:rsidRPr="00925C43">
        <w:t>проставление оттиска печати является необязательным.</w:t>
      </w:r>
    </w:p>
  </w:footnote>
  <w:footnote w:id="16">
    <w:p w14:paraId="0AC7460E" w14:textId="77777777" w:rsidR="00707422" w:rsidRDefault="00707422" w:rsidP="00F62601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707422">
        <w:t>В случае, если организация</w:t>
      </w:r>
      <w:r>
        <w:t xml:space="preserve"> </w:t>
      </w:r>
      <w:r w:rsidRPr="00707422">
        <w:t xml:space="preserve">осуществляет деятельность без использования печати, в нижней части заявки </w:t>
      </w:r>
      <w:r>
        <w:br/>
      </w:r>
      <w:r w:rsidRPr="00707422">
        <w:t>рядом с местом для проставления оттиска печати уполномоченным лицом собственноручно указывается:</w:t>
      </w:r>
      <w:r>
        <w:br/>
      </w:r>
      <w:r w:rsidRPr="00707422">
        <w:t>«Печать не предусмотрена».</w:t>
      </w:r>
    </w:p>
  </w:footnote>
  <w:footnote w:id="17">
    <w:p w14:paraId="19D74B0C" w14:textId="77777777" w:rsidR="00707422" w:rsidRDefault="00442CC7" w:rsidP="00F62601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955529">
        <w:rPr>
          <w:rStyle w:val="phnormal1"/>
          <w:sz w:val="20"/>
          <w:szCs w:val="16"/>
        </w:rPr>
        <w:t xml:space="preserve">Заявка подписывается руководителем организации (лицом, его замещающим)/индивидуальным предпринимателем либо уполномоченным лицом, действующим на основании доверенности, оформленной </w:t>
      </w:r>
      <w:r>
        <w:rPr>
          <w:rStyle w:val="phnormal1"/>
          <w:sz w:val="20"/>
          <w:szCs w:val="16"/>
        </w:rPr>
        <w:br/>
      </w:r>
      <w:r w:rsidRPr="00955529">
        <w:rPr>
          <w:rStyle w:val="phnormal1"/>
          <w:sz w:val="20"/>
          <w:szCs w:val="16"/>
        </w:rPr>
        <w:t xml:space="preserve">в соответствии с требованиями действующего законодательства РФ. </w:t>
      </w:r>
      <w:r w:rsidR="009F1444" w:rsidRPr="00B90EB0">
        <w:t xml:space="preserve">В случае, если заявка подписана лицом </w:t>
      </w:r>
      <w:r w:rsidR="009F1444">
        <w:br/>
      </w:r>
      <w:r w:rsidR="009F1444" w:rsidRPr="00B90EB0">
        <w:t>на основании доверенности, сканированная копия доверенности направляется вместе с заявко</w:t>
      </w:r>
      <w:r w:rsidR="009F1444">
        <w:t xml:space="preserve">й, а </w:t>
      </w:r>
      <w:r w:rsidR="009F1444" w:rsidRPr="00925C43">
        <w:t>проставление оттиска печати является необязательным.</w:t>
      </w:r>
      <w:r w:rsidRPr="00955529">
        <w:rPr>
          <w:rStyle w:val="phnormal1"/>
          <w:sz w:val="20"/>
          <w:szCs w:val="16"/>
        </w:rPr>
        <w:t xml:space="preserve"> </w:t>
      </w:r>
    </w:p>
  </w:footnote>
  <w:footnote w:id="18">
    <w:p w14:paraId="7366DB88" w14:textId="77777777" w:rsidR="00707422" w:rsidRDefault="00707422" w:rsidP="00F62601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707422">
        <w:t>В случае, если организация/индивидуальный предприниматель осуществляет деятельность без использования печати, в нижней части заявки рядом с местом для проставления оттиска печати уполномоченным лицом собственноручно указывается: «Печать не предусмотрена».</w:t>
      </w:r>
    </w:p>
  </w:footnote>
  <w:footnote w:id="19">
    <w:p w14:paraId="4C00D7E2" w14:textId="77777777" w:rsidR="00724A93" w:rsidRDefault="00724A93" w:rsidP="00F62601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724A93">
        <w:t xml:space="preserve">Заявка подписывается руководителем головной организации/филиала (лицом, его замещающим) </w:t>
      </w:r>
      <w:r w:rsidR="009F1444">
        <w:br/>
      </w:r>
      <w:r w:rsidRPr="00724A93">
        <w:t xml:space="preserve">либо уполномоченным лицом, действующим на основании доверенности, оформленной в соответствии </w:t>
      </w:r>
      <w:r w:rsidR="009F1444">
        <w:br/>
      </w:r>
      <w:r w:rsidRPr="00724A93">
        <w:t xml:space="preserve">с требованиями действующего законодательства РФ. </w:t>
      </w:r>
      <w:r w:rsidR="009F1444" w:rsidRPr="00B90EB0">
        <w:t>В случае, если заявка подписана лицом на основании доверенности, сканированная копия доверенности направляется вместе с заявко</w:t>
      </w:r>
      <w:r w:rsidR="009F1444">
        <w:t xml:space="preserve">й, а </w:t>
      </w:r>
      <w:r w:rsidR="009F1444" w:rsidRPr="00925C43">
        <w:t>проставление оттиска печати является необязательным.</w:t>
      </w:r>
    </w:p>
  </w:footnote>
  <w:footnote w:id="20">
    <w:p w14:paraId="5766CD18" w14:textId="77777777" w:rsidR="00707422" w:rsidRDefault="00707422" w:rsidP="00F62601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707422">
        <w:t>В случае, если организация</w:t>
      </w:r>
      <w:r>
        <w:t xml:space="preserve"> </w:t>
      </w:r>
      <w:r w:rsidRPr="00707422">
        <w:t xml:space="preserve">осуществляет деятельность без использования печати, в нижней части заявки </w:t>
      </w:r>
      <w:r>
        <w:br/>
      </w:r>
      <w:r w:rsidRPr="00707422">
        <w:t xml:space="preserve">рядом с местом для проставления оттиска печати уполномоченным лицом собственноручно указывается: </w:t>
      </w:r>
      <w:r>
        <w:br/>
      </w:r>
      <w:r w:rsidRPr="00707422">
        <w:t>«Печать не предусмотрена».</w:t>
      </w:r>
    </w:p>
  </w:footnote>
  <w:footnote w:id="21">
    <w:p w14:paraId="1DD70350" w14:textId="39CA8592" w:rsidR="00397787" w:rsidRDefault="00C91FCF" w:rsidP="00F62601">
      <w:pPr>
        <w:pStyle w:val="ac"/>
        <w:jc w:val="both"/>
      </w:pPr>
      <w:r w:rsidRPr="002F33FD">
        <w:rPr>
          <w:rStyle w:val="ae"/>
        </w:rPr>
        <w:footnoteRef/>
      </w:r>
      <w:r>
        <w:t xml:space="preserve"> Перевод в архив подразумевает перевод карточки </w:t>
      </w:r>
      <w:r w:rsidR="00397787">
        <w:t xml:space="preserve">сведений об </w:t>
      </w:r>
      <w:r>
        <w:t xml:space="preserve">организации в неактивное состояние </w:t>
      </w:r>
      <w:r w:rsidR="00D56E46">
        <w:br/>
      </w:r>
      <w:r>
        <w:t xml:space="preserve">по любой из причин, указанных в заявке. После перевода в архив карточка становится недоступной </w:t>
      </w:r>
      <w:r w:rsidR="00D56E46">
        <w:br/>
      </w:r>
      <w:r>
        <w:t>для просмотра пользователями. Сведения о</w:t>
      </w:r>
      <w:r w:rsidR="001917E8">
        <w:t>бо</w:t>
      </w:r>
      <w:r>
        <w:t xml:space="preserve"> </w:t>
      </w:r>
      <w:r w:rsidR="001917E8">
        <w:t xml:space="preserve">всех </w:t>
      </w:r>
      <w:r>
        <w:t>организаци</w:t>
      </w:r>
      <w:r w:rsidR="001917E8">
        <w:t xml:space="preserve">ях, внесенных </w:t>
      </w:r>
      <w:r>
        <w:t>в ФРМО</w:t>
      </w:r>
      <w:r w:rsidR="001917E8">
        <w:t>,</w:t>
      </w:r>
      <w:r>
        <w:t xml:space="preserve"> содержатся в Реестре медицинских организаций Российской Федерации, формируемом на основании данных ФРМО </w:t>
      </w:r>
      <w:r w:rsidR="00D56E46">
        <w:br/>
      </w:r>
      <w:r>
        <w:t xml:space="preserve">и расположенном по ссылке </w:t>
      </w:r>
      <w:hyperlink r:id="rId1" w:anchor="!/refbook/1.2.643.5.1.13.13.11.1461" w:history="1">
        <w:r w:rsidR="00397787" w:rsidRPr="008C1C5D">
          <w:rPr>
            <w:rStyle w:val="a9"/>
          </w:rPr>
          <w:t>https://nsi.rosminzdrav.ru/#!/refbook/1.2.643.5.1.13.13.11.1461</w:t>
        </w:r>
      </w:hyperlink>
    </w:p>
  </w:footnote>
  <w:footnote w:id="22">
    <w:p w14:paraId="5CA6D5A0" w14:textId="2972F21B" w:rsidR="00724A93" w:rsidRDefault="00724A93" w:rsidP="00F62601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955529">
        <w:rPr>
          <w:rStyle w:val="phnormal1"/>
          <w:sz w:val="20"/>
          <w:szCs w:val="16"/>
        </w:rPr>
        <w:t xml:space="preserve">Заявка подписывается руководителем </w:t>
      </w:r>
      <w:r w:rsidR="00C07F1D">
        <w:rPr>
          <w:rStyle w:val="phnormal1"/>
          <w:sz w:val="20"/>
          <w:szCs w:val="16"/>
        </w:rPr>
        <w:t>ОУЗ/</w:t>
      </w:r>
      <w:r w:rsidR="005E324C">
        <w:rPr>
          <w:rStyle w:val="phnormal1"/>
          <w:sz w:val="20"/>
          <w:szCs w:val="16"/>
        </w:rPr>
        <w:t>ФОИВ/</w:t>
      </w:r>
      <w:r w:rsidRPr="00955529">
        <w:rPr>
          <w:rStyle w:val="phnormal1"/>
          <w:sz w:val="20"/>
          <w:szCs w:val="16"/>
        </w:rPr>
        <w:t>организации (лицом, его</w:t>
      </w:r>
      <w:r w:rsidR="004A3E57">
        <w:rPr>
          <w:rStyle w:val="phnormal1"/>
          <w:sz w:val="20"/>
          <w:szCs w:val="16"/>
        </w:rPr>
        <w:t xml:space="preserve"> </w:t>
      </w:r>
      <w:r w:rsidRPr="00955529">
        <w:rPr>
          <w:rStyle w:val="phnormal1"/>
          <w:sz w:val="20"/>
          <w:szCs w:val="16"/>
        </w:rPr>
        <w:t xml:space="preserve">замещающим)/индивидуальным предпринимателем либо уполномоченным лицом, действующим </w:t>
      </w:r>
      <w:r w:rsidR="00D56E46">
        <w:rPr>
          <w:rStyle w:val="phnormal1"/>
          <w:sz w:val="20"/>
          <w:szCs w:val="16"/>
        </w:rPr>
        <w:br/>
      </w:r>
      <w:r w:rsidRPr="00955529">
        <w:rPr>
          <w:rStyle w:val="phnormal1"/>
          <w:sz w:val="20"/>
          <w:szCs w:val="16"/>
        </w:rPr>
        <w:t>на сновании доверенности, оформленной</w:t>
      </w:r>
      <w:r w:rsidR="004A3E57">
        <w:rPr>
          <w:rStyle w:val="phnormal1"/>
          <w:sz w:val="20"/>
          <w:szCs w:val="16"/>
        </w:rPr>
        <w:t xml:space="preserve"> </w:t>
      </w:r>
      <w:r w:rsidRPr="00955529">
        <w:rPr>
          <w:rStyle w:val="phnormal1"/>
          <w:sz w:val="20"/>
          <w:szCs w:val="16"/>
        </w:rPr>
        <w:t xml:space="preserve">в соответствии с требованиями действующего законодательства РФ. </w:t>
      </w:r>
      <w:r w:rsidR="00A969A5" w:rsidRPr="00A969A5">
        <w:rPr>
          <w:rStyle w:val="phnormal1"/>
          <w:sz w:val="20"/>
          <w:szCs w:val="16"/>
        </w:rPr>
        <w:t>В случае, если заявка подписана лицом</w:t>
      </w:r>
      <w:r w:rsidR="004A3E57">
        <w:rPr>
          <w:rStyle w:val="phnormal1"/>
          <w:sz w:val="20"/>
          <w:szCs w:val="16"/>
        </w:rPr>
        <w:t xml:space="preserve"> </w:t>
      </w:r>
      <w:r w:rsidR="00A969A5" w:rsidRPr="00A969A5">
        <w:rPr>
          <w:rStyle w:val="phnormal1"/>
          <w:sz w:val="20"/>
          <w:szCs w:val="16"/>
        </w:rPr>
        <w:t>на основании доверенности, сканированная копия доверенности направляется вместе с заявкой, а проставление оттиска печати является необязательным.</w:t>
      </w:r>
    </w:p>
  </w:footnote>
  <w:footnote w:id="23">
    <w:p w14:paraId="075E327F" w14:textId="39BEB4E6" w:rsidR="00DC33BC" w:rsidRDefault="00DC33BC" w:rsidP="00F62601">
      <w:pPr>
        <w:pStyle w:val="ac"/>
        <w:jc w:val="both"/>
      </w:pPr>
      <w:r>
        <w:rPr>
          <w:rStyle w:val="ae"/>
        </w:rPr>
        <w:footnoteRef/>
      </w:r>
      <w:r>
        <w:t xml:space="preserve"> В случае, если организация/</w:t>
      </w:r>
      <w:r w:rsidRPr="00707422">
        <w:t>индивидуальны</w:t>
      </w:r>
      <w:r>
        <w:t>й</w:t>
      </w:r>
      <w:r w:rsidRPr="00707422">
        <w:t xml:space="preserve"> предпринимател</w:t>
      </w:r>
      <w:r>
        <w:t xml:space="preserve">ь осуществляет деятельность </w:t>
      </w:r>
      <w:r w:rsidR="00D56E46">
        <w:br/>
      </w:r>
      <w:r>
        <w:t>без использования печати, в нижней части заявки рядом с местом для проставления оттиска печати уполномоченным лицом собственноручно указывается: «Печать не предусмотрена».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3C03B" w14:textId="77777777" w:rsidR="00F100C7" w:rsidRDefault="00F100C7" w:rsidP="001B0CF9">
    <w:pPr>
      <w:pStyle w:val="af8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65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45BFE" w14:textId="77777777" w:rsidR="00C91FCF" w:rsidRDefault="00C91FCF" w:rsidP="001B0CF9">
    <w:pPr>
      <w:pStyle w:val="af8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65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22459"/>
    <w:multiLevelType w:val="hybridMultilevel"/>
    <w:tmpl w:val="3CE44F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6631C"/>
    <w:multiLevelType w:val="hybridMultilevel"/>
    <w:tmpl w:val="9BA6DF8C"/>
    <w:lvl w:ilvl="0" w:tplc="04190011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BA32B99"/>
    <w:multiLevelType w:val="hybridMultilevel"/>
    <w:tmpl w:val="8BCC9EF2"/>
    <w:lvl w:ilvl="0" w:tplc="6E6495D8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E2136EB"/>
    <w:multiLevelType w:val="hybridMultilevel"/>
    <w:tmpl w:val="44B8B066"/>
    <w:lvl w:ilvl="0" w:tplc="0419000F">
      <w:start w:val="1"/>
      <w:numFmt w:val="decimal"/>
      <w:pStyle w:val="a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" w15:restartNumberingAfterBreak="0">
    <w:nsid w:val="11495CF7"/>
    <w:multiLevelType w:val="multilevel"/>
    <w:tmpl w:val="9F1A1698"/>
    <w:lvl w:ilvl="0">
      <w:start w:val="1"/>
      <w:numFmt w:val="bullet"/>
      <w:pStyle w:val="phlistitemized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phlistitemized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" w15:restartNumberingAfterBreak="0">
    <w:nsid w:val="12101DB7"/>
    <w:multiLevelType w:val="hybridMultilevel"/>
    <w:tmpl w:val="56B23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BA77A7"/>
    <w:multiLevelType w:val="multilevel"/>
    <w:tmpl w:val="4258A418"/>
    <w:lvl w:ilvl="0">
      <w:start w:val="1"/>
      <w:numFmt w:val="decimal"/>
      <w:pStyle w:val="phlistordered1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14A54261"/>
    <w:multiLevelType w:val="hybridMultilevel"/>
    <w:tmpl w:val="BB66CC1E"/>
    <w:lvl w:ilvl="0" w:tplc="A9B2C08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1560332E"/>
    <w:multiLevelType w:val="multilevel"/>
    <w:tmpl w:val="98D822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9" w15:restartNumberingAfterBreak="0">
    <w:nsid w:val="16A2769A"/>
    <w:multiLevelType w:val="multilevel"/>
    <w:tmpl w:val="88CA2596"/>
    <w:lvl w:ilvl="0">
      <w:start w:val="4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12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24" w:hanging="90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536" w:hanging="900"/>
      </w:pPr>
      <w:rPr>
        <w:rFonts w:hint="default"/>
      </w:rPr>
    </w:lvl>
    <w:lvl w:ilvl="4">
      <w:start w:val="2"/>
      <w:numFmt w:val="decimal"/>
      <w:lvlText w:val="%1.%2.%3.%4.%5."/>
      <w:lvlJc w:val="left"/>
      <w:pPr>
        <w:ind w:left="19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96" w:hanging="1800"/>
      </w:pPr>
      <w:rPr>
        <w:rFonts w:hint="default"/>
      </w:rPr>
    </w:lvl>
  </w:abstractNum>
  <w:abstractNum w:abstractNumId="10" w15:restartNumberingAfterBreak="0">
    <w:nsid w:val="19952A7E"/>
    <w:multiLevelType w:val="multilevel"/>
    <w:tmpl w:val="4148CB76"/>
    <w:lvl w:ilvl="0">
      <w:start w:val="1"/>
      <w:numFmt w:val="russianLower"/>
      <w:pStyle w:val="phlistordereda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1" w15:restartNumberingAfterBreak="0">
    <w:nsid w:val="1DB014A0"/>
    <w:multiLevelType w:val="multilevel"/>
    <w:tmpl w:val="DF8697A0"/>
    <w:lvl w:ilvl="0">
      <w:start w:val="1"/>
      <w:numFmt w:val="russianUpper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2" w15:restartNumberingAfterBreak="0">
    <w:nsid w:val="1DB862E0"/>
    <w:multiLevelType w:val="hybridMultilevel"/>
    <w:tmpl w:val="5DAE4584"/>
    <w:lvl w:ilvl="0" w:tplc="5922E858">
      <w:start w:val="1"/>
      <w:numFmt w:val="decimal"/>
      <w:pStyle w:val="10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502259"/>
    <w:multiLevelType w:val="hybridMultilevel"/>
    <w:tmpl w:val="DA52086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2318117C"/>
    <w:multiLevelType w:val="multilevel"/>
    <w:tmpl w:val="076AC392"/>
    <w:lvl w:ilvl="0">
      <w:start w:val="1"/>
      <w:numFmt w:val="bullet"/>
      <w:lvlText w:val=""/>
      <w:lvlJc w:val="left"/>
      <w:pPr>
        <w:ind w:left="334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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CD7BE1"/>
    <w:multiLevelType w:val="hybridMultilevel"/>
    <w:tmpl w:val="B26C6980"/>
    <w:lvl w:ilvl="0" w:tplc="209C53B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2D1C46EB"/>
    <w:multiLevelType w:val="hybridMultilevel"/>
    <w:tmpl w:val="D6E23980"/>
    <w:lvl w:ilvl="0" w:tplc="6E6495D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21531B"/>
    <w:multiLevelType w:val="multilevel"/>
    <w:tmpl w:val="D430B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885150F"/>
    <w:multiLevelType w:val="hybridMultilevel"/>
    <w:tmpl w:val="FE9E7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147FAC"/>
    <w:multiLevelType w:val="hybridMultilevel"/>
    <w:tmpl w:val="B26C6980"/>
    <w:lvl w:ilvl="0" w:tplc="209C53B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3D2504B3"/>
    <w:multiLevelType w:val="multilevel"/>
    <w:tmpl w:val="FB382982"/>
    <w:lvl w:ilvl="0">
      <w:start w:val="1"/>
      <w:numFmt w:val="bullet"/>
      <w:pStyle w:val="phtableitemizedlist1"/>
      <w:lvlText w:val=""/>
      <w:lvlJc w:val="left"/>
      <w:pPr>
        <w:ind w:left="334" w:hanging="33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3FAD0CBD"/>
    <w:multiLevelType w:val="hybridMultilevel"/>
    <w:tmpl w:val="8DBCCF58"/>
    <w:lvl w:ilvl="0" w:tplc="6D8AB0A0">
      <w:start w:val="1"/>
      <w:numFmt w:val="decimal"/>
      <w:lvlText w:val="%1)"/>
      <w:lvlJc w:val="left"/>
      <w:pPr>
        <w:ind w:left="1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95" w:hanging="360"/>
      </w:pPr>
    </w:lvl>
    <w:lvl w:ilvl="2" w:tplc="0419001B" w:tentative="1">
      <w:start w:val="1"/>
      <w:numFmt w:val="lowerRoman"/>
      <w:lvlText w:val="%3."/>
      <w:lvlJc w:val="right"/>
      <w:pPr>
        <w:ind w:left="3115" w:hanging="180"/>
      </w:pPr>
    </w:lvl>
    <w:lvl w:ilvl="3" w:tplc="0419000F" w:tentative="1">
      <w:start w:val="1"/>
      <w:numFmt w:val="decimal"/>
      <w:lvlText w:val="%4."/>
      <w:lvlJc w:val="left"/>
      <w:pPr>
        <w:ind w:left="3835" w:hanging="360"/>
      </w:pPr>
    </w:lvl>
    <w:lvl w:ilvl="4" w:tplc="04190019" w:tentative="1">
      <w:start w:val="1"/>
      <w:numFmt w:val="lowerLetter"/>
      <w:lvlText w:val="%5."/>
      <w:lvlJc w:val="left"/>
      <w:pPr>
        <w:ind w:left="4555" w:hanging="360"/>
      </w:pPr>
    </w:lvl>
    <w:lvl w:ilvl="5" w:tplc="0419001B" w:tentative="1">
      <w:start w:val="1"/>
      <w:numFmt w:val="lowerRoman"/>
      <w:lvlText w:val="%6."/>
      <w:lvlJc w:val="right"/>
      <w:pPr>
        <w:ind w:left="5275" w:hanging="180"/>
      </w:pPr>
    </w:lvl>
    <w:lvl w:ilvl="6" w:tplc="0419000F" w:tentative="1">
      <w:start w:val="1"/>
      <w:numFmt w:val="decimal"/>
      <w:lvlText w:val="%7."/>
      <w:lvlJc w:val="left"/>
      <w:pPr>
        <w:ind w:left="5995" w:hanging="360"/>
      </w:pPr>
    </w:lvl>
    <w:lvl w:ilvl="7" w:tplc="04190019" w:tentative="1">
      <w:start w:val="1"/>
      <w:numFmt w:val="lowerLetter"/>
      <w:lvlText w:val="%8."/>
      <w:lvlJc w:val="left"/>
      <w:pPr>
        <w:ind w:left="6715" w:hanging="360"/>
      </w:pPr>
    </w:lvl>
    <w:lvl w:ilvl="8" w:tplc="0419001B" w:tentative="1">
      <w:start w:val="1"/>
      <w:numFmt w:val="lowerRoman"/>
      <w:lvlText w:val="%9."/>
      <w:lvlJc w:val="right"/>
      <w:pPr>
        <w:ind w:left="7435" w:hanging="180"/>
      </w:pPr>
    </w:lvl>
  </w:abstractNum>
  <w:abstractNum w:abstractNumId="23" w15:restartNumberingAfterBreak="0">
    <w:nsid w:val="3FF4231C"/>
    <w:multiLevelType w:val="multilevel"/>
    <w:tmpl w:val="CE5C32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i w:val="0"/>
        <w:iCs/>
      </w:rPr>
    </w:lvl>
    <w:lvl w:ilvl="4">
      <w:start w:val="1"/>
      <w:numFmt w:val="decimal"/>
      <w:lvlText w:val="%1.%2.%3.%4.%5."/>
      <w:lvlJc w:val="left"/>
      <w:pPr>
        <w:ind w:left="1926" w:hanging="792"/>
      </w:pPr>
    </w:lvl>
    <w:lvl w:ilvl="5">
      <w:start w:val="1"/>
      <w:numFmt w:val="decimal"/>
      <w:lvlText w:val="%1.%2.%3.%4.%5.%6."/>
      <w:lvlJc w:val="left"/>
      <w:pPr>
        <w:ind w:left="2071" w:hanging="936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6" w15:restartNumberingAfterBreak="0">
    <w:nsid w:val="4D917931"/>
    <w:multiLevelType w:val="multilevel"/>
    <w:tmpl w:val="815070B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4" w:hanging="360"/>
      </w:pPr>
      <w:rPr>
        <w:rFonts w:hint="default"/>
        <w:b/>
        <w:bCs w:val="0"/>
      </w:rPr>
    </w:lvl>
    <w:lvl w:ilvl="2">
      <w:start w:val="1"/>
      <w:numFmt w:val="decimal"/>
      <w:pStyle w:val="3"/>
      <w:lvlText w:val="%1.%2.%3.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31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14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9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4" w:hanging="1800"/>
      </w:pPr>
      <w:rPr>
        <w:rFonts w:hint="default"/>
      </w:rPr>
    </w:lvl>
  </w:abstractNum>
  <w:abstractNum w:abstractNumId="27" w15:restartNumberingAfterBreak="0">
    <w:nsid w:val="53F405B4"/>
    <w:multiLevelType w:val="multilevel"/>
    <w:tmpl w:val="21981FF4"/>
    <w:lvl w:ilvl="0">
      <w:start w:val="1"/>
      <w:numFmt w:val="decimal"/>
      <w:pStyle w:val="a0"/>
      <w:lvlText w:val="%1.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797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7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5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2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0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25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36" w:hanging="720"/>
      </w:pPr>
      <w:rPr>
        <w:rFonts w:hint="default"/>
      </w:rPr>
    </w:lvl>
  </w:abstractNum>
  <w:abstractNum w:abstractNumId="28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60F14709"/>
    <w:multiLevelType w:val="hybridMultilevel"/>
    <w:tmpl w:val="13CCF168"/>
    <w:lvl w:ilvl="0" w:tplc="49327774">
      <w:start w:val="6"/>
      <w:numFmt w:val="decimal"/>
      <w:lvlText w:val="%1."/>
      <w:lvlJc w:val="left"/>
      <w:rPr>
        <w:rFonts w:eastAsia="Calibri" w:hint="default"/>
      </w:r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0" w15:restartNumberingAfterBreak="0">
    <w:nsid w:val="61CD4EC7"/>
    <w:multiLevelType w:val="hybridMultilevel"/>
    <w:tmpl w:val="BF2ECCC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1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42D5693"/>
    <w:multiLevelType w:val="hybridMultilevel"/>
    <w:tmpl w:val="423C496A"/>
    <w:lvl w:ilvl="0" w:tplc="198EB2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E737BAE"/>
    <w:multiLevelType w:val="hybridMultilevel"/>
    <w:tmpl w:val="1D2C9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1E2ED4"/>
    <w:multiLevelType w:val="multilevel"/>
    <w:tmpl w:val="5796AB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72267317"/>
    <w:multiLevelType w:val="hybridMultilevel"/>
    <w:tmpl w:val="839C8286"/>
    <w:lvl w:ilvl="0" w:tplc="C23858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012FC2"/>
    <w:multiLevelType w:val="multilevel"/>
    <w:tmpl w:val="A33CA372"/>
    <w:lvl w:ilvl="0">
      <w:start w:val="1"/>
      <w:numFmt w:val="decimal"/>
      <w:pStyle w:val="11"/>
      <w:lvlText w:val="%1"/>
      <w:lvlJc w:val="left"/>
      <w:rPr>
        <w:lang w:bidi="x-none"/>
        <w:specVanish w:val="0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lvlText w:val="%1.%2.%3"/>
      <w:lvlJc w:val="left"/>
      <w:rPr>
        <w:lang w:bidi="x-none"/>
        <w:specVanish w:val="0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37" w15:restartNumberingAfterBreak="0">
    <w:nsid w:val="75161AFA"/>
    <w:multiLevelType w:val="multilevel"/>
    <w:tmpl w:val="BE9AB800"/>
    <w:lvl w:ilvl="0">
      <w:start w:val="1"/>
      <w:numFmt w:val="bullet"/>
      <w:pStyle w:val="phlistitemized1"/>
      <w:lvlText w:val=""/>
      <w:lvlJc w:val="left"/>
      <w:pPr>
        <w:tabs>
          <w:tab w:val="num" w:pos="1457"/>
        </w:tabs>
        <w:ind w:left="1457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phlistitemized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9" w15:restartNumberingAfterBreak="0">
    <w:nsid w:val="78371568"/>
    <w:multiLevelType w:val="hybridMultilevel"/>
    <w:tmpl w:val="B538D1F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78DA1851"/>
    <w:multiLevelType w:val="multilevel"/>
    <w:tmpl w:val="4492178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41" w15:restartNumberingAfterBreak="0">
    <w:nsid w:val="7C7207C8"/>
    <w:multiLevelType w:val="hybridMultilevel"/>
    <w:tmpl w:val="74484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"/>
  </w:num>
  <w:num w:numId="3">
    <w:abstractNumId w:val="3"/>
  </w:num>
  <w:num w:numId="4">
    <w:abstractNumId w:val="31"/>
  </w:num>
  <w:num w:numId="5">
    <w:abstractNumId w:val="4"/>
  </w:num>
  <w:num w:numId="6">
    <w:abstractNumId w:val="6"/>
  </w:num>
  <w:num w:numId="7">
    <w:abstractNumId w:val="10"/>
  </w:num>
  <w:num w:numId="8">
    <w:abstractNumId w:val="38"/>
  </w:num>
  <w:num w:numId="9">
    <w:abstractNumId w:val="12"/>
  </w:num>
  <w:num w:numId="10">
    <w:abstractNumId w:val="28"/>
  </w:num>
  <w:num w:numId="11">
    <w:abstractNumId w:val="24"/>
  </w:num>
  <w:num w:numId="12">
    <w:abstractNumId w:val="25"/>
  </w:num>
  <w:num w:numId="1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"/>
    </w:lvlOverride>
  </w:num>
  <w:num w:numId="1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9"/>
  </w:num>
  <w:num w:numId="18">
    <w:abstractNumId w:val="30"/>
  </w:num>
  <w:num w:numId="19">
    <w:abstractNumId w:val="41"/>
  </w:num>
  <w:num w:numId="20">
    <w:abstractNumId w:val="5"/>
  </w:num>
  <w:num w:numId="21">
    <w:abstractNumId w:val="14"/>
  </w:num>
  <w:num w:numId="22">
    <w:abstractNumId w:val="11"/>
  </w:num>
  <w:num w:numId="23">
    <w:abstractNumId w:val="36"/>
  </w:num>
  <w:num w:numId="24">
    <w:abstractNumId w:val="9"/>
  </w:num>
  <w:num w:numId="25">
    <w:abstractNumId w:val="13"/>
  </w:num>
  <w:num w:numId="26">
    <w:abstractNumId w:val="36"/>
    <w:lvlOverride w:ilvl="0">
      <w:startOverride w:val="1"/>
    </w:lvlOverride>
    <w:lvlOverride w:ilvl="1">
      <w:startOverride w:val="6"/>
    </w:lvlOverride>
  </w:num>
  <w:num w:numId="27">
    <w:abstractNumId w:val="36"/>
    <w:lvlOverride w:ilvl="0">
      <w:startOverride w:val="1"/>
    </w:lvlOverride>
    <w:lvlOverride w:ilvl="1">
      <w:startOverride w:val="6"/>
    </w:lvlOverride>
  </w:num>
  <w:num w:numId="28">
    <w:abstractNumId w:val="36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4"/>
  </w:num>
  <w:num w:numId="31">
    <w:abstractNumId w:val="32"/>
  </w:num>
  <w:num w:numId="32">
    <w:abstractNumId w:val="16"/>
  </w:num>
  <w:num w:numId="33">
    <w:abstractNumId w:val="17"/>
  </w:num>
  <w:num w:numId="34">
    <w:abstractNumId w:val="0"/>
  </w:num>
  <w:num w:numId="35">
    <w:abstractNumId w:val="22"/>
  </w:num>
  <w:num w:numId="36">
    <w:abstractNumId w:val="40"/>
  </w:num>
  <w:num w:numId="37">
    <w:abstractNumId w:val="26"/>
  </w:num>
  <w:num w:numId="38">
    <w:abstractNumId w:val="8"/>
  </w:num>
  <w:num w:numId="39">
    <w:abstractNumId w:val="33"/>
  </w:num>
  <w:num w:numId="40">
    <w:abstractNumId w:val="7"/>
  </w:num>
  <w:num w:numId="41">
    <w:abstractNumId w:val="15"/>
  </w:num>
  <w:num w:numId="42">
    <w:abstractNumId w:val="37"/>
  </w:num>
  <w:num w:numId="43">
    <w:abstractNumId w:val="26"/>
  </w:num>
  <w:num w:numId="44">
    <w:abstractNumId w:val="19"/>
  </w:num>
  <w:num w:numId="45">
    <w:abstractNumId w:val="23"/>
  </w:num>
  <w:num w:numId="46">
    <w:abstractNumId w:val="18"/>
  </w:num>
  <w:num w:numId="47">
    <w:abstractNumId w:val="35"/>
  </w:num>
  <w:num w:numId="48">
    <w:abstractNumId w:val="29"/>
  </w:num>
  <w:num w:numId="49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defaultTabStop w:val="708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F68"/>
    <w:rsid w:val="00000471"/>
    <w:rsid w:val="00000CB1"/>
    <w:rsid w:val="00002D5D"/>
    <w:rsid w:val="00003A61"/>
    <w:rsid w:val="00003CAC"/>
    <w:rsid w:val="000042B0"/>
    <w:rsid w:val="0000537E"/>
    <w:rsid w:val="00005D15"/>
    <w:rsid w:val="000065F3"/>
    <w:rsid w:val="00011B78"/>
    <w:rsid w:val="00012EB9"/>
    <w:rsid w:val="00013B9F"/>
    <w:rsid w:val="000144ED"/>
    <w:rsid w:val="000151AA"/>
    <w:rsid w:val="0001581E"/>
    <w:rsid w:val="00015B1D"/>
    <w:rsid w:val="000164FD"/>
    <w:rsid w:val="00016B2C"/>
    <w:rsid w:val="000172B1"/>
    <w:rsid w:val="00020233"/>
    <w:rsid w:val="000203F6"/>
    <w:rsid w:val="000211A1"/>
    <w:rsid w:val="0002215D"/>
    <w:rsid w:val="0002230F"/>
    <w:rsid w:val="00022BAB"/>
    <w:rsid w:val="00022CAE"/>
    <w:rsid w:val="00023FC3"/>
    <w:rsid w:val="0003011B"/>
    <w:rsid w:val="0003051C"/>
    <w:rsid w:val="00030DF6"/>
    <w:rsid w:val="0003100B"/>
    <w:rsid w:val="00032298"/>
    <w:rsid w:val="00032FB4"/>
    <w:rsid w:val="00033074"/>
    <w:rsid w:val="00034292"/>
    <w:rsid w:val="00034FCE"/>
    <w:rsid w:val="000352D6"/>
    <w:rsid w:val="000356E5"/>
    <w:rsid w:val="000374CB"/>
    <w:rsid w:val="00037AA8"/>
    <w:rsid w:val="000400B3"/>
    <w:rsid w:val="00040258"/>
    <w:rsid w:val="0004066F"/>
    <w:rsid w:val="00040DF7"/>
    <w:rsid w:val="0004189A"/>
    <w:rsid w:val="000419E9"/>
    <w:rsid w:val="000431A0"/>
    <w:rsid w:val="00043612"/>
    <w:rsid w:val="00046F7B"/>
    <w:rsid w:val="000471A2"/>
    <w:rsid w:val="00047AE0"/>
    <w:rsid w:val="000506E7"/>
    <w:rsid w:val="00051DC7"/>
    <w:rsid w:val="00053667"/>
    <w:rsid w:val="00053824"/>
    <w:rsid w:val="00053D00"/>
    <w:rsid w:val="00054488"/>
    <w:rsid w:val="00056A57"/>
    <w:rsid w:val="00056B8A"/>
    <w:rsid w:val="00056E58"/>
    <w:rsid w:val="00057A8A"/>
    <w:rsid w:val="0006050E"/>
    <w:rsid w:val="00060AC0"/>
    <w:rsid w:val="00061BE2"/>
    <w:rsid w:val="00062831"/>
    <w:rsid w:val="00063D41"/>
    <w:rsid w:val="0006452B"/>
    <w:rsid w:val="0006589F"/>
    <w:rsid w:val="000673E7"/>
    <w:rsid w:val="000677C9"/>
    <w:rsid w:val="00067C03"/>
    <w:rsid w:val="000705FC"/>
    <w:rsid w:val="00071A3C"/>
    <w:rsid w:val="00072E9E"/>
    <w:rsid w:val="00077F76"/>
    <w:rsid w:val="00080524"/>
    <w:rsid w:val="0008148B"/>
    <w:rsid w:val="00082A4D"/>
    <w:rsid w:val="00082FD3"/>
    <w:rsid w:val="0008687B"/>
    <w:rsid w:val="00087280"/>
    <w:rsid w:val="0009122E"/>
    <w:rsid w:val="00092BAB"/>
    <w:rsid w:val="0009419E"/>
    <w:rsid w:val="00095F35"/>
    <w:rsid w:val="000963FD"/>
    <w:rsid w:val="000A163F"/>
    <w:rsid w:val="000A169F"/>
    <w:rsid w:val="000A3C24"/>
    <w:rsid w:val="000A4159"/>
    <w:rsid w:val="000A5E3A"/>
    <w:rsid w:val="000A6A14"/>
    <w:rsid w:val="000A77FA"/>
    <w:rsid w:val="000B0067"/>
    <w:rsid w:val="000B00B6"/>
    <w:rsid w:val="000B1010"/>
    <w:rsid w:val="000B37FF"/>
    <w:rsid w:val="000B41B7"/>
    <w:rsid w:val="000B4593"/>
    <w:rsid w:val="000B4C8E"/>
    <w:rsid w:val="000B523C"/>
    <w:rsid w:val="000B76D3"/>
    <w:rsid w:val="000C0833"/>
    <w:rsid w:val="000C238F"/>
    <w:rsid w:val="000C2759"/>
    <w:rsid w:val="000C341E"/>
    <w:rsid w:val="000C353E"/>
    <w:rsid w:val="000C37CA"/>
    <w:rsid w:val="000C54AC"/>
    <w:rsid w:val="000C56E9"/>
    <w:rsid w:val="000C5A8E"/>
    <w:rsid w:val="000C75C6"/>
    <w:rsid w:val="000D09F4"/>
    <w:rsid w:val="000D0AD1"/>
    <w:rsid w:val="000D0EB2"/>
    <w:rsid w:val="000D149C"/>
    <w:rsid w:val="000D3610"/>
    <w:rsid w:val="000D45B3"/>
    <w:rsid w:val="000D48BD"/>
    <w:rsid w:val="000D55E2"/>
    <w:rsid w:val="000D788A"/>
    <w:rsid w:val="000D7C9C"/>
    <w:rsid w:val="000D7F54"/>
    <w:rsid w:val="000E03F4"/>
    <w:rsid w:val="000E090F"/>
    <w:rsid w:val="000E2279"/>
    <w:rsid w:val="000E3DE0"/>
    <w:rsid w:val="000E446A"/>
    <w:rsid w:val="000E4ECB"/>
    <w:rsid w:val="000E6666"/>
    <w:rsid w:val="000E6C7C"/>
    <w:rsid w:val="000E7BFD"/>
    <w:rsid w:val="000E7E54"/>
    <w:rsid w:val="000F0234"/>
    <w:rsid w:val="000F0FE6"/>
    <w:rsid w:val="000F4723"/>
    <w:rsid w:val="000F6B08"/>
    <w:rsid w:val="000F7D7A"/>
    <w:rsid w:val="00100668"/>
    <w:rsid w:val="00100BA5"/>
    <w:rsid w:val="00100BC9"/>
    <w:rsid w:val="001015D4"/>
    <w:rsid w:val="0010296F"/>
    <w:rsid w:val="001032FC"/>
    <w:rsid w:val="0010486F"/>
    <w:rsid w:val="00105957"/>
    <w:rsid w:val="0010615A"/>
    <w:rsid w:val="00106263"/>
    <w:rsid w:val="001065FA"/>
    <w:rsid w:val="00106C26"/>
    <w:rsid w:val="001105A1"/>
    <w:rsid w:val="00110A91"/>
    <w:rsid w:val="0011395C"/>
    <w:rsid w:val="00114BC6"/>
    <w:rsid w:val="00114CF4"/>
    <w:rsid w:val="00115B9D"/>
    <w:rsid w:val="00115BD7"/>
    <w:rsid w:val="00116258"/>
    <w:rsid w:val="00117869"/>
    <w:rsid w:val="00117C34"/>
    <w:rsid w:val="0012048F"/>
    <w:rsid w:val="00120F43"/>
    <w:rsid w:val="001214AC"/>
    <w:rsid w:val="0012183A"/>
    <w:rsid w:val="00121CC0"/>
    <w:rsid w:val="001223F1"/>
    <w:rsid w:val="001224D3"/>
    <w:rsid w:val="001238BA"/>
    <w:rsid w:val="00124A26"/>
    <w:rsid w:val="00124AC9"/>
    <w:rsid w:val="00125C7E"/>
    <w:rsid w:val="001307FC"/>
    <w:rsid w:val="00133BD1"/>
    <w:rsid w:val="00135B0F"/>
    <w:rsid w:val="0013603F"/>
    <w:rsid w:val="00136794"/>
    <w:rsid w:val="00137111"/>
    <w:rsid w:val="00140B99"/>
    <w:rsid w:val="0014141D"/>
    <w:rsid w:val="00142933"/>
    <w:rsid w:val="0014590F"/>
    <w:rsid w:val="001462A4"/>
    <w:rsid w:val="001468A5"/>
    <w:rsid w:val="001472C3"/>
    <w:rsid w:val="00147FD7"/>
    <w:rsid w:val="00150B71"/>
    <w:rsid w:val="001511F4"/>
    <w:rsid w:val="001514AB"/>
    <w:rsid w:val="001520E7"/>
    <w:rsid w:val="00152200"/>
    <w:rsid w:val="00152BB9"/>
    <w:rsid w:val="00154801"/>
    <w:rsid w:val="001550A8"/>
    <w:rsid w:val="00160BCC"/>
    <w:rsid w:val="0016153A"/>
    <w:rsid w:val="0016274C"/>
    <w:rsid w:val="001648A2"/>
    <w:rsid w:val="00165738"/>
    <w:rsid w:val="00166959"/>
    <w:rsid w:val="001669C6"/>
    <w:rsid w:val="00166C22"/>
    <w:rsid w:val="00167126"/>
    <w:rsid w:val="001679CE"/>
    <w:rsid w:val="00171761"/>
    <w:rsid w:val="0017282D"/>
    <w:rsid w:val="00172A40"/>
    <w:rsid w:val="00177C79"/>
    <w:rsid w:val="00177E10"/>
    <w:rsid w:val="0018016A"/>
    <w:rsid w:val="001825B0"/>
    <w:rsid w:val="00184942"/>
    <w:rsid w:val="00184C23"/>
    <w:rsid w:val="0018568A"/>
    <w:rsid w:val="00185E6B"/>
    <w:rsid w:val="001869CB"/>
    <w:rsid w:val="00190BB9"/>
    <w:rsid w:val="0019171F"/>
    <w:rsid w:val="001917E8"/>
    <w:rsid w:val="00192471"/>
    <w:rsid w:val="001932A4"/>
    <w:rsid w:val="00193C0B"/>
    <w:rsid w:val="001953B8"/>
    <w:rsid w:val="00195DBD"/>
    <w:rsid w:val="00196436"/>
    <w:rsid w:val="00196C2F"/>
    <w:rsid w:val="00197147"/>
    <w:rsid w:val="001A0557"/>
    <w:rsid w:val="001A0D1B"/>
    <w:rsid w:val="001A0F9F"/>
    <w:rsid w:val="001A1FD6"/>
    <w:rsid w:val="001A39F2"/>
    <w:rsid w:val="001A3E55"/>
    <w:rsid w:val="001A59A3"/>
    <w:rsid w:val="001A780A"/>
    <w:rsid w:val="001B0CF9"/>
    <w:rsid w:val="001B130F"/>
    <w:rsid w:val="001B18D0"/>
    <w:rsid w:val="001B25BD"/>
    <w:rsid w:val="001B271C"/>
    <w:rsid w:val="001B2740"/>
    <w:rsid w:val="001B2885"/>
    <w:rsid w:val="001B38AC"/>
    <w:rsid w:val="001B38F6"/>
    <w:rsid w:val="001B3DCA"/>
    <w:rsid w:val="001C07F9"/>
    <w:rsid w:val="001C4046"/>
    <w:rsid w:val="001C405A"/>
    <w:rsid w:val="001C4665"/>
    <w:rsid w:val="001C49E3"/>
    <w:rsid w:val="001C5915"/>
    <w:rsid w:val="001C783E"/>
    <w:rsid w:val="001D212C"/>
    <w:rsid w:val="001D2B9B"/>
    <w:rsid w:val="001D3321"/>
    <w:rsid w:val="001D478C"/>
    <w:rsid w:val="001D48A2"/>
    <w:rsid w:val="001D4FA6"/>
    <w:rsid w:val="001D5893"/>
    <w:rsid w:val="001D5AEC"/>
    <w:rsid w:val="001D7C82"/>
    <w:rsid w:val="001D7E02"/>
    <w:rsid w:val="001E2CC5"/>
    <w:rsid w:val="001E39B1"/>
    <w:rsid w:val="001E3D7D"/>
    <w:rsid w:val="001E3E3F"/>
    <w:rsid w:val="001E69BC"/>
    <w:rsid w:val="001F0734"/>
    <w:rsid w:val="001F261F"/>
    <w:rsid w:val="001F26A1"/>
    <w:rsid w:val="001F5E49"/>
    <w:rsid w:val="001F5F62"/>
    <w:rsid w:val="001F7306"/>
    <w:rsid w:val="001F77DC"/>
    <w:rsid w:val="0020074A"/>
    <w:rsid w:val="002011EC"/>
    <w:rsid w:val="00202875"/>
    <w:rsid w:val="002038B7"/>
    <w:rsid w:val="00203E77"/>
    <w:rsid w:val="00205AB5"/>
    <w:rsid w:val="0020607F"/>
    <w:rsid w:val="00206253"/>
    <w:rsid w:val="00206F4F"/>
    <w:rsid w:val="00207234"/>
    <w:rsid w:val="00207EDA"/>
    <w:rsid w:val="00212DD1"/>
    <w:rsid w:val="00213747"/>
    <w:rsid w:val="002142E5"/>
    <w:rsid w:val="00222D0A"/>
    <w:rsid w:val="0022336B"/>
    <w:rsid w:val="00223DC0"/>
    <w:rsid w:val="00224DC0"/>
    <w:rsid w:val="00226124"/>
    <w:rsid w:val="00226811"/>
    <w:rsid w:val="00227087"/>
    <w:rsid w:val="00227D1D"/>
    <w:rsid w:val="0023461B"/>
    <w:rsid w:val="00240487"/>
    <w:rsid w:val="002437FC"/>
    <w:rsid w:val="00244B29"/>
    <w:rsid w:val="00244CEC"/>
    <w:rsid w:val="00246245"/>
    <w:rsid w:val="0024687B"/>
    <w:rsid w:val="00246982"/>
    <w:rsid w:val="00250733"/>
    <w:rsid w:val="00251297"/>
    <w:rsid w:val="0025309C"/>
    <w:rsid w:val="00254267"/>
    <w:rsid w:val="00257C0B"/>
    <w:rsid w:val="00260B33"/>
    <w:rsid w:val="00261268"/>
    <w:rsid w:val="00262CC1"/>
    <w:rsid w:val="002631CE"/>
    <w:rsid w:val="002637A3"/>
    <w:rsid w:val="002646DF"/>
    <w:rsid w:val="002649EE"/>
    <w:rsid w:val="00264CEC"/>
    <w:rsid w:val="00265608"/>
    <w:rsid w:val="002659C9"/>
    <w:rsid w:val="002677FF"/>
    <w:rsid w:val="00270306"/>
    <w:rsid w:val="00270C4D"/>
    <w:rsid w:val="0027387E"/>
    <w:rsid w:val="0027464B"/>
    <w:rsid w:val="00275EEF"/>
    <w:rsid w:val="00275F42"/>
    <w:rsid w:val="00276508"/>
    <w:rsid w:val="00276A4C"/>
    <w:rsid w:val="00276E0E"/>
    <w:rsid w:val="002811D0"/>
    <w:rsid w:val="002818FB"/>
    <w:rsid w:val="00282933"/>
    <w:rsid w:val="002830AD"/>
    <w:rsid w:val="00284A1A"/>
    <w:rsid w:val="00285933"/>
    <w:rsid w:val="002871EB"/>
    <w:rsid w:val="0029118A"/>
    <w:rsid w:val="00291A8F"/>
    <w:rsid w:val="00291FC7"/>
    <w:rsid w:val="002925DB"/>
    <w:rsid w:val="00292CEB"/>
    <w:rsid w:val="00293586"/>
    <w:rsid w:val="00294666"/>
    <w:rsid w:val="00295873"/>
    <w:rsid w:val="002959FD"/>
    <w:rsid w:val="00295B2E"/>
    <w:rsid w:val="00297824"/>
    <w:rsid w:val="002979EE"/>
    <w:rsid w:val="00297BF1"/>
    <w:rsid w:val="00297E24"/>
    <w:rsid w:val="00297F8A"/>
    <w:rsid w:val="002A0A07"/>
    <w:rsid w:val="002A0DE7"/>
    <w:rsid w:val="002A2771"/>
    <w:rsid w:val="002A2B00"/>
    <w:rsid w:val="002A3A9F"/>
    <w:rsid w:val="002A431B"/>
    <w:rsid w:val="002A4EA1"/>
    <w:rsid w:val="002A5845"/>
    <w:rsid w:val="002A654F"/>
    <w:rsid w:val="002A7FD0"/>
    <w:rsid w:val="002B10F1"/>
    <w:rsid w:val="002B13A3"/>
    <w:rsid w:val="002B2622"/>
    <w:rsid w:val="002B38EC"/>
    <w:rsid w:val="002B3B42"/>
    <w:rsid w:val="002B65CA"/>
    <w:rsid w:val="002C04EB"/>
    <w:rsid w:val="002C0FDA"/>
    <w:rsid w:val="002C1F9C"/>
    <w:rsid w:val="002C3BC8"/>
    <w:rsid w:val="002C5277"/>
    <w:rsid w:val="002C592D"/>
    <w:rsid w:val="002C6B96"/>
    <w:rsid w:val="002C7EF7"/>
    <w:rsid w:val="002D1D6E"/>
    <w:rsid w:val="002D30DA"/>
    <w:rsid w:val="002D37AE"/>
    <w:rsid w:val="002D3D59"/>
    <w:rsid w:val="002D4E13"/>
    <w:rsid w:val="002D5147"/>
    <w:rsid w:val="002D7666"/>
    <w:rsid w:val="002E0C8E"/>
    <w:rsid w:val="002E1C5F"/>
    <w:rsid w:val="002E2183"/>
    <w:rsid w:val="002E4A09"/>
    <w:rsid w:val="002E4BF9"/>
    <w:rsid w:val="002E4C23"/>
    <w:rsid w:val="002E68EA"/>
    <w:rsid w:val="002E7030"/>
    <w:rsid w:val="002E7076"/>
    <w:rsid w:val="002F00CB"/>
    <w:rsid w:val="002F200C"/>
    <w:rsid w:val="002F230A"/>
    <w:rsid w:val="002F3DF2"/>
    <w:rsid w:val="002F63E6"/>
    <w:rsid w:val="002F6C3C"/>
    <w:rsid w:val="002F7857"/>
    <w:rsid w:val="003000F9"/>
    <w:rsid w:val="00302E1E"/>
    <w:rsid w:val="00304378"/>
    <w:rsid w:val="00305853"/>
    <w:rsid w:val="00305C7E"/>
    <w:rsid w:val="003068FC"/>
    <w:rsid w:val="00310D1E"/>
    <w:rsid w:val="00311387"/>
    <w:rsid w:val="00312BB5"/>
    <w:rsid w:val="00312FB7"/>
    <w:rsid w:val="0031303E"/>
    <w:rsid w:val="00314C17"/>
    <w:rsid w:val="00314D43"/>
    <w:rsid w:val="00315065"/>
    <w:rsid w:val="0031518D"/>
    <w:rsid w:val="00315478"/>
    <w:rsid w:val="0031692F"/>
    <w:rsid w:val="00317803"/>
    <w:rsid w:val="00317BD2"/>
    <w:rsid w:val="00321686"/>
    <w:rsid w:val="003220F7"/>
    <w:rsid w:val="00322620"/>
    <w:rsid w:val="00322D4D"/>
    <w:rsid w:val="003235C1"/>
    <w:rsid w:val="003252CE"/>
    <w:rsid w:val="0032536C"/>
    <w:rsid w:val="003255E7"/>
    <w:rsid w:val="003262F0"/>
    <w:rsid w:val="003264F7"/>
    <w:rsid w:val="00327125"/>
    <w:rsid w:val="00333719"/>
    <w:rsid w:val="00333D06"/>
    <w:rsid w:val="00334DFD"/>
    <w:rsid w:val="00334E10"/>
    <w:rsid w:val="00334E37"/>
    <w:rsid w:val="00335719"/>
    <w:rsid w:val="00335D64"/>
    <w:rsid w:val="00335E5F"/>
    <w:rsid w:val="00335F49"/>
    <w:rsid w:val="00337DB1"/>
    <w:rsid w:val="00340055"/>
    <w:rsid w:val="003400F0"/>
    <w:rsid w:val="00341D9C"/>
    <w:rsid w:val="003422A5"/>
    <w:rsid w:val="00344B1F"/>
    <w:rsid w:val="00345AD5"/>
    <w:rsid w:val="00350122"/>
    <w:rsid w:val="003506E9"/>
    <w:rsid w:val="00350D73"/>
    <w:rsid w:val="003516E4"/>
    <w:rsid w:val="00351949"/>
    <w:rsid w:val="0035296B"/>
    <w:rsid w:val="00353BFE"/>
    <w:rsid w:val="00356B1C"/>
    <w:rsid w:val="00356F68"/>
    <w:rsid w:val="003577AF"/>
    <w:rsid w:val="00357F41"/>
    <w:rsid w:val="003608A9"/>
    <w:rsid w:val="00360BA4"/>
    <w:rsid w:val="00361725"/>
    <w:rsid w:val="0036206A"/>
    <w:rsid w:val="00363D69"/>
    <w:rsid w:val="003643DD"/>
    <w:rsid w:val="00364D70"/>
    <w:rsid w:val="0036573B"/>
    <w:rsid w:val="0036718D"/>
    <w:rsid w:val="003705EF"/>
    <w:rsid w:val="00370D77"/>
    <w:rsid w:val="00372E49"/>
    <w:rsid w:val="00374D99"/>
    <w:rsid w:val="00376507"/>
    <w:rsid w:val="00376C46"/>
    <w:rsid w:val="00376C90"/>
    <w:rsid w:val="00377AFD"/>
    <w:rsid w:val="003812FE"/>
    <w:rsid w:val="003818FD"/>
    <w:rsid w:val="003822A0"/>
    <w:rsid w:val="00383C70"/>
    <w:rsid w:val="003854DE"/>
    <w:rsid w:val="00387FD6"/>
    <w:rsid w:val="003919C6"/>
    <w:rsid w:val="00392BCD"/>
    <w:rsid w:val="00392E8A"/>
    <w:rsid w:val="003933FA"/>
    <w:rsid w:val="00393DF2"/>
    <w:rsid w:val="00393EA8"/>
    <w:rsid w:val="003941B3"/>
    <w:rsid w:val="00394762"/>
    <w:rsid w:val="00395140"/>
    <w:rsid w:val="00395BDF"/>
    <w:rsid w:val="003967CC"/>
    <w:rsid w:val="00397787"/>
    <w:rsid w:val="00397A60"/>
    <w:rsid w:val="003A058D"/>
    <w:rsid w:val="003A1AB4"/>
    <w:rsid w:val="003A295D"/>
    <w:rsid w:val="003A3B16"/>
    <w:rsid w:val="003A3DF9"/>
    <w:rsid w:val="003A3EFE"/>
    <w:rsid w:val="003A5BA8"/>
    <w:rsid w:val="003B005F"/>
    <w:rsid w:val="003B01CE"/>
    <w:rsid w:val="003B0523"/>
    <w:rsid w:val="003B0C1D"/>
    <w:rsid w:val="003B0CE6"/>
    <w:rsid w:val="003B1A6C"/>
    <w:rsid w:val="003B1EF9"/>
    <w:rsid w:val="003B2541"/>
    <w:rsid w:val="003B321F"/>
    <w:rsid w:val="003B5107"/>
    <w:rsid w:val="003B51A8"/>
    <w:rsid w:val="003B633F"/>
    <w:rsid w:val="003B6F74"/>
    <w:rsid w:val="003B70A1"/>
    <w:rsid w:val="003B7D7D"/>
    <w:rsid w:val="003C03FF"/>
    <w:rsid w:val="003C26A5"/>
    <w:rsid w:val="003C322A"/>
    <w:rsid w:val="003C4197"/>
    <w:rsid w:val="003C4223"/>
    <w:rsid w:val="003C6E00"/>
    <w:rsid w:val="003C7579"/>
    <w:rsid w:val="003D02E9"/>
    <w:rsid w:val="003D247D"/>
    <w:rsid w:val="003D51E5"/>
    <w:rsid w:val="003D583D"/>
    <w:rsid w:val="003E11BF"/>
    <w:rsid w:val="003E2874"/>
    <w:rsid w:val="003E2F48"/>
    <w:rsid w:val="003E37CC"/>
    <w:rsid w:val="003E38BB"/>
    <w:rsid w:val="003E494B"/>
    <w:rsid w:val="003E5253"/>
    <w:rsid w:val="003E6DD5"/>
    <w:rsid w:val="003E716D"/>
    <w:rsid w:val="003E72FB"/>
    <w:rsid w:val="003E73DB"/>
    <w:rsid w:val="003E78B6"/>
    <w:rsid w:val="003E7A31"/>
    <w:rsid w:val="003F000F"/>
    <w:rsid w:val="003F0AC3"/>
    <w:rsid w:val="003F13CC"/>
    <w:rsid w:val="003F13ED"/>
    <w:rsid w:val="003F14DC"/>
    <w:rsid w:val="003F1717"/>
    <w:rsid w:val="003F1CA6"/>
    <w:rsid w:val="003F2AC8"/>
    <w:rsid w:val="003F2E6D"/>
    <w:rsid w:val="003F3515"/>
    <w:rsid w:val="003F4F5F"/>
    <w:rsid w:val="003F5C83"/>
    <w:rsid w:val="003F7369"/>
    <w:rsid w:val="00400938"/>
    <w:rsid w:val="0040316C"/>
    <w:rsid w:val="00403DFF"/>
    <w:rsid w:val="00403E14"/>
    <w:rsid w:val="00403F99"/>
    <w:rsid w:val="004042A9"/>
    <w:rsid w:val="0040437B"/>
    <w:rsid w:val="004057D1"/>
    <w:rsid w:val="00410029"/>
    <w:rsid w:val="00410323"/>
    <w:rsid w:val="00412084"/>
    <w:rsid w:val="004130A7"/>
    <w:rsid w:val="00413FD8"/>
    <w:rsid w:val="00415D1D"/>
    <w:rsid w:val="00415DE1"/>
    <w:rsid w:val="00417604"/>
    <w:rsid w:val="00417C8E"/>
    <w:rsid w:val="00417DA2"/>
    <w:rsid w:val="0042075F"/>
    <w:rsid w:val="00420889"/>
    <w:rsid w:val="00421652"/>
    <w:rsid w:val="004240FD"/>
    <w:rsid w:val="004263F1"/>
    <w:rsid w:val="00430724"/>
    <w:rsid w:val="0043186E"/>
    <w:rsid w:val="00435ED4"/>
    <w:rsid w:val="004361B8"/>
    <w:rsid w:val="0043662C"/>
    <w:rsid w:val="00436B63"/>
    <w:rsid w:val="00441409"/>
    <w:rsid w:val="004417C3"/>
    <w:rsid w:val="004418FA"/>
    <w:rsid w:val="004421E5"/>
    <w:rsid w:val="00442CC7"/>
    <w:rsid w:val="004445DF"/>
    <w:rsid w:val="0044483C"/>
    <w:rsid w:val="00445B65"/>
    <w:rsid w:val="004474EB"/>
    <w:rsid w:val="004477E2"/>
    <w:rsid w:val="004509AA"/>
    <w:rsid w:val="00450CF0"/>
    <w:rsid w:val="004516D6"/>
    <w:rsid w:val="00452719"/>
    <w:rsid w:val="004529B5"/>
    <w:rsid w:val="00452F41"/>
    <w:rsid w:val="0045580A"/>
    <w:rsid w:val="00456BE6"/>
    <w:rsid w:val="00461C66"/>
    <w:rsid w:val="0046240E"/>
    <w:rsid w:val="00462A08"/>
    <w:rsid w:val="0046362B"/>
    <w:rsid w:val="0046425F"/>
    <w:rsid w:val="004647C7"/>
    <w:rsid w:val="00464A5F"/>
    <w:rsid w:val="00464D1D"/>
    <w:rsid w:val="0046522B"/>
    <w:rsid w:val="00465B61"/>
    <w:rsid w:val="00466075"/>
    <w:rsid w:val="0046714E"/>
    <w:rsid w:val="00467792"/>
    <w:rsid w:val="00467C6E"/>
    <w:rsid w:val="00470A68"/>
    <w:rsid w:val="00473FA2"/>
    <w:rsid w:val="00476BB2"/>
    <w:rsid w:val="0048048E"/>
    <w:rsid w:val="004806A8"/>
    <w:rsid w:val="004809D1"/>
    <w:rsid w:val="00481665"/>
    <w:rsid w:val="00481BDD"/>
    <w:rsid w:val="004822BF"/>
    <w:rsid w:val="00482997"/>
    <w:rsid w:val="00482C29"/>
    <w:rsid w:val="00483812"/>
    <w:rsid w:val="004875E8"/>
    <w:rsid w:val="004878B1"/>
    <w:rsid w:val="00491129"/>
    <w:rsid w:val="0049284D"/>
    <w:rsid w:val="00494600"/>
    <w:rsid w:val="004954A2"/>
    <w:rsid w:val="0049586B"/>
    <w:rsid w:val="00496543"/>
    <w:rsid w:val="004968E4"/>
    <w:rsid w:val="004969FD"/>
    <w:rsid w:val="004A0624"/>
    <w:rsid w:val="004A3E3F"/>
    <w:rsid w:val="004A3E57"/>
    <w:rsid w:val="004A6ADB"/>
    <w:rsid w:val="004A70AF"/>
    <w:rsid w:val="004A7C1F"/>
    <w:rsid w:val="004B00EF"/>
    <w:rsid w:val="004B11E3"/>
    <w:rsid w:val="004B27D3"/>
    <w:rsid w:val="004B28E4"/>
    <w:rsid w:val="004B3C0D"/>
    <w:rsid w:val="004B490F"/>
    <w:rsid w:val="004B7BF6"/>
    <w:rsid w:val="004B7E33"/>
    <w:rsid w:val="004B7ED7"/>
    <w:rsid w:val="004C0AD9"/>
    <w:rsid w:val="004C0F29"/>
    <w:rsid w:val="004C19CD"/>
    <w:rsid w:val="004C2E4A"/>
    <w:rsid w:val="004C373E"/>
    <w:rsid w:val="004C409B"/>
    <w:rsid w:val="004C5815"/>
    <w:rsid w:val="004C5FFF"/>
    <w:rsid w:val="004D05E0"/>
    <w:rsid w:val="004D3D90"/>
    <w:rsid w:val="004D4037"/>
    <w:rsid w:val="004D43CB"/>
    <w:rsid w:val="004D456A"/>
    <w:rsid w:val="004D4756"/>
    <w:rsid w:val="004D47F5"/>
    <w:rsid w:val="004D4873"/>
    <w:rsid w:val="004D54C3"/>
    <w:rsid w:val="004D68B6"/>
    <w:rsid w:val="004D7C81"/>
    <w:rsid w:val="004E01A4"/>
    <w:rsid w:val="004E2016"/>
    <w:rsid w:val="004E2739"/>
    <w:rsid w:val="004E3290"/>
    <w:rsid w:val="004E33E2"/>
    <w:rsid w:val="004E43FD"/>
    <w:rsid w:val="004E458F"/>
    <w:rsid w:val="004E472B"/>
    <w:rsid w:val="004E538A"/>
    <w:rsid w:val="004E57D9"/>
    <w:rsid w:val="004E6A13"/>
    <w:rsid w:val="004E782A"/>
    <w:rsid w:val="004F00B5"/>
    <w:rsid w:val="004F00F8"/>
    <w:rsid w:val="004F0DA1"/>
    <w:rsid w:val="004F2C84"/>
    <w:rsid w:val="004F4383"/>
    <w:rsid w:val="004F4E37"/>
    <w:rsid w:val="004F65D7"/>
    <w:rsid w:val="004F7893"/>
    <w:rsid w:val="005019C9"/>
    <w:rsid w:val="00503BC8"/>
    <w:rsid w:val="0050443C"/>
    <w:rsid w:val="00505D85"/>
    <w:rsid w:val="005074BD"/>
    <w:rsid w:val="005078BD"/>
    <w:rsid w:val="005107FD"/>
    <w:rsid w:val="00511633"/>
    <w:rsid w:val="00512049"/>
    <w:rsid w:val="00513B91"/>
    <w:rsid w:val="00514D69"/>
    <w:rsid w:val="005156B8"/>
    <w:rsid w:val="005157A2"/>
    <w:rsid w:val="00515883"/>
    <w:rsid w:val="0051604F"/>
    <w:rsid w:val="0051697C"/>
    <w:rsid w:val="00516F6F"/>
    <w:rsid w:val="005174F6"/>
    <w:rsid w:val="00520352"/>
    <w:rsid w:val="005221C0"/>
    <w:rsid w:val="00522356"/>
    <w:rsid w:val="005242CE"/>
    <w:rsid w:val="00524B73"/>
    <w:rsid w:val="005266C7"/>
    <w:rsid w:val="005270C4"/>
    <w:rsid w:val="005301E4"/>
    <w:rsid w:val="00530C30"/>
    <w:rsid w:val="0053282C"/>
    <w:rsid w:val="00532FCD"/>
    <w:rsid w:val="00534B74"/>
    <w:rsid w:val="00534DB4"/>
    <w:rsid w:val="00534DE9"/>
    <w:rsid w:val="005371F7"/>
    <w:rsid w:val="005375AB"/>
    <w:rsid w:val="005411B6"/>
    <w:rsid w:val="005432B2"/>
    <w:rsid w:val="005439C4"/>
    <w:rsid w:val="00544965"/>
    <w:rsid w:val="00544D15"/>
    <w:rsid w:val="00545614"/>
    <w:rsid w:val="00550339"/>
    <w:rsid w:val="00554EEA"/>
    <w:rsid w:val="00554FAC"/>
    <w:rsid w:val="00555ADA"/>
    <w:rsid w:val="0056081C"/>
    <w:rsid w:val="00560FD9"/>
    <w:rsid w:val="005621CE"/>
    <w:rsid w:val="005632F6"/>
    <w:rsid w:val="00563836"/>
    <w:rsid w:val="00563906"/>
    <w:rsid w:val="005644D3"/>
    <w:rsid w:val="00565371"/>
    <w:rsid w:val="005655E1"/>
    <w:rsid w:val="00567737"/>
    <w:rsid w:val="00567866"/>
    <w:rsid w:val="0057149E"/>
    <w:rsid w:val="00571F05"/>
    <w:rsid w:val="005741A9"/>
    <w:rsid w:val="005756A5"/>
    <w:rsid w:val="00575D2A"/>
    <w:rsid w:val="00576226"/>
    <w:rsid w:val="005768CE"/>
    <w:rsid w:val="00577D17"/>
    <w:rsid w:val="00581984"/>
    <w:rsid w:val="00581B7B"/>
    <w:rsid w:val="005844E6"/>
    <w:rsid w:val="00585DA8"/>
    <w:rsid w:val="005868C2"/>
    <w:rsid w:val="00586CDD"/>
    <w:rsid w:val="005900F4"/>
    <w:rsid w:val="005902A1"/>
    <w:rsid w:val="00590F5B"/>
    <w:rsid w:val="00590FB4"/>
    <w:rsid w:val="00592EFF"/>
    <w:rsid w:val="005948DE"/>
    <w:rsid w:val="005A0EE7"/>
    <w:rsid w:val="005A16ED"/>
    <w:rsid w:val="005A252F"/>
    <w:rsid w:val="005A2D46"/>
    <w:rsid w:val="005A4C9D"/>
    <w:rsid w:val="005A50E0"/>
    <w:rsid w:val="005A5ED3"/>
    <w:rsid w:val="005A70E8"/>
    <w:rsid w:val="005B10FC"/>
    <w:rsid w:val="005B1834"/>
    <w:rsid w:val="005B345C"/>
    <w:rsid w:val="005B5CEC"/>
    <w:rsid w:val="005B6017"/>
    <w:rsid w:val="005B7B9A"/>
    <w:rsid w:val="005C063B"/>
    <w:rsid w:val="005C09FD"/>
    <w:rsid w:val="005C109F"/>
    <w:rsid w:val="005C11D3"/>
    <w:rsid w:val="005C2A24"/>
    <w:rsid w:val="005C3B8D"/>
    <w:rsid w:val="005C3BAA"/>
    <w:rsid w:val="005C4224"/>
    <w:rsid w:val="005C4A3C"/>
    <w:rsid w:val="005C4F6F"/>
    <w:rsid w:val="005C51BD"/>
    <w:rsid w:val="005C54F5"/>
    <w:rsid w:val="005C5BCE"/>
    <w:rsid w:val="005C79E2"/>
    <w:rsid w:val="005C7B15"/>
    <w:rsid w:val="005D0AA4"/>
    <w:rsid w:val="005D1277"/>
    <w:rsid w:val="005D3065"/>
    <w:rsid w:val="005D5865"/>
    <w:rsid w:val="005D5B44"/>
    <w:rsid w:val="005D6919"/>
    <w:rsid w:val="005E0ACE"/>
    <w:rsid w:val="005E294F"/>
    <w:rsid w:val="005E324C"/>
    <w:rsid w:val="005E5A2E"/>
    <w:rsid w:val="005E60EB"/>
    <w:rsid w:val="005E6208"/>
    <w:rsid w:val="005E6A9C"/>
    <w:rsid w:val="005E7C9C"/>
    <w:rsid w:val="005E7CD0"/>
    <w:rsid w:val="005E7D6F"/>
    <w:rsid w:val="005F1068"/>
    <w:rsid w:val="005F1D9D"/>
    <w:rsid w:val="005F2DF2"/>
    <w:rsid w:val="005F2FF3"/>
    <w:rsid w:val="005F4674"/>
    <w:rsid w:val="005F4F3C"/>
    <w:rsid w:val="005F5CB7"/>
    <w:rsid w:val="005F5E62"/>
    <w:rsid w:val="005F5EA5"/>
    <w:rsid w:val="005F6706"/>
    <w:rsid w:val="005F7A38"/>
    <w:rsid w:val="00600DE6"/>
    <w:rsid w:val="00603B37"/>
    <w:rsid w:val="006065BB"/>
    <w:rsid w:val="00607520"/>
    <w:rsid w:val="00611B7C"/>
    <w:rsid w:val="006127AD"/>
    <w:rsid w:val="00612D65"/>
    <w:rsid w:val="006136DA"/>
    <w:rsid w:val="006152B1"/>
    <w:rsid w:val="0061592B"/>
    <w:rsid w:val="00615A7B"/>
    <w:rsid w:val="00615FED"/>
    <w:rsid w:val="0061616D"/>
    <w:rsid w:val="00616264"/>
    <w:rsid w:val="006162D4"/>
    <w:rsid w:val="00620554"/>
    <w:rsid w:val="00620AAC"/>
    <w:rsid w:val="00621325"/>
    <w:rsid w:val="00623781"/>
    <w:rsid w:val="00623CB1"/>
    <w:rsid w:val="00624089"/>
    <w:rsid w:val="00624AD7"/>
    <w:rsid w:val="00624FFB"/>
    <w:rsid w:val="00626CF2"/>
    <w:rsid w:val="00626D0F"/>
    <w:rsid w:val="0063094D"/>
    <w:rsid w:val="00631F57"/>
    <w:rsid w:val="0063263D"/>
    <w:rsid w:val="00632FFB"/>
    <w:rsid w:val="00633280"/>
    <w:rsid w:val="00634943"/>
    <w:rsid w:val="006360A4"/>
    <w:rsid w:val="0064090E"/>
    <w:rsid w:val="00643772"/>
    <w:rsid w:val="00643B8F"/>
    <w:rsid w:val="00644EDB"/>
    <w:rsid w:val="00645691"/>
    <w:rsid w:val="006459A4"/>
    <w:rsid w:val="00646AFC"/>
    <w:rsid w:val="00646D89"/>
    <w:rsid w:val="00650EFD"/>
    <w:rsid w:val="00652F99"/>
    <w:rsid w:val="006552CD"/>
    <w:rsid w:val="00655919"/>
    <w:rsid w:val="00655D30"/>
    <w:rsid w:val="00656A1C"/>
    <w:rsid w:val="006570BF"/>
    <w:rsid w:val="0065718B"/>
    <w:rsid w:val="0065718C"/>
    <w:rsid w:val="00657617"/>
    <w:rsid w:val="0065785D"/>
    <w:rsid w:val="006603CC"/>
    <w:rsid w:val="00660B1D"/>
    <w:rsid w:val="00660C05"/>
    <w:rsid w:val="00661BFE"/>
    <w:rsid w:val="00661F99"/>
    <w:rsid w:val="006648A3"/>
    <w:rsid w:val="00666DDE"/>
    <w:rsid w:val="00666EE2"/>
    <w:rsid w:val="006675C3"/>
    <w:rsid w:val="00667750"/>
    <w:rsid w:val="006713D3"/>
    <w:rsid w:val="00671C80"/>
    <w:rsid w:val="006720CF"/>
    <w:rsid w:val="00672DEF"/>
    <w:rsid w:val="00673A06"/>
    <w:rsid w:val="00673B92"/>
    <w:rsid w:val="00673F68"/>
    <w:rsid w:val="00675F08"/>
    <w:rsid w:val="00677DD8"/>
    <w:rsid w:val="0068042D"/>
    <w:rsid w:val="0068130A"/>
    <w:rsid w:val="00681F9B"/>
    <w:rsid w:val="00681F9F"/>
    <w:rsid w:val="0068284E"/>
    <w:rsid w:val="00682982"/>
    <w:rsid w:val="0068335B"/>
    <w:rsid w:val="00683CAE"/>
    <w:rsid w:val="006842C2"/>
    <w:rsid w:val="006845E5"/>
    <w:rsid w:val="00686687"/>
    <w:rsid w:val="00687E46"/>
    <w:rsid w:val="0069015C"/>
    <w:rsid w:val="00690DFE"/>
    <w:rsid w:val="0069145E"/>
    <w:rsid w:val="006920EF"/>
    <w:rsid w:val="00696040"/>
    <w:rsid w:val="006961BA"/>
    <w:rsid w:val="00696F46"/>
    <w:rsid w:val="006A01BB"/>
    <w:rsid w:val="006A1E23"/>
    <w:rsid w:val="006A1FF0"/>
    <w:rsid w:val="006A2B8F"/>
    <w:rsid w:val="006A2C62"/>
    <w:rsid w:val="006A35FC"/>
    <w:rsid w:val="006A5E4F"/>
    <w:rsid w:val="006A65A0"/>
    <w:rsid w:val="006A6BF8"/>
    <w:rsid w:val="006B599A"/>
    <w:rsid w:val="006B74A4"/>
    <w:rsid w:val="006C04F7"/>
    <w:rsid w:val="006C23D3"/>
    <w:rsid w:val="006C2828"/>
    <w:rsid w:val="006C28D5"/>
    <w:rsid w:val="006C5BDE"/>
    <w:rsid w:val="006C673F"/>
    <w:rsid w:val="006C697C"/>
    <w:rsid w:val="006D0667"/>
    <w:rsid w:val="006D4D01"/>
    <w:rsid w:val="006D682E"/>
    <w:rsid w:val="006D6942"/>
    <w:rsid w:val="006D733A"/>
    <w:rsid w:val="006E19A8"/>
    <w:rsid w:val="006E2B5B"/>
    <w:rsid w:val="006E3D2A"/>
    <w:rsid w:val="006E3DA5"/>
    <w:rsid w:val="006E5711"/>
    <w:rsid w:val="006E758A"/>
    <w:rsid w:val="006F07A0"/>
    <w:rsid w:val="006F159C"/>
    <w:rsid w:val="006F1A99"/>
    <w:rsid w:val="006F2056"/>
    <w:rsid w:val="006F21CE"/>
    <w:rsid w:val="006F3D6B"/>
    <w:rsid w:val="006F41F5"/>
    <w:rsid w:val="006F4D2F"/>
    <w:rsid w:val="006F5DE7"/>
    <w:rsid w:val="006F6368"/>
    <w:rsid w:val="006F63CC"/>
    <w:rsid w:val="00702204"/>
    <w:rsid w:val="00702814"/>
    <w:rsid w:val="00705146"/>
    <w:rsid w:val="00705B7D"/>
    <w:rsid w:val="00707422"/>
    <w:rsid w:val="00711EAC"/>
    <w:rsid w:val="00713FE5"/>
    <w:rsid w:val="007153E5"/>
    <w:rsid w:val="007155EA"/>
    <w:rsid w:val="00716249"/>
    <w:rsid w:val="00716BF5"/>
    <w:rsid w:val="00717022"/>
    <w:rsid w:val="00717774"/>
    <w:rsid w:val="00720630"/>
    <w:rsid w:val="00721962"/>
    <w:rsid w:val="007222B0"/>
    <w:rsid w:val="00722C51"/>
    <w:rsid w:val="00723425"/>
    <w:rsid w:val="00724497"/>
    <w:rsid w:val="00724A93"/>
    <w:rsid w:val="00725D37"/>
    <w:rsid w:val="007311E5"/>
    <w:rsid w:val="00731769"/>
    <w:rsid w:val="00731CC7"/>
    <w:rsid w:val="00731FF9"/>
    <w:rsid w:val="0073316F"/>
    <w:rsid w:val="00733592"/>
    <w:rsid w:val="00734587"/>
    <w:rsid w:val="00734FFB"/>
    <w:rsid w:val="00735187"/>
    <w:rsid w:val="00736811"/>
    <w:rsid w:val="00736C0C"/>
    <w:rsid w:val="00742785"/>
    <w:rsid w:val="0074377A"/>
    <w:rsid w:val="007458A6"/>
    <w:rsid w:val="00746D11"/>
    <w:rsid w:val="00747304"/>
    <w:rsid w:val="0074735A"/>
    <w:rsid w:val="007511DA"/>
    <w:rsid w:val="00753530"/>
    <w:rsid w:val="0075385E"/>
    <w:rsid w:val="00755547"/>
    <w:rsid w:val="00755D0D"/>
    <w:rsid w:val="007570EC"/>
    <w:rsid w:val="00757CB4"/>
    <w:rsid w:val="00760B62"/>
    <w:rsid w:val="00760FCA"/>
    <w:rsid w:val="007614BB"/>
    <w:rsid w:val="0076165D"/>
    <w:rsid w:val="007618A3"/>
    <w:rsid w:val="00762049"/>
    <w:rsid w:val="0076485D"/>
    <w:rsid w:val="00765925"/>
    <w:rsid w:val="00766BF6"/>
    <w:rsid w:val="00766C65"/>
    <w:rsid w:val="007702A5"/>
    <w:rsid w:val="00770368"/>
    <w:rsid w:val="007723C3"/>
    <w:rsid w:val="00773EDD"/>
    <w:rsid w:val="00774ABA"/>
    <w:rsid w:val="00775034"/>
    <w:rsid w:val="007759BE"/>
    <w:rsid w:val="00775C1E"/>
    <w:rsid w:val="00775FEF"/>
    <w:rsid w:val="00776AA1"/>
    <w:rsid w:val="00782AB7"/>
    <w:rsid w:val="00782BA1"/>
    <w:rsid w:val="00783642"/>
    <w:rsid w:val="0078364E"/>
    <w:rsid w:val="00783B9A"/>
    <w:rsid w:val="00785B55"/>
    <w:rsid w:val="00785E54"/>
    <w:rsid w:val="00785E82"/>
    <w:rsid w:val="0078696F"/>
    <w:rsid w:val="00790768"/>
    <w:rsid w:val="00791A93"/>
    <w:rsid w:val="00791F28"/>
    <w:rsid w:val="00792B9C"/>
    <w:rsid w:val="00792E05"/>
    <w:rsid w:val="00793883"/>
    <w:rsid w:val="00793B33"/>
    <w:rsid w:val="00793DC1"/>
    <w:rsid w:val="0079413B"/>
    <w:rsid w:val="00796B56"/>
    <w:rsid w:val="0079738D"/>
    <w:rsid w:val="007A0250"/>
    <w:rsid w:val="007A0559"/>
    <w:rsid w:val="007A0746"/>
    <w:rsid w:val="007A0A87"/>
    <w:rsid w:val="007A0B1B"/>
    <w:rsid w:val="007A0FF9"/>
    <w:rsid w:val="007A135A"/>
    <w:rsid w:val="007A153D"/>
    <w:rsid w:val="007A191A"/>
    <w:rsid w:val="007A3069"/>
    <w:rsid w:val="007A3286"/>
    <w:rsid w:val="007A3DB7"/>
    <w:rsid w:val="007A635C"/>
    <w:rsid w:val="007B0886"/>
    <w:rsid w:val="007B1528"/>
    <w:rsid w:val="007B190D"/>
    <w:rsid w:val="007B20BC"/>
    <w:rsid w:val="007B23BA"/>
    <w:rsid w:val="007B24DC"/>
    <w:rsid w:val="007B2E30"/>
    <w:rsid w:val="007B4B1B"/>
    <w:rsid w:val="007B5A2E"/>
    <w:rsid w:val="007B623A"/>
    <w:rsid w:val="007B694E"/>
    <w:rsid w:val="007B7FBF"/>
    <w:rsid w:val="007C179F"/>
    <w:rsid w:val="007C1E6D"/>
    <w:rsid w:val="007C2ABE"/>
    <w:rsid w:val="007C2D4C"/>
    <w:rsid w:val="007C39D9"/>
    <w:rsid w:val="007C450B"/>
    <w:rsid w:val="007C579B"/>
    <w:rsid w:val="007C77F2"/>
    <w:rsid w:val="007D047B"/>
    <w:rsid w:val="007D3C94"/>
    <w:rsid w:val="007D6870"/>
    <w:rsid w:val="007D6C09"/>
    <w:rsid w:val="007E05D1"/>
    <w:rsid w:val="007E0E52"/>
    <w:rsid w:val="007E1835"/>
    <w:rsid w:val="007E1BCA"/>
    <w:rsid w:val="007E2873"/>
    <w:rsid w:val="007E4409"/>
    <w:rsid w:val="007E540E"/>
    <w:rsid w:val="007E6A86"/>
    <w:rsid w:val="007E7805"/>
    <w:rsid w:val="007F019A"/>
    <w:rsid w:val="007F042C"/>
    <w:rsid w:val="007F129B"/>
    <w:rsid w:val="007F1B8D"/>
    <w:rsid w:val="007F2E06"/>
    <w:rsid w:val="007F478F"/>
    <w:rsid w:val="007F4B12"/>
    <w:rsid w:val="007F4C41"/>
    <w:rsid w:val="007F4E29"/>
    <w:rsid w:val="007F5890"/>
    <w:rsid w:val="007F6934"/>
    <w:rsid w:val="007F7788"/>
    <w:rsid w:val="00801C09"/>
    <w:rsid w:val="008020B9"/>
    <w:rsid w:val="00804694"/>
    <w:rsid w:val="00804D4F"/>
    <w:rsid w:val="00804D55"/>
    <w:rsid w:val="00804F1E"/>
    <w:rsid w:val="008056E8"/>
    <w:rsid w:val="00805943"/>
    <w:rsid w:val="0081062E"/>
    <w:rsid w:val="00811059"/>
    <w:rsid w:val="008118E0"/>
    <w:rsid w:val="008120AF"/>
    <w:rsid w:val="00812764"/>
    <w:rsid w:val="00815523"/>
    <w:rsid w:val="008166A3"/>
    <w:rsid w:val="00816A15"/>
    <w:rsid w:val="00816E66"/>
    <w:rsid w:val="0082245B"/>
    <w:rsid w:val="00822AC7"/>
    <w:rsid w:val="008234C9"/>
    <w:rsid w:val="00824005"/>
    <w:rsid w:val="008242DB"/>
    <w:rsid w:val="008248D8"/>
    <w:rsid w:val="0082550A"/>
    <w:rsid w:val="008255E4"/>
    <w:rsid w:val="00825D8C"/>
    <w:rsid w:val="0082625E"/>
    <w:rsid w:val="00827556"/>
    <w:rsid w:val="00830646"/>
    <w:rsid w:val="008320F8"/>
    <w:rsid w:val="00833284"/>
    <w:rsid w:val="008333F8"/>
    <w:rsid w:val="00833B6B"/>
    <w:rsid w:val="00834CC4"/>
    <w:rsid w:val="008350CD"/>
    <w:rsid w:val="008362DC"/>
    <w:rsid w:val="00836D9D"/>
    <w:rsid w:val="00837325"/>
    <w:rsid w:val="00837DCD"/>
    <w:rsid w:val="00840221"/>
    <w:rsid w:val="00840AC8"/>
    <w:rsid w:val="008411AD"/>
    <w:rsid w:val="00841722"/>
    <w:rsid w:val="00841DA4"/>
    <w:rsid w:val="00841F77"/>
    <w:rsid w:val="008427AE"/>
    <w:rsid w:val="00842817"/>
    <w:rsid w:val="00843EF6"/>
    <w:rsid w:val="00843F72"/>
    <w:rsid w:val="00844DC4"/>
    <w:rsid w:val="00844F21"/>
    <w:rsid w:val="0084536A"/>
    <w:rsid w:val="00846192"/>
    <w:rsid w:val="00846EB5"/>
    <w:rsid w:val="00847DFC"/>
    <w:rsid w:val="00850257"/>
    <w:rsid w:val="0085067A"/>
    <w:rsid w:val="00850C2F"/>
    <w:rsid w:val="0085105A"/>
    <w:rsid w:val="00851C73"/>
    <w:rsid w:val="008531F6"/>
    <w:rsid w:val="008534A0"/>
    <w:rsid w:val="00853B2C"/>
    <w:rsid w:val="00853CB2"/>
    <w:rsid w:val="00853DFA"/>
    <w:rsid w:val="00855FAF"/>
    <w:rsid w:val="008578F3"/>
    <w:rsid w:val="00857AEB"/>
    <w:rsid w:val="0086097D"/>
    <w:rsid w:val="008617F8"/>
    <w:rsid w:val="00861CEE"/>
    <w:rsid w:val="00861D89"/>
    <w:rsid w:val="00861FCB"/>
    <w:rsid w:val="008631BC"/>
    <w:rsid w:val="008632CD"/>
    <w:rsid w:val="00863542"/>
    <w:rsid w:val="008660A3"/>
    <w:rsid w:val="00867535"/>
    <w:rsid w:val="00873840"/>
    <w:rsid w:val="00873E0B"/>
    <w:rsid w:val="0087474B"/>
    <w:rsid w:val="008749BD"/>
    <w:rsid w:val="00874FB2"/>
    <w:rsid w:val="0087586C"/>
    <w:rsid w:val="00875E30"/>
    <w:rsid w:val="00876597"/>
    <w:rsid w:val="00877058"/>
    <w:rsid w:val="00877277"/>
    <w:rsid w:val="00877383"/>
    <w:rsid w:val="00877A1A"/>
    <w:rsid w:val="00877FB8"/>
    <w:rsid w:val="00880080"/>
    <w:rsid w:val="00881F9D"/>
    <w:rsid w:val="00882128"/>
    <w:rsid w:val="008827C9"/>
    <w:rsid w:val="00883281"/>
    <w:rsid w:val="00885B8F"/>
    <w:rsid w:val="00886773"/>
    <w:rsid w:val="00886A87"/>
    <w:rsid w:val="00886EC9"/>
    <w:rsid w:val="00886FC4"/>
    <w:rsid w:val="00887D88"/>
    <w:rsid w:val="00890016"/>
    <w:rsid w:val="0089079E"/>
    <w:rsid w:val="00890DBB"/>
    <w:rsid w:val="008915A8"/>
    <w:rsid w:val="00892780"/>
    <w:rsid w:val="00893CF1"/>
    <w:rsid w:val="00894060"/>
    <w:rsid w:val="00895169"/>
    <w:rsid w:val="00896AA9"/>
    <w:rsid w:val="00896B60"/>
    <w:rsid w:val="00896B61"/>
    <w:rsid w:val="008A0226"/>
    <w:rsid w:val="008A34AE"/>
    <w:rsid w:val="008A3E4F"/>
    <w:rsid w:val="008A5ACA"/>
    <w:rsid w:val="008A6896"/>
    <w:rsid w:val="008A7BC1"/>
    <w:rsid w:val="008B155B"/>
    <w:rsid w:val="008B31F5"/>
    <w:rsid w:val="008B41E0"/>
    <w:rsid w:val="008B460D"/>
    <w:rsid w:val="008B52D0"/>
    <w:rsid w:val="008B5487"/>
    <w:rsid w:val="008C0F1F"/>
    <w:rsid w:val="008C11A9"/>
    <w:rsid w:val="008C1580"/>
    <w:rsid w:val="008C16FF"/>
    <w:rsid w:val="008C38F3"/>
    <w:rsid w:val="008C5107"/>
    <w:rsid w:val="008C5249"/>
    <w:rsid w:val="008C5E01"/>
    <w:rsid w:val="008C6AD9"/>
    <w:rsid w:val="008C7CA4"/>
    <w:rsid w:val="008D03A8"/>
    <w:rsid w:val="008D0572"/>
    <w:rsid w:val="008D06C1"/>
    <w:rsid w:val="008D0E0B"/>
    <w:rsid w:val="008D0F2D"/>
    <w:rsid w:val="008D0FB7"/>
    <w:rsid w:val="008D168E"/>
    <w:rsid w:val="008D2C54"/>
    <w:rsid w:val="008D6681"/>
    <w:rsid w:val="008D7EFA"/>
    <w:rsid w:val="008E042E"/>
    <w:rsid w:val="008E2D48"/>
    <w:rsid w:val="008E2EA4"/>
    <w:rsid w:val="008E4138"/>
    <w:rsid w:val="008E580B"/>
    <w:rsid w:val="008E7591"/>
    <w:rsid w:val="008F0883"/>
    <w:rsid w:val="008F1711"/>
    <w:rsid w:val="008F385B"/>
    <w:rsid w:val="008F4344"/>
    <w:rsid w:val="008F4561"/>
    <w:rsid w:val="008F49AC"/>
    <w:rsid w:val="008F5211"/>
    <w:rsid w:val="008F5AAA"/>
    <w:rsid w:val="008F6CD8"/>
    <w:rsid w:val="008F73EB"/>
    <w:rsid w:val="008F7893"/>
    <w:rsid w:val="00901247"/>
    <w:rsid w:val="009018E9"/>
    <w:rsid w:val="00902594"/>
    <w:rsid w:val="00902FA7"/>
    <w:rsid w:val="009034B8"/>
    <w:rsid w:val="00903E1D"/>
    <w:rsid w:val="00906272"/>
    <w:rsid w:val="00906E97"/>
    <w:rsid w:val="009071C9"/>
    <w:rsid w:val="00907A09"/>
    <w:rsid w:val="00910DC9"/>
    <w:rsid w:val="00911BDD"/>
    <w:rsid w:val="0091213C"/>
    <w:rsid w:val="0091458F"/>
    <w:rsid w:val="00914664"/>
    <w:rsid w:val="00914C8C"/>
    <w:rsid w:val="00915183"/>
    <w:rsid w:val="00915491"/>
    <w:rsid w:val="00915EC2"/>
    <w:rsid w:val="00920992"/>
    <w:rsid w:val="00920C25"/>
    <w:rsid w:val="0092137C"/>
    <w:rsid w:val="00921573"/>
    <w:rsid w:val="00922A6D"/>
    <w:rsid w:val="00923042"/>
    <w:rsid w:val="009233CD"/>
    <w:rsid w:val="00924A33"/>
    <w:rsid w:val="009252C6"/>
    <w:rsid w:val="00925550"/>
    <w:rsid w:val="0092592A"/>
    <w:rsid w:val="00925C43"/>
    <w:rsid w:val="009260B7"/>
    <w:rsid w:val="009300D1"/>
    <w:rsid w:val="00930DEF"/>
    <w:rsid w:val="00931110"/>
    <w:rsid w:val="009330FE"/>
    <w:rsid w:val="009331AB"/>
    <w:rsid w:val="0093445F"/>
    <w:rsid w:val="009344D3"/>
    <w:rsid w:val="00934574"/>
    <w:rsid w:val="00934BC1"/>
    <w:rsid w:val="009374FF"/>
    <w:rsid w:val="00941903"/>
    <w:rsid w:val="009420AF"/>
    <w:rsid w:val="009436E6"/>
    <w:rsid w:val="00943C92"/>
    <w:rsid w:val="00943E4F"/>
    <w:rsid w:val="00943F24"/>
    <w:rsid w:val="0094480B"/>
    <w:rsid w:val="00947734"/>
    <w:rsid w:val="00947AAC"/>
    <w:rsid w:val="00947B70"/>
    <w:rsid w:val="009511BF"/>
    <w:rsid w:val="009516FF"/>
    <w:rsid w:val="00952A34"/>
    <w:rsid w:val="009533E9"/>
    <w:rsid w:val="00954A9C"/>
    <w:rsid w:val="00954FD6"/>
    <w:rsid w:val="00955529"/>
    <w:rsid w:val="0095561C"/>
    <w:rsid w:val="00955DFF"/>
    <w:rsid w:val="00956652"/>
    <w:rsid w:val="00956DE1"/>
    <w:rsid w:val="0095735D"/>
    <w:rsid w:val="00957BF5"/>
    <w:rsid w:val="00960880"/>
    <w:rsid w:val="00960A3B"/>
    <w:rsid w:val="00960E3D"/>
    <w:rsid w:val="00961161"/>
    <w:rsid w:val="009612C3"/>
    <w:rsid w:val="00962EEA"/>
    <w:rsid w:val="00963B9D"/>
    <w:rsid w:val="00963FCD"/>
    <w:rsid w:val="00965239"/>
    <w:rsid w:val="009656C8"/>
    <w:rsid w:val="00965FAC"/>
    <w:rsid w:val="009667BA"/>
    <w:rsid w:val="00966C2B"/>
    <w:rsid w:val="009676C5"/>
    <w:rsid w:val="00967BA2"/>
    <w:rsid w:val="00970A8C"/>
    <w:rsid w:val="00971A1F"/>
    <w:rsid w:val="009752EB"/>
    <w:rsid w:val="00975A26"/>
    <w:rsid w:val="00976E0C"/>
    <w:rsid w:val="0098003B"/>
    <w:rsid w:val="009803A0"/>
    <w:rsid w:val="00980401"/>
    <w:rsid w:val="00981470"/>
    <w:rsid w:val="0098193A"/>
    <w:rsid w:val="00981C54"/>
    <w:rsid w:val="0098322A"/>
    <w:rsid w:val="009832BD"/>
    <w:rsid w:val="00983F77"/>
    <w:rsid w:val="00984314"/>
    <w:rsid w:val="00985D9D"/>
    <w:rsid w:val="009863C7"/>
    <w:rsid w:val="00987B78"/>
    <w:rsid w:val="00990BCD"/>
    <w:rsid w:val="00991892"/>
    <w:rsid w:val="00993513"/>
    <w:rsid w:val="0099368F"/>
    <w:rsid w:val="00994069"/>
    <w:rsid w:val="00995410"/>
    <w:rsid w:val="00995AB9"/>
    <w:rsid w:val="00997275"/>
    <w:rsid w:val="00997817"/>
    <w:rsid w:val="009A0141"/>
    <w:rsid w:val="009A05D0"/>
    <w:rsid w:val="009A08AD"/>
    <w:rsid w:val="009A17C4"/>
    <w:rsid w:val="009A2E5B"/>
    <w:rsid w:val="009A368D"/>
    <w:rsid w:val="009A4D59"/>
    <w:rsid w:val="009B0D87"/>
    <w:rsid w:val="009B1338"/>
    <w:rsid w:val="009B2045"/>
    <w:rsid w:val="009B2D88"/>
    <w:rsid w:val="009B2FC0"/>
    <w:rsid w:val="009B505B"/>
    <w:rsid w:val="009B5361"/>
    <w:rsid w:val="009B685C"/>
    <w:rsid w:val="009B6AA2"/>
    <w:rsid w:val="009B7A04"/>
    <w:rsid w:val="009C066C"/>
    <w:rsid w:val="009C16ED"/>
    <w:rsid w:val="009C275C"/>
    <w:rsid w:val="009C2BA5"/>
    <w:rsid w:val="009C2F4C"/>
    <w:rsid w:val="009C3547"/>
    <w:rsid w:val="009C6B3D"/>
    <w:rsid w:val="009D0433"/>
    <w:rsid w:val="009D1C7E"/>
    <w:rsid w:val="009D20A1"/>
    <w:rsid w:val="009D21E6"/>
    <w:rsid w:val="009D261A"/>
    <w:rsid w:val="009D3E17"/>
    <w:rsid w:val="009D4C22"/>
    <w:rsid w:val="009D4DD7"/>
    <w:rsid w:val="009D56A3"/>
    <w:rsid w:val="009D58CB"/>
    <w:rsid w:val="009D662F"/>
    <w:rsid w:val="009D67CC"/>
    <w:rsid w:val="009D74F9"/>
    <w:rsid w:val="009E0556"/>
    <w:rsid w:val="009E1BBA"/>
    <w:rsid w:val="009E2EEE"/>
    <w:rsid w:val="009E354F"/>
    <w:rsid w:val="009E3991"/>
    <w:rsid w:val="009E4196"/>
    <w:rsid w:val="009E42AD"/>
    <w:rsid w:val="009E65B7"/>
    <w:rsid w:val="009E73C3"/>
    <w:rsid w:val="009E756D"/>
    <w:rsid w:val="009E7944"/>
    <w:rsid w:val="009E7D14"/>
    <w:rsid w:val="009F1122"/>
    <w:rsid w:val="009F1444"/>
    <w:rsid w:val="009F2481"/>
    <w:rsid w:val="009F31E5"/>
    <w:rsid w:val="009F35FA"/>
    <w:rsid w:val="009F51FE"/>
    <w:rsid w:val="009F5B39"/>
    <w:rsid w:val="009F5EB0"/>
    <w:rsid w:val="009F6872"/>
    <w:rsid w:val="009F71AF"/>
    <w:rsid w:val="00A003AD"/>
    <w:rsid w:val="00A018FE"/>
    <w:rsid w:val="00A04035"/>
    <w:rsid w:val="00A051E2"/>
    <w:rsid w:val="00A05F89"/>
    <w:rsid w:val="00A07861"/>
    <w:rsid w:val="00A079FE"/>
    <w:rsid w:val="00A11988"/>
    <w:rsid w:val="00A11D27"/>
    <w:rsid w:val="00A12800"/>
    <w:rsid w:val="00A1305D"/>
    <w:rsid w:val="00A13FD3"/>
    <w:rsid w:val="00A21918"/>
    <w:rsid w:val="00A22558"/>
    <w:rsid w:val="00A227DC"/>
    <w:rsid w:val="00A22AA7"/>
    <w:rsid w:val="00A22C7C"/>
    <w:rsid w:val="00A241A0"/>
    <w:rsid w:val="00A24834"/>
    <w:rsid w:val="00A24D27"/>
    <w:rsid w:val="00A275A4"/>
    <w:rsid w:val="00A27A8F"/>
    <w:rsid w:val="00A3059B"/>
    <w:rsid w:val="00A326D9"/>
    <w:rsid w:val="00A33F24"/>
    <w:rsid w:val="00A43444"/>
    <w:rsid w:val="00A452DF"/>
    <w:rsid w:val="00A45C39"/>
    <w:rsid w:val="00A50375"/>
    <w:rsid w:val="00A515D1"/>
    <w:rsid w:val="00A53A99"/>
    <w:rsid w:val="00A54C19"/>
    <w:rsid w:val="00A54FA4"/>
    <w:rsid w:val="00A630A3"/>
    <w:rsid w:val="00A65217"/>
    <w:rsid w:val="00A66E38"/>
    <w:rsid w:val="00A67481"/>
    <w:rsid w:val="00A703BF"/>
    <w:rsid w:val="00A71870"/>
    <w:rsid w:val="00A72804"/>
    <w:rsid w:val="00A7292C"/>
    <w:rsid w:val="00A7525C"/>
    <w:rsid w:val="00A77EFD"/>
    <w:rsid w:val="00A849AD"/>
    <w:rsid w:val="00A84FB0"/>
    <w:rsid w:val="00A86727"/>
    <w:rsid w:val="00A9123E"/>
    <w:rsid w:val="00A91421"/>
    <w:rsid w:val="00A9159E"/>
    <w:rsid w:val="00A923AD"/>
    <w:rsid w:val="00A9461D"/>
    <w:rsid w:val="00A9595B"/>
    <w:rsid w:val="00A961F9"/>
    <w:rsid w:val="00A96648"/>
    <w:rsid w:val="00A967B3"/>
    <w:rsid w:val="00A9680A"/>
    <w:rsid w:val="00A969A5"/>
    <w:rsid w:val="00A96A3A"/>
    <w:rsid w:val="00AA09F3"/>
    <w:rsid w:val="00AA0ECE"/>
    <w:rsid w:val="00AA3BFE"/>
    <w:rsid w:val="00AA3F75"/>
    <w:rsid w:val="00AA524E"/>
    <w:rsid w:val="00AA58CA"/>
    <w:rsid w:val="00AA6009"/>
    <w:rsid w:val="00AA743F"/>
    <w:rsid w:val="00AB110A"/>
    <w:rsid w:val="00AB1CDB"/>
    <w:rsid w:val="00AB29F1"/>
    <w:rsid w:val="00AB2AF9"/>
    <w:rsid w:val="00AB2E7D"/>
    <w:rsid w:val="00AB3300"/>
    <w:rsid w:val="00AB39DC"/>
    <w:rsid w:val="00AB3DB4"/>
    <w:rsid w:val="00AB547D"/>
    <w:rsid w:val="00AB590F"/>
    <w:rsid w:val="00AB65F7"/>
    <w:rsid w:val="00AB6606"/>
    <w:rsid w:val="00AC152D"/>
    <w:rsid w:val="00AC1B3C"/>
    <w:rsid w:val="00AC1D72"/>
    <w:rsid w:val="00AC1DFB"/>
    <w:rsid w:val="00AC3DA8"/>
    <w:rsid w:val="00AC4F81"/>
    <w:rsid w:val="00AC5A57"/>
    <w:rsid w:val="00AC6A50"/>
    <w:rsid w:val="00AC6AC5"/>
    <w:rsid w:val="00AC6DDC"/>
    <w:rsid w:val="00AC73F5"/>
    <w:rsid w:val="00AC7BE1"/>
    <w:rsid w:val="00AD2434"/>
    <w:rsid w:val="00AD3636"/>
    <w:rsid w:val="00AD41FD"/>
    <w:rsid w:val="00AD4465"/>
    <w:rsid w:val="00AD478F"/>
    <w:rsid w:val="00AD4ADF"/>
    <w:rsid w:val="00AD5CB9"/>
    <w:rsid w:val="00AD6DA9"/>
    <w:rsid w:val="00AD7555"/>
    <w:rsid w:val="00AD792F"/>
    <w:rsid w:val="00AE0385"/>
    <w:rsid w:val="00AE237C"/>
    <w:rsid w:val="00AE2427"/>
    <w:rsid w:val="00AE290F"/>
    <w:rsid w:val="00AE35CE"/>
    <w:rsid w:val="00AE3B70"/>
    <w:rsid w:val="00AE4368"/>
    <w:rsid w:val="00AE4794"/>
    <w:rsid w:val="00AE5AB3"/>
    <w:rsid w:val="00AE6707"/>
    <w:rsid w:val="00AE763E"/>
    <w:rsid w:val="00AE76CE"/>
    <w:rsid w:val="00AE77F5"/>
    <w:rsid w:val="00AF0A5A"/>
    <w:rsid w:val="00AF15F0"/>
    <w:rsid w:val="00AF1FC2"/>
    <w:rsid w:val="00AF26DD"/>
    <w:rsid w:val="00AF49D9"/>
    <w:rsid w:val="00AF5397"/>
    <w:rsid w:val="00AF545C"/>
    <w:rsid w:val="00AF5741"/>
    <w:rsid w:val="00AF6A05"/>
    <w:rsid w:val="00AF79C9"/>
    <w:rsid w:val="00B00EB7"/>
    <w:rsid w:val="00B05BC9"/>
    <w:rsid w:val="00B074CB"/>
    <w:rsid w:val="00B07B39"/>
    <w:rsid w:val="00B07DDB"/>
    <w:rsid w:val="00B102CA"/>
    <w:rsid w:val="00B10B4B"/>
    <w:rsid w:val="00B10F91"/>
    <w:rsid w:val="00B10FF7"/>
    <w:rsid w:val="00B112F8"/>
    <w:rsid w:val="00B114F7"/>
    <w:rsid w:val="00B12820"/>
    <w:rsid w:val="00B131CE"/>
    <w:rsid w:val="00B15CB5"/>
    <w:rsid w:val="00B16263"/>
    <w:rsid w:val="00B168C6"/>
    <w:rsid w:val="00B16C72"/>
    <w:rsid w:val="00B1712A"/>
    <w:rsid w:val="00B17615"/>
    <w:rsid w:val="00B17AAD"/>
    <w:rsid w:val="00B17F35"/>
    <w:rsid w:val="00B20136"/>
    <w:rsid w:val="00B20E28"/>
    <w:rsid w:val="00B20EB1"/>
    <w:rsid w:val="00B2287B"/>
    <w:rsid w:val="00B23492"/>
    <w:rsid w:val="00B25B6E"/>
    <w:rsid w:val="00B26638"/>
    <w:rsid w:val="00B26DCB"/>
    <w:rsid w:val="00B330F9"/>
    <w:rsid w:val="00B3347E"/>
    <w:rsid w:val="00B34225"/>
    <w:rsid w:val="00B34504"/>
    <w:rsid w:val="00B37968"/>
    <w:rsid w:val="00B37A08"/>
    <w:rsid w:val="00B40977"/>
    <w:rsid w:val="00B418D9"/>
    <w:rsid w:val="00B422AC"/>
    <w:rsid w:val="00B424B1"/>
    <w:rsid w:val="00B42EF5"/>
    <w:rsid w:val="00B439C4"/>
    <w:rsid w:val="00B44528"/>
    <w:rsid w:val="00B44C09"/>
    <w:rsid w:val="00B45BAB"/>
    <w:rsid w:val="00B45EEC"/>
    <w:rsid w:val="00B461F6"/>
    <w:rsid w:val="00B46D7D"/>
    <w:rsid w:val="00B50953"/>
    <w:rsid w:val="00B50EB7"/>
    <w:rsid w:val="00B517ED"/>
    <w:rsid w:val="00B52132"/>
    <w:rsid w:val="00B538C1"/>
    <w:rsid w:val="00B539AF"/>
    <w:rsid w:val="00B53D97"/>
    <w:rsid w:val="00B55B55"/>
    <w:rsid w:val="00B56285"/>
    <w:rsid w:val="00B576A8"/>
    <w:rsid w:val="00B60339"/>
    <w:rsid w:val="00B60513"/>
    <w:rsid w:val="00B60585"/>
    <w:rsid w:val="00B60E70"/>
    <w:rsid w:val="00B60ED9"/>
    <w:rsid w:val="00B60FBC"/>
    <w:rsid w:val="00B63651"/>
    <w:rsid w:val="00B66490"/>
    <w:rsid w:val="00B669DB"/>
    <w:rsid w:val="00B70966"/>
    <w:rsid w:val="00B70AD7"/>
    <w:rsid w:val="00B70E7C"/>
    <w:rsid w:val="00B718EC"/>
    <w:rsid w:val="00B71FA2"/>
    <w:rsid w:val="00B72720"/>
    <w:rsid w:val="00B728F3"/>
    <w:rsid w:val="00B7327E"/>
    <w:rsid w:val="00B73695"/>
    <w:rsid w:val="00B74EF2"/>
    <w:rsid w:val="00B76CA0"/>
    <w:rsid w:val="00B803CA"/>
    <w:rsid w:val="00B80718"/>
    <w:rsid w:val="00B80F38"/>
    <w:rsid w:val="00B813F0"/>
    <w:rsid w:val="00B819A7"/>
    <w:rsid w:val="00B82F09"/>
    <w:rsid w:val="00B84B35"/>
    <w:rsid w:val="00B855A1"/>
    <w:rsid w:val="00B859AF"/>
    <w:rsid w:val="00B87454"/>
    <w:rsid w:val="00B87B6C"/>
    <w:rsid w:val="00B87F2E"/>
    <w:rsid w:val="00B87FC6"/>
    <w:rsid w:val="00B9028C"/>
    <w:rsid w:val="00B90EB0"/>
    <w:rsid w:val="00B91996"/>
    <w:rsid w:val="00B924FE"/>
    <w:rsid w:val="00B9357A"/>
    <w:rsid w:val="00B93C5D"/>
    <w:rsid w:val="00B94B65"/>
    <w:rsid w:val="00B95AEF"/>
    <w:rsid w:val="00B96EDD"/>
    <w:rsid w:val="00B97AC5"/>
    <w:rsid w:val="00BA11D1"/>
    <w:rsid w:val="00BA2908"/>
    <w:rsid w:val="00BA4716"/>
    <w:rsid w:val="00BA47E4"/>
    <w:rsid w:val="00BA486D"/>
    <w:rsid w:val="00BA571C"/>
    <w:rsid w:val="00BA593B"/>
    <w:rsid w:val="00BB0CEF"/>
    <w:rsid w:val="00BB1677"/>
    <w:rsid w:val="00BB2F58"/>
    <w:rsid w:val="00BB4A4A"/>
    <w:rsid w:val="00BB63F7"/>
    <w:rsid w:val="00BB727C"/>
    <w:rsid w:val="00BB7EE6"/>
    <w:rsid w:val="00BC107A"/>
    <w:rsid w:val="00BC2D11"/>
    <w:rsid w:val="00BC2F87"/>
    <w:rsid w:val="00BC3647"/>
    <w:rsid w:val="00BC3C5D"/>
    <w:rsid w:val="00BC5366"/>
    <w:rsid w:val="00BC5B16"/>
    <w:rsid w:val="00BC6398"/>
    <w:rsid w:val="00BC71AD"/>
    <w:rsid w:val="00BD068B"/>
    <w:rsid w:val="00BD0AE8"/>
    <w:rsid w:val="00BD0EA1"/>
    <w:rsid w:val="00BD1886"/>
    <w:rsid w:val="00BD5F1F"/>
    <w:rsid w:val="00BD6B55"/>
    <w:rsid w:val="00BD6C9F"/>
    <w:rsid w:val="00BD6D11"/>
    <w:rsid w:val="00BE1519"/>
    <w:rsid w:val="00BE2D7C"/>
    <w:rsid w:val="00BE3B41"/>
    <w:rsid w:val="00BE5F77"/>
    <w:rsid w:val="00BE60E5"/>
    <w:rsid w:val="00BE7268"/>
    <w:rsid w:val="00BE73C8"/>
    <w:rsid w:val="00BE7B48"/>
    <w:rsid w:val="00BF06B5"/>
    <w:rsid w:val="00BF0C5D"/>
    <w:rsid w:val="00BF215A"/>
    <w:rsid w:val="00BF23FF"/>
    <w:rsid w:val="00BF2EF0"/>
    <w:rsid w:val="00BF3196"/>
    <w:rsid w:val="00BF38C2"/>
    <w:rsid w:val="00BF4227"/>
    <w:rsid w:val="00BF516E"/>
    <w:rsid w:val="00BF57CB"/>
    <w:rsid w:val="00BF5F9A"/>
    <w:rsid w:val="00C004E4"/>
    <w:rsid w:val="00C007E2"/>
    <w:rsid w:val="00C00D75"/>
    <w:rsid w:val="00C02598"/>
    <w:rsid w:val="00C02CD0"/>
    <w:rsid w:val="00C03278"/>
    <w:rsid w:val="00C037A8"/>
    <w:rsid w:val="00C050FE"/>
    <w:rsid w:val="00C06871"/>
    <w:rsid w:val="00C078E3"/>
    <w:rsid w:val="00C0790B"/>
    <w:rsid w:val="00C07F1D"/>
    <w:rsid w:val="00C1099F"/>
    <w:rsid w:val="00C10E16"/>
    <w:rsid w:val="00C10E6F"/>
    <w:rsid w:val="00C1107B"/>
    <w:rsid w:val="00C116B4"/>
    <w:rsid w:val="00C123F3"/>
    <w:rsid w:val="00C124D4"/>
    <w:rsid w:val="00C13B0A"/>
    <w:rsid w:val="00C13B9F"/>
    <w:rsid w:val="00C17637"/>
    <w:rsid w:val="00C17F3F"/>
    <w:rsid w:val="00C20522"/>
    <w:rsid w:val="00C2060C"/>
    <w:rsid w:val="00C2166D"/>
    <w:rsid w:val="00C22445"/>
    <w:rsid w:val="00C22E37"/>
    <w:rsid w:val="00C250D1"/>
    <w:rsid w:val="00C270DA"/>
    <w:rsid w:val="00C270E5"/>
    <w:rsid w:val="00C271CF"/>
    <w:rsid w:val="00C2759F"/>
    <w:rsid w:val="00C30433"/>
    <w:rsid w:val="00C31BA5"/>
    <w:rsid w:val="00C3218C"/>
    <w:rsid w:val="00C32EAC"/>
    <w:rsid w:val="00C34332"/>
    <w:rsid w:val="00C356CA"/>
    <w:rsid w:val="00C35ABA"/>
    <w:rsid w:val="00C36078"/>
    <w:rsid w:val="00C36E3E"/>
    <w:rsid w:val="00C4071C"/>
    <w:rsid w:val="00C4205E"/>
    <w:rsid w:val="00C422C7"/>
    <w:rsid w:val="00C424CF"/>
    <w:rsid w:val="00C42670"/>
    <w:rsid w:val="00C4271D"/>
    <w:rsid w:val="00C4292C"/>
    <w:rsid w:val="00C42B65"/>
    <w:rsid w:val="00C4619D"/>
    <w:rsid w:val="00C46FA7"/>
    <w:rsid w:val="00C471FE"/>
    <w:rsid w:val="00C47FE2"/>
    <w:rsid w:val="00C519E1"/>
    <w:rsid w:val="00C54BBE"/>
    <w:rsid w:val="00C55C27"/>
    <w:rsid w:val="00C566F0"/>
    <w:rsid w:val="00C57E29"/>
    <w:rsid w:val="00C60532"/>
    <w:rsid w:val="00C610C4"/>
    <w:rsid w:val="00C61E7B"/>
    <w:rsid w:val="00C64349"/>
    <w:rsid w:val="00C655DE"/>
    <w:rsid w:val="00C65725"/>
    <w:rsid w:val="00C65863"/>
    <w:rsid w:val="00C664D8"/>
    <w:rsid w:val="00C66568"/>
    <w:rsid w:val="00C71E86"/>
    <w:rsid w:val="00C73042"/>
    <w:rsid w:val="00C73091"/>
    <w:rsid w:val="00C73B9E"/>
    <w:rsid w:val="00C74595"/>
    <w:rsid w:val="00C75352"/>
    <w:rsid w:val="00C75BAC"/>
    <w:rsid w:val="00C76400"/>
    <w:rsid w:val="00C76E7F"/>
    <w:rsid w:val="00C8134E"/>
    <w:rsid w:val="00C8200B"/>
    <w:rsid w:val="00C822F0"/>
    <w:rsid w:val="00C83323"/>
    <w:rsid w:val="00C843C6"/>
    <w:rsid w:val="00C856A0"/>
    <w:rsid w:val="00C85A2F"/>
    <w:rsid w:val="00C85DBF"/>
    <w:rsid w:val="00C8702C"/>
    <w:rsid w:val="00C87299"/>
    <w:rsid w:val="00C9033B"/>
    <w:rsid w:val="00C91FCF"/>
    <w:rsid w:val="00C95918"/>
    <w:rsid w:val="00C96AA4"/>
    <w:rsid w:val="00C97E95"/>
    <w:rsid w:val="00CA1C29"/>
    <w:rsid w:val="00CA1D4C"/>
    <w:rsid w:val="00CA2089"/>
    <w:rsid w:val="00CA2A83"/>
    <w:rsid w:val="00CA3509"/>
    <w:rsid w:val="00CA3CE4"/>
    <w:rsid w:val="00CA5AFA"/>
    <w:rsid w:val="00CA5FFC"/>
    <w:rsid w:val="00CA6719"/>
    <w:rsid w:val="00CB0425"/>
    <w:rsid w:val="00CB307B"/>
    <w:rsid w:val="00CB32E5"/>
    <w:rsid w:val="00CB6637"/>
    <w:rsid w:val="00CB7E26"/>
    <w:rsid w:val="00CC0669"/>
    <w:rsid w:val="00CC082B"/>
    <w:rsid w:val="00CC139C"/>
    <w:rsid w:val="00CC2965"/>
    <w:rsid w:val="00CC300C"/>
    <w:rsid w:val="00CC3220"/>
    <w:rsid w:val="00CC41E8"/>
    <w:rsid w:val="00CC43F2"/>
    <w:rsid w:val="00CC4950"/>
    <w:rsid w:val="00CC560A"/>
    <w:rsid w:val="00CC66E6"/>
    <w:rsid w:val="00CC72B3"/>
    <w:rsid w:val="00CC7A49"/>
    <w:rsid w:val="00CC7E3B"/>
    <w:rsid w:val="00CD1955"/>
    <w:rsid w:val="00CD2501"/>
    <w:rsid w:val="00CD3B7B"/>
    <w:rsid w:val="00CD6BAE"/>
    <w:rsid w:val="00CD6FE1"/>
    <w:rsid w:val="00CE149B"/>
    <w:rsid w:val="00CE3AB9"/>
    <w:rsid w:val="00CE45E8"/>
    <w:rsid w:val="00CE4ADC"/>
    <w:rsid w:val="00CE5223"/>
    <w:rsid w:val="00CF1BC0"/>
    <w:rsid w:val="00CF212D"/>
    <w:rsid w:val="00CF3C17"/>
    <w:rsid w:val="00CF4230"/>
    <w:rsid w:val="00CF50D7"/>
    <w:rsid w:val="00D000FF"/>
    <w:rsid w:val="00D01B46"/>
    <w:rsid w:val="00D03851"/>
    <w:rsid w:val="00D040D2"/>
    <w:rsid w:val="00D04B3D"/>
    <w:rsid w:val="00D05327"/>
    <w:rsid w:val="00D05A3A"/>
    <w:rsid w:val="00D119D1"/>
    <w:rsid w:val="00D11BAB"/>
    <w:rsid w:val="00D1213C"/>
    <w:rsid w:val="00D13D0C"/>
    <w:rsid w:val="00D13F67"/>
    <w:rsid w:val="00D15FE4"/>
    <w:rsid w:val="00D17B3A"/>
    <w:rsid w:val="00D20215"/>
    <w:rsid w:val="00D21BEB"/>
    <w:rsid w:val="00D22418"/>
    <w:rsid w:val="00D24850"/>
    <w:rsid w:val="00D24A44"/>
    <w:rsid w:val="00D254A2"/>
    <w:rsid w:val="00D26909"/>
    <w:rsid w:val="00D277D7"/>
    <w:rsid w:val="00D30DD0"/>
    <w:rsid w:val="00D31628"/>
    <w:rsid w:val="00D31CC9"/>
    <w:rsid w:val="00D34A80"/>
    <w:rsid w:val="00D34D32"/>
    <w:rsid w:val="00D35CFD"/>
    <w:rsid w:val="00D36DD6"/>
    <w:rsid w:val="00D3700A"/>
    <w:rsid w:val="00D37C76"/>
    <w:rsid w:val="00D4192F"/>
    <w:rsid w:val="00D4203B"/>
    <w:rsid w:val="00D428A0"/>
    <w:rsid w:val="00D42F64"/>
    <w:rsid w:val="00D43172"/>
    <w:rsid w:val="00D43B50"/>
    <w:rsid w:val="00D44C73"/>
    <w:rsid w:val="00D44D28"/>
    <w:rsid w:val="00D455D4"/>
    <w:rsid w:val="00D469C2"/>
    <w:rsid w:val="00D47D68"/>
    <w:rsid w:val="00D500D6"/>
    <w:rsid w:val="00D50330"/>
    <w:rsid w:val="00D50CFB"/>
    <w:rsid w:val="00D513B4"/>
    <w:rsid w:val="00D52E7D"/>
    <w:rsid w:val="00D53E17"/>
    <w:rsid w:val="00D54B0C"/>
    <w:rsid w:val="00D55113"/>
    <w:rsid w:val="00D55295"/>
    <w:rsid w:val="00D564CF"/>
    <w:rsid w:val="00D56B94"/>
    <w:rsid w:val="00D56BBC"/>
    <w:rsid w:val="00D56E46"/>
    <w:rsid w:val="00D619F0"/>
    <w:rsid w:val="00D622C0"/>
    <w:rsid w:val="00D62D25"/>
    <w:rsid w:val="00D63109"/>
    <w:rsid w:val="00D63BA7"/>
    <w:rsid w:val="00D64326"/>
    <w:rsid w:val="00D6503D"/>
    <w:rsid w:val="00D66157"/>
    <w:rsid w:val="00D665BA"/>
    <w:rsid w:val="00D667B5"/>
    <w:rsid w:val="00D66CAA"/>
    <w:rsid w:val="00D67005"/>
    <w:rsid w:val="00D67861"/>
    <w:rsid w:val="00D67B3F"/>
    <w:rsid w:val="00D727CB"/>
    <w:rsid w:val="00D72FE0"/>
    <w:rsid w:val="00D75A93"/>
    <w:rsid w:val="00D75AAA"/>
    <w:rsid w:val="00D80792"/>
    <w:rsid w:val="00D81DF9"/>
    <w:rsid w:val="00D84D2D"/>
    <w:rsid w:val="00D84EDC"/>
    <w:rsid w:val="00D850BA"/>
    <w:rsid w:val="00D85E41"/>
    <w:rsid w:val="00D86124"/>
    <w:rsid w:val="00D86F15"/>
    <w:rsid w:val="00D86F2B"/>
    <w:rsid w:val="00D90B21"/>
    <w:rsid w:val="00D91301"/>
    <w:rsid w:val="00D91657"/>
    <w:rsid w:val="00D94ABF"/>
    <w:rsid w:val="00D968F2"/>
    <w:rsid w:val="00D969AB"/>
    <w:rsid w:val="00D97D67"/>
    <w:rsid w:val="00DA273E"/>
    <w:rsid w:val="00DA2993"/>
    <w:rsid w:val="00DA2FEC"/>
    <w:rsid w:val="00DA3E1D"/>
    <w:rsid w:val="00DA3FE7"/>
    <w:rsid w:val="00DA53B9"/>
    <w:rsid w:val="00DA77DA"/>
    <w:rsid w:val="00DA7FF1"/>
    <w:rsid w:val="00DB0477"/>
    <w:rsid w:val="00DB053E"/>
    <w:rsid w:val="00DB0663"/>
    <w:rsid w:val="00DB1F66"/>
    <w:rsid w:val="00DB231E"/>
    <w:rsid w:val="00DB23C5"/>
    <w:rsid w:val="00DB29F9"/>
    <w:rsid w:val="00DB30EB"/>
    <w:rsid w:val="00DB3633"/>
    <w:rsid w:val="00DB4062"/>
    <w:rsid w:val="00DB53DA"/>
    <w:rsid w:val="00DB61E5"/>
    <w:rsid w:val="00DB6393"/>
    <w:rsid w:val="00DB6A89"/>
    <w:rsid w:val="00DB7D18"/>
    <w:rsid w:val="00DC290B"/>
    <w:rsid w:val="00DC2C6D"/>
    <w:rsid w:val="00DC33BC"/>
    <w:rsid w:val="00DC6852"/>
    <w:rsid w:val="00DC7D07"/>
    <w:rsid w:val="00DD0203"/>
    <w:rsid w:val="00DD1E0A"/>
    <w:rsid w:val="00DD212C"/>
    <w:rsid w:val="00DD5AA5"/>
    <w:rsid w:val="00DD5EF1"/>
    <w:rsid w:val="00DD5F29"/>
    <w:rsid w:val="00DD6D0B"/>
    <w:rsid w:val="00DD6E3A"/>
    <w:rsid w:val="00DD70A0"/>
    <w:rsid w:val="00DE08B3"/>
    <w:rsid w:val="00DE1915"/>
    <w:rsid w:val="00DE2AA0"/>
    <w:rsid w:val="00DE3AD6"/>
    <w:rsid w:val="00DE3C26"/>
    <w:rsid w:val="00DE421C"/>
    <w:rsid w:val="00DE499E"/>
    <w:rsid w:val="00DE6015"/>
    <w:rsid w:val="00DF061B"/>
    <w:rsid w:val="00DF1302"/>
    <w:rsid w:val="00DF2127"/>
    <w:rsid w:val="00DF3EF3"/>
    <w:rsid w:val="00DF42E3"/>
    <w:rsid w:val="00DF4FF9"/>
    <w:rsid w:val="00DF5AA0"/>
    <w:rsid w:val="00DF6188"/>
    <w:rsid w:val="00DF619F"/>
    <w:rsid w:val="00DF7E9A"/>
    <w:rsid w:val="00E00759"/>
    <w:rsid w:val="00E022C0"/>
    <w:rsid w:val="00E02482"/>
    <w:rsid w:val="00E04769"/>
    <w:rsid w:val="00E04BB6"/>
    <w:rsid w:val="00E05252"/>
    <w:rsid w:val="00E05920"/>
    <w:rsid w:val="00E0675C"/>
    <w:rsid w:val="00E07243"/>
    <w:rsid w:val="00E10E0C"/>
    <w:rsid w:val="00E11EDE"/>
    <w:rsid w:val="00E12591"/>
    <w:rsid w:val="00E1303B"/>
    <w:rsid w:val="00E14CD9"/>
    <w:rsid w:val="00E16404"/>
    <w:rsid w:val="00E165ED"/>
    <w:rsid w:val="00E1666B"/>
    <w:rsid w:val="00E168D8"/>
    <w:rsid w:val="00E16A3E"/>
    <w:rsid w:val="00E17EC8"/>
    <w:rsid w:val="00E22052"/>
    <w:rsid w:val="00E223D1"/>
    <w:rsid w:val="00E23071"/>
    <w:rsid w:val="00E25C53"/>
    <w:rsid w:val="00E277A5"/>
    <w:rsid w:val="00E31509"/>
    <w:rsid w:val="00E333D0"/>
    <w:rsid w:val="00E3394A"/>
    <w:rsid w:val="00E34D6D"/>
    <w:rsid w:val="00E34E43"/>
    <w:rsid w:val="00E3592C"/>
    <w:rsid w:val="00E376AF"/>
    <w:rsid w:val="00E40816"/>
    <w:rsid w:val="00E4167D"/>
    <w:rsid w:val="00E4195D"/>
    <w:rsid w:val="00E41E42"/>
    <w:rsid w:val="00E421CB"/>
    <w:rsid w:val="00E43955"/>
    <w:rsid w:val="00E469AC"/>
    <w:rsid w:val="00E4742C"/>
    <w:rsid w:val="00E478B9"/>
    <w:rsid w:val="00E50026"/>
    <w:rsid w:val="00E518FD"/>
    <w:rsid w:val="00E51D91"/>
    <w:rsid w:val="00E53523"/>
    <w:rsid w:val="00E54598"/>
    <w:rsid w:val="00E55902"/>
    <w:rsid w:val="00E56ED7"/>
    <w:rsid w:val="00E57530"/>
    <w:rsid w:val="00E576F5"/>
    <w:rsid w:val="00E5795C"/>
    <w:rsid w:val="00E57C32"/>
    <w:rsid w:val="00E60E61"/>
    <w:rsid w:val="00E61422"/>
    <w:rsid w:val="00E61691"/>
    <w:rsid w:val="00E61CC8"/>
    <w:rsid w:val="00E62516"/>
    <w:rsid w:val="00E62916"/>
    <w:rsid w:val="00E62D4C"/>
    <w:rsid w:val="00E636FD"/>
    <w:rsid w:val="00E637E3"/>
    <w:rsid w:val="00E66E47"/>
    <w:rsid w:val="00E67196"/>
    <w:rsid w:val="00E67791"/>
    <w:rsid w:val="00E67D40"/>
    <w:rsid w:val="00E70CB9"/>
    <w:rsid w:val="00E71B69"/>
    <w:rsid w:val="00E71E05"/>
    <w:rsid w:val="00E74AB1"/>
    <w:rsid w:val="00E750D7"/>
    <w:rsid w:val="00E75B11"/>
    <w:rsid w:val="00E769C2"/>
    <w:rsid w:val="00E76B42"/>
    <w:rsid w:val="00E77684"/>
    <w:rsid w:val="00E82B46"/>
    <w:rsid w:val="00E83166"/>
    <w:rsid w:val="00E83451"/>
    <w:rsid w:val="00E835CD"/>
    <w:rsid w:val="00E83C05"/>
    <w:rsid w:val="00E8476D"/>
    <w:rsid w:val="00E858C0"/>
    <w:rsid w:val="00E860E4"/>
    <w:rsid w:val="00E8750D"/>
    <w:rsid w:val="00E878C9"/>
    <w:rsid w:val="00E87DEC"/>
    <w:rsid w:val="00E9057C"/>
    <w:rsid w:val="00E9075A"/>
    <w:rsid w:val="00E931C0"/>
    <w:rsid w:val="00E936E6"/>
    <w:rsid w:val="00E9401A"/>
    <w:rsid w:val="00E94DA4"/>
    <w:rsid w:val="00E94DB1"/>
    <w:rsid w:val="00E96E97"/>
    <w:rsid w:val="00E97B90"/>
    <w:rsid w:val="00EA0D7F"/>
    <w:rsid w:val="00EA1844"/>
    <w:rsid w:val="00EA1E15"/>
    <w:rsid w:val="00EA2186"/>
    <w:rsid w:val="00EA49E4"/>
    <w:rsid w:val="00EA5906"/>
    <w:rsid w:val="00EA59CE"/>
    <w:rsid w:val="00EA7A4D"/>
    <w:rsid w:val="00EA7B01"/>
    <w:rsid w:val="00EB47E0"/>
    <w:rsid w:val="00EB48B8"/>
    <w:rsid w:val="00EB5B22"/>
    <w:rsid w:val="00EB5B75"/>
    <w:rsid w:val="00EB618F"/>
    <w:rsid w:val="00EB7C0D"/>
    <w:rsid w:val="00EC038B"/>
    <w:rsid w:val="00EC127C"/>
    <w:rsid w:val="00EC14D5"/>
    <w:rsid w:val="00EC200B"/>
    <w:rsid w:val="00EC3851"/>
    <w:rsid w:val="00EC6D12"/>
    <w:rsid w:val="00EC71CA"/>
    <w:rsid w:val="00ED0B00"/>
    <w:rsid w:val="00ED2C02"/>
    <w:rsid w:val="00ED3425"/>
    <w:rsid w:val="00ED360C"/>
    <w:rsid w:val="00ED3E07"/>
    <w:rsid w:val="00ED466B"/>
    <w:rsid w:val="00ED489E"/>
    <w:rsid w:val="00ED4FA8"/>
    <w:rsid w:val="00ED5102"/>
    <w:rsid w:val="00ED54EF"/>
    <w:rsid w:val="00ED6521"/>
    <w:rsid w:val="00ED67F4"/>
    <w:rsid w:val="00ED74F1"/>
    <w:rsid w:val="00EE0537"/>
    <w:rsid w:val="00EE0CD0"/>
    <w:rsid w:val="00EE22F6"/>
    <w:rsid w:val="00EE3D83"/>
    <w:rsid w:val="00EE66CE"/>
    <w:rsid w:val="00EE6E1F"/>
    <w:rsid w:val="00EE770C"/>
    <w:rsid w:val="00EF096E"/>
    <w:rsid w:val="00EF1EA4"/>
    <w:rsid w:val="00EF206B"/>
    <w:rsid w:val="00EF3D90"/>
    <w:rsid w:val="00EF4247"/>
    <w:rsid w:val="00EF44C0"/>
    <w:rsid w:val="00EF4D70"/>
    <w:rsid w:val="00EF694C"/>
    <w:rsid w:val="00EF695C"/>
    <w:rsid w:val="00EF7131"/>
    <w:rsid w:val="00EF736B"/>
    <w:rsid w:val="00F0149A"/>
    <w:rsid w:val="00F0367E"/>
    <w:rsid w:val="00F03897"/>
    <w:rsid w:val="00F04471"/>
    <w:rsid w:val="00F05894"/>
    <w:rsid w:val="00F0614A"/>
    <w:rsid w:val="00F06917"/>
    <w:rsid w:val="00F0771B"/>
    <w:rsid w:val="00F100C7"/>
    <w:rsid w:val="00F1081A"/>
    <w:rsid w:val="00F10BF0"/>
    <w:rsid w:val="00F1167C"/>
    <w:rsid w:val="00F12173"/>
    <w:rsid w:val="00F12F3C"/>
    <w:rsid w:val="00F133F3"/>
    <w:rsid w:val="00F13554"/>
    <w:rsid w:val="00F14A4B"/>
    <w:rsid w:val="00F15813"/>
    <w:rsid w:val="00F158CD"/>
    <w:rsid w:val="00F159A5"/>
    <w:rsid w:val="00F159C6"/>
    <w:rsid w:val="00F232DA"/>
    <w:rsid w:val="00F233FB"/>
    <w:rsid w:val="00F254B1"/>
    <w:rsid w:val="00F25B09"/>
    <w:rsid w:val="00F25BDB"/>
    <w:rsid w:val="00F264FA"/>
    <w:rsid w:val="00F266CD"/>
    <w:rsid w:val="00F26AA7"/>
    <w:rsid w:val="00F27339"/>
    <w:rsid w:val="00F2773F"/>
    <w:rsid w:val="00F313BF"/>
    <w:rsid w:val="00F31A54"/>
    <w:rsid w:val="00F3269E"/>
    <w:rsid w:val="00F32EDF"/>
    <w:rsid w:val="00F33F2B"/>
    <w:rsid w:val="00F343C6"/>
    <w:rsid w:val="00F34B12"/>
    <w:rsid w:val="00F353CD"/>
    <w:rsid w:val="00F35A15"/>
    <w:rsid w:val="00F37972"/>
    <w:rsid w:val="00F409DA"/>
    <w:rsid w:val="00F4114F"/>
    <w:rsid w:val="00F43F12"/>
    <w:rsid w:val="00F4462B"/>
    <w:rsid w:val="00F45015"/>
    <w:rsid w:val="00F450ED"/>
    <w:rsid w:val="00F454FB"/>
    <w:rsid w:val="00F45F6B"/>
    <w:rsid w:val="00F46A54"/>
    <w:rsid w:val="00F5297E"/>
    <w:rsid w:val="00F52B0D"/>
    <w:rsid w:val="00F52C71"/>
    <w:rsid w:val="00F53B36"/>
    <w:rsid w:val="00F56A7F"/>
    <w:rsid w:val="00F57650"/>
    <w:rsid w:val="00F62191"/>
    <w:rsid w:val="00F62601"/>
    <w:rsid w:val="00F62F6C"/>
    <w:rsid w:val="00F630EF"/>
    <w:rsid w:val="00F65DEA"/>
    <w:rsid w:val="00F67083"/>
    <w:rsid w:val="00F67908"/>
    <w:rsid w:val="00F709E3"/>
    <w:rsid w:val="00F74989"/>
    <w:rsid w:val="00F75D85"/>
    <w:rsid w:val="00F76E09"/>
    <w:rsid w:val="00F77355"/>
    <w:rsid w:val="00F773FD"/>
    <w:rsid w:val="00F80057"/>
    <w:rsid w:val="00F8087B"/>
    <w:rsid w:val="00F81206"/>
    <w:rsid w:val="00F83106"/>
    <w:rsid w:val="00F83C96"/>
    <w:rsid w:val="00F84208"/>
    <w:rsid w:val="00F84D0E"/>
    <w:rsid w:val="00F84EF6"/>
    <w:rsid w:val="00F85CE9"/>
    <w:rsid w:val="00F867A7"/>
    <w:rsid w:val="00F86DF7"/>
    <w:rsid w:val="00F87219"/>
    <w:rsid w:val="00F87B38"/>
    <w:rsid w:val="00F9034D"/>
    <w:rsid w:val="00F9060F"/>
    <w:rsid w:val="00F915B8"/>
    <w:rsid w:val="00F9337C"/>
    <w:rsid w:val="00F93AEA"/>
    <w:rsid w:val="00F94115"/>
    <w:rsid w:val="00F94D2F"/>
    <w:rsid w:val="00F95659"/>
    <w:rsid w:val="00F95D22"/>
    <w:rsid w:val="00F95D8A"/>
    <w:rsid w:val="00F97D4D"/>
    <w:rsid w:val="00FA0BD5"/>
    <w:rsid w:val="00FA1B55"/>
    <w:rsid w:val="00FA23CB"/>
    <w:rsid w:val="00FA3403"/>
    <w:rsid w:val="00FA3EE6"/>
    <w:rsid w:val="00FA41B2"/>
    <w:rsid w:val="00FA4B78"/>
    <w:rsid w:val="00FA6593"/>
    <w:rsid w:val="00FB0EA2"/>
    <w:rsid w:val="00FB10A4"/>
    <w:rsid w:val="00FB33A7"/>
    <w:rsid w:val="00FB3D85"/>
    <w:rsid w:val="00FB4B6B"/>
    <w:rsid w:val="00FB6BEC"/>
    <w:rsid w:val="00FC059C"/>
    <w:rsid w:val="00FC1106"/>
    <w:rsid w:val="00FC1735"/>
    <w:rsid w:val="00FC24E8"/>
    <w:rsid w:val="00FC3008"/>
    <w:rsid w:val="00FC45AF"/>
    <w:rsid w:val="00FC4899"/>
    <w:rsid w:val="00FC49D7"/>
    <w:rsid w:val="00FC5D2C"/>
    <w:rsid w:val="00FC5E17"/>
    <w:rsid w:val="00FC6D97"/>
    <w:rsid w:val="00FC756D"/>
    <w:rsid w:val="00FC78CF"/>
    <w:rsid w:val="00FD0F44"/>
    <w:rsid w:val="00FD757C"/>
    <w:rsid w:val="00FE0317"/>
    <w:rsid w:val="00FE08CE"/>
    <w:rsid w:val="00FE0F3E"/>
    <w:rsid w:val="00FE1764"/>
    <w:rsid w:val="00FE2F16"/>
    <w:rsid w:val="00FE4C02"/>
    <w:rsid w:val="00FE50B5"/>
    <w:rsid w:val="00FE580A"/>
    <w:rsid w:val="00FE7396"/>
    <w:rsid w:val="00FE7785"/>
    <w:rsid w:val="00FE7BDF"/>
    <w:rsid w:val="00FF01D6"/>
    <w:rsid w:val="00FF1074"/>
    <w:rsid w:val="00FF2697"/>
    <w:rsid w:val="00FF3ADB"/>
    <w:rsid w:val="00FF4943"/>
    <w:rsid w:val="00FF4ED2"/>
    <w:rsid w:val="00FF506E"/>
    <w:rsid w:val="00FF5B6A"/>
    <w:rsid w:val="00FF5FC9"/>
    <w:rsid w:val="00FF68DA"/>
    <w:rsid w:val="00FF6AEF"/>
    <w:rsid w:val="00FF7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23E5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autoRedefine/>
    <w:qFormat/>
    <w:rsid w:val="001A1FD6"/>
    <w:rPr>
      <w:rFonts w:ascii="Times New Roman" w:eastAsia="Times New Roman" w:hAnsi="Times New Roman"/>
      <w:sz w:val="24"/>
    </w:rPr>
  </w:style>
  <w:style w:type="paragraph" w:styleId="11">
    <w:name w:val="heading 1"/>
    <w:basedOn w:val="phbase"/>
    <w:next w:val="phnormal"/>
    <w:link w:val="12"/>
    <w:autoRedefine/>
    <w:uiPriority w:val="9"/>
    <w:qFormat/>
    <w:rsid w:val="005174F6"/>
    <w:pPr>
      <w:keepNext/>
      <w:keepLines/>
      <w:pageBreakBefore/>
      <w:numPr>
        <w:numId w:val="23"/>
      </w:numPr>
      <w:spacing w:before="360" w:after="360"/>
      <w:ind w:right="-1"/>
      <w:outlineLvl w:val="0"/>
    </w:pPr>
    <w:rPr>
      <w:rFonts w:ascii="Times New Roman" w:hAnsi="Times New Roman"/>
      <w:b/>
      <w:sz w:val="28"/>
      <w:szCs w:val="28"/>
    </w:rPr>
  </w:style>
  <w:style w:type="paragraph" w:styleId="2">
    <w:name w:val="heading 2"/>
    <w:basedOn w:val="phbase"/>
    <w:next w:val="phnormal"/>
    <w:link w:val="20"/>
    <w:qFormat/>
    <w:rsid w:val="007A0250"/>
    <w:pPr>
      <w:keepNext/>
      <w:keepLines/>
      <w:numPr>
        <w:ilvl w:val="1"/>
        <w:numId w:val="23"/>
      </w:numPr>
      <w:spacing w:before="360" w:after="240"/>
      <w:outlineLvl w:val="1"/>
    </w:pPr>
    <w:rPr>
      <w:rFonts w:ascii="Times New Roman" w:hAnsi="Times New Roman"/>
      <w:b/>
    </w:rPr>
  </w:style>
  <w:style w:type="paragraph" w:styleId="3">
    <w:name w:val="heading 3"/>
    <w:basedOn w:val="phbase"/>
    <w:next w:val="phnormal"/>
    <w:link w:val="30"/>
    <w:autoRedefine/>
    <w:qFormat/>
    <w:rsid w:val="009344D3"/>
    <w:pPr>
      <w:keepNext/>
      <w:keepLines/>
      <w:numPr>
        <w:ilvl w:val="2"/>
        <w:numId w:val="43"/>
      </w:numPr>
      <w:tabs>
        <w:tab w:val="left" w:pos="851"/>
      </w:tabs>
      <w:spacing w:before="360" w:after="240"/>
      <w:ind w:left="0" w:hanging="14"/>
      <w:outlineLvl w:val="2"/>
    </w:pPr>
    <w:rPr>
      <w:rFonts w:ascii="Times New Roman" w:hAnsi="Times New Roman"/>
      <w:b/>
      <w:bCs/>
    </w:rPr>
  </w:style>
  <w:style w:type="paragraph" w:styleId="4">
    <w:name w:val="heading 4"/>
    <w:basedOn w:val="3"/>
    <w:next w:val="phnormal"/>
    <w:link w:val="40"/>
    <w:uiPriority w:val="9"/>
    <w:qFormat/>
    <w:rsid w:val="007A0250"/>
    <w:pPr>
      <w:numPr>
        <w:ilvl w:val="3"/>
      </w:numPr>
      <w:spacing w:before="240" w:after="120"/>
      <w:outlineLvl w:val="3"/>
    </w:pPr>
  </w:style>
  <w:style w:type="paragraph" w:styleId="5">
    <w:name w:val="heading 5"/>
    <w:basedOn w:val="phnormal"/>
    <w:next w:val="phnormal"/>
    <w:link w:val="50"/>
    <w:uiPriority w:val="9"/>
    <w:unhideWhenUsed/>
    <w:qFormat/>
    <w:rsid w:val="00350122"/>
    <w:pPr>
      <w:keepNext/>
      <w:numPr>
        <w:ilvl w:val="4"/>
        <w:numId w:val="23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basedOn w:val="a1"/>
    <w:next w:val="a1"/>
    <w:link w:val="60"/>
    <w:uiPriority w:val="9"/>
    <w:unhideWhenUsed/>
    <w:qFormat/>
    <w:rsid w:val="00350122"/>
    <w:pPr>
      <w:keepNext/>
      <w:keepLines/>
      <w:numPr>
        <w:ilvl w:val="5"/>
        <w:numId w:val="23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2830AD"/>
    <w:pPr>
      <w:tabs>
        <w:tab w:val="num" w:pos="1001"/>
      </w:tabs>
      <w:spacing w:before="240" w:after="60"/>
      <w:ind w:left="1001" w:hanging="1296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2830AD"/>
    <w:pPr>
      <w:tabs>
        <w:tab w:val="num" w:pos="1145"/>
      </w:tabs>
      <w:spacing w:before="240" w:after="60"/>
      <w:ind w:left="1145" w:hanging="144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2830AD"/>
    <w:pPr>
      <w:tabs>
        <w:tab w:val="num" w:pos="1289"/>
      </w:tabs>
      <w:spacing w:before="240" w:after="60"/>
      <w:ind w:left="1289" w:hanging="1584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3501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35012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2">
    <w:name w:val="Заголовок 1 Знак"/>
    <w:link w:val="11"/>
    <w:uiPriority w:val="9"/>
    <w:rsid w:val="005174F6"/>
    <w:rPr>
      <w:rFonts w:ascii="Times New Roman" w:eastAsia="Times New Roman" w:hAnsi="Times New Roman"/>
      <w:b/>
      <w:sz w:val="28"/>
      <w:szCs w:val="28"/>
    </w:rPr>
  </w:style>
  <w:style w:type="table" w:styleId="a7">
    <w:name w:val="Table Grid"/>
    <w:basedOn w:val="a3"/>
    <w:uiPriority w:val="59"/>
    <w:rsid w:val="0035012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OC Heading"/>
    <w:basedOn w:val="11"/>
    <w:next w:val="a1"/>
    <w:uiPriority w:val="39"/>
    <w:unhideWhenUsed/>
    <w:qFormat/>
    <w:rsid w:val="003812FE"/>
    <w:pPr>
      <w:outlineLvl w:val="9"/>
    </w:pPr>
  </w:style>
  <w:style w:type="paragraph" w:styleId="13">
    <w:name w:val="toc 1"/>
    <w:basedOn w:val="a1"/>
    <w:next w:val="a1"/>
    <w:autoRedefine/>
    <w:uiPriority w:val="39"/>
    <w:rsid w:val="00E165ED"/>
    <w:pPr>
      <w:spacing w:before="240" w:after="120"/>
    </w:pPr>
    <w:rPr>
      <w:rFonts w:ascii="Calibri" w:hAnsi="Calibri" w:cs="Calibri"/>
      <w:b/>
      <w:bCs/>
      <w:sz w:val="20"/>
    </w:rPr>
  </w:style>
  <w:style w:type="paragraph" w:styleId="21">
    <w:name w:val="toc 2"/>
    <w:basedOn w:val="a1"/>
    <w:next w:val="a1"/>
    <w:autoRedefine/>
    <w:uiPriority w:val="39"/>
    <w:rsid w:val="00E17EC8"/>
    <w:pPr>
      <w:spacing w:before="120"/>
      <w:ind w:left="240"/>
    </w:pPr>
    <w:rPr>
      <w:rFonts w:ascii="Calibri" w:hAnsi="Calibri" w:cs="Calibri"/>
      <w:i/>
      <w:iCs/>
      <w:sz w:val="20"/>
    </w:rPr>
  </w:style>
  <w:style w:type="character" w:styleId="a9">
    <w:name w:val="Hyperlink"/>
    <w:uiPriority w:val="99"/>
    <w:rsid w:val="00350122"/>
    <w:rPr>
      <w:color w:val="0000FF"/>
      <w:u w:val="single"/>
    </w:rPr>
  </w:style>
  <w:style w:type="paragraph" w:styleId="aa">
    <w:name w:val="List Paragraph"/>
    <w:aliases w:val="Bullet 1,Use Case List Paragraph"/>
    <w:basedOn w:val="a1"/>
    <w:link w:val="ab"/>
    <w:uiPriority w:val="34"/>
    <w:qFormat/>
    <w:rsid w:val="00D20215"/>
    <w:pPr>
      <w:ind w:left="720"/>
    </w:pPr>
  </w:style>
  <w:style w:type="character" w:customStyle="1" w:styleId="20">
    <w:name w:val="Заголовок 2 Знак"/>
    <w:link w:val="2"/>
    <w:rsid w:val="007A0250"/>
    <w:rPr>
      <w:rFonts w:ascii="Times New Roman" w:eastAsia="Times New Roman" w:hAnsi="Times New Roman"/>
      <w:b/>
      <w:sz w:val="24"/>
      <w:lang w:val="ru-RU" w:eastAsia="ru-RU"/>
    </w:rPr>
  </w:style>
  <w:style w:type="character" w:customStyle="1" w:styleId="30">
    <w:name w:val="Заголовок 3 Знак"/>
    <w:link w:val="3"/>
    <w:rsid w:val="009344D3"/>
    <w:rPr>
      <w:rFonts w:ascii="Times New Roman" w:eastAsia="Times New Roman" w:hAnsi="Times New Roman"/>
      <w:b/>
      <w:bCs/>
      <w:sz w:val="24"/>
    </w:rPr>
  </w:style>
  <w:style w:type="paragraph" w:styleId="ac">
    <w:name w:val="footnote text"/>
    <w:basedOn w:val="a1"/>
    <w:link w:val="ad"/>
    <w:uiPriority w:val="99"/>
    <w:unhideWhenUsed/>
    <w:rsid w:val="000374CB"/>
    <w:rPr>
      <w:sz w:val="20"/>
    </w:rPr>
  </w:style>
  <w:style w:type="character" w:customStyle="1" w:styleId="ad">
    <w:name w:val="Текст сноски Знак"/>
    <w:link w:val="ac"/>
    <w:uiPriority w:val="99"/>
    <w:rsid w:val="000374CB"/>
    <w:rPr>
      <w:rFonts w:eastAsia="Times New Roman"/>
      <w:sz w:val="20"/>
      <w:szCs w:val="20"/>
    </w:rPr>
  </w:style>
  <w:style w:type="character" w:styleId="ae">
    <w:name w:val="footnote reference"/>
    <w:uiPriority w:val="99"/>
    <w:semiHidden/>
    <w:unhideWhenUsed/>
    <w:rsid w:val="000374CB"/>
    <w:rPr>
      <w:vertAlign w:val="superscript"/>
    </w:rPr>
  </w:style>
  <w:style w:type="paragraph" w:styleId="af">
    <w:name w:val="endnote text"/>
    <w:basedOn w:val="a1"/>
    <w:link w:val="af0"/>
    <w:uiPriority w:val="99"/>
    <w:semiHidden/>
    <w:unhideWhenUsed/>
    <w:rsid w:val="000374CB"/>
    <w:rPr>
      <w:sz w:val="20"/>
    </w:rPr>
  </w:style>
  <w:style w:type="character" w:customStyle="1" w:styleId="af0">
    <w:name w:val="Текст концевой сноски Знак"/>
    <w:link w:val="af"/>
    <w:uiPriority w:val="99"/>
    <w:semiHidden/>
    <w:rsid w:val="000374CB"/>
    <w:rPr>
      <w:rFonts w:eastAsia="Times New Roman"/>
      <w:sz w:val="20"/>
      <w:szCs w:val="20"/>
    </w:rPr>
  </w:style>
  <w:style w:type="character" w:styleId="af1">
    <w:name w:val="endnote reference"/>
    <w:uiPriority w:val="99"/>
    <w:unhideWhenUsed/>
    <w:rsid w:val="000374CB"/>
    <w:rPr>
      <w:vertAlign w:val="superscript"/>
    </w:rPr>
  </w:style>
  <w:style w:type="paragraph" w:styleId="31">
    <w:name w:val="toc 3"/>
    <w:basedOn w:val="a1"/>
    <w:next w:val="a1"/>
    <w:autoRedefine/>
    <w:uiPriority w:val="39"/>
    <w:rsid w:val="00350122"/>
    <w:pPr>
      <w:ind w:left="480"/>
    </w:pPr>
    <w:rPr>
      <w:rFonts w:ascii="Calibri" w:hAnsi="Calibri" w:cs="Calibri"/>
      <w:sz w:val="20"/>
    </w:rPr>
  </w:style>
  <w:style w:type="paragraph" w:styleId="41">
    <w:name w:val="toc 4"/>
    <w:basedOn w:val="a1"/>
    <w:next w:val="a1"/>
    <w:autoRedefine/>
    <w:uiPriority w:val="39"/>
    <w:rsid w:val="00350122"/>
    <w:pPr>
      <w:ind w:left="720"/>
    </w:pPr>
    <w:rPr>
      <w:rFonts w:ascii="Calibri" w:hAnsi="Calibri" w:cs="Calibri"/>
      <w:sz w:val="20"/>
    </w:rPr>
  </w:style>
  <w:style w:type="paragraph" w:styleId="51">
    <w:name w:val="toc 5"/>
    <w:basedOn w:val="a1"/>
    <w:next w:val="a1"/>
    <w:autoRedefine/>
    <w:uiPriority w:val="39"/>
    <w:rsid w:val="00350122"/>
    <w:pPr>
      <w:ind w:left="960"/>
    </w:pPr>
    <w:rPr>
      <w:rFonts w:ascii="Calibri" w:hAnsi="Calibri" w:cs="Calibri"/>
      <w:sz w:val="20"/>
    </w:rPr>
  </w:style>
  <w:style w:type="paragraph" w:styleId="61">
    <w:name w:val="toc 6"/>
    <w:basedOn w:val="a1"/>
    <w:next w:val="a1"/>
    <w:autoRedefine/>
    <w:uiPriority w:val="39"/>
    <w:rsid w:val="00350122"/>
    <w:pPr>
      <w:ind w:left="1200"/>
    </w:pPr>
    <w:rPr>
      <w:rFonts w:ascii="Calibri" w:hAnsi="Calibri" w:cs="Calibri"/>
      <w:sz w:val="20"/>
    </w:rPr>
  </w:style>
  <w:style w:type="paragraph" w:styleId="71">
    <w:name w:val="toc 7"/>
    <w:basedOn w:val="a1"/>
    <w:next w:val="a1"/>
    <w:autoRedefine/>
    <w:uiPriority w:val="39"/>
    <w:rsid w:val="00350122"/>
    <w:pPr>
      <w:ind w:left="1440"/>
    </w:pPr>
    <w:rPr>
      <w:rFonts w:ascii="Calibri" w:hAnsi="Calibri" w:cs="Calibri"/>
      <w:sz w:val="20"/>
    </w:rPr>
  </w:style>
  <w:style w:type="paragraph" w:styleId="81">
    <w:name w:val="toc 8"/>
    <w:basedOn w:val="a1"/>
    <w:next w:val="a1"/>
    <w:autoRedefine/>
    <w:uiPriority w:val="39"/>
    <w:rsid w:val="00350122"/>
    <w:pPr>
      <w:ind w:left="1680"/>
    </w:pPr>
    <w:rPr>
      <w:rFonts w:ascii="Calibri" w:hAnsi="Calibri" w:cs="Calibri"/>
      <w:sz w:val="20"/>
    </w:rPr>
  </w:style>
  <w:style w:type="paragraph" w:styleId="91">
    <w:name w:val="toc 9"/>
    <w:basedOn w:val="a1"/>
    <w:next w:val="a1"/>
    <w:autoRedefine/>
    <w:uiPriority w:val="39"/>
    <w:rsid w:val="00350122"/>
    <w:pPr>
      <w:ind w:left="1920"/>
    </w:pPr>
    <w:rPr>
      <w:rFonts w:ascii="Calibri" w:hAnsi="Calibri" w:cs="Calibri"/>
      <w:sz w:val="20"/>
    </w:rPr>
  </w:style>
  <w:style w:type="paragraph" w:styleId="af2">
    <w:name w:val="Normal (Web)"/>
    <w:basedOn w:val="a1"/>
    <w:uiPriority w:val="99"/>
    <w:unhideWhenUsed/>
    <w:rsid w:val="0084536A"/>
    <w:pPr>
      <w:spacing w:before="100" w:beforeAutospacing="1" w:after="100" w:afterAutospacing="1"/>
    </w:pPr>
    <w:rPr>
      <w:szCs w:val="24"/>
    </w:rPr>
  </w:style>
  <w:style w:type="paragraph" w:customStyle="1" w:styleId="af3">
    <w:name w:val="Таблица_текст"/>
    <w:link w:val="af4"/>
    <w:qFormat/>
    <w:rsid w:val="00544965"/>
    <w:pPr>
      <w:ind w:left="34"/>
    </w:pPr>
    <w:rPr>
      <w:rFonts w:ascii="Times New Roman" w:eastAsia="Times New Roman" w:hAnsi="Times New Roman"/>
      <w:sz w:val="24"/>
      <w:szCs w:val="24"/>
    </w:rPr>
  </w:style>
  <w:style w:type="character" w:customStyle="1" w:styleId="af4">
    <w:name w:val="Таблица_текст Знак"/>
    <w:link w:val="af3"/>
    <w:rsid w:val="005449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Таблица_нумерация"/>
    <w:link w:val="af5"/>
    <w:qFormat/>
    <w:rsid w:val="00544965"/>
    <w:pPr>
      <w:numPr>
        <w:numId w:val="1"/>
      </w:numPr>
      <w:tabs>
        <w:tab w:val="left" w:pos="284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af5">
    <w:name w:val="Таблица_нумерация Знак"/>
    <w:link w:val="a0"/>
    <w:rsid w:val="005449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Таблица_заголовок столбца"/>
    <w:link w:val="af7"/>
    <w:qFormat/>
    <w:rsid w:val="00544965"/>
    <w:pPr>
      <w:jc w:val="center"/>
    </w:pPr>
    <w:rPr>
      <w:rFonts w:ascii="Times New Roman" w:eastAsia="Times New Roman" w:hAnsi="Times New Roman"/>
      <w:b/>
      <w:sz w:val="24"/>
      <w:szCs w:val="24"/>
    </w:rPr>
  </w:style>
  <w:style w:type="character" w:customStyle="1" w:styleId="af7">
    <w:name w:val="Таблица_заголовок столбца Знак"/>
    <w:link w:val="af6"/>
    <w:rsid w:val="00544965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"/>
    <w:rsid w:val="007A0250"/>
    <w:rPr>
      <w:rFonts w:ascii="Times New Roman" w:eastAsia="Times New Roman" w:hAnsi="Times New Roman"/>
      <w:b/>
      <w:bCs/>
      <w:sz w:val="24"/>
      <w:lang w:val="ru-RU" w:eastAsia="ru-RU"/>
    </w:rPr>
  </w:style>
  <w:style w:type="paragraph" w:styleId="af8">
    <w:name w:val="header"/>
    <w:basedOn w:val="a1"/>
    <w:link w:val="af9"/>
    <w:uiPriority w:val="99"/>
    <w:rsid w:val="00350122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link w:val="af8"/>
    <w:uiPriority w:val="99"/>
    <w:rsid w:val="0073681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a">
    <w:name w:val="footer"/>
    <w:basedOn w:val="a1"/>
    <w:link w:val="afb"/>
    <w:uiPriority w:val="99"/>
    <w:rsid w:val="00350122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link w:val="afa"/>
    <w:uiPriority w:val="99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c">
    <w:name w:val="annotation reference"/>
    <w:uiPriority w:val="99"/>
    <w:semiHidden/>
    <w:unhideWhenUsed/>
    <w:rsid w:val="00350122"/>
    <w:rPr>
      <w:sz w:val="16"/>
      <w:szCs w:val="16"/>
    </w:rPr>
  </w:style>
  <w:style w:type="paragraph" w:styleId="afd">
    <w:name w:val="annotation text"/>
    <w:basedOn w:val="a1"/>
    <w:link w:val="afe"/>
    <w:uiPriority w:val="99"/>
    <w:semiHidden/>
    <w:unhideWhenUsed/>
    <w:rsid w:val="00350122"/>
    <w:rPr>
      <w:sz w:val="20"/>
    </w:rPr>
  </w:style>
  <w:style w:type="character" w:customStyle="1" w:styleId="afe">
    <w:name w:val="Текст примечания Знак"/>
    <w:link w:val="afd"/>
    <w:uiPriority w:val="99"/>
    <w:semiHidden/>
    <w:rsid w:val="003501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350122"/>
    <w:rPr>
      <w:b/>
      <w:bCs/>
    </w:rPr>
  </w:style>
  <w:style w:type="character" w:customStyle="1" w:styleId="aff0">
    <w:name w:val="Тема примечания Знак"/>
    <w:link w:val="aff"/>
    <w:uiPriority w:val="99"/>
    <w:semiHidden/>
    <w:rsid w:val="0035012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b">
    <w:name w:val="Абзац списка Знак"/>
    <w:aliases w:val="Bullet 1 Знак,Use Case List Paragraph Знак"/>
    <w:link w:val="aa"/>
    <w:uiPriority w:val="34"/>
    <w:locked/>
    <w:rsid w:val="006127AD"/>
    <w:rPr>
      <w:rFonts w:eastAsia="Times New Roman"/>
    </w:rPr>
  </w:style>
  <w:style w:type="character" w:styleId="aff1">
    <w:name w:val="FollowedHyperlink"/>
    <w:uiPriority w:val="99"/>
    <w:semiHidden/>
    <w:unhideWhenUsed/>
    <w:rsid w:val="00FE2F16"/>
    <w:rPr>
      <w:color w:val="800080"/>
      <w:u w:val="single"/>
    </w:rPr>
  </w:style>
  <w:style w:type="paragraph" w:customStyle="1" w:styleId="1">
    <w:name w:val="маркированный список 1"/>
    <w:basedOn w:val="aff2"/>
    <w:locked/>
    <w:rsid w:val="004C5815"/>
    <w:pPr>
      <w:numPr>
        <w:numId w:val="2"/>
      </w:numPr>
      <w:tabs>
        <w:tab w:val="num" w:pos="360"/>
      </w:tabs>
      <w:ind w:left="283" w:firstLine="0"/>
    </w:pPr>
    <w:rPr>
      <w:szCs w:val="24"/>
    </w:rPr>
  </w:style>
  <w:style w:type="paragraph" w:styleId="a">
    <w:name w:val="List Number"/>
    <w:basedOn w:val="aa"/>
    <w:uiPriority w:val="99"/>
    <w:qFormat/>
    <w:rsid w:val="004C5815"/>
    <w:pPr>
      <w:numPr>
        <w:numId w:val="3"/>
      </w:numPr>
    </w:pPr>
    <w:rPr>
      <w:szCs w:val="24"/>
    </w:rPr>
  </w:style>
  <w:style w:type="paragraph" w:customStyle="1" w:styleId="aff3">
    <w:name w:val="Текст абзаца"/>
    <w:qFormat/>
    <w:rsid w:val="004C5815"/>
    <w:pPr>
      <w:widowControl w:val="0"/>
      <w:spacing w:line="360" w:lineRule="auto"/>
      <w:ind w:firstLine="709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aff2">
    <w:name w:val="Body Text Indent"/>
    <w:basedOn w:val="a1"/>
    <w:link w:val="aff4"/>
    <w:uiPriority w:val="99"/>
    <w:semiHidden/>
    <w:unhideWhenUsed/>
    <w:rsid w:val="004C5815"/>
    <w:pPr>
      <w:ind w:left="283"/>
    </w:pPr>
  </w:style>
  <w:style w:type="character" w:customStyle="1" w:styleId="aff4">
    <w:name w:val="Основной текст с отступом Знак"/>
    <w:link w:val="aff2"/>
    <w:uiPriority w:val="99"/>
    <w:semiHidden/>
    <w:rsid w:val="004C5815"/>
    <w:rPr>
      <w:rFonts w:eastAsia="Times New Roman"/>
    </w:rPr>
  </w:style>
  <w:style w:type="character" w:customStyle="1" w:styleId="14">
    <w:name w:val="НЗП1 Знак"/>
    <w:link w:val="15"/>
    <w:uiPriority w:val="3"/>
    <w:qFormat/>
    <w:rsid w:val="0002215D"/>
    <w:rPr>
      <w:rFonts w:ascii="Times New Roman" w:hAnsi="Times New Roman"/>
      <w:color w:val="000000"/>
      <w:sz w:val="28"/>
      <w:szCs w:val="28"/>
    </w:rPr>
  </w:style>
  <w:style w:type="paragraph" w:customStyle="1" w:styleId="15">
    <w:name w:val="НЗП1"/>
    <w:link w:val="14"/>
    <w:uiPriority w:val="3"/>
    <w:qFormat/>
    <w:rsid w:val="0002215D"/>
    <w:pPr>
      <w:spacing w:beforeAutospacing="1" w:afterAutospacing="1" w:line="360" w:lineRule="auto"/>
      <w:jc w:val="both"/>
      <w:outlineLvl w:val="7"/>
    </w:pPr>
    <w:rPr>
      <w:rFonts w:ascii="Times New Roman" w:hAnsi="Times New Roman"/>
      <w:color w:val="000000"/>
      <w:sz w:val="28"/>
      <w:szCs w:val="28"/>
      <w:lang w:eastAsia="en-US"/>
    </w:rPr>
  </w:style>
  <w:style w:type="character" w:styleId="aff5">
    <w:name w:val="Placeholder Text"/>
    <w:uiPriority w:val="99"/>
    <w:semiHidden/>
    <w:rsid w:val="009D58CB"/>
    <w:rPr>
      <w:color w:val="808080"/>
    </w:rPr>
  </w:style>
  <w:style w:type="paragraph" w:styleId="aff6">
    <w:name w:val="caption"/>
    <w:basedOn w:val="a1"/>
    <w:next w:val="a1"/>
    <w:uiPriority w:val="35"/>
    <w:unhideWhenUsed/>
    <w:qFormat/>
    <w:rsid w:val="00350122"/>
    <w:pPr>
      <w:spacing w:after="200"/>
    </w:pPr>
    <w:rPr>
      <w:b/>
      <w:bCs/>
      <w:color w:val="4F81BD"/>
      <w:sz w:val="18"/>
      <w:szCs w:val="18"/>
    </w:rPr>
  </w:style>
  <w:style w:type="paragraph" w:customStyle="1" w:styleId="16">
    <w:name w:val="Стиль1"/>
    <w:basedOn w:val="2"/>
    <w:link w:val="17"/>
    <w:qFormat/>
    <w:rsid w:val="00F353CD"/>
  </w:style>
  <w:style w:type="character" w:customStyle="1" w:styleId="17">
    <w:name w:val="Стиль1 Знак"/>
    <w:link w:val="16"/>
    <w:rsid w:val="00F353C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18">
    <w:name w:val="Неразрешенное упоминание1"/>
    <w:uiPriority w:val="99"/>
    <w:semiHidden/>
    <w:unhideWhenUsed/>
    <w:rsid w:val="00022CAE"/>
    <w:rPr>
      <w:color w:val="605E5C"/>
      <w:shd w:val="clear" w:color="auto" w:fill="E1DFDD"/>
    </w:rPr>
  </w:style>
  <w:style w:type="character" w:customStyle="1" w:styleId="50">
    <w:name w:val="Заголовок 5 Знак"/>
    <w:link w:val="5"/>
    <w:uiPriority w:val="9"/>
    <w:rsid w:val="00317803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link w:val="6"/>
    <w:uiPriority w:val="9"/>
    <w:rsid w:val="00350122"/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customStyle="1" w:styleId="phbase">
    <w:name w:val="ph_base"/>
    <w:link w:val="phbase0"/>
    <w:rsid w:val="00350122"/>
    <w:pPr>
      <w:spacing w:line="360" w:lineRule="auto"/>
      <w:jc w:val="both"/>
    </w:pPr>
    <w:rPr>
      <w:rFonts w:ascii="Arial" w:eastAsia="Times New Roman" w:hAnsi="Arial"/>
      <w:sz w:val="24"/>
    </w:rPr>
  </w:style>
  <w:style w:type="paragraph" w:customStyle="1" w:styleId="phadditiontitle1">
    <w:name w:val="ph_addition_title_1"/>
    <w:basedOn w:val="phbase"/>
    <w:next w:val="phnormal"/>
    <w:rsid w:val="00350122"/>
    <w:pPr>
      <w:keepNext/>
      <w:keepLines/>
      <w:pageBreakBefore/>
      <w:spacing w:before="360"/>
      <w:jc w:val="center"/>
      <w:outlineLvl w:val="0"/>
    </w:pPr>
    <w:rPr>
      <w:rFonts w:ascii="Times New Roman" w:hAnsi="Times New Roman"/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350122"/>
    <w:pPr>
      <w:keepNext/>
      <w:keepLines/>
      <w:spacing w:before="360" w:after="360"/>
      <w:outlineLvl w:val="1"/>
    </w:pPr>
    <w:rPr>
      <w:rFonts w:ascii="Times New Roman" w:hAnsi="Times New Roman"/>
      <w:b/>
      <w:szCs w:val="24"/>
    </w:rPr>
  </w:style>
  <w:style w:type="paragraph" w:customStyle="1" w:styleId="phadditiontitle3">
    <w:name w:val="ph_addition_title_3"/>
    <w:basedOn w:val="phbase"/>
    <w:next w:val="phnormal"/>
    <w:rsid w:val="00350122"/>
    <w:pPr>
      <w:keepNext/>
      <w:keepLines/>
      <w:spacing w:before="240" w:after="240"/>
      <w:outlineLvl w:val="2"/>
    </w:pPr>
    <w:rPr>
      <w:rFonts w:ascii="Times New Roman" w:hAnsi="Times New Roman"/>
      <w:b/>
      <w:sz w:val="22"/>
      <w:szCs w:val="22"/>
    </w:rPr>
  </w:style>
  <w:style w:type="numbering" w:customStyle="1" w:styleId="phadditiontitle">
    <w:name w:val="ph_additiontitle"/>
    <w:basedOn w:val="a4"/>
    <w:rsid w:val="00350122"/>
    <w:pPr>
      <w:numPr>
        <w:numId w:val="12"/>
      </w:numPr>
    </w:pPr>
  </w:style>
  <w:style w:type="paragraph" w:customStyle="1" w:styleId="phbibliography">
    <w:name w:val="ph_bibliography"/>
    <w:basedOn w:val="phbase"/>
    <w:rsid w:val="00350122"/>
    <w:pPr>
      <w:numPr>
        <w:numId w:val="4"/>
      </w:numPr>
      <w:spacing w:before="60" w:after="60" w:line="240" w:lineRule="auto"/>
    </w:pPr>
    <w:rPr>
      <w:rFonts w:ascii="Times New Roman" w:hAnsi="Times New Roman" w:cs="Arial"/>
      <w:bCs/>
      <w:szCs w:val="28"/>
    </w:rPr>
  </w:style>
  <w:style w:type="paragraph" w:customStyle="1" w:styleId="phcolontituldown">
    <w:name w:val="ph_colontituldown"/>
    <w:basedOn w:val="phbase"/>
    <w:rsid w:val="00350122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rFonts w:ascii="Times New Roman" w:hAnsi="Times New Roman"/>
      <w:sz w:val="20"/>
    </w:rPr>
  </w:style>
  <w:style w:type="paragraph" w:customStyle="1" w:styleId="phcolontitulup">
    <w:name w:val="ph_colontitulup"/>
    <w:basedOn w:val="phbase"/>
    <w:rsid w:val="00350122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rFonts w:ascii="Times New Roman" w:hAnsi="Times New Roman"/>
      <w:sz w:val="20"/>
    </w:rPr>
  </w:style>
  <w:style w:type="paragraph" w:customStyle="1" w:styleId="phcomment">
    <w:name w:val="ph_comment"/>
    <w:basedOn w:val="phbase"/>
    <w:rsid w:val="00350122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350122"/>
    <w:pPr>
      <w:spacing w:before="20" w:after="120"/>
      <w:jc w:val="center"/>
    </w:pPr>
    <w:rPr>
      <w:rFonts w:ascii="Times New Roman" w:hAnsi="Times New Roman"/>
      <w:b/>
      <w:caps/>
      <w:sz w:val="28"/>
      <w:szCs w:val="28"/>
    </w:rPr>
  </w:style>
  <w:style w:type="paragraph" w:customStyle="1" w:styleId="phconfirmstamp">
    <w:name w:val="ph_confirmstamp"/>
    <w:basedOn w:val="phbase"/>
    <w:rsid w:val="00350122"/>
    <w:pPr>
      <w:spacing w:before="20" w:after="120" w:line="240" w:lineRule="auto"/>
      <w:jc w:val="left"/>
    </w:pPr>
    <w:rPr>
      <w:rFonts w:ascii="Times New Roman" w:hAnsi="Times New Roman"/>
    </w:rPr>
  </w:style>
  <w:style w:type="paragraph" w:customStyle="1" w:styleId="phconfirmstampstamp">
    <w:name w:val="ph_confirmstamp_stamp"/>
    <w:basedOn w:val="phconfirmstamp"/>
    <w:rsid w:val="00350122"/>
  </w:style>
  <w:style w:type="paragraph" w:customStyle="1" w:styleId="phconfirmstamptitle">
    <w:name w:val="ph_confirmstamp_title"/>
    <w:basedOn w:val="phconfirmstamp"/>
    <w:next w:val="phconfirmstampstamp"/>
    <w:rsid w:val="00350122"/>
    <w:rPr>
      <w:b/>
      <w:caps/>
      <w:szCs w:val="24"/>
    </w:rPr>
  </w:style>
  <w:style w:type="paragraph" w:customStyle="1" w:styleId="phcontent">
    <w:name w:val="ph_content"/>
    <w:basedOn w:val="phbase"/>
    <w:next w:val="13"/>
    <w:rsid w:val="00350122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ascii="Times New Roman" w:hAnsi="Times New Roman" w:cs="Arial"/>
      <w:b/>
      <w:bCs/>
      <w:sz w:val="28"/>
      <w:szCs w:val="28"/>
    </w:rPr>
  </w:style>
  <w:style w:type="paragraph" w:customStyle="1" w:styleId="phexample">
    <w:name w:val="ph_example"/>
    <w:basedOn w:val="phbase"/>
    <w:rsid w:val="00350122"/>
    <w:pPr>
      <w:spacing w:before="20" w:after="120"/>
    </w:pPr>
    <w:rPr>
      <w:rFonts w:ascii="Times New Roman" w:hAnsi="Times New Roman"/>
      <w:b/>
      <w:i/>
      <w:sz w:val="20"/>
    </w:rPr>
  </w:style>
  <w:style w:type="paragraph" w:customStyle="1" w:styleId="phfigure">
    <w:name w:val="ph_figure"/>
    <w:basedOn w:val="phbase"/>
    <w:rsid w:val="00350122"/>
    <w:pPr>
      <w:keepNext/>
      <w:spacing w:before="20" w:after="120"/>
      <w:jc w:val="center"/>
    </w:pPr>
    <w:rPr>
      <w:rFonts w:ascii="Times New Roman" w:hAnsi="Times New Roman"/>
    </w:rPr>
  </w:style>
  <w:style w:type="paragraph" w:customStyle="1" w:styleId="phfiguregraphic">
    <w:name w:val="ph_figure_graphic"/>
    <w:basedOn w:val="phfigure"/>
    <w:next w:val="phfiguretitle"/>
    <w:rsid w:val="00350122"/>
    <w:pPr>
      <w:spacing w:before="120"/>
    </w:pPr>
  </w:style>
  <w:style w:type="paragraph" w:customStyle="1" w:styleId="phfiguretitle">
    <w:name w:val="ph_figure_title"/>
    <w:basedOn w:val="phfigure"/>
    <w:next w:val="phnormal"/>
    <w:rsid w:val="001D2B9B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350122"/>
    <w:pPr>
      <w:widowControl w:val="0"/>
    </w:pPr>
    <w:rPr>
      <w:rFonts w:ascii="Times New Roman" w:hAnsi="Times New Roman"/>
      <w:sz w:val="18"/>
    </w:rPr>
  </w:style>
  <w:style w:type="character" w:customStyle="1" w:styleId="phinline">
    <w:name w:val="ph_inline"/>
    <w:basedOn w:val="a2"/>
    <w:rsid w:val="00350122"/>
  </w:style>
  <w:style w:type="character" w:customStyle="1" w:styleId="phinline8">
    <w:name w:val="ph_inline_8"/>
    <w:rsid w:val="00350122"/>
    <w:rPr>
      <w:sz w:val="16"/>
    </w:rPr>
  </w:style>
  <w:style w:type="character" w:customStyle="1" w:styleId="phinlinebolditalic">
    <w:name w:val="ph_inline_bolditalic"/>
    <w:rsid w:val="00350122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350122"/>
    <w:rPr>
      <w:rFonts w:ascii="Courier New" w:hAnsi="Courier New"/>
      <w:sz w:val="24"/>
    </w:rPr>
  </w:style>
  <w:style w:type="character" w:customStyle="1" w:styleId="phinlinefirstterm">
    <w:name w:val="ph_inline_firstterm"/>
    <w:rsid w:val="00350122"/>
    <w:rPr>
      <w:i/>
      <w:sz w:val="24"/>
    </w:rPr>
  </w:style>
  <w:style w:type="character" w:customStyle="1" w:styleId="phinlineguiitem">
    <w:name w:val="ph_inline_guiitem"/>
    <w:rsid w:val="00350122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350122"/>
    <w:rPr>
      <w:b/>
      <w:smallCaps/>
      <w:sz w:val="24"/>
    </w:rPr>
  </w:style>
  <w:style w:type="character" w:customStyle="1" w:styleId="phinlinespace">
    <w:name w:val="ph_inline_space"/>
    <w:rsid w:val="00350122"/>
    <w:rPr>
      <w:spacing w:val="60"/>
    </w:rPr>
  </w:style>
  <w:style w:type="character" w:customStyle="1" w:styleId="phinlinesuperline">
    <w:name w:val="ph_inline_superline"/>
    <w:rsid w:val="00350122"/>
    <w:rPr>
      <w:vertAlign w:val="superscript"/>
    </w:rPr>
  </w:style>
  <w:style w:type="character" w:customStyle="1" w:styleId="phinlineunderline">
    <w:name w:val="ph_inline_underline"/>
    <w:rsid w:val="00350122"/>
    <w:rPr>
      <w:u w:val="single"/>
      <w:lang w:val="ru-RU"/>
    </w:rPr>
  </w:style>
  <w:style w:type="character" w:customStyle="1" w:styleId="phinlineunderlineitalic">
    <w:name w:val="ph_inline_underlineitalic"/>
    <w:rsid w:val="00350122"/>
    <w:rPr>
      <w:i/>
      <w:u w:val="single"/>
      <w:lang w:val="ru-RU"/>
    </w:rPr>
  </w:style>
  <w:style w:type="character" w:customStyle="1" w:styleId="phinlineuppercase">
    <w:name w:val="ph_inline_uppercase"/>
    <w:rsid w:val="00350122"/>
    <w:rPr>
      <w:caps/>
      <w:lang w:val="ru-RU"/>
    </w:rPr>
  </w:style>
  <w:style w:type="paragraph" w:customStyle="1" w:styleId="phinset">
    <w:name w:val="ph_inset"/>
    <w:basedOn w:val="phnormal"/>
    <w:next w:val="phnormal"/>
    <w:rsid w:val="00350122"/>
  </w:style>
  <w:style w:type="paragraph" w:customStyle="1" w:styleId="phinsetcaution">
    <w:name w:val="ph_inset_caution"/>
    <w:basedOn w:val="phinset"/>
    <w:rsid w:val="00350122"/>
    <w:pPr>
      <w:keepLines/>
    </w:pPr>
  </w:style>
  <w:style w:type="paragraph" w:customStyle="1" w:styleId="phinsetnote">
    <w:name w:val="ph_inset_note"/>
    <w:basedOn w:val="phinset"/>
    <w:rsid w:val="00350122"/>
    <w:pPr>
      <w:keepLines/>
    </w:pPr>
  </w:style>
  <w:style w:type="paragraph" w:customStyle="1" w:styleId="phinsettitle">
    <w:name w:val="ph_inset_title"/>
    <w:basedOn w:val="phinset"/>
    <w:next w:val="phinsetnote"/>
    <w:rsid w:val="00350122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350122"/>
    <w:pPr>
      <w:keepLines/>
    </w:pPr>
  </w:style>
  <w:style w:type="paragraph" w:customStyle="1" w:styleId="phlistitemized1">
    <w:name w:val="ph_list_itemized_1"/>
    <w:basedOn w:val="phnormal"/>
    <w:link w:val="phlistitemized10"/>
    <w:rsid w:val="00350122"/>
    <w:pPr>
      <w:numPr>
        <w:numId w:val="15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350122"/>
    <w:pPr>
      <w:numPr>
        <w:numId w:val="5"/>
      </w:numPr>
    </w:pPr>
  </w:style>
  <w:style w:type="paragraph" w:customStyle="1" w:styleId="phlistitemizedtitle">
    <w:name w:val="ph_list_itemized_title"/>
    <w:basedOn w:val="phnormal"/>
    <w:next w:val="phlistitemized1"/>
    <w:rsid w:val="00350122"/>
    <w:pPr>
      <w:keepNext/>
    </w:pPr>
  </w:style>
  <w:style w:type="paragraph" w:customStyle="1" w:styleId="phlistordered1">
    <w:name w:val="ph_list_ordered_1"/>
    <w:basedOn w:val="phnormal"/>
    <w:rsid w:val="00350122"/>
    <w:pPr>
      <w:numPr>
        <w:numId w:val="6"/>
      </w:numPr>
      <w:ind w:right="-2"/>
    </w:pPr>
  </w:style>
  <w:style w:type="paragraph" w:customStyle="1" w:styleId="phlistordereda">
    <w:name w:val="ph_list_ordered_aбв"/>
    <w:basedOn w:val="phnormal"/>
    <w:rsid w:val="00350122"/>
    <w:pPr>
      <w:numPr>
        <w:numId w:val="7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350122"/>
    <w:pPr>
      <w:keepNext/>
    </w:pPr>
  </w:style>
  <w:style w:type="paragraph" w:customStyle="1" w:styleId="phnormal">
    <w:name w:val="ph_normal"/>
    <w:basedOn w:val="phbase"/>
    <w:link w:val="phnormal0"/>
    <w:rsid w:val="00350122"/>
    <w:pPr>
      <w:ind w:right="-1" w:firstLine="851"/>
    </w:pPr>
    <w:rPr>
      <w:rFonts w:ascii="Times New Roman" w:hAnsi="Times New Roman"/>
    </w:rPr>
  </w:style>
  <w:style w:type="paragraph" w:customStyle="1" w:styleId="phstamp">
    <w:name w:val="ph_stamp"/>
    <w:basedOn w:val="phbase"/>
    <w:rsid w:val="00350122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350122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350122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350122"/>
    <w:pPr>
      <w:ind w:left="57"/>
    </w:pPr>
    <w:rPr>
      <w:i/>
    </w:rPr>
  </w:style>
  <w:style w:type="paragraph" w:customStyle="1" w:styleId="phtablecell">
    <w:name w:val="ph_table_cell"/>
    <w:basedOn w:val="phbase"/>
    <w:rsid w:val="00350122"/>
    <w:pPr>
      <w:spacing w:before="20" w:line="240" w:lineRule="auto"/>
    </w:pPr>
    <w:rPr>
      <w:rFonts w:ascii="Times New Roman" w:hAnsi="Times New Roman" w:cs="Arial"/>
      <w:bCs/>
      <w:sz w:val="20"/>
    </w:rPr>
  </w:style>
  <w:style w:type="paragraph" w:customStyle="1" w:styleId="phtablecellcenter">
    <w:name w:val="ph_table_cellcenter"/>
    <w:basedOn w:val="phtablecell"/>
    <w:rsid w:val="00350122"/>
    <w:pPr>
      <w:jc w:val="center"/>
    </w:pPr>
  </w:style>
  <w:style w:type="paragraph" w:customStyle="1" w:styleId="phtablecellleft">
    <w:name w:val="ph_table_cellleft"/>
    <w:basedOn w:val="phtablecell"/>
    <w:rsid w:val="00350122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350122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350122"/>
    <w:pPr>
      <w:keepNext/>
      <w:spacing w:before="20" w:after="120"/>
    </w:pPr>
    <w:rPr>
      <w:rFonts w:ascii="Times New Roman" w:hAnsi="Times New Roman"/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350122"/>
    <w:pPr>
      <w:keepNext/>
      <w:keepLines/>
      <w:pageBreakBefore/>
      <w:spacing w:before="360" w:after="360"/>
      <w:jc w:val="center"/>
    </w:pPr>
    <w:rPr>
      <w:rFonts w:ascii="Times New Roman" w:hAnsi="Times New Roman"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350122"/>
    <w:pPr>
      <w:spacing w:after="120"/>
      <w:jc w:val="center"/>
    </w:pPr>
    <w:rPr>
      <w:rFonts w:ascii="Times New Roman" w:hAnsi="Times New Roman" w:cs="Arial"/>
      <w:szCs w:val="28"/>
      <w:lang w:eastAsia="en-US"/>
    </w:rPr>
  </w:style>
  <w:style w:type="paragraph" w:customStyle="1" w:styleId="phtitlepagecode">
    <w:name w:val="ph_titlepage_code"/>
    <w:basedOn w:val="phtitlepage"/>
    <w:rsid w:val="00350122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350122"/>
    <w:pPr>
      <w:suppressAutoHyphens/>
      <w:spacing w:before="60" w:after="60"/>
    </w:pPr>
    <w:rPr>
      <w:rFonts w:ascii="Times New Roman" w:hAnsi="Times New Roman"/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350122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350122"/>
    <w:rPr>
      <w:b/>
    </w:rPr>
  </w:style>
  <w:style w:type="paragraph" w:customStyle="1" w:styleId="phtitlepagedocument">
    <w:name w:val="ph_titlepage_document"/>
    <w:basedOn w:val="phtitlepage"/>
    <w:autoRedefine/>
    <w:rsid w:val="00350122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350122"/>
  </w:style>
  <w:style w:type="paragraph" w:customStyle="1" w:styleId="phtitlepagesystemfull">
    <w:name w:val="ph_titlepage_system_full"/>
    <w:basedOn w:val="phtitlepage"/>
    <w:next w:val="phtitlepagesystemshort"/>
    <w:rsid w:val="00350122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350122"/>
    <w:rPr>
      <w:b/>
      <w:sz w:val="32"/>
    </w:rPr>
  </w:style>
  <w:style w:type="paragraph" w:styleId="HTML">
    <w:name w:val="HTML Address"/>
    <w:basedOn w:val="a1"/>
    <w:link w:val="HTML0"/>
    <w:semiHidden/>
    <w:rsid w:val="00350122"/>
    <w:rPr>
      <w:i/>
      <w:iCs/>
    </w:rPr>
  </w:style>
  <w:style w:type="character" w:customStyle="1" w:styleId="HTML0">
    <w:name w:val="Адрес HTML Знак"/>
    <w:link w:val="HTML"/>
    <w:semiHidden/>
    <w:rsid w:val="001C405A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ff7">
    <w:name w:val="Body Text"/>
    <w:basedOn w:val="a1"/>
    <w:link w:val="aff8"/>
    <w:rsid w:val="00350122"/>
  </w:style>
  <w:style w:type="character" w:customStyle="1" w:styleId="aff8">
    <w:name w:val="Основной текст Знак"/>
    <w:link w:val="aff7"/>
    <w:rsid w:val="001C40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header1withoutnum">
    <w:name w:val="ph_header_1_without_num"/>
    <w:basedOn w:val="11"/>
    <w:next w:val="phnormal"/>
    <w:rsid w:val="00350122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350122"/>
    <w:pPr>
      <w:jc w:val="center"/>
    </w:pPr>
    <w:rPr>
      <w:rFonts w:ascii="Times New Roman" w:hAnsi="Times New Roman"/>
      <w:i/>
    </w:rPr>
  </w:style>
  <w:style w:type="paragraph" w:customStyle="1" w:styleId="phtablecolcaptionunderline">
    <w:name w:val="ph_table_colcaption_underline"/>
    <w:basedOn w:val="phtablecolcaption"/>
    <w:next w:val="phtablecell"/>
    <w:rsid w:val="00350122"/>
    <w:rPr>
      <w:u w:val="single"/>
    </w:rPr>
  </w:style>
  <w:style w:type="paragraph" w:customStyle="1" w:styleId="phstampleft">
    <w:name w:val="ph_stamp_left"/>
    <w:basedOn w:val="phstamp"/>
    <w:rsid w:val="00350122"/>
    <w:pPr>
      <w:jc w:val="left"/>
    </w:pPr>
    <w:rPr>
      <w:sz w:val="18"/>
    </w:rPr>
  </w:style>
  <w:style w:type="paragraph" w:styleId="aff9">
    <w:name w:val="Document Map"/>
    <w:basedOn w:val="a1"/>
    <w:link w:val="affa"/>
    <w:rsid w:val="00350122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a">
    <w:name w:val="Схема документа Знак"/>
    <w:link w:val="aff9"/>
    <w:rsid w:val="001C405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350122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phlistitemized4">
    <w:name w:val="ph_list_itemized_4"/>
    <w:basedOn w:val="phlistitemized3"/>
    <w:autoRedefine/>
    <w:qFormat/>
    <w:rsid w:val="00350122"/>
    <w:pPr>
      <w:numPr>
        <w:ilvl w:val="2"/>
        <w:numId w:val="8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link w:val="phbase"/>
    <w:rsid w:val="00350122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normal0">
    <w:name w:val="ph_normal Знак"/>
    <w:link w:val="phnormal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phlistitemized20">
    <w:name w:val="ph_list_itemized_2 Знак"/>
    <w:link w:val="phlistitemized2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phlistitemized30">
    <w:name w:val="ph_list_itemized_3 Знак"/>
    <w:link w:val="phlistitemized3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pagenumber">
    <w:name w:val="ph_pagenumber"/>
    <w:basedOn w:val="afa"/>
    <w:link w:val="phpagenumber0"/>
    <w:autoRedefine/>
    <w:qFormat/>
    <w:rsid w:val="00350122"/>
  </w:style>
  <w:style w:type="character" w:customStyle="1" w:styleId="phpagenumber0">
    <w:name w:val="ph_pagenumber Знак"/>
    <w:link w:val="phpagenumber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tableitemizedlist1">
    <w:name w:val="ph_table_itemizedlist_1"/>
    <w:basedOn w:val="phtablecellleft"/>
    <w:autoRedefine/>
    <w:qFormat/>
    <w:rsid w:val="00350122"/>
    <w:pPr>
      <w:numPr>
        <w:numId w:val="16"/>
      </w:numPr>
      <w:spacing w:after="120"/>
      <w:ind w:left="340"/>
    </w:pPr>
  </w:style>
  <w:style w:type="paragraph" w:customStyle="1" w:styleId="phtableitemizedlist2">
    <w:name w:val="ph_table_itemizedlist_2"/>
    <w:basedOn w:val="phtableitemizedlist1"/>
    <w:autoRedefine/>
    <w:qFormat/>
    <w:rsid w:val="0049284D"/>
    <w:pPr>
      <w:numPr>
        <w:ilvl w:val="1"/>
        <w:numId w:val="21"/>
      </w:numPr>
    </w:pPr>
  </w:style>
  <w:style w:type="paragraph" w:customStyle="1" w:styleId="10">
    <w:name w:val="Список_1)"/>
    <w:basedOn w:val="a1"/>
    <w:rsid w:val="00350122"/>
    <w:pPr>
      <w:numPr>
        <w:numId w:val="9"/>
      </w:numPr>
    </w:pPr>
  </w:style>
  <w:style w:type="paragraph" w:customStyle="1" w:styleId="phtableorderedlist1">
    <w:name w:val="ph_table_orderedlist_1)"/>
    <w:basedOn w:val="phtablecellleft"/>
    <w:autoRedefine/>
    <w:qFormat/>
    <w:rsid w:val="00350122"/>
    <w:pPr>
      <w:numPr>
        <w:numId w:val="14"/>
      </w:numPr>
      <w:spacing w:after="120"/>
    </w:pPr>
  </w:style>
  <w:style w:type="paragraph" w:customStyle="1" w:styleId="affb">
    <w:name w:val="Текст_программы"/>
    <w:rsid w:val="00350122"/>
    <w:pPr>
      <w:ind w:firstLine="851"/>
    </w:pPr>
    <w:rPr>
      <w:rFonts w:ascii="Courier New" w:eastAsia="Times New Roman" w:hAnsi="Courier New"/>
      <w:spacing w:val="-2"/>
      <w:sz w:val="24"/>
      <w:szCs w:val="23"/>
      <w:lang w:val="en-US" w:eastAsia="en-US"/>
    </w:rPr>
  </w:style>
  <w:style w:type="paragraph" w:customStyle="1" w:styleId="ph">
    <w:name w:val="ph_Рамка боковик"/>
    <w:basedOn w:val="a1"/>
    <w:autoRedefine/>
    <w:qFormat/>
    <w:rsid w:val="00350122"/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1"/>
    <w:autoRedefine/>
    <w:qFormat/>
    <w:rsid w:val="00350122"/>
    <w:pPr>
      <w:spacing w:after="20"/>
      <w:ind w:left="57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350122"/>
    <w:pPr>
      <w:numPr>
        <w:numId w:val="10"/>
      </w:numPr>
    </w:pPr>
  </w:style>
  <w:style w:type="paragraph" w:customStyle="1" w:styleId="phtableorderlist1">
    <w:name w:val="ph_table_orderlist_1_бок"/>
    <w:basedOn w:val="phtablecellleft"/>
    <w:autoRedefine/>
    <w:qFormat/>
    <w:rsid w:val="00350122"/>
    <w:pPr>
      <w:numPr>
        <w:numId w:val="11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350122"/>
    <w:pPr>
      <w:ind w:left="0"/>
      <w:jc w:val="center"/>
    </w:pPr>
  </w:style>
  <w:style w:type="paragraph" w:customStyle="1" w:styleId="ph2">
    <w:name w:val="ph_Рамка_гориз_круп"/>
    <w:basedOn w:val="a1"/>
    <w:autoRedefine/>
    <w:qFormat/>
    <w:rsid w:val="00350122"/>
    <w:pPr>
      <w:spacing w:after="20"/>
    </w:pPr>
    <w:rPr>
      <w:rFonts w:ascii="Arial" w:hAnsi="Arial"/>
      <w:i/>
    </w:rPr>
  </w:style>
  <w:style w:type="character" w:customStyle="1" w:styleId="phlistitemized10">
    <w:name w:val="ph_list_itemized_1 Знак"/>
    <w:link w:val="phlistitemized1"/>
    <w:rsid w:val="00350122"/>
    <w:rPr>
      <w:rFonts w:ascii="Times New Roman" w:eastAsia="Times New Roman" w:hAnsi="Times New Roman" w:cs="Arial"/>
      <w:sz w:val="24"/>
      <w:szCs w:val="20"/>
    </w:rPr>
  </w:style>
  <w:style w:type="character" w:customStyle="1" w:styleId="phnormal1">
    <w:name w:val="ph_normal Знак Знак"/>
    <w:rsid w:val="00350122"/>
    <w:rPr>
      <w:rFonts w:ascii="Times New Roman" w:hAnsi="Times New Roman"/>
      <w:sz w:val="24"/>
    </w:rPr>
  </w:style>
  <w:style w:type="character" w:customStyle="1" w:styleId="phtitlevoid0">
    <w:name w:val="ph_title_void Знак"/>
    <w:link w:val="phtitlevoid"/>
    <w:rsid w:val="00350122"/>
    <w:rPr>
      <w:rFonts w:ascii="Times New Roman" w:eastAsia="Times New Roman" w:hAnsi="Times New Roman" w:cs="Arial"/>
      <w:b/>
      <w:bCs/>
      <w:sz w:val="28"/>
      <w:szCs w:val="28"/>
      <w:lang w:eastAsia="ru-RU"/>
    </w:rPr>
  </w:style>
  <w:style w:type="paragraph" w:customStyle="1" w:styleId="affc">
    <w:name w:val="_Табл_Текст"/>
    <w:basedOn w:val="a1"/>
    <w:rsid w:val="00350122"/>
  </w:style>
  <w:style w:type="character" w:styleId="affd">
    <w:name w:val="Emphasis"/>
    <w:uiPriority w:val="20"/>
    <w:qFormat/>
    <w:rsid w:val="009A2E5B"/>
    <w:rPr>
      <w:i/>
      <w:iCs/>
    </w:rPr>
  </w:style>
  <w:style w:type="paragraph" w:customStyle="1" w:styleId="affe">
    <w:name w:val="Т_Утв_Согл"/>
    <w:link w:val="afff"/>
    <w:qFormat/>
    <w:rsid w:val="009A2E5B"/>
    <w:pPr>
      <w:spacing w:after="240"/>
      <w:ind w:left="992"/>
      <w:contextualSpacing/>
    </w:pPr>
    <w:rPr>
      <w:rFonts w:ascii="Times New Roman Полужирный" w:eastAsia="Times New Roman" w:hAnsi="Times New Roman Полужирный"/>
      <w:b/>
      <w:iCs/>
      <w:caps/>
      <w:sz w:val="24"/>
    </w:rPr>
  </w:style>
  <w:style w:type="paragraph" w:customStyle="1" w:styleId="afff0">
    <w:name w:val="Текст таблицы_титул"/>
    <w:link w:val="afff1"/>
    <w:qFormat/>
    <w:rsid w:val="009A2E5B"/>
    <w:pPr>
      <w:framePr w:hSpace="180" w:wrap="around" w:vAnchor="text" w:hAnchor="margin" w:xAlign="center" w:y="186"/>
      <w:spacing w:line="276" w:lineRule="auto"/>
      <w:ind w:right="284"/>
    </w:pPr>
    <w:rPr>
      <w:rFonts w:ascii="Times New Roman" w:eastAsia="Times New Roman" w:hAnsi="Times New Roman"/>
      <w:iCs/>
      <w:sz w:val="24"/>
      <w:szCs w:val="24"/>
    </w:rPr>
  </w:style>
  <w:style w:type="character" w:customStyle="1" w:styleId="afff">
    <w:name w:val="Т_Утв_Согл Знак"/>
    <w:link w:val="affe"/>
    <w:rsid w:val="009A2E5B"/>
    <w:rPr>
      <w:rFonts w:ascii="Times New Roman Полужирный" w:eastAsia="Times New Roman" w:hAnsi="Times New Roman Полужирный" w:cs="Times New Roman"/>
      <w:b/>
      <w:iCs/>
      <w:caps/>
      <w:sz w:val="24"/>
      <w:szCs w:val="20"/>
      <w:lang w:eastAsia="ru-RU"/>
    </w:rPr>
  </w:style>
  <w:style w:type="character" w:customStyle="1" w:styleId="afff1">
    <w:name w:val="Текст таблицы_титул Знак"/>
    <w:link w:val="afff0"/>
    <w:rsid w:val="009A2E5B"/>
    <w:rPr>
      <w:rFonts w:ascii="Times New Roman" w:eastAsia="Times New Roman" w:hAnsi="Times New Roman" w:cs="Times New Roman"/>
      <w:iCs/>
      <w:sz w:val="24"/>
      <w:szCs w:val="24"/>
      <w:lang w:eastAsia="ru-RU"/>
    </w:rPr>
  </w:style>
  <w:style w:type="paragraph" w:customStyle="1" w:styleId="afff2">
    <w:name w:val="Текст пункта"/>
    <w:link w:val="19"/>
    <w:locked/>
    <w:rsid w:val="009A2E5B"/>
    <w:pPr>
      <w:spacing w:before="120" w:line="360" w:lineRule="auto"/>
      <w:ind w:firstLine="624"/>
      <w:contextualSpacing/>
      <w:jc w:val="both"/>
    </w:pPr>
    <w:rPr>
      <w:rFonts w:ascii="Times New Roman" w:eastAsia="Times New Roman" w:hAnsi="Times New Roman"/>
      <w:iCs/>
      <w:sz w:val="24"/>
      <w:szCs w:val="24"/>
      <w:lang w:eastAsia="en-US"/>
    </w:rPr>
  </w:style>
  <w:style w:type="character" w:customStyle="1" w:styleId="19">
    <w:name w:val="Текст пункта Знак1"/>
    <w:link w:val="afff2"/>
    <w:locked/>
    <w:rsid w:val="009A2E5B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afff3">
    <w:name w:val="Т_Название системы"/>
    <w:link w:val="afff4"/>
    <w:qFormat/>
    <w:rsid w:val="009A2E5B"/>
    <w:pPr>
      <w:spacing w:before="720"/>
      <w:contextualSpacing/>
      <w:jc w:val="center"/>
    </w:pPr>
    <w:rPr>
      <w:rFonts w:ascii="Times New Roman" w:eastAsia="Times New Roman" w:hAnsi="Times New Roman"/>
      <w:b/>
      <w:caps/>
      <w:spacing w:val="-10"/>
      <w:kern w:val="28"/>
      <w:sz w:val="32"/>
      <w:szCs w:val="32"/>
    </w:rPr>
  </w:style>
  <w:style w:type="character" w:customStyle="1" w:styleId="afff4">
    <w:name w:val="Т_Название системы Знак"/>
    <w:link w:val="afff3"/>
    <w:rsid w:val="009A2E5B"/>
    <w:rPr>
      <w:rFonts w:ascii="Times New Roman" w:eastAsia="Times New Roman" w:hAnsi="Times New Roman" w:cs="Times New Roman"/>
      <w:b/>
      <w:caps/>
      <w:spacing w:val="-10"/>
      <w:kern w:val="28"/>
      <w:sz w:val="32"/>
      <w:szCs w:val="32"/>
      <w:lang w:eastAsia="ru-RU"/>
    </w:rPr>
  </w:style>
  <w:style w:type="paragraph" w:customStyle="1" w:styleId="afff5">
    <w:name w:val="_Т_Название подсистемы"/>
    <w:next w:val="a1"/>
    <w:link w:val="afff6"/>
    <w:qFormat/>
    <w:rsid w:val="009A2E5B"/>
    <w:pPr>
      <w:spacing w:before="720" w:after="120"/>
      <w:jc w:val="center"/>
    </w:pPr>
    <w:rPr>
      <w:rFonts w:ascii="Times New Roman Полужирный" w:eastAsia="Times New Roman" w:hAnsi="Times New Roman Полужирный"/>
      <w:b/>
      <w:iCs/>
      <w:caps/>
      <w:spacing w:val="-10"/>
      <w:kern w:val="28"/>
      <w:sz w:val="32"/>
      <w:szCs w:val="32"/>
      <w:lang w:eastAsia="en-US"/>
    </w:rPr>
  </w:style>
  <w:style w:type="character" w:customStyle="1" w:styleId="afff6">
    <w:name w:val="_Т_Название подсистемы Знак"/>
    <w:link w:val="afff5"/>
    <w:rsid w:val="009A2E5B"/>
    <w:rPr>
      <w:rFonts w:ascii="Times New Roman Полужирный" w:eastAsia="Times New Roman" w:hAnsi="Times New Roman Полужирный" w:cs="Times New Roman"/>
      <w:b/>
      <w:iCs/>
      <w:caps/>
      <w:spacing w:val="-10"/>
      <w:kern w:val="28"/>
      <w:sz w:val="32"/>
      <w:szCs w:val="32"/>
    </w:rPr>
  </w:style>
  <w:style w:type="paragraph" w:customStyle="1" w:styleId="afff7">
    <w:name w:val="Титул_Название документа"/>
    <w:next w:val="a1"/>
    <w:link w:val="afff8"/>
    <w:qFormat/>
    <w:rsid w:val="009A2E5B"/>
    <w:pPr>
      <w:spacing w:before="480" w:line="360" w:lineRule="auto"/>
      <w:contextualSpacing/>
      <w:jc w:val="center"/>
    </w:pPr>
    <w:rPr>
      <w:rFonts w:ascii="Times New Roman" w:eastAsia="Times New Roman" w:hAnsi="Times New Roman"/>
      <w:iCs/>
      <w:caps/>
      <w:sz w:val="32"/>
      <w:szCs w:val="32"/>
    </w:rPr>
  </w:style>
  <w:style w:type="character" w:customStyle="1" w:styleId="afff8">
    <w:name w:val="Титул_Название документа Знак"/>
    <w:link w:val="afff7"/>
    <w:rsid w:val="009A2E5B"/>
    <w:rPr>
      <w:rFonts w:ascii="Times New Roman" w:eastAsia="Times New Roman" w:hAnsi="Times New Roman" w:cs="Times New Roman"/>
      <w:iCs/>
      <w:caps/>
      <w:sz w:val="32"/>
      <w:szCs w:val="32"/>
      <w:lang w:eastAsia="ru-RU"/>
    </w:rPr>
  </w:style>
  <w:style w:type="paragraph" w:styleId="afff9">
    <w:name w:val="Subtitle"/>
    <w:basedOn w:val="a1"/>
    <w:next w:val="a1"/>
    <w:link w:val="afffa"/>
    <w:uiPriority w:val="11"/>
    <w:qFormat/>
    <w:rsid w:val="009A2E5B"/>
    <w:pPr>
      <w:spacing w:before="240"/>
      <w:ind w:right="6"/>
      <w:contextualSpacing/>
    </w:pPr>
    <w:rPr>
      <w:caps/>
      <w:sz w:val="32"/>
      <w:szCs w:val="32"/>
    </w:rPr>
  </w:style>
  <w:style w:type="character" w:customStyle="1" w:styleId="afffa">
    <w:name w:val="Подзаголовок Знак"/>
    <w:link w:val="afff9"/>
    <w:uiPriority w:val="11"/>
    <w:rsid w:val="009A2E5B"/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character" w:customStyle="1" w:styleId="70">
    <w:name w:val="Заголовок 7 Знак"/>
    <w:link w:val="7"/>
    <w:uiPriority w:val="9"/>
    <w:semiHidden/>
    <w:rsid w:val="002830AD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"/>
    <w:semiHidden/>
    <w:rsid w:val="002830AD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"/>
    <w:semiHidden/>
    <w:rsid w:val="002830AD"/>
    <w:rPr>
      <w:rFonts w:ascii="Cambria" w:eastAsia="Times New Roman" w:hAnsi="Cambria" w:cs="Times New Roman"/>
      <w:lang w:eastAsia="ru-RU"/>
    </w:rPr>
  </w:style>
  <w:style w:type="paragraph" w:customStyle="1" w:styleId="phlistordered2">
    <w:name w:val="ph_list_ordered_2"/>
    <w:basedOn w:val="phnormal"/>
    <w:rsid w:val="002830AD"/>
    <w:pPr>
      <w:tabs>
        <w:tab w:val="num" w:pos="1208"/>
      </w:tabs>
      <w:ind w:left="1077" w:hanging="357"/>
    </w:pPr>
  </w:style>
  <w:style w:type="paragraph" w:customStyle="1" w:styleId="1a">
    <w:name w:val="Стиль 1"/>
    <w:basedOn w:val="4"/>
    <w:autoRedefine/>
    <w:rsid w:val="002830AD"/>
    <w:pPr>
      <w:ind w:left="2694"/>
    </w:pPr>
  </w:style>
  <w:style w:type="paragraph" w:customStyle="1" w:styleId="afffb">
    <w:name w:val="Абзац основной"/>
    <w:basedOn w:val="a1"/>
    <w:qFormat/>
    <w:rsid w:val="00E3394A"/>
    <w:pPr>
      <w:spacing w:before="120"/>
      <w:ind w:firstLine="709"/>
    </w:pPr>
    <w:rPr>
      <w:rFonts w:eastAsia="SimSun"/>
      <w:sz w:val="28"/>
      <w:szCs w:val="28"/>
      <w:lang w:eastAsia="zh-CN"/>
    </w:rPr>
  </w:style>
  <w:style w:type="character" w:styleId="afffc">
    <w:name w:val="Strong"/>
    <w:uiPriority w:val="22"/>
    <w:qFormat/>
    <w:rsid w:val="00D75A93"/>
    <w:rPr>
      <w:b/>
      <w:bCs/>
    </w:rPr>
  </w:style>
  <w:style w:type="character" w:customStyle="1" w:styleId="sp-highlight-term">
    <w:name w:val="sp-highlight-term"/>
    <w:basedOn w:val="a2"/>
    <w:rsid w:val="00A018FE"/>
  </w:style>
  <w:style w:type="character" w:styleId="afffd">
    <w:name w:val="Unresolved Mention"/>
    <w:uiPriority w:val="99"/>
    <w:semiHidden/>
    <w:unhideWhenUsed/>
    <w:rsid w:val="00C91FCF"/>
    <w:rPr>
      <w:color w:val="605E5C"/>
      <w:shd w:val="clear" w:color="auto" w:fill="E1DFDD"/>
    </w:rPr>
  </w:style>
  <w:style w:type="paragraph" w:styleId="afffe">
    <w:name w:val="No Spacing"/>
    <w:uiPriority w:val="1"/>
    <w:qFormat/>
    <w:rsid w:val="00C91FCF"/>
    <w:rPr>
      <w:rFonts w:ascii="Times New Roman" w:eastAsia="Times New Roman" w:hAnsi="Times New Roman"/>
      <w:sz w:val="24"/>
    </w:rPr>
  </w:style>
  <w:style w:type="paragraph" w:styleId="HTML1">
    <w:name w:val="HTML Preformatted"/>
    <w:basedOn w:val="a1"/>
    <w:link w:val="HTML2"/>
    <w:uiPriority w:val="99"/>
    <w:unhideWhenUsed/>
    <w:rsid w:val="00C91F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2">
    <w:name w:val="Стандартный HTML Знак"/>
    <w:link w:val="HTML1"/>
    <w:uiPriority w:val="99"/>
    <w:rsid w:val="00C91FCF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b">
    <w:name w:val="Сетка таблицы1"/>
    <w:basedOn w:val="a3"/>
    <w:next w:val="a7"/>
    <w:uiPriority w:val="59"/>
    <w:rsid w:val="004057D1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3"/>
    <w:next w:val="a7"/>
    <w:uiPriority w:val="59"/>
    <w:rsid w:val="000C2759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">
    <w:name w:val="текст_центр"/>
    <w:link w:val="affff0"/>
    <w:qFormat/>
    <w:rsid w:val="00207EDA"/>
    <w:pPr>
      <w:jc w:val="center"/>
    </w:pPr>
    <w:rPr>
      <w:rFonts w:ascii="Times New Roman" w:eastAsiaTheme="minorHAnsi" w:hAnsi="Times New Roman"/>
      <w:sz w:val="24"/>
      <w:szCs w:val="27"/>
      <w:lang w:eastAsia="en-US"/>
    </w:rPr>
  </w:style>
  <w:style w:type="character" w:customStyle="1" w:styleId="affff0">
    <w:name w:val="текст_центр Знак"/>
    <w:basedOn w:val="a2"/>
    <w:link w:val="affff"/>
    <w:rsid w:val="00207EDA"/>
    <w:rPr>
      <w:rFonts w:ascii="Times New Roman" w:eastAsiaTheme="minorHAnsi" w:hAnsi="Times New Roman"/>
      <w:sz w:val="24"/>
      <w:szCs w:val="2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hyperlink" Target="https://portal.egisz.rosminzdrav.ru/materials/3549" TargetMode="External"/><Relationship Id="rId16" Type="http://schemas.openxmlformats.org/officeDocument/2006/relationships/image" Target="media/image3.png"/><Relationship Id="rId107" Type="http://schemas.openxmlformats.org/officeDocument/2006/relationships/image" Target="media/image93.png"/><Relationship Id="rId11" Type="http://schemas.openxmlformats.org/officeDocument/2006/relationships/hyperlink" Target="http://nr.egisz.rosminzdrav.ru/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123" Type="http://schemas.openxmlformats.org/officeDocument/2006/relationships/hyperlink" Target="mailto:egisz@rt-eu.ru" TargetMode="External"/><Relationship Id="rId128" Type="http://schemas.openxmlformats.org/officeDocument/2006/relationships/hyperlink" Target="https://support.egisz.rosminzdrav.ru/" TargetMode="External"/><Relationship Id="rId5" Type="http://schemas.openxmlformats.org/officeDocument/2006/relationships/numbering" Target="numbering.xml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113" Type="http://schemas.openxmlformats.org/officeDocument/2006/relationships/header" Target="header1.xml"/><Relationship Id="rId118" Type="http://schemas.openxmlformats.org/officeDocument/2006/relationships/image" Target="media/image102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24" Type="http://schemas.openxmlformats.org/officeDocument/2006/relationships/hyperlink" Target="http://egisz.rt-eu.ru/" TargetMode="External"/><Relationship Id="rId129" Type="http://schemas.openxmlformats.org/officeDocument/2006/relationships/fontTable" Target="fontTable.xml"/><Relationship Id="rId54" Type="http://schemas.openxmlformats.org/officeDocument/2006/relationships/image" Target="media/image40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hyperlink" Target="https://nsi.rosminzdrav.ru/" TargetMode="External"/><Relationship Id="rId114" Type="http://schemas.openxmlformats.org/officeDocument/2006/relationships/image" Target="media/image98.png"/><Relationship Id="rId119" Type="http://schemas.openxmlformats.org/officeDocument/2006/relationships/image" Target="media/image103.png"/><Relationship Id="rId44" Type="http://schemas.openxmlformats.org/officeDocument/2006/relationships/image" Target="media/image31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130" Type="http://schemas.openxmlformats.org/officeDocument/2006/relationships/glossaryDocument" Target="glossary/document.xml"/><Relationship Id="rId13" Type="http://schemas.openxmlformats.org/officeDocument/2006/relationships/hyperlink" Target="https://www.gosuslugi.ru/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109" Type="http://schemas.openxmlformats.org/officeDocument/2006/relationships/image" Target="media/image95.png"/><Relationship Id="rId34" Type="http://schemas.openxmlformats.org/officeDocument/2006/relationships/image" Target="media/image21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120" Type="http://schemas.openxmlformats.org/officeDocument/2006/relationships/image" Target="media/image104.png"/><Relationship Id="rId125" Type="http://schemas.openxmlformats.org/officeDocument/2006/relationships/hyperlink" Target="https://support.egisz.rosminzdrav.ru/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15" Type="http://schemas.openxmlformats.org/officeDocument/2006/relationships/image" Target="media/image99.png"/><Relationship Id="rId131" Type="http://schemas.openxmlformats.org/officeDocument/2006/relationships/theme" Target="theme/theme1.xml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6.png"/><Relationship Id="rId14" Type="http://schemas.openxmlformats.org/officeDocument/2006/relationships/hyperlink" Target="https://portal.egisz.rosminzdrav.ru/materials/3549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26" Type="http://schemas.openxmlformats.org/officeDocument/2006/relationships/hyperlink" Target="https://portal.egisz.rosminzdrav.ru/materials/3549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image" Target="media/image105.png"/><Relationship Id="rId3" Type="http://schemas.openxmlformats.org/officeDocument/2006/relationships/customXml" Target="../customXml/item3.xml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53.png"/><Relationship Id="rId116" Type="http://schemas.openxmlformats.org/officeDocument/2006/relationships/image" Target="media/image100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image" Target="media/image97.png"/><Relationship Id="rId15" Type="http://schemas.openxmlformats.org/officeDocument/2006/relationships/image" Target="media/image2.png"/><Relationship Id="rId36" Type="http://schemas.openxmlformats.org/officeDocument/2006/relationships/image" Target="media/image23.png"/><Relationship Id="rId57" Type="http://schemas.openxmlformats.org/officeDocument/2006/relationships/image" Target="media/image43.png"/><Relationship Id="rId106" Type="http://schemas.openxmlformats.org/officeDocument/2006/relationships/image" Target="media/image92.png"/><Relationship Id="rId127" Type="http://schemas.openxmlformats.org/officeDocument/2006/relationships/header" Target="header2.xml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52" Type="http://schemas.openxmlformats.org/officeDocument/2006/relationships/image" Target="media/image38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image" Target="media/image10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nsi.rosminzdrav.r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.gaynanova\Desktop\&#1044;&#1080;&#1072;&#1085;&#1072;\&#1087;&#1088;&#1080;&#1084;&#1077;&#1088;&#1099;%20&#1080;%20&#1096;&#1088;&#1080;&#1092;&#1090;&#1099;\&#1043;&#1054;&#1057;&#1058;_2.105_&#1096;&#1072;&#1073;&#1083;&#1086;&#1085;_Times_NR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303309-5992-42E9-A92E-E219BE2524BB}"/>
      </w:docPartPr>
      <w:docPartBody>
        <w:p w:rsidR="001E7955" w:rsidRDefault="004C03E2">
          <w:r w:rsidRPr="00016DC6">
            <w:rPr>
              <w:rStyle w:val="a3"/>
            </w:rPr>
            <w:t>Выберите элемент.</w:t>
          </w:r>
        </w:p>
      </w:docPartBody>
    </w:docPart>
    <w:docPart>
      <w:docPartPr>
        <w:name w:val="73D985500E504955953AF41B8B9B6C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D9E704-1A16-4E70-BFD2-0C9ABCDF554F}"/>
      </w:docPartPr>
      <w:docPartBody>
        <w:p w:rsidR="001E7955" w:rsidRDefault="004C03E2" w:rsidP="004C03E2">
          <w:pPr>
            <w:pStyle w:val="73D985500E504955953AF41B8B9B6C8E"/>
          </w:pPr>
          <w:r w:rsidRPr="00DC26EC">
            <w:rPr>
              <w:rStyle w:val="a3"/>
            </w:rPr>
            <w:t>Выберите элемент.</w:t>
          </w:r>
        </w:p>
      </w:docPartBody>
    </w:docPart>
    <w:docPart>
      <w:docPartPr>
        <w:name w:val="A6CC35E6195A4AA8888211886E6108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C3537B-777B-49A0-AF71-1CE8881DA0DA}"/>
      </w:docPartPr>
      <w:docPartBody>
        <w:p w:rsidR="001E7955" w:rsidRDefault="004C03E2" w:rsidP="004C03E2">
          <w:pPr>
            <w:pStyle w:val="A6CC35E6195A4AA8888211886E610813"/>
          </w:pPr>
          <w:r w:rsidRPr="008E4C04">
            <w:rPr>
              <w:rStyle w:val="a3"/>
            </w:rPr>
            <w:t>Выберите элемент.</w:t>
          </w:r>
        </w:p>
      </w:docPartBody>
    </w:docPart>
    <w:docPart>
      <w:docPartPr>
        <w:name w:val="85542B27469B4B0D899FE51E0EA22B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3DC081F-9289-419A-8DE3-353E53D70237}"/>
      </w:docPartPr>
      <w:docPartBody>
        <w:p w:rsidR="001E7955" w:rsidRDefault="004C03E2" w:rsidP="004C03E2">
          <w:pPr>
            <w:pStyle w:val="85542B27469B4B0D899FE51E0EA22BBD"/>
          </w:pPr>
          <w:r w:rsidRPr="007709E6">
            <w:rPr>
              <w:rStyle w:val="a3"/>
            </w:rPr>
            <w:t>Выберите элемент.</w:t>
          </w:r>
        </w:p>
      </w:docPartBody>
    </w:docPart>
    <w:docPart>
      <w:docPartPr>
        <w:name w:val="ABED27C71B2348BAAC3BA534589704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90357D-19D7-47DA-A4C3-161205700B26}"/>
      </w:docPartPr>
      <w:docPartBody>
        <w:p w:rsidR="001E7955" w:rsidRDefault="004C03E2" w:rsidP="004C03E2">
          <w:pPr>
            <w:pStyle w:val="ABED27C71B2348BAAC3BA5345897044A"/>
          </w:pPr>
          <w:r w:rsidRPr="008E4C04">
            <w:rPr>
              <w:rStyle w:val="a3"/>
            </w:rPr>
            <w:t>Выберите элемент.</w:t>
          </w:r>
        </w:p>
      </w:docPartBody>
    </w:docPart>
    <w:docPart>
      <w:docPartPr>
        <w:name w:val="1F6594CCF9BE4B12A8F276B95AEB1B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6ED397-99FE-4EBA-AD30-CD8DD4CB4807}"/>
      </w:docPartPr>
      <w:docPartBody>
        <w:p w:rsidR="001E7955" w:rsidRDefault="004C03E2" w:rsidP="004C03E2">
          <w:pPr>
            <w:pStyle w:val="1F6594CCF9BE4B12A8F276B95AEB1BDF"/>
          </w:pPr>
          <w:r w:rsidRPr="00DC26EC">
            <w:rPr>
              <w:rStyle w:val="a3"/>
            </w:rPr>
            <w:t>Выберите элемент.</w:t>
          </w:r>
        </w:p>
      </w:docPartBody>
    </w:docPart>
    <w:docPart>
      <w:docPartPr>
        <w:name w:val="4FF86DFDA39E44808204058606F617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BF107B-7C54-4B41-B2E8-D9AC90C4169B}"/>
      </w:docPartPr>
      <w:docPartBody>
        <w:p w:rsidR="001E7955" w:rsidRDefault="004C03E2" w:rsidP="004C03E2">
          <w:pPr>
            <w:pStyle w:val="4FF86DFDA39E44808204058606F617D1"/>
          </w:pPr>
          <w:r w:rsidRPr="00DC26EC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E2"/>
    <w:rsid w:val="001E7955"/>
    <w:rsid w:val="004C03E2"/>
    <w:rsid w:val="00566A38"/>
    <w:rsid w:val="005A5DA5"/>
    <w:rsid w:val="007E7C60"/>
    <w:rsid w:val="00CC2A9E"/>
    <w:rsid w:val="00D5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C03E2"/>
    <w:rPr>
      <w:color w:val="808080"/>
    </w:rPr>
  </w:style>
  <w:style w:type="paragraph" w:customStyle="1" w:styleId="73D985500E504955953AF41B8B9B6C8E">
    <w:name w:val="73D985500E504955953AF41B8B9B6C8E"/>
    <w:rsid w:val="004C03E2"/>
  </w:style>
  <w:style w:type="paragraph" w:customStyle="1" w:styleId="A6CC35E6195A4AA8888211886E610813">
    <w:name w:val="A6CC35E6195A4AA8888211886E610813"/>
    <w:rsid w:val="004C03E2"/>
  </w:style>
  <w:style w:type="paragraph" w:customStyle="1" w:styleId="85542B27469B4B0D899FE51E0EA22BBD">
    <w:name w:val="85542B27469B4B0D899FE51E0EA22BBD"/>
    <w:rsid w:val="004C03E2"/>
  </w:style>
  <w:style w:type="paragraph" w:customStyle="1" w:styleId="ABED27C71B2348BAAC3BA5345897044A">
    <w:name w:val="ABED27C71B2348BAAC3BA5345897044A"/>
    <w:rsid w:val="004C03E2"/>
  </w:style>
  <w:style w:type="paragraph" w:customStyle="1" w:styleId="1F6594CCF9BE4B12A8F276B95AEB1BDF">
    <w:name w:val="1F6594CCF9BE4B12A8F276B95AEB1BDF"/>
    <w:rsid w:val="004C03E2"/>
  </w:style>
  <w:style w:type="paragraph" w:customStyle="1" w:styleId="4FF86DFDA39E44808204058606F617D1">
    <w:name w:val="4FF86DFDA39E44808204058606F617D1"/>
    <w:rsid w:val="004C03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2B31C450BA077448CB9BD2B358182A5" ma:contentTypeVersion="10" ma:contentTypeDescription="Создание документа." ma:contentTypeScope="" ma:versionID="99092a77f4546261eefac0e0cb9ac8cf">
  <xsd:schema xmlns:xsd="http://www.w3.org/2001/XMLSchema" xmlns:xs="http://www.w3.org/2001/XMLSchema" xmlns:p="http://schemas.microsoft.com/office/2006/metadata/properties" xmlns:ns2="b5d05ff1-8ea0-4e2b-a50f-b056e36bea63" xmlns:ns3="38880c0c-ec70-4ecd-9be6-04ef80f2ac05" targetNamespace="http://schemas.microsoft.com/office/2006/metadata/properties" ma:root="true" ma:fieldsID="d665513be82d6f468f295d1a4ecc4cb9" ns2:_="" ns3:_="">
    <xsd:import namespace="b5d05ff1-8ea0-4e2b-a50f-b056e36bea63"/>
    <xsd:import namespace="38880c0c-ec70-4ecd-9be6-04ef80f2ac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d05ff1-8ea0-4e2b-a50f-b056e36bea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80c0c-ec70-4ecd-9be6-04ef80f2ac0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2C6B64-AEEE-4C7A-9A43-5DF0D8B0751A}"/>
</file>

<file path=customXml/itemProps2.xml><?xml version="1.0" encoding="utf-8"?>
<ds:datastoreItem xmlns:ds="http://schemas.openxmlformats.org/officeDocument/2006/customXml" ds:itemID="{768F0B32-0993-4117-ADF0-07D49D48C6B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AC37F3B-99AC-4547-9014-50590ED3AB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1989A4-1106-43D3-97FC-A869920ABD9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ГОСТ_2.105_шаблон_Times_NR (2)</Template>
  <TotalTime>0</TotalTime>
  <Pages>129</Pages>
  <Words>24626</Words>
  <Characters>140370</Characters>
  <Application>Microsoft Office Word</Application>
  <DocSecurity>0</DocSecurity>
  <Lines>1169</Lines>
  <Paragraphs>329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164667</CharactersWithSpaces>
  <SharedDoc>false</SharedDoc>
  <HLinks>
    <vt:vector size="390" baseType="variant">
      <vt:variant>
        <vt:i4>4194378</vt:i4>
      </vt:variant>
      <vt:variant>
        <vt:i4>885</vt:i4>
      </vt:variant>
      <vt:variant>
        <vt:i4>0</vt:i4>
      </vt:variant>
      <vt:variant>
        <vt:i4>5</vt:i4>
      </vt:variant>
      <vt:variant>
        <vt:lpwstr>https://support.egisz.rosminzdrav.ru/</vt:lpwstr>
      </vt:variant>
      <vt:variant>
        <vt:lpwstr/>
      </vt:variant>
      <vt:variant>
        <vt:i4>7929979</vt:i4>
      </vt:variant>
      <vt:variant>
        <vt:i4>882</vt:i4>
      </vt:variant>
      <vt:variant>
        <vt:i4>0</vt:i4>
      </vt:variant>
      <vt:variant>
        <vt:i4>5</vt:i4>
      </vt:variant>
      <vt:variant>
        <vt:lpwstr>https://portal.egisz.rosminzdrav.ru/materials/3549</vt:lpwstr>
      </vt:variant>
      <vt:variant>
        <vt:lpwstr/>
      </vt:variant>
      <vt:variant>
        <vt:i4>4194378</vt:i4>
      </vt:variant>
      <vt:variant>
        <vt:i4>879</vt:i4>
      </vt:variant>
      <vt:variant>
        <vt:i4>0</vt:i4>
      </vt:variant>
      <vt:variant>
        <vt:i4>5</vt:i4>
      </vt:variant>
      <vt:variant>
        <vt:lpwstr>https://support.egisz.rosminzdrav.ru/</vt:lpwstr>
      </vt:variant>
      <vt:variant>
        <vt:lpwstr/>
      </vt:variant>
      <vt:variant>
        <vt:i4>4980769</vt:i4>
      </vt:variant>
      <vt:variant>
        <vt:i4>876</vt:i4>
      </vt:variant>
      <vt:variant>
        <vt:i4>0</vt:i4>
      </vt:variant>
      <vt:variant>
        <vt:i4>5</vt:i4>
      </vt:variant>
      <vt:variant>
        <vt:lpwstr>mailto:egisz@rt-eu.ru</vt:lpwstr>
      </vt:variant>
      <vt:variant>
        <vt:lpwstr/>
      </vt:variant>
      <vt:variant>
        <vt:i4>2752633</vt:i4>
      </vt:variant>
      <vt:variant>
        <vt:i4>873</vt:i4>
      </vt:variant>
      <vt:variant>
        <vt:i4>0</vt:i4>
      </vt:variant>
      <vt:variant>
        <vt:i4>5</vt:i4>
      </vt:variant>
      <vt:variant>
        <vt:lpwstr>http://egisz.rt-eu.ru/</vt:lpwstr>
      </vt:variant>
      <vt:variant>
        <vt:lpwstr/>
      </vt:variant>
      <vt:variant>
        <vt:i4>4980769</vt:i4>
      </vt:variant>
      <vt:variant>
        <vt:i4>870</vt:i4>
      </vt:variant>
      <vt:variant>
        <vt:i4>0</vt:i4>
      </vt:variant>
      <vt:variant>
        <vt:i4>5</vt:i4>
      </vt:variant>
      <vt:variant>
        <vt:lpwstr>mailto:egisz@rt-eu.ru</vt:lpwstr>
      </vt:variant>
      <vt:variant>
        <vt:lpwstr/>
      </vt:variant>
      <vt:variant>
        <vt:i4>7929979</vt:i4>
      </vt:variant>
      <vt:variant>
        <vt:i4>825</vt:i4>
      </vt:variant>
      <vt:variant>
        <vt:i4>0</vt:i4>
      </vt:variant>
      <vt:variant>
        <vt:i4>5</vt:i4>
      </vt:variant>
      <vt:variant>
        <vt:lpwstr>https://portal.egisz.rosminzdrav.ru/materials/3549</vt:lpwstr>
      </vt:variant>
      <vt:variant>
        <vt:lpwstr/>
      </vt:variant>
      <vt:variant>
        <vt:i4>2162743</vt:i4>
      </vt:variant>
      <vt:variant>
        <vt:i4>507</vt:i4>
      </vt:variant>
      <vt:variant>
        <vt:i4>0</vt:i4>
      </vt:variant>
      <vt:variant>
        <vt:i4>5</vt:i4>
      </vt:variant>
      <vt:variant>
        <vt:lpwstr>https://nsi.rosminzdrav.ru/</vt:lpwstr>
      </vt:variant>
      <vt:variant>
        <vt:lpwstr>!/refbook/1.2.643.5.1.13.13.99.2.228</vt:lpwstr>
      </vt:variant>
      <vt:variant>
        <vt:i4>6357119</vt:i4>
      </vt:variant>
      <vt:variant>
        <vt:i4>336</vt:i4>
      </vt:variant>
      <vt:variant>
        <vt:i4>0</vt:i4>
      </vt:variant>
      <vt:variant>
        <vt:i4>5</vt:i4>
      </vt:variant>
      <vt:variant>
        <vt:lpwstr/>
      </vt:variant>
      <vt:variant>
        <vt:lpwstr>_4.1.5_Ввод_сведений</vt:lpwstr>
      </vt:variant>
      <vt:variant>
        <vt:i4>73203744</vt:i4>
      </vt:variant>
      <vt:variant>
        <vt:i4>333</vt:i4>
      </vt:variant>
      <vt:variant>
        <vt:i4>0</vt:i4>
      </vt:variant>
      <vt:variant>
        <vt:i4>5</vt:i4>
      </vt:variant>
      <vt:variant>
        <vt:lpwstr/>
      </vt:variant>
      <vt:variant>
        <vt:lpwstr>_Ввод_сведений_о_2</vt:lpwstr>
      </vt:variant>
      <vt:variant>
        <vt:i4>73269280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_Ввод_сведений_о_1</vt:lpwstr>
      </vt:variant>
      <vt:variant>
        <vt:i4>6291583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_4.1.4_Ввод_сведений</vt:lpwstr>
      </vt:variant>
      <vt:variant>
        <vt:i4>74383487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_Ввод_сведений_о</vt:lpwstr>
      </vt:variant>
      <vt:variant>
        <vt:i4>74383487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_Ввод_сведений_об</vt:lpwstr>
      </vt:variant>
      <vt:variant>
        <vt:i4>459794</vt:i4>
      </vt:variant>
      <vt:variant>
        <vt:i4>318</vt:i4>
      </vt:variant>
      <vt:variant>
        <vt:i4>0</vt:i4>
      </vt:variant>
      <vt:variant>
        <vt:i4>5</vt:i4>
      </vt:variant>
      <vt:variant>
        <vt:lpwstr/>
      </vt:variant>
      <vt:variant>
        <vt:lpwstr>_Ввод_общих_сведений</vt:lpwstr>
      </vt:variant>
      <vt:variant>
        <vt:i4>7929979</vt:i4>
      </vt:variant>
      <vt:variant>
        <vt:i4>288</vt:i4>
      </vt:variant>
      <vt:variant>
        <vt:i4>0</vt:i4>
      </vt:variant>
      <vt:variant>
        <vt:i4>5</vt:i4>
      </vt:variant>
      <vt:variant>
        <vt:lpwstr>https://portal.egisz.rosminzdrav.ru/materials/3549</vt:lpwstr>
      </vt:variant>
      <vt:variant>
        <vt:lpwstr/>
      </vt:variant>
      <vt:variant>
        <vt:i4>131145</vt:i4>
      </vt:variant>
      <vt:variant>
        <vt:i4>285</vt:i4>
      </vt:variant>
      <vt:variant>
        <vt:i4>0</vt:i4>
      </vt:variant>
      <vt:variant>
        <vt:i4>5</vt:i4>
      </vt:variant>
      <vt:variant>
        <vt:lpwstr>https://www.gosuslugi.ru/</vt:lpwstr>
      </vt:variant>
      <vt:variant>
        <vt:lpwstr/>
      </vt:variant>
      <vt:variant>
        <vt:i4>6488169</vt:i4>
      </vt:variant>
      <vt:variant>
        <vt:i4>279</vt:i4>
      </vt:variant>
      <vt:variant>
        <vt:i4>0</vt:i4>
      </vt:variant>
      <vt:variant>
        <vt:i4>5</vt:i4>
      </vt:variant>
      <vt:variant>
        <vt:lpwstr>http://nr.egisz.rosminzdrav.ru/</vt:lpwstr>
      </vt:variant>
      <vt:variant>
        <vt:lpwstr/>
      </vt:variant>
      <vt:variant>
        <vt:i4>1441849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_Toc83899209</vt:lpwstr>
      </vt:variant>
      <vt:variant>
        <vt:i4>1507385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_Toc83899208</vt:lpwstr>
      </vt:variant>
      <vt:variant>
        <vt:i4>1572921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_Toc83899207</vt:lpwstr>
      </vt:variant>
      <vt:variant>
        <vt:i4>1638457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_Toc83899206</vt:lpwstr>
      </vt:variant>
      <vt:variant>
        <vt:i4>1703993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_Toc83899205</vt:lpwstr>
      </vt:variant>
      <vt:variant>
        <vt:i4>1769529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_Toc83899204</vt:lpwstr>
      </vt:variant>
      <vt:variant>
        <vt:i4>1835065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_Toc83899203</vt:lpwstr>
      </vt:variant>
      <vt:variant>
        <vt:i4>1900601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_Toc83899202</vt:lpwstr>
      </vt:variant>
      <vt:variant>
        <vt:i4>1966137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_Toc83899201</vt:lpwstr>
      </vt:variant>
      <vt:variant>
        <vt:i4>2031673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_Toc83899200</vt:lpwstr>
      </vt:variant>
      <vt:variant>
        <vt:i4>1376304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_Toc83899199</vt:lpwstr>
      </vt:variant>
      <vt:variant>
        <vt:i4>1310768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_Toc83899198</vt:lpwstr>
      </vt:variant>
      <vt:variant>
        <vt:i4>1769520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_Toc83899197</vt:lpwstr>
      </vt:variant>
      <vt:variant>
        <vt:i4>1703984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_Toc83899196</vt:lpwstr>
      </vt:variant>
      <vt:variant>
        <vt:i4>1638448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_Toc83899195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_Toc83899194</vt:lpwstr>
      </vt:variant>
      <vt:variant>
        <vt:i4>2031664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_Toc83899193</vt:lpwstr>
      </vt:variant>
      <vt:variant>
        <vt:i4>1966128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_Toc83899192</vt:lpwstr>
      </vt:variant>
      <vt:variant>
        <vt:i4>1900592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_Toc83899191</vt:lpwstr>
      </vt:variant>
      <vt:variant>
        <vt:i4>1835056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_Toc83899190</vt:lpwstr>
      </vt:variant>
      <vt:variant>
        <vt:i4>1769521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_Toc83899187</vt:lpwstr>
      </vt:variant>
      <vt:variant>
        <vt:i4>1703985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_Toc83899186</vt:lpwstr>
      </vt:variant>
      <vt:variant>
        <vt:i4>1638449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_Toc83899185</vt:lpwstr>
      </vt:variant>
      <vt:variant>
        <vt:i4>1572913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_Toc83899184</vt:lpwstr>
      </vt:variant>
      <vt:variant>
        <vt:i4>2031665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_Toc83899183</vt:lpwstr>
      </vt:variant>
      <vt:variant>
        <vt:i4>1966129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_Toc83899182</vt:lpwstr>
      </vt:variant>
      <vt:variant>
        <vt:i4>1835057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_Toc83899180</vt:lpwstr>
      </vt:variant>
      <vt:variant>
        <vt:i4>1900606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_Toc83899171</vt:lpwstr>
      </vt:variant>
      <vt:variant>
        <vt:i4>1835070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_Toc83899170</vt:lpwstr>
      </vt:variant>
      <vt:variant>
        <vt:i4>1376319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_Toc83899169</vt:lpwstr>
      </vt:variant>
      <vt:variant>
        <vt:i4>1310783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_Toc83899168</vt:lpwstr>
      </vt:variant>
      <vt:variant>
        <vt:i4>1769535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_Toc83899167</vt:lpwstr>
      </vt:variant>
      <vt:variant>
        <vt:i4>1703999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_Toc83899166</vt:lpwstr>
      </vt:variant>
      <vt:variant>
        <vt:i4>1638463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_Toc83899165</vt:lpwstr>
      </vt:variant>
      <vt:variant>
        <vt:i4>1572927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_Toc83899164</vt:lpwstr>
      </vt:variant>
      <vt:variant>
        <vt:i4>2031679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_Toc83899163</vt:lpwstr>
      </vt:variant>
      <vt:variant>
        <vt:i4>1966143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_Toc83899162</vt:lpwstr>
      </vt:variant>
      <vt:variant>
        <vt:i4>1900607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_Toc83899161</vt:lpwstr>
      </vt:variant>
      <vt:variant>
        <vt:i4>1835071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_Toc83899160</vt:lpwstr>
      </vt:variant>
      <vt:variant>
        <vt:i4>1376316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_Toc83899159</vt:lpwstr>
      </vt:variant>
      <vt:variant>
        <vt:i4>1310780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_Toc83899158</vt:lpwstr>
      </vt:variant>
      <vt:variant>
        <vt:i4>1769532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_Toc83899157</vt:lpwstr>
      </vt:variant>
      <vt:variant>
        <vt:i4>1703996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_Toc83899156</vt:lpwstr>
      </vt:variant>
      <vt:variant>
        <vt:i4>1638460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_Toc83899155</vt:lpwstr>
      </vt:variant>
      <vt:variant>
        <vt:i4>1572924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_Toc83899154</vt:lpwstr>
      </vt:variant>
      <vt:variant>
        <vt:i4>2031676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_Toc83899153</vt:lpwstr>
      </vt:variant>
      <vt:variant>
        <vt:i4>1441815</vt:i4>
      </vt:variant>
      <vt:variant>
        <vt:i4>0</vt:i4>
      </vt:variant>
      <vt:variant>
        <vt:i4>0</vt:i4>
      </vt:variant>
      <vt:variant>
        <vt:i4>5</vt:i4>
      </vt:variant>
      <vt:variant>
        <vt:lpwstr>https://nsi.rosminzdrav.ru/</vt:lpwstr>
      </vt:variant>
      <vt:variant>
        <vt:lpwstr>!/refbook/1.2.643.5.1.13.13.11.1461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2022-04-01T09:27:00Z</dcterms:created>
  <dcterms:modified xsi:type="dcterms:W3CDTF">2022-04-05T09:47:00Z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0x010100C2B31C450BA077448CB9BD2B358182A5</vt:lpwstr>
  </property>
</Properties>
</file>